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5EE37" w14:textId="77777777" w:rsidR="0030262D" w:rsidRDefault="001D3E7C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42368" behindDoc="0" locked="1" layoutInCell="1" allowOverlap="1" wp14:anchorId="4CA0DFFF" wp14:editId="4077125D">
                <wp:simplePos x="0" y="0"/>
                <wp:positionH relativeFrom="column">
                  <wp:posOffset>635</wp:posOffset>
                </wp:positionH>
                <wp:positionV relativeFrom="paragraph">
                  <wp:posOffset>6470650</wp:posOffset>
                </wp:positionV>
                <wp:extent cx="6840220" cy="2628900"/>
                <wp:effectExtent l="19050" t="19050" r="17780" b="19050"/>
                <wp:wrapNone/>
                <wp:docPr id="19" name="Zone de dessi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507F5" w14:textId="77777777" w:rsidR="000672BA" w:rsidRPr="00CC0759" w:rsidRDefault="000672BA" w:rsidP="0028037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PROCEDURE</w:t>
                              </w:r>
                            </w:p>
                            <w:p w14:paraId="0CBEE6CC" w14:textId="6624ED6A" w:rsidR="000672BA" w:rsidRPr="00AF7330" w:rsidRDefault="000672BA" w:rsidP="00280375">
                              <w:pPr>
                                <w:pStyle w:val="Fxpagedegarde"/>
                              </w:pPr>
                              <w:r>
                                <w:t>Procédure fibre optique VT10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01" y="288470"/>
                            <a:ext cx="2252700" cy="205096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DFFF" id="Zone de dessin 20" o:spid="_x0000_s1026" editas="canvas" style="position:absolute;left:0;text-align:left;margin-left:.05pt;margin-top:509.5pt;width:538.6pt;height:207pt;z-index:251642368" coordsize="68402,2628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87507F5" w14:textId="77777777" w:rsidR="000672BA" w:rsidRPr="00CC0759" w:rsidRDefault="000672BA" w:rsidP="00280375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PROCEDURE</w:t>
                        </w:r>
                      </w:p>
                      <w:p w14:paraId="0CBEE6CC" w14:textId="6624ED6A" w:rsidR="000672BA" w:rsidRPr="00AF7330" w:rsidRDefault="000672BA" w:rsidP="00280375">
                        <w:pPr>
                          <w:pStyle w:val="Fxpagedegarde"/>
                        </w:pPr>
                        <w:r>
                          <w:t>Procédure fibre optique VT10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">
                  <v:imagedata r:id="rId10" o:title=" Fiche technique"/>
                </v:shape>
                <v:shape id="Image 7" o:spid="_x0000_s1030" type="#_x0000_t75" style="position:absolute;left:2016;top:2884;width:22527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1" layoutInCell="0" allowOverlap="0" wp14:anchorId="6439DBBF" wp14:editId="330847B6">
                <wp:simplePos x="0" y="0"/>
                <wp:positionH relativeFrom="column">
                  <wp:posOffset>-2250440</wp:posOffset>
                </wp:positionH>
                <wp:positionV relativeFrom="margin">
                  <wp:posOffset>2376170</wp:posOffset>
                </wp:positionV>
                <wp:extent cx="5039995" cy="810895"/>
                <wp:effectExtent l="0" t="4445" r="3175" b="3810"/>
                <wp:wrapNone/>
                <wp:docPr id="1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06E0" w14:textId="77777777" w:rsidR="000672BA" w:rsidRPr="007C0102" w:rsidRDefault="000672BA" w:rsidP="002803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39DBBF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2pt;margin-top:187.1pt;width:396.85pt;height:63.85pt;rotation:-90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mS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72DB06E0" w14:textId="77777777" w:rsidR="000672BA" w:rsidRPr="007C0102" w:rsidRDefault="000672BA" w:rsidP="00280375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bookmarkStart w:id="0" w:name="_GoBack"/>
    <w:bookmarkEnd w:id="0"/>
    <w:p w14:paraId="49C1214B" w14:textId="33B93E26" w:rsidR="0037188F" w:rsidRDefault="008967D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34866" w:history="1">
        <w:r w:rsidR="0037188F" w:rsidRPr="002357E7">
          <w:rPr>
            <w:rStyle w:val="Lienhypertexte"/>
            <w:noProof/>
          </w:rPr>
          <w:t>1</w:t>
        </w:r>
        <w:r w:rsidR="0037188F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37188F" w:rsidRPr="002357E7">
          <w:rPr>
            <w:rStyle w:val="Lienhypertexte"/>
            <w:noProof/>
          </w:rPr>
          <w:t>Connexion des différents éléments dans le coffret de raccordement</w:t>
        </w:r>
        <w:r w:rsidR="0037188F">
          <w:rPr>
            <w:noProof/>
            <w:webHidden/>
          </w:rPr>
          <w:tab/>
        </w:r>
        <w:r w:rsidR="0037188F">
          <w:rPr>
            <w:noProof/>
            <w:webHidden/>
          </w:rPr>
          <w:fldChar w:fldCharType="begin"/>
        </w:r>
        <w:r w:rsidR="0037188F">
          <w:rPr>
            <w:noProof/>
            <w:webHidden/>
          </w:rPr>
          <w:instrText xml:space="preserve"> PAGEREF _Toc20234866 \h </w:instrText>
        </w:r>
        <w:r w:rsidR="0037188F">
          <w:rPr>
            <w:noProof/>
            <w:webHidden/>
          </w:rPr>
        </w:r>
        <w:r w:rsidR="0037188F">
          <w:rPr>
            <w:noProof/>
            <w:webHidden/>
          </w:rPr>
          <w:fldChar w:fldCharType="separate"/>
        </w:r>
        <w:r w:rsidR="0037188F">
          <w:rPr>
            <w:noProof/>
            <w:webHidden/>
          </w:rPr>
          <w:t>1</w:t>
        </w:r>
        <w:r w:rsidR="0037188F">
          <w:rPr>
            <w:noProof/>
            <w:webHidden/>
          </w:rPr>
          <w:fldChar w:fldCharType="end"/>
        </w:r>
      </w:hyperlink>
    </w:p>
    <w:p w14:paraId="11272745" w14:textId="0FE4F0F3" w:rsidR="0037188F" w:rsidRDefault="0037188F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867" w:history="1">
        <w:r w:rsidRPr="002357E7">
          <w:rPr>
            <w:rStyle w:val="Lienhypertexte"/>
            <w:noProof/>
          </w:rPr>
          <w:t>1.1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2357E7">
          <w:rPr>
            <w:rStyle w:val="Lienhypertexte"/>
            <w:noProof/>
          </w:rPr>
          <w:t>Raccordement optique entre la baie de vidéoprotection et le coffret de raccordement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61A408F" w14:textId="56BE3118" w:rsidR="0037188F" w:rsidRDefault="0037188F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868" w:history="1">
        <w:r w:rsidRPr="002357E7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2357E7">
          <w:rPr>
            <w:rStyle w:val="Lienhypertexte"/>
            <w:noProof/>
          </w:rPr>
          <w:t>Connexion des Équipements À l'intérieur de la baie de VidÉoprotection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82B7428" w14:textId="770A514A" w:rsidR="0037188F" w:rsidRDefault="0037188F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869" w:history="1">
        <w:r w:rsidRPr="002357E7">
          <w:rPr>
            <w:rStyle w:val="Lienhypertexte"/>
            <w:noProof/>
          </w:rPr>
          <w:t>2.1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2357E7">
          <w:rPr>
            <w:rStyle w:val="Lienhypertexte"/>
            <w:noProof/>
          </w:rPr>
          <w:t>Connexion du câble noir 1 fibre optique dans le Point de Branchement Optique (PBO)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61403F1" w14:textId="07CB2CA4" w:rsidR="0037188F" w:rsidRDefault="0037188F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4870" w:history="1">
        <w:r w:rsidRPr="002357E7">
          <w:rPr>
            <w:rStyle w:val="Lienhypertexte"/>
            <w:noProof/>
          </w:rPr>
          <w:t>2.2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2357E7">
          <w:rPr>
            <w:rStyle w:val="Lienhypertexte"/>
            <w:noProof/>
          </w:rPr>
          <w:t>Connexion du câble noir 12 fibres optiques entre le tiroir optique et le Point de Branchement Optique (PBO)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CD94096" w14:textId="4B56E766" w:rsidR="00CC525B" w:rsidRPr="00CC525B" w:rsidRDefault="008967DB" w:rsidP="00CC525B">
      <w:pPr>
        <w:ind w:left="1418"/>
        <w:jc w:val="left"/>
        <w:rPr>
          <w:rFonts w:asciiTheme="majorHAnsi" w:hAnsiTheme="majorHAnsi"/>
          <w:sz w:val="24"/>
          <w:szCs w:val="24"/>
        </w:rPr>
        <w:sectPr w:rsidR="00CC525B" w:rsidRPr="00CC525B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08A62CE1" w14:textId="4E833994" w:rsidR="00B26C84" w:rsidRDefault="000371A8" w:rsidP="00B37E1D">
      <w:pPr>
        <w:pStyle w:val="Titre1"/>
      </w:pPr>
      <w:bookmarkStart w:id="2" w:name="_Toc20234866"/>
      <w:r>
        <w:lastRenderedPageBreak/>
        <w:t>Conne</w:t>
      </w:r>
      <w:r w:rsidR="003D237F">
        <w:t>x</w:t>
      </w:r>
      <w:r>
        <w:t xml:space="preserve">ion des </w:t>
      </w:r>
      <w:r w:rsidRPr="00B37E1D">
        <w:t>différents</w:t>
      </w:r>
      <w:r>
        <w:t xml:space="preserve"> éléments</w:t>
      </w:r>
      <w:r w:rsidR="006238D8">
        <w:t xml:space="preserve"> </w:t>
      </w:r>
      <w:r w:rsidR="0083461B">
        <w:t>dans le coffret de raccordement</w:t>
      </w:r>
      <w:bookmarkEnd w:id="2"/>
    </w:p>
    <w:p w14:paraId="6A14699C" w14:textId="1B44BFFB" w:rsidR="0055303F" w:rsidRDefault="00AA18DC" w:rsidP="000371A8"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22185219" wp14:editId="5FB3E75C">
                <wp:simplePos x="0" y="0"/>
                <wp:positionH relativeFrom="margin">
                  <wp:align>center</wp:align>
                </wp:positionH>
                <wp:positionV relativeFrom="paragraph">
                  <wp:posOffset>9225</wp:posOffset>
                </wp:positionV>
                <wp:extent cx="5218982" cy="3329796"/>
                <wp:effectExtent l="0" t="0" r="1270" b="4445"/>
                <wp:wrapNone/>
                <wp:docPr id="81" name="Grou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982" cy="3329796"/>
                          <a:chOff x="0" y="0"/>
                          <a:chExt cx="5925820" cy="395160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820" cy="395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Rectangle 118"/>
                        <wps:cNvSpPr/>
                        <wps:spPr>
                          <a:xfrm>
                            <a:off x="3450566" y="1785668"/>
                            <a:ext cx="1168400" cy="1962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E525F" id="Groupe 81" o:spid="_x0000_s1026" style="position:absolute;margin-left:0;margin-top:.75pt;width:410.95pt;height:262.2pt;z-index:251776512;mso-position-horizontal:center;mso-position-horizontal-relative:margin;mso-width-relative:margin;mso-height-relative:margin" coordsize="59258,395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">
                <v:shape id="Image 82" o:spid="_x0000_s1027" type="#_x0000_t75" style="position:absolute;width:59258;height:3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">
                  <v:imagedata r:id="rId16" o:title=""/>
                </v:shape>
                <v:rect id="Rectangle 118" o:spid="_x0000_s1028" style="position:absolute;left:34505;top:17856;width:11684;height:19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" filled="f" strokecolor="red" strokeweight="1.5pt"/>
                <w10:wrap anchorx="margin"/>
              </v:group>
            </w:pict>
          </mc:Fallback>
        </mc:AlternateContent>
      </w:r>
    </w:p>
    <w:p w14:paraId="1D91003C" w14:textId="1DEA7311" w:rsidR="0083461B" w:rsidRDefault="0083461B" w:rsidP="000371A8"/>
    <w:p w14:paraId="226B81FD" w14:textId="400FFD6A" w:rsidR="0083461B" w:rsidRDefault="0083461B" w:rsidP="000371A8"/>
    <w:p w14:paraId="13F808E1" w14:textId="3CDD5D8E" w:rsidR="0083461B" w:rsidRDefault="0083461B" w:rsidP="000371A8"/>
    <w:p w14:paraId="6FEECD0F" w14:textId="1318F486" w:rsidR="0083461B" w:rsidRDefault="0083461B" w:rsidP="000371A8"/>
    <w:p w14:paraId="3F51B76A" w14:textId="0E2DCE2B" w:rsidR="0083461B" w:rsidRDefault="0083461B" w:rsidP="000371A8"/>
    <w:p w14:paraId="15B3AFB0" w14:textId="5B07ED8C" w:rsidR="0083461B" w:rsidRDefault="0083461B" w:rsidP="000371A8"/>
    <w:p w14:paraId="5A310A65" w14:textId="4A556AA3" w:rsidR="0083461B" w:rsidRDefault="0083461B" w:rsidP="000371A8"/>
    <w:p w14:paraId="49E8C801" w14:textId="0F62C84A" w:rsidR="0083461B" w:rsidRDefault="0083461B" w:rsidP="000371A8"/>
    <w:p w14:paraId="5BAA72CF" w14:textId="56810BD1" w:rsidR="0083461B" w:rsidRDefault="0083461B" w:rsidP="000371A8"/>
    <w:p w14:paraId="2FAF2572" w14:textId="12D20A77" w:rsidR="0083461B" w:rsidRDefault="0083461B" w:rsidP="000371A8"/>
    <w:p w14:paraId="1EE82C22" w14:textId="082B0668" w:rsidR="0083461B" w:rsidRDefault="0083461B" w:rsidP="000371A8"/>
    <w:p w14:paraId="1215CB55" w14:textId="22A352E4" w:rsidR="00F23C8C" w:rsidRDefault="003D237F" w:rsidP="003D237F">
      <w:pPr>
        <w:pStyle w:val="Remarque"/>
      </w:pPr>
      <w:r>
        <w:t xml:space="preserve">Pour une vue plus </w:t>
      </w:r>
      <w:r w:rsidR="00EB54ED">
        <w:t>détaillée du</w:t>
      </w:r>
      <w:r>
        <w:t xml:space="preserve"> synoptique, </w:t>
      </w:r>
      <w:r w:rsidR="00480732">
        <w:t>consulter</w:t>
      </w:r>
      <w:r>
        <w:t xml:space="preserve"> le dossier technique puis ouvrir SCVT100000xx</w:t>
      </w:r>
      <w:r w:rsidR="00EB54ED">
        <w:t>.</w:t>
      </w:r>
    </w:p>
    <w:p w14:paraId="6EAFB7BA" w14:textId="1B7D4BA1" w:rsidR="00AA18DC" w:rsidRDefault="00AA18DC" w:rsidP="00AA18DC">
      <w:pPr>
        <w:pStyle w:val="Remarque"/>
        <w:numPr>
          <w:ilvl w:val="0"/>
          <w:numId w:val="0"/>
        </w:numPr>
        <w:ind w:left="720" w:hanging="360"/>
      </w:pPr>
    </w:p>
    <w:p w14:paraId="783455C7" w14:textId="5CF97FFC" w:rsidR="005E03F0" w:rsidRPr="005E03F0" w:rsidRDefault="00AA18DC" w:rsidP="005E03F0">
      <w:pPr>
        <w:pStyle w:val="Titre2"/>
      </w:pPr>
      <w:bookmarkStart w:id="3" w:name="_Toc20234867"/>
      <w:r>
        <w:t xml:space="preserve">Raccordement </w:t>
      </w:r>
      <w:r w:rsidR="005E03F0">
        <w:t xml:space="preserve">optique entre la baie </w:t>
      </w:r>
      <w:r w:rsidR="00077FB6">
        <w:t xml:space="preserve">de </w:t>
      </w:r>
      <w:r w:rsidR="005E03F0">
        <w:t>vidéoprotection et le coffret de raccordement</w:t>
      </w:r>
      <w:bookmarkEnd w:id="3"/>
      <w:r w:rsidR="005E03F0">
        <w:t xml:space="preserve"> </w:t>
      </w:r>
    </w:p>
    <w:p w14:paraId="2D7011C7" w14:textId="1E4645A2" w:rsidR="00A01EA2" w:rsidRDefault="005E03F0">
      <w:pPr>
        <w:jc w:val="left"/>
      </w:pPr>
      <w:r>
        <w:t xml:space="preserve">Raccorder le câble optique (1 fibre) provenant de la baie de vidéoprotection, </w:t>
      </w:r>
      <w:r w:rsidR="001D7BE7">
        <w:t>dans l</w:t>
      </w:r>
      <w:r>
        <w:t xml:space="preserve">a </w:t>
      </w:r>
      <w:r w:rsidRPr="005E03F0">
        <w:t>PTO (Prise Terminale Optique) située</w:t>
      </w:r>
      <w:r>
        <w:t xml:space="preserve"> d</w:t>
      </w:r>
      <w:r w:rsidR="00B37E1D" w:rsidRPr="005E03F0">
        <w:t xml:space="preserve">ans le coffret de </w:t>
      </w:r>
      <w:r w:rsidR="00EB54ED" w:rsidRPr="005E03F0">
        <w:t>raccordement</w:t>
      </w:r>
      <w:r>
        <w:t>.</w:t>
      </w:r>
      <w:r w:rsidR="001D7BE7">
        <w:t xml:space="preserve"> (</w:t>
      </w:r>
      <w:r w:rsidR="00A01EA2">
        <w:t>Comme</w:t>
      </w:r>
      <w:r w:rsidR="001D7BE7">
        <w:t xml:space="preserve"> indiqué ci-dessous) </w:t>
      </w:r>
    </w:p>
    <w:p w14:paraId="08EA0F14" w14:textId="77777777" w:rsidR="00931AEF" w:rsidRDefault="00931AEF">
      <w:pPr>
        <w:jc w:val="left"/>
      </w:pPr>
    </w:p>
    <w:p w14:paraId="22FE1C1B" w14:textId="2B43E521" w:rsidR="00A01EA2" w:rsidRDefault="00A01EA2" w:rsidP="00A01EA2">
      <w:pPr>
        <w:pStyle w:val="Paragraphedeliste"/>
        <w:numPr>
          <w:ilvl w:val="0"/>
          <w:numId w:val="10"/>
        </w:numPr>
        <w:jc w:val="left"/>
      </w:pPr>
      <w:r>
        <w:t>Passer</w:t>
      </w:r>
      <w:r w:rsidR="00931AEF">
        <w:t xml:space="preserve"> le câble optique noir (1</w:t>
      </w:r>
      <w:r w:rsidR="00077FB6">
        <w:t xml:space="preserve"> </w:t>
      </w:r>
      <w:r w:rsidR="00931AEF">
        <w:t>fibre)</w:t>
      </w:r>
      <w:r w:rsidRPr="003F65E6">
        <w:t xml:space="preserve"> </w:t>
      </w:r>
      <w:r>
        <w:t>dans la gaine TPC</w:t>
      </w:r>
      <w:r w:rsidR="00931AEF">
        <w:t xml:space="preserve"> verte entre le </w:t>
      </w:r>
      <w:r>
        <w:t>coffret de raccordement</w:t>
      </w:r>
      <w:r w:rsidR="00931AEF">
        <w:t xml:space="preserve"> et la baie de vidéoprotection.</w:t>
      </w:r>
    </w:p>
    <w:p w14:paraId="25F1FB33" w14:textId="6A4F5015" w:rsidR="005A6A9D" w:rsidRDefault="005A6A9D" w:rsidP="006905B1">
      <w:pPr>
        <w:pStyle w:val="Paragraphedeliste"/>
        <w:numPr>
          <w:ilvl w:val="0"/>
          <w:numId w:val="10"/>
        </w:numPr>
      </w:pPr>
      <w:r>
        <w:t xml:space="preserve">Écarter le kevlar en deux parties de manière à l'accrocher </w:t>
      </w:r>
      <w:r w:rsidR="0011535C">
        <w:t>sur la zone d’amarrage disponible sur</w:t>
      </w:r>
      <w:r>
        <w:t xml:space="preserve"> le couvercle arrière du PTO</w:t>
      </w:r>
      <w:r w:rsidR="00A01EA2">
        <w:t>.</w:t>
      </w:r>
    </w:p>
    <w:p w14:paraId="4F3EA37A" w14:textId="77777777" w:rsidR="005A6A9D" w:rsidRPr="005A6A9D" w:rsidRDefault="00AD7111" w:rsidP="005A6A9D"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35F558CD" wp14:editId="13BF90E3">
            <wp:simplePos x="0" y="0"/>
            <wp:positionH relativeFrom="margin">
              <wp:posOffset>3494405</wp:posOffset>
            </wp:positionH>
            <wp:positionV relativeFrom="paragraph">
              <wp:posOffset>159385</wp:posOffset>
            </wp:positionV>
            <wp:extent cx="1859915" cy="1394460"/>
            <wp:effectExtent l="0" t="0" r="6985" b="0"/>
            <wp:wrapThrough wrapText="bothSides">
              <wp:wrapPolygon edited="0">
                <wp:start x="0" y="0"/>
                <wp:lineTo x="0" y="21246"/>
                <wp:lineTo x="21460" y="21246"/>
                <wp:lineTo x="21460" y="0"/>
                <wp:lineTo x="0" y="0"/>
              </wp:wrapPolygon>
            </wp:wrapThrough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08744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165">
        <w:rPr>
          <w:noProof/>
        </w:rPr>
        <w:drawing>
          <wp:anchor distT="0" distB="0" distL="114300" distR="114300" simplePos="0" relativeHeight="251696640" behindDoc="0" locked="0" layoutInCell="1" allowOverlap="1" wp14:anchorId="17F0FF39" wp14:editId="37260D7C">
            <wp:simplePos x="0" y="0"/>
            <wp:positionH relativeFrom="page">
              <wp:posOffset>1892437</wp:posOffset>
            </wp:positionH>
            <wp:positionV relativeFrom="paragraph">
              <wp:posOffset>150608</wp:posOffset>
            </wp:positionV>
            <wp:extent cx="1872615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314" y="21385"/>
                <wp:lineTo x="21314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879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251E4" w14:textId="77777777" w:rsidR="007F65DB" w:rsidRDefault="007F65DB" w:rsidP="005A6A9D">
      <w:pPr>
        <w:pStyle w:val="Paragraphedeliste"/>
        <w:rPr>
          <w:highlight w:val="yellow"/>
        </w:rPr>
      </w:pPr>
      <w:r w:rsidRPr="002C6982">
        <w:rPr>
          <w:highlight w:val="yellow"/>
        </w:rPr>
        <w:t xml:space="preserve"> </w:t>
      </w:r>
      <w:r w:rsidR="00900003" w:rsidRPr="002C6982">
        <w:rPr>
          <w:highlight w:val="yellow"/>
        </w:rPr>
        <w:t xml:space="preserve">  </w:t>
      </w:r>
    </w:p>
    <w:p w14:paraId="26DC781D" w14:textId="77777777" w:rsidR="005A6A9D" w:rsidRDefault="005A6A9D" w:rsidP="005A6A9D">
      <w:pPr>
        <w:pStyle w:val="Paragraphedeliste"/>
        <w:rPr>
          <w:highlight w:val="yellow"/>
        </w:rPr>
      </w:pPr>
    </w:p>
    <w:p w14:paraId="72F8B3AB" w14:textId="77777777" w:rsidR="005A6A9D" w:rsidRDefault="00AD7111" w:rsidP="005A6A9D">
      <w:pPr>
        <w:pStyle w:val="Paragraphedeliste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2975875" wp14:editId="49E030A7">
                <wp:simplePos x="0" y="0"/>
                <wp:positionH relativeFrom="margin">
                  <wp:posOffset>5653405</wp:posOffset>
                </wp:positionH>
                <wp:positionV relativeFrom="paragraph">
                  <wp:posOffset>47625</wp:posOffset>
                </wp:positionV>
                <wp:extent cx="563880" cy="262255"/>
                <wp:effectExtent l="1371600" t="0" r="26670" b="23495"/>
                <wp:wrapNone/>
                <wp:docPr id="70" name="Légende : flèche courbé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62255"/>
                        </a:xfrm>
                        <a:prstGeom prst="borderCallout2">
                          <a:avLst>
                            <a:gd name="adj1" fmla="val 50144"/>
                            <a:gd name="adj2" fmla="val -5848"/>
                            <a:gd name="adj3" fmla="val 55552"/>
                            <a:gd name="adj4" fmla="val -40580"/>
                            <a:gd name="adj5" fmla="val 30828"/>
                            <a:gd name="adj6" fmla="val -23877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F0D2FB" w14:textId="77777777" w:rsidR="000672BA" w:rsidRDefault="000672BA" w:rsidP="00AD7111">
                            <w:pPr>
                              <w:jc w:val="center"/>
                            </w:pPr>
                            <w:r>
                              <w:t>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7587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70" o:spid="_x0000_s1032" type="#_x0000_t48" style="position:absolute;left:0;text-align:left;margin-left:445.15pt;margin-top:3.75pt;width:44.4pt;height:20.6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" adj="-51575,6659,-8765,11999,-1263,10831" fillcolor="window" strokecolor="red" strokeweight="1.5pt">
                <v:textbox>
                  <w:txbxContent>
                    <w:p w14:paraId="62F0D2FB" w14:textId="77777777" w:rsidR="000672BA" w:rsidRDefault="000672BA" w:rsidP="00AD7111">
                      <w:pPr>
                        <w:jc w:val="center"/>
                      </w:pPr>
                      <w:r>
                        <w:t>PTO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19DBB" w14:textId="77777777" w:rsidR="005A6A9D" w:rsidRDefault="005A6A9D" w:rsidP="005A6A9D">
      <w:pPr>
        <w:pStyle w:val="Paragraphedeliste"/>
        <w:rPr>
          <w:highlight w:val="yellow"/>
        </w:rPr>
      </w:pPr>
    </w:p>
    <w:p w14:paraId="20DCFD74" w14:textId="77777777" w:rsidR="005A6A9D" w:rsidRDefault="005A6A9D" w:rsidP="005A6A9D">
      <w:pPr>
        <w:pStyle w:val="Paragraphedeliste"/>
        <w:rPr>
          <w:highlight w:val="yellow"/>
        </w:rPr>
      </w:pPr>
    </w:p>
    <w:p w14:paraId="58F421E8" w14:textId="77777777" w:rsidR="005A6A9D" w:rsidRDefault="005A6A9D" w:rsidP="005A6A9D">
      <w:pPr>
        <w:pStyle w:val="Paragraphedeliste"/>
        <w:rPr>
          <w:highlight w:val="yellow"/>
        </w:rPr>
      </w:pPr>
    </w:p>
    <w:p w14:paraId="28C5A829" w14:textId="77777777" w:rsidR="005A6A9D" w:rsidRDefault="005A6A9D" w:rsidP="005A6A9D">
      <w:pPr>
        <w:pStyle w:val="Paragraphedeliste"/>
        <w:rPr>
          <w:highlight w:val="yellow"/>
        </w:rPr>
      </w:pPr>
    </w:p>
    <w:p w14:paraId="41D0EF6E" w14:textId="1F5A9B89" w:rsidR="003D237F" w:rsidRDefault="003D237F">
      <w:pPr>
        <w:jc w:val="left"/>
        <w:rPr>
          <w:highlight w:val="yellow"/>
        </w:rPr>
      </w:pPr>
    </w:p>
    <w:p w14:paraId="077E3431" w14:textId="77777777" w:rsidR="005A6A9D" w:rsidRDefault="00AD7111" w:rsidP="005A6A9D">
      <w:pPr>
        <w:pStyle w:val="Paragraphedeliste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6E3D7B8B" wp14:editId="38B75202">
            <wp:simplePos x="0" y="0"/>
            <wp:positionH relativeFrom="margin">
              <wp:posOffset>3502660</wp:posOffset>
            </wp:positionH>
            <wp:positionV relativeFrom="paragraph">
              <wp:posOffset>4445</wp:posOffset>
            </wp:positionV>
            <wp:extent cx="1863090" cy="1396365"/>
            <wp:effectExtent l="0" t="0" r="3810" b="0"/>
            <wp:wrapThrough wrapText="bothSides">
              <wp:wrapPolygon edited="0">
                <wp:start x="0" y="0"/>
                <wp:lineTo x="0" y="21217"/>
                <wp:lineTo x="21423" y="21217"/>
                <wp:lineTo x="21423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8794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165">
        <w:rPr>
          <w:noProof/>
        </w:rPr>
        <w:drawing>
          <wp:anchor distT="0" distB="0" distL="114300" distR="114300" simplePos="0" relativeHeight="251698688" behindDoc="0" locked="0" layoutInCell="1" allowOverlap="1" wp14:anchorId="315A8EA8" wp14:editId="6BD1DA4F">
            <wp:simplePos x="0" y="0"/>
            <wp:positionH relativeFrom="margin">
              <wp:posOffset>1536065</wp:posOffset>
            </wp:positionH>
            <wp:positionV relativeFrom="paragraph">
              <wp:posOffset>5154</wp:posOffset>
            </wp:positionV>
            <wp:extent cx="1870075" cy="1402080"/>
            <wp:effectExtent l="0" t="0" r="0" b="7620"/>
            <wp:wrapThrough wrapText="bothSides">
              <wp:wrapPolygon edited="0">
                <wp:start x="0" y="0"/>
                <wp:lineTo x="0" y="21424"/>
                <wp:lineTo x="21343" y="21424"/>
                <wp:lineTo x="21343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8795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4FE7E" w14:textId="77777777" w:rsidR="00123165" w:rsidRDefault="00123165" w:rsidP="005A6A9D">
      <w:pPr>
        <w:pStyle w:val="Paragraphedeliste"/>
        <w:rPr>
          <w:highlight w:val="yellow"/>
        </w:rPr>
      </w:pPr>
    </w:p>
    <w:p w14:paraId="47C3CE36" w14:textId="77777777" w:rsidR="00123165" w:rsidRDefault="00123165" w:rsidP="005A6A9D">
      <w:pPr>
        <w:pStyle w:val="Paragraphedeliste"/>
        <w:rPr>
          <w:highlight w:val="yellow"/>
        </w:rPr>
      </w:pPr>
    </w:p>
    <w:p w14:paraId="3DCACE6D" w14:textId="77777777" w:rsidR="00123165" w:rsidRDefault="00123165" w:rsidP="005A6A9D">
      <w:pPr>
        <w:pStyle w:val="Paragraphedeliste"/>
        <w:rPr>
          <w:highlight w:val="yellow"/>
        </w:rPr>
      </w:pPr>
    </w:p>
    <w:p w14:paraId="285DF926" w14:textId="77777777" w:rsidR="00123165" w:rsidRDefault="00123165" w:rsidP="005A6A9D">
      <w:pPr>
        <w:pStyle w:val="Paragraphedeliste"/>
        <w:rPr>
          <w:highlight w:val="yellow"/>
        </w:rPr>
      </w:pPr>
    </w:p>
    <w:p w14:paraId="382C0092" w14:textId="77777777" w:rsidR="00123165" w:rsidRDefault="00123165" w:rsidP="005A6A9D">
      <w:pPr>
        <w:pStyle w:val="Paragraphedeliste"/>
        <w:rPr>
          <w:highlight w:val="yellow"/>
        </w:rPr>
      </w:pPr>
    </w:p>
    <w:p w14:paraId="0B1EABBF" w14:textId="77777777" w:rsidR="00123165" w:rsidRDefault="00123165" w:rsidP="005A6A9D">
      <w:pPr>
        <w:pStyle w:val="Paragraphedeliste"/>
        <w:rPr>
          <w:highlight w:val="yellow"/>
        </w:rPr>
      </w:pPr>
    </w:p>
    <w:p w14:paraId="32AF7589" w14:textId="1D5E6E51" w:rsidR="00123165" w:rsidRDefault="00123165" w:rsidP="005A6A9D">
      <w:pPr>
        <w:pStyle w:val="Paragraphedeliste"/>
        <w:rPr>
          <w:highlight w:val="yellow"/>
        </w:rPr>
      </w:pPr>
    </w:p>
    <w:p w14:paraId="4ABAC94E" w14:textId="77777777" w:rsidR="00B37E1D" w:rsidRDefault="00B37E1D" w:rsidP="005A6A9D">
      <w:pPr>
        <w:pStyle w:val="Paragraphedeliste"/>
        <w:rPr>
          <w:highlight w:val="yellow"/>
        </w:rPr>
      </w:pPr>
    </w:p>
    <w:p w14:paraId="103CD6A0" w14:textId="77777777" w:rsidR="00123165" w:rsidRPr="002C6982" w:rsidRDefault="00123165" w:rsidP="005A6A9D">
      <w:pPr>
        <w:pStyle w:val="Paragraphedeliste"/>
        <w:rPr>
          <w:highlight w:val="yellow"/>
        </w:rPr>
      </w:pPr>
    </w:p>
    <w:p w14:paraId="0902610A" w14:textId="2D2388D9" w:rsidR="00021E49" w:rsidRDefault="00021E49" w:rsidP="006905B1">
      <w:pPr>
        <w:pStyle w:val="Paragraphedeliste"/>
        <w:numPr>
          <w:ilvl w:val="0"/>
          <w:numId w:val="10"/>
        </w:numPr>
      </w:pPr>
      <w:r>
        <w:t>Dé</w:t>
      </w:r>
      <w:r w:rsidR="00C43C19">
        <w:t>-tuber</w:t>
      </w:r>
      <w:r>
        <w:t xml:space="preserve"> les gaines à l'aide d'une pince à dé</w:t>
      </w:r>
      <w:r w:rsidR="00C43C19">
        <w:t xml:space="preserve">-tuber </w:t>
      </w:r>
      <w:r>
        <w:t>pour fibre optique</w:t>
      </w:r>
      <w:r w:rsidR="00AD7111">
        <w:t xml:space="preserve"> ;</w:t>
      </w:r>
    </w:p>
    <w:p w14:paraId="3B5176DA" w14:textId="4FC6CF73" w:rsidR="007F65DB" w:rsidRDefault="00C931BE" w:rsidP="006905B1">
      <w:pPr>
        <w:pStyle w:val="Paragraphedeliste"/>
        <w:numPr>
          <w:ilvl w:val="0"/>
          <w:numId w:val="10"/>
        </w:numPr>
      </w:pPr>
      <w:r>
        <w:t>Réaliser un</w:t>
      </w:r>
      <w:r w:rsidR="00EB54ED">
        <w:t>e</w:t>
      </w:r>
      <w:r>
        <w:t xml:space="preserve"> soud</w:t>
      </w:r>
      <w:r w:rsidR="00EB54ED">
        <w:t>ure</w:t>
      </w:r>
      <w:r>
        <w:t xml:space="preserve"> </w:t>
      </w:r>
      <w:r w:rsidR="001D7BE7">
        <w:t xml:space="preserve">entre la fibre </w:t>
      </w:r>
      <w:r w:rsidR="00C43C19">
        <w:t>optique</w:t>
      </w:r>
      <w:r w:rsidR="00AD7111">
        <w:t xml:space="preserve"> </w:t>
      </w:r>
      <w:r w:rsidR="007F65DB">
        <w:t>et</w:t>
      </w:r>
      <w:r w:rsidR="00AD7111">
        <w:t xml:space="preserve"> </w:t>
      </w:r>
      <w:r w:rsidR="00C43C19">
        <w:t xml:space="preserve">le </w:t>
      </w:r>
      <w:proofErr w:type="spellStart"/>
      <w:r w:rsidR="00AD7111">
        <w:t>pigtail</w:t>
      </w:r>
      <w:proofErr w:type="spellEnd"/>
      <w:r w:rsidR="00AD7111">
        <w:t xml:space="preserve"> </w:t>
      </w:r>
      <w:proofErr w:type="spellStart"/>
      <w:r w:rsidR="006238D8">
        <w:t>pré</w:t>
      </w:r>
      <w:r w:rsidR="00EB54ED">
        <w:t>-</w:t>
      </w:r>
      <w:r w:rsidR="006238D8">
        <w:t>installé</w:t>
      </w:r>
      <w:proofErr w:type="spellEnd"/>
      <w:r w:rsidR="006238D8">
        <w:t xml:space="preserve"> dans </w:t>
      </w:r>
      <w:r w:rsidR="009E6D8B">
        <w:t>le</w:t>
      </w:r>
      <w:r w:rsidR="00AD7111">
        <w:t xml:space="preserve"> PTO</w:t>
      </w:r>
      <w:r w:rsidR="00B37E1D">
        <w:t xml:space="preserve"> ;</w:t>
      </w:r>
    </w:p>
    <w:p w14:paraId="3F496834" w14:textId="3A06023B" w:rsidR="005A6A9D" w:rsidRDefault="007F65DB" w:rsidP="005A6A9D">
      <w:pPr>
        <w:pStyle w:val="Paragraphedeliste"/>
      </w:pPr>
      <w:r>
        <w:t>Pour cela se reporter au doc DTOF010000xx – Soudage gaine à gaine</w:t>
      </w:r>
      <w:r w:rsidR="00882578">
        <w:t xml:space="preserve"> (si vous êtes équipés d’une soudeuse fibre fournie par ERM)</w:t>
      </w:r>
      <w:r w:rsidR="00B37E1D">
        <w:t xml:space="preserve"> ;</w:t>
      </w:r>
    </w:p>
    <w:p w14:paraId="7E2F7904" w14:textId="109DA534" w:rsidR="00C931BE" w:rsidRDefault="00F23C8C" w:rsidP="00C931BE">
      <w:r>
        <w:rPr>
          <w:noProof/>
        </w:rPr>
        <w:drawing>
          <wp:anchor distT="0" distB="0" distL="114300" distR="114300" simplePos="0" relativeHeight="251637243" behindDoc="0" locked="0" layoutInCell="1" allowOverlap="1" wp14:anchorId="265DFAD3" wp14:editId="6CB102C1">
            <wp:simplePos x="0" y="0"/>
            <wp:positionH relativeFrom="column">
              <wp:posOffset>573405</wp:posOffset>
            </wp:positionH>
            <wp:positionV relativeFrom="paragraph">
              <wp:posOffset>98425</wp:posOffset>
            </wp:positionV>
            <wp:extent cx="1047750" cy="1271270"/>
            <wp:effectExtent l="0" t="0" r="0" b="5080"/>
            <wp:wrapThrough wrapText="bothSides">
              <wp:wrapPolygon edited="0">
                <wp:start x="0" y="0"/>
                <wp:lineTo x="0" y="21363"/>
                <wp:lineTo x="21207" y="21363"/>
                <wp:lineTo x="21207" y="0"/>
                <wp:lineTo x="0" y="0"/>
              </wp:wrapPolygon>
            </wp:wrapThrough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2019-09-02_1413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27E64" w14:textId="24474DE6" w:rsidR="00C931BE" w:rsidRDefault="00C931BE" w:rsidP="00C931BE"/>
    <w:p w14:paraId="57F7D0EA" w14:textId="5E8442E6" w:rsidR="00C931BE" w:rsidRDefault="00F23C8C" w:rsidP="00C931BE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CDE49F" wp14:editId="5DC3A245">
                <wp:simplePos x="0" y="0"/>
                <wp:positionH relativeFrom="column">
                  <wp:posOffset>1411605</wp:posOffset>
                </wp:positionH>
                <wp:positionV relativeFrom="paragraph">
                  <wp:posOffset>31115</wp:posOffset>
                </wp:positionV>
                <wp:extent cx="1085850" cy="457200"/>
                <wp:effectExtent l="38100" t="38100" r="19050" b="1905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C4A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9" o:spid="_x0000_s1026" type="#_x0000_t32" style="position:absolute;margin-left:111.15pt;margin-top:2.45pt;width:85.5pt;height:36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" strokecolor="red" strokeweight="1pt">
                <v:stroke endarrow="block"/>
              </v:shape>
            </w:pict>
          </mc:Fallback>
        </mc:AlternateContent>
      </w:r>
      <w:r w:rsidR="006238D8">
        <w:rPr>
          <w:noProof/>
        </w:rPr>
        <w:drawing>
          <wp:anchor distT="0" distB="0" distL="114300" distR="114300" simplePos="0" relativeHeight="251639293" behindDoc="0" locked="0" layoutInCell="1" allowOverlap="1" wp14:anchorId="2FBCA9AD" wp14:editId="35350A28">
            <wp:simplePos x="0" y="0"/>
            <wp:positionH relativeFrom="page">
              <wp:posOffset>2318385</wp:posOffset>
            </wp:positionH>
            <wp:positionV relativeFrom="paragraph">
              <wp:posOffset>8890</wp:posOffset>
            </wp:positionV>
            <wp:extent cx="1873250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307" y="21385"/>
                <wp:lineTo x="21307" y="0"/>
                <wp:lineTo x="0" y="0"/>
              </wp:wrapPolygon>
            </wp:wrapThrough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SC08802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69452" w14:textId="1A0A1A3F" w:rsidR="00C931BE" w:rsidRDefault="006238D8" w:rsidP="00C931BE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13F7660" wp14:editId="4ED3793F">
                <wp:simplePos x="0" y="0"/>
                <wp:positionH relativeFrom="column">
                  <wp:posOffset>4041074</wp:posOffset>
                </wp:positionH>
                <wp:positionV relativeFrom="paragraph">
                  <wp:posOffset>4218</wp:posOffset>
                </wp:positionV>
                <wp:extent cx="802005" cy="370205"/>
                <wp:effectExtent l="1466850" t="0" r="17145" b="10795"/>
                <wp:wrapNone/>
                <wp:docPr id="93" name="Légende : encadré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37020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87479"/>
                            <a:gd name="adj4" fmla="val -18314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E5FE68" w14:textId="604FB467" w:rsidR="000672BA" w:rsidRPr="00123165" w:rsidRDefault="000672BA" w:rsidP="006238D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23165">
                              <w:rPr>
                                <w:sz w:val="16"/>
                                <w:szCs w:val="16"/>
                              </w:rPr>
                              <w:t>Gaine rouge 900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23165">
                              <w:rPr>
                                <w:sz w:val="16"/>
                                <w:szCs w:val="16"/>
                              </w:rPr>
                              <w:t>microns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F766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93" o:spid="_x0000_s1033" type="#_x0000_t47" style="position:absolute;left:0;text-align:left;margin-left:318.2pt;margin-top:.35pt;width:63.15pt;height:29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" adj="-39558,18895" fillcolor="window" strokecolor="red" strokeweight="1.5pt">
                <v:textbox>
                  <w:txbxContent>
                    <w:p w14:paraId="26E5FE68" w14:textId="604FB467" w:rsidR="000672BA" w:rsidRPr="00123165" w:rsidRDefault="000672BA" w:rsidP="006238D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23165">
                        <w:rPr>
                          <w:sz w:val="16"/>
                          <w:szCs w:val="16"/>
                        </w:rPr>
                        <w:t>Gaine rouge 900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23165">
                        <w:rPr>
                          <w:sz w:val="16"/>
                          <w:szCs w:val="16"/>
                        </w:rPr>
                        <w:t>microns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244FC88" w14:textId="77777777" w:rsidR="00C931BE" w:rsidRDefault="00C931BE" w:rsidP="00C931BE"/>
    <w:p w14:paraId="3B98D914" w14:textId="77777777" w:rsidR="00C931BE" w:rsidRDefault="00C931BE" w:rsidP="00C931BE"/>
    <w:p w14:paraId="71CCAEC7" w14:textId="77777777" w:rsidR="00C931BE" w:rsidRDefault="00C931BE" w:rsidP="00C931BE"/>
    <w:p w14:paraId="5459F251" w14:textId="77777777" w:rsidR="00C931BE" w:rsidRDefault="00C931BE" w:rsidP="00C931BE"/>
    <w:p w14:paraId="19B1E82B" w14:textId="4D2112AD" w:rsidR="006905B1" w:rsidRDefault="006905B1" w:rsidP="006905B1">
      <w:pPr>
        <w:pStyle w:val="Paragraphedeliste"/>
        <w:numPr>
          <w:ilvl w:val="0"/>
          <w:numId w:val="10"/>
        </w:numPr>
      </w:pPr>
      <w:r>
        <w:t>Connecter l</w:t>
      </w:r>
      <w:r w:rsidR="00F23C8C">
        <w:t>a jarretière</w:t>
      </w:r>
      <w:r>
        <w:t xml:space="preserve"> SC / APC entre </w:t>
      </w:r>
      <w:r w:rsidR="009E6D8B">
        <w:t xml:space="preserve">le </w:t>
      </w:r>
      <w:r>
        <w:t>convertisseur</w:t>
      </w:r>
      <w:r w:rsidR="00C931BE">
        <w:t xml:space="preserve"> fibre /</w:t>
      </w:r>
      <w:r w:rsidR="00AD7111">
        <w:t xml:space="preserve"> </w:t>
      </w:r>
      <w:r w:rsidR="00C931BE">
        <w:t>RJ45</w:t>
      </w:r>
      <w:r>
        <w:t xml:space="preserve"> et l</w:t>
      </w:r>
      <w:r w:rsidR="00C43C19">
        <w:t>a</w:t>
      </w:r>
      <w:r>
        <w:t xml:space="preserve"> </w:t>
      </w:r>
      <w:r w:rsidRPr="00B964D9">
        <w:t>PTO</w:t>
      </w:r>
      <w:r w:rsidR="007F65DB" w:rsidRPr="00B964D9">
        <w:t xml:space="preserve"> </w:t>
      </w:r>
      <w:r w:rsidR="00B964D9" w:rsidRPr="00B964D9">
        <w:t>(</w:t>
      </w:r>
      <w:r w:rsidR="007F65DB" w:rsidRPr="00B964D9">
        <w:t>préalablement connecté</w:t>
      </w:r>
      <w:r w:rsidR="00C43C19" w:rsidRPr="00B964D9">
        <w:t>e</w:t>
      </w:r>
      <w:r w:rsidR="007F65DB" w:rsidRPr="00B964D9">
        <w:t xml:space="preserve"> </w:t>
      </w:r>
      <w:r w:rsidR="00B964D9" w:rsidRPr="00B964D9">
        <w:t xml:space="preserve">avec une fibre du </w:t>
      </w:r>
      <w:r w:rsidR="007F65DB" w:rsidRPr="00B964D9">
        <w:t>câble de fibre optique noir fourni</w:t>
      </w:r>
      <w:r w:rsidR="00B964D9" w:rsidRPr="00B964D9">
        <w:t>)</w:t>
      </w:r>
      <w:r w:rsidR="007F65DB" w:rsidRPr="00B964D9">
        <w:t>.</w:t>
      </w:r>
    </w:p>
    <w:p w14:paraId="59246BD2" w14:textId="77777777" w:rsidR="00AD7111" w:rsidRDefault="00AD7111" w:rsidP="006905B1"/>
    <w:p w14:paraId="65494BF3" w14:textId="77777777" w:rsidR="00AD7111" w:rsidRDefault="006238D8" w:rsidP="006238D8">
      <w:pPr>
        <w:jc w:val="left"/>
      </w:pPr>
      <w:r>
        <w:br w:type="page"/>
      </w:r>
    </w:p>
    <w:p w14:paraId="759E5F23" w14:textId="77777777" w:rsidR="00A01EA2" w:rsidRDefault="00A01EA2" w:rsidP="009E6D8B"/>
    <w:p w14:paraId="0C6902C6" w14:textId="5716BA3C" w:rsidR="009E6D8B" w:rsidRDefault="00A01EA2" w:rsidP="009E6D8B">
      <w:r>
        <w:t>Connection des composants</w:t>
      </w:r>
      <w:r w:rsidR="009E6D8B">
        <w:t xml:space="preserve"> :</w:t>
      </w:r>
    </w:p>
    <w:p w14:paraId="339C222C" w14:textId="77777777" w:rsidR="009E6D8B" w:rsidRDefault="009E6D8B" w:rsidP="009E6D8B">
      <w:pPr>
        <w:pStyle w:val="Paragraphedeliste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781632" behindDoc="0" locked="0" layoutInCell="1" allowOverlap="1" wp14:anchorId="07D7CD53" wp14:editId="21DF4220">
            <wp:simplePos x="0" y="0"/>
            <wp:positionH relativeFrom="column">
              <wp:posOffset>4521835</wp:posOffset>
            </wp:positionH>
            <wp:positionV relativeFrom="paragraph">
              <wp:posOffset>967740</wp:posOffset>
            </wp:positionV>
            <wp:extent cx="2091055" cy="1567815"/>
            <wp:effectExtent l="0" t="0" r="4445" b="0"/>
            <wp:wrapThrough wrapText="bothSides">
              <wp:wrapPolygon edited="0">
                <wp:start x="0" y="0"/>
                <wp:lineTo x="0" y="21259"/>
                <wp:lineTo x="21449" y="21259"/>
                <wp:lineTo x="21449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8740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1EABA25C" wp14:editId="0CF8901B">
            <wp:simplePos x="0" y="0"/>
            <wp:positionH relativeFrom="column">
              <wp:posOffset>2375065</wp:posOffset>
            </wp:positionH>
            <wp:positionV relativeFrom="paragraph">
              <wp:posOffset>967906</wp:posOffset>
            </wp:positionV>
            <wp:extent cx="2100580" cy="1575435"/>
            <wp:effectExtent l="0" t="0" r="0" b="5715"/>
            <wp:wrapThrough wrapText="bothSides">
              <wp:wrapPolygon edited="0">
                <wp:start x="0" y="0"/>
                <wp:lineTo x="0" y="21417"/>
                <wp:lineTo x="21352" y="21417"/>
                <wp:lineTo x="21352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8739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0" locked="0" layoutInCell="1" allowOverlap="1" wp14:anchorId="0AF74E37" wp14:editId="36BD246A">
            <wp:simplePos x="0" y="0"/>
            <wp:positionH relativeFrom="margin">
              <wp:posOffset>236744</wp:posOffset>
            </wp:positionH>
            <wp:positionV relativeFrom="paragraph">
              <wp:posOffset>965035</wp:posOffset>
            </wp:positionV>
            <wp:extent cx="2091055" cy="1567815"/>
            <wp:effectExtent l="0" t="0" r="4445" b="0"/>
            <wp:wrapThrough wrapText="bothSides">
              <wp:wrapPolygon edited="0">
                <wp:start x="0" y="0"/>
                <wp:lineTo x="0" y="21259"/>
                <wp:lineTo x="21449" y="21259"/>
                <wp:lineTo x="21449" y="0"/>
                <wp:lineTo x="0" y="0"/>
              </wp:wrapPolygon>
            </wp:wrapThrough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8738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0BB324" wp14:editId="112AD0BA">
                <wp:simplePos x="0" y="0"/>
                <wp:positionH relativeFrom="margin">
                  <wp:posOffset>299913</wp:posOffset>
                </wp:positionH>
                <wp:positionV relativeFrom="paragraph">
                  <wp:posOffset>300327</wp:posOffset>
                </wp:positionV>
                <wp:extent cx="1072626" cy="477079"/>
                <wp:effectExtent l="0" t="0" r="13335" b="742315"/>
                <wp:wrapNone/>
                <wp:docPr id="25" name="Légende : flèche courb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26" cy="477079"/>
                        </a:xfrm>
                        <a:prstGeom prst="borderCallout2">
                          <a:avLst>
                            <a:gd name="adj1" fmla="val 103181"/>
                            <a:gd name="adj2" fmla="val 53617"/>
                            <a:gd name="adj3" fmla="val 133057"/>
                            <a:gd name="adj4" fmla="val 56047"/>
                            <a:gd name="adj5" fmla="val 252786"/>
                            <a:gd name="adj6" fmla="val 5921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E322DE" w14:textId="77777777" w:rsidR="000672BA" w:rsidRDefault="000672BA" w:rsidP="009E6D8B">
                            <w:pPr>
                              <w:jc w:val="center"/>
                            </w:pPr>
                            <w:r>
                              <w:t>Transmetteur optique 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BB324" id="Légende : flèche courbée 25" o:spid="_x0000_s1034" type="#_x0000_t48" style="position:absolute;left:0;text-align:left;margin-left:23.6pt;margin-top:23.65pt;width:84.45pt;height:37.55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" adj="12789,54602,12106,28740,11581,22287" fillcolor="window" strokecolor="red" strokeweight="1.5pt">
                <v:textbox>
                  <w:txbxContent>
                    <w:p w14:paraId="0EE322DE" w14:textId="77777777" w:rsidR="000672BA" w:rsidRDefault="000672BA" w:rsidP="009E6D8B">
                      <w:pPr>
                        <w:jc w:val="center"/>
                      </w:pPr>
                      <w:r>
                        <w:t>Transmetteur optique LC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t>Connecter le transmetteur optique LC sur la prise SFP du convertisseur fibre / RJ45.</w:t>
      </w:r>
    </w:p>
    <w:p w14:paraId="0DC92344" w14:textId="77777777" w:rsidR="009E6D8B" w:rsidRDefault="009E6D8B" w:rsidP="006905B1"/>
    <w:p w14:paraId="01D649B5" w14:textId="77777777" w:rsidR="009E6D8B" w:rsidRDefault="009E6D8B" w:rsidP="006905B1"/>
    <w:p w14:paraId="645513F2" w14:textId="77777777" w:rsidR="009E6D8B" w:rsidRDefault="009E6D8B" w:rsidP="006905B1"/>
    <w:p w14:paraId="40673841" w14:textId="77777777" w:rsidR="009E6D8B" w:rsidRDefault="009E6D8B" w:rsidP="006905B1"/>
    <w:p w14:paraId="47F3A25C" w14:textId="407E17E3" w:rsidR="006905B1" w:rsidRPr="006905B1" w:rsidRDefault="006238D8" w:rsidP="006905B1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37DA92" wp14:editId="3296175C">
                <wp:simplePos x="0" y="0"/>
                <wp:positionH relativeFrom="margin">
                  <wp:posOffset>344805</wp:posOffset>
                </wp:positionH>
                <wp:positionV relativeFrom="paragraph">
                  <wp:posOffset>-38735</wp:posOffset>
                </wp:positionV>
                <wp:extent cx="1162050" cy="222885"/>
                <wp:effectExtent l="0" t="0" r="19050" b="272415"/>
                <wp:wrapNone/>
                <wp:docPr id="68" name="Légende : flèche courbé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22885"/>
                        </a:xfrm>
                        <a:prstGeom prst="borderCallout2">
                          <a:avLst>
                            <a:gd name="adj1" fmla="val 103181"/>
                            <a:gd name="adj2" fmla="val 53617"/>
                            <a:gd name="adj3" fmla="val 133057"/>
                            <a:gd name="adj4" fmla="val 56047"/>
                            <a:gd name="adj5" fmla="val 202713"/>
                            <a:gd name="adj6" fmla="val 6311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B19616" w14:textId="35CF09DA" w:rsidR="000672BA" w:rsidRPr="00927CA7" w:rsidRDefault="000672BA" w:rsidP="00F23C8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Jarretière </w:t>
                            </w:r>
                            <w:r w:rsidRPr="00927CA7">
                              <w:rPr>
                                <w:sz w:val="16"/>
                                <w:szCs w:val="16"/>
                              </w:rPr>
                              <w:t>SC/APC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DA92" id="Légende : flèche courbée 68" o:spid="_x0000_s1035" type="#_x0000_t48" style="position:absolute;left:0;text-align:left;margin-left:27.15pt;margin-top:-3.05pt;width:91.5pt;height: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" adj="13633,43786,12106,28740,11581,22287" fillcolor="window" strokecolor="red" strokeweight="1.5pt">
                <v:textbox>
                  <w:txbxContent>
                    <w:p w14:paraId="04B19616" w14:textId="35CF09DA" w:rsidR="000672BA" w:rsidRPr="00927CA7" w:rsidRDefault="000672BA" w:rsidP="00F23C8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Jarretière </w:t>
                      </w:r>
                      <w:r w:rsidRPr="00927CA7">
                        <w:rPr>
                          <w:sz w:val="16"/>
                          <w:szCs w:val="16"/>
                        </w:rPr>
                        <w:t>SC/APC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6905B1">
        <w:rPr>
          <w:noProof/>
        </w:rPr>
        <w:drawing>
          <wp:anchor distT="0" distB="0" distL="114300" distR="114300" simplePos="0" relativeHeight="251653632" behindDoc="0" locked="0" layoutInCell="1" allowOverlap="1" wp14:anchorId="677BF6AA" wp14:editId="430AE935">
            <wp:simplePos x="0" y="0"/>
            <wp:positionH relativeFrom="margin">
              <wp:posOffset>4609465</wp:posOffset>
            </wp:positionH>
            <wp:positionV relativeFrom="paragraph">
              <wp:posOffset>349250</wp:posOffset>
            </wp:positionV>
            <wp:extent cx="2184400" cy="1637665"/>
            <wp:effectExtent l="0" t="0" r="6350" b="635"/>
            <wp:wrapThrough wrapText="bothSides">
              <wp:wrapPolygon edited="0">
                <wp:start x="0" y="0"/>
                <wp:lineTo x="0" y="21357"/>
                <wp:lineTo x="21474" y="21357"/>
                <wp:lineTo x="21474" y="0"/>
                <wp:lineTo x="0" y="0"/>
              </wp:wrapPolygon>
            </wp:wrapThrough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08743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B1">
        <w:rPr>
          <w:noProof/>
        </w:rPr>
        <w:drawing>
          <wp:anchor distT="0" distB="0" distL="114300" distR="114300" simplePos="0" relativeHeight="251652608" behindDoc="0" locked="0" layoutInCell="1" allowOverlap="1" wp14:anchorId="7B985B1B" wp14:editId="14A1665B">
            <wp:simplePos x="0" y="0"/>
            <wp:positionH relativeFrom="margin">
              <wp:posOffset>2350135</wp:posOffset>
            </wp:positionH>
            <wp:positionV relativeFrom="paragraph">
              <wp:posOffset>352425</wp:posOffset>
            </wp:positionV>
            <wp:extent cx="2170430" cy="1627505"/>
            <wp:effectExtent l="0" t="0" r="1270" b="0"/>
            <wp:wrapThrough wrapText="bothSides">
              <wp:wrapPolygon edited="0">
                <wp:start x="0" y="0"/>
                <wp:lineTo x="0" y="21238"/>
                <wp:lineTo x="21423" y="21238"/>
                <wp:lineTo x="21423" y="0"/>
                <wp:lineTo x="0" y="0"/>
              </wp:wrapPolygon>
            </wp:wrapThrough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SC08742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B1">
        <w:rPr>
          <w:noProof/>
        </w:rPr>
        <w:drawing>
          <wp:anchor distT="0" distB="0" distL="114300" distR="114300" simplePos="0" relativeHeight="251651584" behindDoc="0" locked="0" layoutInCell="1" allowOverlap="1" wp14:anchorId="63CC48B6" wp14:editId="0EE06B35">
            <wp:simplePos x="0" y="0"/>
            <wp:positionH relativeFrom="margin">
              <wp:posOffset>84648</wp:posOffset>
            </wp:positionH>
            <wp:positionV relativeFrom="paragraph">
              <wp:posOffset>350520</wp:posOffset>
            </wp:positionV>
            <wp:extent cx="2174240" cy="1629410"/>
            <wp:effectExtent l="0" t="0" r="0" b="8890"/>
            <wp:wrapThrough wrapText="bothSides">
              <wp:wrapPolygon edited="0">
                <wp:start x="0" y="0"/>
                <wp:lineTo x="0" y="21465"/>
                <wp:lineTo x="21386" y="21465"/>
                <wp:lineTo x="21386" y="0"/>
                <wp:lineTo x="0" y="0"/>
              </wp:wrapPolygon>
            </wp:wrapThrough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SC08741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91A4" w14:textId="4B8374C8" w:rsidR="006905B1" w:rsidRPr="006905B1" w:rsidRDefault="00AB1C95" w:rsidP="006905B1">
      <w:r>
        <w:rPr>
          <w:noProof/>
        </w:rPr>
        <w:drawing>
          <wp:anchor distT="0" distB="0" distL="114300" distR="114300" simplePos="0" relativeHeight="251872768" behindDoc="0" locked="0" layoutInCell="1" allowOverlap="1" wp14:anchorId="6D3C1318" wp14:editId="527D81EE">
            <wp:simplePos x="0" y="0"/>
            <wp:positionH relativeFrom="margin">
              <wp:posOffset>4594885</wp:posOffset>
            </wp:positionH>
            <wp:positionV relativeFrom="paragraph">
              <wp:posOffset>1829047</wp:posOffset>
            </wp:positionV>
            <wp:extent cx="2258829" cy="1694180"/>
            <wp:effectExtent l="0" t="0" r="8255" b="127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829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9CC7C1B" wp14:editId="33EE71B6">
            <wp:simplePos x="0" y="0"/>
            <wp:positionH relativeFrom="margin">
              <wp:align>center</wp:align>
            </wp:positionH>
            <wp:positionV relativeFrom="paragraph">
              <wp:posOffset>1878965</wp:posOffset>
            </wp:positionV>
            <wp:extent cx="2174875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379" y="21449"/>
                <wp:lineTo x="21379" y="0"/>
                <wp:lineTo x="0" y="0"/>
              </wp:wrapPolygon>
            </wp:wrapThrough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08746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574675FC" wp14:editId="5D8D1C52">
            <wp:simplePos x="0" y="0"/>
            <wp:positionH relativeFrom="margin">
              <wp:posOffset>95852</wp:posOffset>
            </wp:positionH>
            <wp:positionV relativeFrom="paragraph">
              <wp:posOffset>1876170</wp:posOffset>
            </wp:positionV>
            <wp:extent cx="2162175" cy="1620520"/>
            <wp:effectExtent l="0" t="0" r="9525" b="0"/>
            <wp:wrapThrough wrapText="bothSides">
              <wp:wrapPolygon edited="0">
                <wp:start x="0" y="0"/>
                <wp:lineTo x="0" y="21329"/>
                <wp:lineTo x="21505" y="21329"/>
                <wp:lineTo x="21505" y="0"/>
                <wp:lineTo x="0" y="0"/>
              </wp:wrapPolygon>
            </wp:wrapThrough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SC08745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21D6" w14:textId="35D45094" w:rsidR="006905B1" w:rsidRPr="006905B1" w:rsidRDefault="006905B1" w:rsidP="006905B1"/>
    <w:p w14:paraId="5566DFBD" w14:textId="11BE45AB" w:rsidR="006238D8" w:rsidRDefault="006238D8">
      <w:pPr>
        <w:jc w:val="left"/>
      </w:pPr>
    </w:p>
    <w:p w14:paraId="66A23D0F" w14:textId="11CF36BF" w:rsidR="006238D8" w:rsidRDefault="006238D8">
      <w:pPr>
        <w:jc w:val="left"/>
      </w:pPr>
    </w:p>
    <w:p w14:paraId="790D5BC3" w14:textId="3DD112CD" w:rsidR="006238D8" w:rsidRDefault="006238D8">
      <w:pPr>
        <w:jc w:val="left"/>
      </w:pPr>
    </w:p>
    <w:p w14:paraId="10863696" w14:textId="41303E2E" w:rsidR="006238D8" w:rsidRDefault="006238D8">
      <w:pPr>
        <w:jc w:val="left"/>
      </w:pPr>
    </w:p>
    <w:p w14:paraId="07E8DDF4" w14:textId="142D0233" w:rsidR="006238D8" w:rsidRDefault="00AB1C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2CD0751" wp14:editId="09846164">
                <wp:simplePos x="0" y="0"/>
                <wp:positionH relativeFrom="margin">
                  <wp:posOffset>5838520</wp:posOffset>
                </wp:positionH>
                <wp:positionV relativeFrom="paragraph">
                  <wp:posOffset>257489</wp:posOffset>
                </wp:positionV>
                <wp:extent cx="831272" cy="222885"/>
                <wp:effectExtent l="0" t="514350" r="26035" b="24765"/>
                <wp:wrapNone/>
                <wp:docPr id="243" name="Légende : flèche courbé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2" cy="222885"/>
                        </a:xfrm>
                        <a:prstGeom prst="borderCallout2">
                          <a:avLst>
                            <a:gd name="adj1" fmla="val 1949"/>
                            <a:gd name="adj2" fmla="val 53106"/>
                            <a:gd name="adj3" fmla="val -64079"/>
                            <a:gd name="adj4" fmla="val 55536"/>
                            <a:gd name="adj5" fmla="val -223527"/>
                            <a:gd name="adj6" fmla="val 6107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D167D" w14:textId="1C49C841" w:rsidR="000672BA" w:rsidRPr="00927CA7" w:rsidRDefault="000672BA" w:rsidP="00AB1C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Cordon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0751" id="Légende : flèche courbée 243" o:spid="_x0000_s1036" type="#_x0000_t48" style="position:absolute;margin-left:459.75pt;margin-top:20.25pt;width:65.45pt;height:17.5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" adj="13192,-48282,11996,-13841,11471,421" fillcolor="window" strokecolor="red" strokeweight="1.5pt">
                <v:textbox>
                  <w:txbxContent>
                    <w:p w14:paraId="29BD167D" w14:textId="1C49C841" w:rsidR="000672BA" w:rsidRPr="00927CA7" w:rsidRDefault="000672BA" w:rsidP="00AB1C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Cordon RJ45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170D1E50" w14:textId="312C8668" w:rsidR="003D237F" w:rsidRDefault="003D237F">
      <w:pPr>
        <w:jc w:val="left"/>
      </w:pPr>
      <w:r>
        <w:br w:type="page"/>
      </w:r>
    </w:p>
    <w:bookmarkStart w:id="4" w:name="_Toc20234868"/>
    <w:p w14:paraId="3206281C" w14:textId="69881C02" w:rsidR="00D76FF4" w:rsidRPr="00D76FF4" w:rsidRDefault="00A01EA2" w:rsidP="00B37E1D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25A76B4B" wp14:editId="3698E683">
                <wp:simplePos x="0" y="0"/>
                <wp:positionH relativeFrom="column">
                  <wp:posOffset>479425</wp:posOffset>
                </wp:positionH>
                <wp:positionV relativeFrom="paragraph">
                  <wp:posOffset>379287</wp:posOffset>
                </wp:positionV>
                <wp:extent cx="5699051" cy="365760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051" cy="3657600"/>
                          <a:chOff x="0" y="0"/>
                          <a:chExt cx="5925820" cy="395160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820" cy="395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1244009" y="2169041"/>
                            <a:ext cx="806450" cy="5715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0F4B6" id="Groupe 86" o:spid="_x0000_s1026" style="position:absolute;margin-left:37.75pt;margin-top:29.85pt;width:448.75pt;height:4in;z-index:-251448832;mso-width-relative:margin;mso-height-relative:margin" coordsize="59258,395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">
                <v:shape id="Image 83" o:spid="_x0000_s1027" type="#_x0000_t75" style="position:absolute;width:59258;height:3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">
                  <v:imagedata r:id="rId16" o:title=""/>
                </v:shape>
                <v:rect id="Rectangle 31" o:spid="_x0000_s1028" style="position:absolute;left:12440;top:21690;width:806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" filled="f" strokecolor="red"/>
              </v:group>
            </w:pict>
          </mc:Fallback>
        </mc:AlternateContent>
      </w:r>
      <w:r w:rsidR="00D76FF4">
        <w:t>Conne</w:t>
      </w:r>
      <w:r w:rsidR="003D237F">
        <w:t>x</w:t>
      </w:r>
      <w:r w:rsidR="00D76FF4">
        <w:t xml:space="preserve">ion des </w:t>
      </w:r>
      <w:r w:rsidR="003F65E6">
        <w:t>É</w:t>
      </w:r>
      <w:r w:rsidR="00D76FF4">
        <w:t xml:space="preserve">quipements </w:t>
      </w:r>
      <w:r w:rsidR="003F65E6">
        <w:t>À</w:t>
      </w:r>
      <w:r w:rsidR="00D76FF4">
        <w:t xml:space="preserve"> l'intérieur d</w:t>
      </w:r>
      <w:r w:rsidR="00F23C8C">
        <w:t xml:space="preserve">e la baie de </w:t>
      </w:r>
      <w:r w:rsidR="00E768F3">
        <w:t>Vid</w:t>
      </w:r>
      <w:r w:rsidR="003F65E6">
        <w:t>É</w:t>
      </w:r>
      <w:r w:rsidR="00F23C8C">
        <w:t>oprotection</w:t>
      </w:r>
      <w:bookmarkEnd w:id="4"/>
    </w:p>
    <w:p w14:paraId="313D84BA" w14:textId="6A068F46" w:rsidR="00D76FF4" w:rsidRDefault="00D76FF4" w:rsidP="001C4B72"/>
    <w:p w14:paraId="2019A325" w14:textId="1924D2F4" w:rsidR="00D76FF4" w:rsidRDefault="00D76FF4" w:rsidP="001C4B72"/>
    <w:p w14:paraId="1294988A" w14:textId="05A96ED3" w:rsidR="00D76FF4" w:rsidRDefault="00D76FF4" w:rsidP="001C4B72"/>
    <w:p w14:paraId="69AC8E4B" w14:textId="254ECE34" w:rsidR="00D76FF4" w:rsidRDefault="00D76FF4" w:rsidP="001C4B72"/>
    <w:p w14:paraId="1BDBBAE0" w14:textId="258766CC" w:rsidR="00D76FF4" w:rsidRDefault="00D76FF4" w:rsidP="001C4B72"/>
    <w:p w14:paraId="579CDEDE" w14:textId="0084126D" w:rsidR="00D76FF4" w:rsidRDefault="00D76FF4" w:rsidP="001C4B72"/>
    <w:p w14:paraId="381ECD08" w14:textId="089A646C" w:rsidR="00D76FF4" w:rsidRDefault="00D76FF4" w:rsidP="001C4B72"/>
    <w:p w14:paraId="10AC7258" w14:textId="0A33124F" w:rsidR="00D76FF4" w:rsidRDefault="00D76FF4" w:rsidP="001C4B72"/>
    <w:p w14:paraId="42AB438E" w14:textId="213A90CE" w:rsidR="00D76FF4" w:rsidRDefault="00D76FF4" w:rsidP="001C4B72"/>
    <w:p w14:paraId="3F4B7128" w14:textId="77777777" w:rsidR="00D76FF4" w:rsidRDefault="00D76FF4" w:rsidP="001C4B72"/>
    <w:p w14:paraId="27D0251C" w14:textId="77777777" w:rsidR="00E768F3" w:rsidRDefault="00E768F3" w:rsidP="00882578">
      <w:pPr>
        <w:jc w:val="left"/>
      </w:pPr>
    </w:p>
    <w:p w14:paraId="3A6E6EC8" w14:textId="77777777" w:rsidR="00E768F3" w:rsidRDefault="00E768F3" w:rsidP="00882578">
      <w:pPr>
        <w:jc w:val="left"/>
      </w:pPr>
    </w:p>
    <w:p w14:paraId="7D6F8582" w14:textId="77777777" w:rsidR="00E768F3" w:rsidRDefault="00E768F3" w:rsidP="00882578">
      <w:pPr>
        <w:jc w:val="left"/>
      </w:pPr>
    </w:p>
    <w:p w14:paraId="77334348" w14:textId="346CFDD9" w:rsidR="00E768F3" w:rsidRDefault="00E768F3" w:rsidP="003F65E6">
      <w:pPr>
        <w:pStyle w:val="Titre2"/>
      </w:pPr>
      <w:bookmarkStart w:id="5" w:name="_Toc20234869"/>
      <w:r>
        <w:t>Conne</w:t>
      </w:r>
      <w:r w:rsidR="003D237F">
        <w:t>x</w:t>
      </w:r>
      <w:r w:rsidR="0006762F">
        <w:t>ion du</w:t>
      </w:r>
      <w:r>
        <w:t xml:space="preserve"> câble </w:t>
      </w:r>
      <w:r w:rsidR="001E2B1E">
        <w:t>noir</w:t>
      </w:r>
      <w:r w:rsidR="00CA6C14">
        <w:t xml:space="preserve"> 1</w:t>
      </w:r>
      <w:r>
        <w:t xml:space="preserve"> fibre optique dans le </w:t>
      </w:r>
      <w:r w:rsidR="00CE787F">
        <w:t>P</w:t>
      </w:r>
      <w:r>
        <w:t xml:space="preserve">oint de </w:t>
      </w:r>
      <w:r w:rsidR="00CE787F">
        <w:t>B</w:t>
      </w:r>
      <w:r>
        <w:t xml:space="preserve">ranchement </w:t>
      </w:r>
      <w:r w:rsidR="00CE787F">
        <w:t>O</w:t>
      </w:r>
      <w:r>
        <w:t>ptique (PBO)</w:t>
      </w:r>
      <w:bookmarkEnd w:id="5"/>
    </w:p>
    <w:p w14:paraId="54533709" w14:textId="77777777" w:rsidR="00A01EA2" w:rsidRPr="00A01EA2" w:rsidRDefault="00A01EA2" w:rsidP="00A01EA2"/>
    <w:p w14:paraId="281A3402" w14:textId="1F883C0F" w:rsidR="0006762F" w:rsidRDefault="0006762F" w:rsidP="00882578">
      <w:pPr>
        <w:jc w:val="left"/>
      </w:pPr>
      <w:r>
        <w:t>Pour cela :</w:t>
      </w:r>
    </w:p>
    <w:p w14:paraId="3A6B8682" w14:textId="77777777" w:rsidR="0006762F" w:rsidRDefault="0006762F" w:rsidP="0006762F">
      <w:pPr>
        <w:pStyle w:val="Paragraphedeliste"/>
        <w:numPr>
          <w:ilvl w:val="0"/>
          <w:numId w:val="22"/>
        </w:numPr>
        <w:jc w:val="left"/>
      </w:pPr>
      <w:r>
        <w:t>Dénuder le câble à l’aide du fil marron dédié à cet effet puis tirer vers le bas à l'aide d'une pince ;</w:t>
      </w:r>
    </w:p>
    <w:p w14:paraId="188B0082" w14:textId="2F7071EF" w:rsidR="0006762F" w:rsidRDefault="0006762F" w:rsidP="00882578">
      <w:pPr>
        <w:jc w:val="left"/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086A6A18" wp14:editId="22CFF760">
            <wp:simplePos x="0" y="0"/>
            <wp:positionH relativeFrom="margin">
              <wp:posOffset>2931795</wp:posOffset>
            </wp:positionH>
            <wp:positionV relativeFrom="paragraph">
              <wp:posOffset>54610</wp:posOffset>
            </wp:positionV>
            <wp:extent cx="2417445" cy="1812290"/>
            <wp:effectExtent l="0" t="0" r="1905" b="0"/>
            <wp:wrapSquare wrapText="bothSides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DSC09552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3A1D52D5" wp14:editId="1F51D1CD">
            <wp:simplePos x="0" y="0"/>
            <wp:positionH relativeFrom="margin">
              <wp:posOffset>405213</wp:posOffset>
            </wp:positionH>
            <wp:positionV relativeFrom="paragraph">
              <wp:posOffset>40364</wp:posOffset>
            </wp:positionV>
            <wp:extent cx="2425065" cy="1818640"/>
            <wp:effectExtent l="0" t="0" r="0" b="0"/>
            <wp:wrapThrough wrapText="bothSides">
              <wp:wrapPolygon edited="0">
                <wp:start x="0" y="0"/>
                <wp:lineTo x="0" y="21268"/>
                <wp:lineTo x="21379" y="21268"/>
                <wp:lineTo x="21379" y="0"/>
                <wp:lineTo x="0" y="0"/>
              </wp:wrapPolygon>
            </wp:wrapThrough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DSC09551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76137" w14:textId="77777777" w:rsidR="0006762F" w:rsidRDefault="0006762F" w:rsidP="00882578">
      <w:pPr>
        <w:jc w:val="left"/>
      </w:pPr>
    </w:p>
    <w:p w14:paraId="2C19621E" w14:textId="6FB052D1" w:rsidR="00E768F3" w:rsidRDefault="00E768F3" w:rsidP="00882578">
      <w:pPr>
        <w:jc w:val="left"/>
      </w:pPr>
    </w:p>
    <w:p w14:paraId="7B31B286" w14:textId="77777777" w:rsidR="00E768F3" w:rsidRDefault="00E768F3" w:rsidP="00882578">
      <w:pPr>
        <w:jc w:val="left"/>
      </w:pPr>
    </w:p>
    <w:p w14:paraId="04A64A28" w14:textId="12E4AC43" w:rsidR="00E768F3" w:rsidRDefault="00E768F3" w:rsidP="00882578">
      <w:pPr>
        <w:jc w:val="left"/>
      </w:pPr>
    </w:p>
    <w:p w14:paraId="69B13B76" w14:textId="6919C77D" w:rsidR="000375AB" w:rsidRDefault="000375AB" w:rsidP="00882578">
      <w:pPr>
        <w:jc w:val="left"/>
      </w:pPr>
    </w:p>
    <w:p w14:paraId="1D06EB91" w14:textId="1C429309" w:rsidR="000375AB" w:rsidRDefault="000375AB" w:rsidP="00882578">
      <w:pPr>
        <w:jc w:val="left"/>
      </w:pPr>
    </w:p>
    <w:p w14:paraId="7C8F32F8" w14:textId="77777777" w:rsidR="0006762F" w:rsidRDefault="00D76FF4" w:rsidP="00882578">
      <w:pPr>
        <w:jc w:val="left"/>
      </w:pPr>
      <w:r>
        <w:br w:type="page"/>
      </w:r>
    </w:p>
    <w:p w14:paraId="7350DDCA" w14:textId="77777777" w:rsidR="00E059EF" w:rsidRDefault="00E059EF" w:rsidP="00E059EF">
      <w:pPr>
        <w:pStyle w:val="Paragraphedeliste"/>
        <w:jc w:val="left"/>
      </w:pPr>
    </w:p>
    <w:p w14:paraId="65073F6A" w14:textId="4F0ECA15" w:rsidR="0006762F" w:rsidRDefault="0052034F" w:rsidP="0052034F">
      <w:pPr>
        <w:pStyle w:val="Paragraphedeliste"/>
        <w:numPr>
          <w:ilvl w:val="0"/>
          <w:numId w:val="22"/>
        </w:numPr>
        <w:jc w:val="left"/>
      </w:pPr>
      <w:r>
        <w:t>Couper à la base</w:t>
      </w:r>
      <w:r w:rsidR="00E059EF">
        <w:t xml:space="preserve"> </w:t>
      </w:r>
      <w:r>
        <w:t xml:space="preserve">les deux </w:t>
      </w:r>
      <w:r w:rsidR="00E059EF">
        <w:t xml:space="preserve">porteurs </w:t>
      </w:r>
      <w:r>
        <w:t>d'ancrage ;</w:t>
      </w:r>
    </w:p>
    <w:p w14:paraId="2ED41BF7" w14:textId="3465FE43" w:rsidR="0052034F" w:rsidRDefault="0052034F" w:rsidP="00882578">
      <w:pPr>
        <w:jc w:val="left"/>
      </w:pPr>
      <w:r>
        <w:rPr>
          <w:noProof/>
        </w:rPr>
        <w:drawing>
          <wp:anchor distT="0" distB="0" distL="114300" distR="114300" simplePos="0" relativeHeight="251794944" behindDoc="0" locked="0" layoutInCell="1" allowOverlap="1" wp14:anchorId="1E560745" wp14:editId="20EA7A98">
            <wp:simplePos x="0" y="0"/>
            <wp:positionH relativeFrom="margin">
              <wp:posOffset>603968</wp:posOffset>
            </wp:positionH>
            <wp:positionV relativeFrom="paragraph">
              <wp:posOffset>191770</wp:posOffset>
            </wp:positionV>
            <wp:extent cx="2545080" cy="1908175"/>
            <wp:effectExtent l="0" t="0" r="7620" b="0"/>
            <wp:wrapThrough wrapText="bothSides">
              <wp:wrapPolygon edited="0">
                <wp:start x="0" y="0"/>
                <wp:lineTo x="0" y="21348"/>
                <wp:lineTo x="21503" y="21348"/>
                <wp:lineTo x="21503" y="0"/>
                <wp:lineTo x="0" y="0"/>
              </wp:wrapPolygon>
            </wp:wrapThrough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SC0878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7DC52015" wp14:editId="5E6DD9E1">
            <wp:simplePos x="0" y="0"/>
            <wp:positionH relativeFrom="margin">
              <wp:posOffset>3527645</wp:posOffset>
            </wp:positionH>
            <wp:positionV relativeFrom="paragraph">
              <wp:posOffset>191742</wp:posOffset>
            </wp:positionV>
            <wp:extent cx="2512060" cy="1883410"/>
            <wp:effectExtent l="0" t="0" r="2540" b="254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SC0879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86E63" w14:textId="49AFC4CA" w:rsidR="0052034F" w:rsidRDefault="0052034F" w:rsidP="00882578">
      <w:pPr>
        <w:jc w:val="left"/>
      </w:pPr>
    </w:p>
    <w:p w14:paraId="44224F08" w14:textId="227DC8D4" w:rsidR="0052034F" w:rsidRDefault="0052034F" w:rsidP="00882578">
      <w:pPr>
        <w:jc w:val="left"/>
      </w:pPr>
    </w:p>
    <w:p w14:paraId="4E8E2057" w14:textId="685924A5" w:rsidR="0052034F" w:rsidRDefault="0052034F" w:rsidP="00882578">
      <w:pPr>
        <w:jc w:val="left"/>
      </w:pPr>
    </w:p>
    <w:p w14:paraId="3EDFACBA" w14:textId="23785BC4" w:rsidR="0052034F" w:rsidRDefault="0052034F" w:rsidP="00882578">
      <w:pPr>
        <w:jc w:val="left"/>
      </w:pPr>
    </w:p>
    <w:p w14:paraId="5B652294" w14:textId="106C7124" w:rsidR="0052034F" w:rsidRDefault="0052034F" w:rsidP="00882578">
      <w:pPr>
        <w:jc w:val="left"/>
      </w:pPr>
    </w:p>
    <w:p w14:paraId="2B3D3A63" w14:textId="122AD958" w:rsidR="0052034F" w:rsidRDefault="0052034F" w:rsidP="00882578">
      <w:pPr>
        <w:jc w:val="left"/>
      </w:pPr>
    </w:p>
    <w:p w14:paraId="10E0D093" w14:textId="06A97C6F" w:rsidR="0052034F" w:rsidRDefault="0052034F" w:rsidP="00882578">
      <w:pPr>
        <w:jc w:val="left"/>
      </w:pPr>
    </w:p>
    <w:p w14:paraId="2F17603A" w14:textId="45759242" w:rsidR="0052034F" w:rsidRDefault="00A95CE6" w:rsidP="00A95CE6">
      <w:pPr>
        <w:pStyle w:val="Paragraphedeliste"/>
        <w:numPr>
          <w:ilvl w:val="0"/>
          <w:numId w:val="22"/>
        </w:numPr>
        <w:jc w:val="left"/>
      </w:pPr>
      <w:r>
        <w:t xml:space="preserve">Dé-tuber la gaine de protection </w:t>
      </w:r>
      <w:r w:rsidR="00656ADD">
        <w:t>blanche</w:t>
      </w:r>
      <w:r>
        <w:t xml:space="preserve"> ;</w:t>
      </w:r>
    </w:p>
    <w:p w14:paraId="4A78CBDD" w14:textId="20ECE2B8" w:rsidR="00A41F61" w:rsidRDefault="00A41F61" w:rsidP="00A95CE6">
      <w:pPr>
        <w:pStyle w:val="Paragraphedeliste"/>
        <w:numPr>
          <w:ilvl w:val="0"/>
          <w:numId w:val="22"/>
        </w:numPr>
        <w:jc w:val="left"/>
      </w:pPr>
      <w:r>
        <w:t xml:space="preserve">Insérer le câble dans le PBO par son accès inferieur puis l'attacher avec un collier sur le point </w:t>
      </w:r>
      <w:r w:rsidR="000375AB">
        <w:t>d’amarrage</w:t>
      </w:r>
      <w:r>
        <w:t>;</w:t>
      </w:r>
    </w:p>
    <w:p w14:paraId="17FA9094" w14:textId="401E75BA" w:rsidR="0052034F" w:rsidRDefault="007D524F" w:rsidP="00A41F61">
      <w:pPr>
        <w:pStyle w:val="Paragraphedeliste"/>
        <w:jc w:val="left"/>
      </w:pPr>
      <w:r>
        <w:rPr>
          <w:noProof/>
        </w:rPr>
        <w:drawing>
          <wp:anchor distT="0" distB="0" distL="114300" distR="114300" simplePos="0" relativeHeight="251631093" behindDoc="0" locked="0" layoutInCell="1" allowOverlap="1" wp14:anchorId="2D8D2427" wp14:editId="374C8393">
            <wp:simplePos x="0" y="0"/>
            <wp:positionH relativeFrom="column">
              <wp:posOffset>3385820</wp:posOffset>
            </wp:positionH>
            <wp:positionV relativeFrom="paragraph">
              <wp:posOffset>221615</wp:posOffset>
            </wp:positionV>
            <wp:extent cx="3138805" cy="2052320"/>
            <wp:effectExtent l="0" t="0" r="4445" b="5080"/>
            <wp:wrapThrough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hrough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019-09-05_14193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897">
        <w:rPr>
          <w:noProof/>
        </w:rPr>
        <w:drawing>
          <wp:anchor distT="0" distB="0" distL="114300" distR="114300" simplePos="0" relativeHeight="251799040" behindDoc="0" locked="0" layoutInCell="1" allowOverlap="1" wp14:anchorId="654A62FE" wp14:editId="0D607B64">
            <wp:simplePos x="0" y="0"/>
            <wp:positionH relativeFrom="margin">
              <wp:posOffset>469900</wp:posOffset>
            </wp:positionH>
            <wp:positionV relativeFrom="paragraph">
              <wp:posOffset>215265</wp:posOffset>
            </wp:positionV>
            <wp:extent cx="2743200" cy="2056130"/>
            <wp:effectExtent l="0" t="0" r="0" b="1270"/>
            <wp:wrapThrough wrapText="bothSides">
              <wp:wrapPolygon edited="0">
                <wp:start x="0" y="0"/>
                <wp:lineTo x="0" y="21413"/>
                <wp:lineTo x="21450" y="21413"/>
                <wp:lineTo x="21450" y="0"/>
                <wp:lineTo x="0" y="0"/>
              </wp:wrapPolygon>
            </wp:wrapThrough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879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32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51489" w14:textId="22CA25F2" w:rsidR="0052034F" w:rsidRDefault="0052034F" w:rsidP="00882578">
      <w:pPr>
        <w:jc w:val="left"/>
      </w:pPr>
    </w:p>
    <w:p w14:paraId="0187610E" w14:textId="63770F7D" w:rsidR="0006762F" w:rsidRDefault="0006762F" w:rsidP="00882578">
      <w:pPr>
        <w:jc w:val="left"/>
      </w:pPr>
    </w:p>
    <w:p w14:paraId="429656FE" w14:textId="08B6B6AC" w:rsidR="0006762F" w:rsidRDefault="0006762F" w:rsidP="00882578">
      <w:pPr>
        <w:jc w:val="left"/>
      </w:pPr>
    </w:p>
    <w:p w14:paraId="61388EB3" w14:textId="0B42A812" w:rsidR="0006762F" w:rsidRDefault="0006762F" w:rsidP="00882578">
      <w:pPr>
        <w:jc w:val="left"/>
      </w:pPr>
    </w:p>
    <w:p w14:paraId="567A7827" w14:textId="02821FF0" w:rsidR="0006762F" w:rsidRDefault="0006762F" w:rsidP="00882578">
      <w:pPr>
        <w:jc w:val="left"/>
      </w:pPr>
    </w:p>
    <w:p w14:paraId="046DC00A" w14:textId="6D95717F" w:rsidR="0006762F" w:rsidRDefault="0006762F" w:rsidP="00882578">
      <w:pPr>
        <w:jc w:val="left"/>
      </w:pPr>
    </w:p>
    <w:p w14:paraId="438841A0" w14:textId="61D7B86E" w:rsidR="0006762F" w:rsidRDefault="007D524F" w:rsidP="0088257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74692B7" wp14:editId="496A6EC3">
                <wp:simplePos x="0" y="0"/>
                <wp:positionH relativeFrom="margin">
                  <wp:posOffset>2472226</wp:posOffset>
                </wp:positionH>
                <wp:positionV relativeFrom="paragraph">
                  <wp:posOffset>266549</wp:posOffset>
                </wp:positionV>
                <wp:extent cx="1633855" cy="281305"/>
                <wp:effectExtent l="0" t="876300" r="575945" b="23495"/>
                <wp:wrapNone/>
                <wp:docPr id="245" name="Légende : encadré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81305"/>
                        </a:xfrm>
                        <a:prstGeom prst="borderCallout1">
                          <a:avLst>
                            <a:gd name="adj1" fmla="val -307478"/>
                            <a:gd name="adj2" fmla="val 133803"/>
                            <a:gd name="adj3" fmla="val -1578"/>
                            <a:gd name="adj4" fmla="val 9460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8195D1" w14:textId="77777777" w:rsidR="000672BA" w:rsidRDefault="000672BA" w:rsidP="005B0897">
                            <w:pPr>
                              <w:jc w:val="center"/>
                            </w:pPr>
                            <w:r>
                              <w:t>Point d'amarrage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92B7" id="Légende : encadrée 245" o:spid="_x0000_s1037" type="#_x0000_t47" style="position:absolute;margin-left:194.65pt;margin-top:21pt;width:128.65pt;height:22.15pt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" adj="20434,-341,28901,-66415" fillcolor="window" strokecolor="red" strokeweight="1.5pt">
                <v:textbox>
                  <w:txbxContent>
                    <w:p w14:paraId="018195D1" w14:textId="77777777" w:rsidR="000672BA" w:rsidRDefault="000672BA" w:rsidP="005B0897">
                      <w:pPr>
                        <w:jc w:val="center"/>
                      </w:pPr>
                      <w:r>
                        <w:t>Point d'amarrage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57A7150C" w14:textId="021922B4" w:rsidR="0006762F" w:rsidRDefault="007D524F" w:rsidP="0088257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E6BCC20" wp14:editId="13281AF7">
                <wp:simplePos x="0" y="0"/>
                <wp:positionH relativeFrom="margin">
                  <wp:posOffset>5020869</wp:posOffset>
                </wp:positionH>
                <wp:positionV relativeFrom="paragraph">
                  <wp:posOffset>177449</wp:posOffset>
                </wp:positionV>
                <wp:extent cx="1633855" cy="281305"/>
                <wp:effectExtent l="152400" t="1524000" r="23495" b="23495"/>
                <wp:wrapNone/>
                <wp:docPr id="140" name="Légende : encadré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81305"/>
                        </a:xfrm>
                        <a:prstGeom prst="borderCallout1">
                          <a:avLst>
                            <a:gd name="adj1" fmla="val -534189"/>
                            <a:gd name="adj2" fmla="val -8317"/>
                            <a:gd name="adj3" fmla="val 3274"/>
                            <a:gd name="adj4" fmla="val 4573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3B254B" w14:textId="34CA51AB" w:rsidR="000672BA" w:rsidRDefault="000672BA" w:rsidP="005A098B">
                            <w:pPr>
                              <w:jc w:val="center"/>
                            </w:pPr>
                            <w:r>
                              <w:t>Câble 1 fibre optique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CC20" id="Légende : encadrée 140" o:spid="_x0000_s1038" type="#_x0000_t47" style="position:absolute;margin-left:395.35pt;margin-top:13.95pt;width:128.65pt;height:22.15pt;z-index:25188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" adj="9879,707,-1796,-115385" fillcolor="window" strokecolor="red" strokeweight="1.5pt">
                <v:textbox>
                  <w:txbxContent>
                    <w:p w14:paraId="5D3B254B" w14:textId="34CA51AB" w:rsidR="000672BA" w:rsidRDefault="000672BA" w:rsidP="005A098B">
                      <w:pPr>
                        <w:jc w:val="center"/>
                      </w:pPr>
                      <w:r>
                        <w:t>Câble 1 fibre optique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5B0897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8F94185" wp14:editId="049F2D55">
                <wp:simplePos x="0" y="0"/>
                <wp:positionH relativeFrom="margin">
                  <wp:posOffset>4205131</wp:posOffset>
                </wp:positionH>
                <wp:positionV relativeFrom="paragraph">
                  <wp:posOffset>202186</wp:posOffset>
                </wp:positionV>
                <wp:extent cx="706755" cy="281305"/>
                <wp:effectExtent l="0" t="1028700" r="17145" b="23495"/>
                <wp:wrapNone/>
                <wp:docPr id="241" name="Légende : encadré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81305"/>
                        </a:xfrm>
                        <a:prstGeom prst="borderCallout1">
                          <a:avLst>
                            <a:gd name="adj1" fmla="val -357955"/>
                            <a:gd name="adj2" fmla="val 91478"/>
                            <a:gd name="adj3" fmla="val 533"/>
                            <a:gd name="adj4" fmla="val 6152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A31080" w14:textId="5CBB09CA" w:rsidR="000672BA" w:rsidRDefault="000672BA" w:rsidP="0008795B">
                            <w:pPr>
                              <w:jc w:val="center"/>
                            </w:pPr>
                            <w:r>
                              <w:t xml:space="preserve">Collier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4185" id="Légende : encadrée 241" o:spid="_x0000_s1039" type="#_x0000_t47" style="position:absolute;margin-left:331.1pt;margin-top:15.9pt;width:55.65pt;height:22.15pt;z-index:2518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" adj="13290,115,19759,-77318" fillcolor="window" strokecolor="red" strokeweight="1.5pt">
                <v:textbox>
                  <w:txbxContent>
                    <w:p w14:paraId="06A31080" w14:textId="5CBB09CA" w:rsidR="000672BA" w:rsidRDefault="000672BA" w:rsidP="0008795B">
                      <w:pPr>
                        <w:jc w:val="center"/>
                      </w:pPr>
                      <w:r>
                        <w:t xml:space="preserve">Collier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4B6413">
        <w:rPr>
          <w:noProof/>
        </w:rPr>
        <w:t xml:space="preserve"> </w:t>
      </w:r>
    </w:p>
    <w:p w14:paraId="4FA00189" w14:textId="0EB2F2CC" w:rsidR="0006762F" w:rsidRDefault="0006762F" w:rsidP="00882578">
      <w:pPr>
        <w:jc w:val="left"/>
      </w:pPr>
    </w:p>
    <w:p w14:paraId="6D4DF830" w14:textId="72AF8D46" w:rsidR="0006762F" w:rsidRDefault="0006762F" w:rsidP="00882578">
      <w:pPr>
        <w:jc w:val="left"/>
      </w:pPr>
    </w:p>
    <w:p w14:paraId="6AE54726" w14:textId="467F4622" w:rsidR="005B0897" w:rsidRDefault="00612C89" w:rsidP="00882578">
      <w:pPr>
        <w:jc w:val="left"/>
      </w:pPr>
      <w:r>
        <w:br w:type="page"/>
      </w:r>
    </w:p>
    <w:p w14:paraId="7C42ABEE" w14:textId="77777777" w:rsidR="000375AB" w:rsidRDefault="000375AB" w:rsidP="00D232A4">
      <w:pPr>
        <w:pStyle w:val="Paragraphedeliste"/>
        <w:jc w:val="left"/>
      </w:pPr>
      <w:bookmarkStart w:id="6" w:name="_Hlk11771270"/>
    </w:p>
    <w:p w14:paraId="47524E90" w14:textId="7CDD84B3" w:rsidR="00A41F61" w:rsidRDefault="00A41F61" w:rsidP="00A41F61">
      <w:pPr>
        <w:pStyle w:val="Paragraphedeliste"/>
        <w:numPr>
          <w:ilvl w:val="0"/>
          <w:numId w:val="22"/>
        </w:numPr>
        <w:jc w:val="left"/>
      </w:pPr>
      <w:r>
        <w:t>Rentrer la fibre optique dans la cassette afin d'effectuer les soudures</w:t>
      </w:r>
      <w:bookmarkEnd w:id="6"/>
    </w:p>
    <w:p w14:paraId="277C7BAA" w14:textId="7D1674B9" w:rsidR="005B0897" w:rsidRDefault="000375AB" w:rsidP="00882578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 wp14:anchorId="6188E4D3" wp14:editId="3E5B2DFC">
                <wp:simplePos x="0" y="0"/>
                <wp:positionH relativeFrom="column">
                  <wp:posOffset>448847</wp:posOffset>
                </wp:positionH>
                <wp:positionV relativeFrom="paragraph">
                  <wp:posOffset>2442</wp:posOffset>
                </wp:positionV>
                <wp:extent cx="4299285" cy="3696279"/>
                <wp:effectExtent l="0" t="0" r="6350" b="1905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9285" cy="3696279"/>
                          <a:chOff x="0" y="0"/>
                          <a:chExt cx="4299285" cy="3696279"/>
                        </a:xfrm>
                      </wpg:grpSpPr>
                      <wpg:grpSp>
                        <wpg:cNvPr id="95" name="Groupe 95"/>
                        <wpg:cNvGrpSpPr/>
                        <wpg:grpSpPr>
                          <a:xfrm>
                            <a:off x="1341455" y="0"/>
                            <a:ext cx="2957830" cy="3254745"/>
                            <a:chOff x="0" y="0"/>
                            <a:chExt cx="2957830" cy="3254745"/>
                          </a:xfrm>
                        </wpg:grpSpPr>
                        <wps:wsp>
                          <wps:cNvPr id="240" name="Rectangle 240"/>
                          <wps:cNvSpPr/>
                          <wps:spPr>
                            <a:xfrm>
                              <a:off x="231112" y="2652765"/>
                              <a:ext cx="284480" cy="6019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" name="Groupe 87"/>
                          <wpg:cNvGrpSpPr/>
                          <wpg:grpSpPr>
                            <a:xfrm>
                              <a:off x="0" y="0"/>
                              <a:ext cx="2957830" cy="2585788"/>
                              <a:chOff x="0" y="0"/>
                              <a:chExt cx="2957830" cy="2585788"/>
                            </a:xfrm>
                          </wpg:grpSpPr>
                          <wpg:grpSp>
                            <wpg:cNvPr id="207" name="Groupe 207"/>
                            <wpg:cNvGrpSpPr/>
                            <wpg:grpSpPr>
                              <a:xfrm>
                                <a:off x="0" y="0"/>
                                <a:ext cx="2957830" cy="2585788"/>
                                <a:chOff x="0" y="0"/>
                                <a:chExt cx="2957830" cy="2585788"/>
                              </a:xfrm>
                            </wpg:grpSpPr>
                            <wpg:grpSp>
                              <wpg:cNvPr id="169" name="Groupe 169"/>
                              <wpg:cNvGrpSpPr/>
                              <wpg:grpSpPr>
                                <a:xfrm>
                                  <a:off x="0" y="0"/>
                                  <a:ext cx="2957830" cy="2585788"/>
                                  <a:chOff x="0" y="0"/>
                                  <a:chExt cx="2957830" cy="258578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7" name="Image 7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57830" cy="2218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8" name="Forme libre : forme 138"/>
                                <wps:cNvSpPr/>
                                <wps:spPr>
                                  <a:xfrm>
                                    <a:off x="400830" y="1531033"/>
                                    <a:ext cx="147312" cy="1054755"/>
                                  </a:xfrm>
                                  <a:custGeom>
                                    <a:avLst/>
                                    <a:gdLst>
                                      <a:gd name="connsiteX0" fmla="*/ 151075 w 151075"/>
                                      <a:gd name="connsiteY0" fmla="*/ 0 h 1558456"/>
                                      <a:gd name="connsiteX1" fmla="*/ 15902 w 151075"/>
                                      <a:gd name="connsiteY1" fmla="*/ 755374 h 1558456"/>
                                      <a:gd name="connsiteX2" fmla="*/ 7951 w 151075"/>
                                      <a:gd name="connsiteY2" fmla="*/ 1558456 h 155845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51075" h="1558456">
                                        <a:moveTo>
                                          <a:pt x="151075" y="0"/>
                                        </a:moveTo>
                                        <a:cubicBezTo>
                                          <a:pt x="95415" y="247815"/>
                                          <a:pt x="39756" y="495631"/>
                                          <a:pt x="15902" y="755374"/>
                                        </a:cubicBezTo>
                                        <a:cubicBezTo>
                                          <a:pt x="-7952" y="1015117"/>
                                          <a:pt x="-1" y="1286786"/>
                                          <a:pt x="7951" y="155845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Forme libre : forme 149"/>
                                <wps:cNvSpPr/>
                                <wps:spPr>
                                  <a:xfrm rot="20099827" flipH="1">
                                    <a:off x="613424" y="1221352"/>
                                    <a:ext cx="45719" cy="45719"/>
                                  </a:xfrm>
                                  <a:custGeom>
                                    <a:avLst/>
                                    <a:gdLst>
                                      <a:gd name="connsiteX0" fmla="*/ 28963 w 28963"/>
                                      <a:gd name="connsiteY0" fmla="*/ 74476 h 74476"/>
                                      <a:gd name="connsiteX1" fmla="*/ 0 w 28963"/>
                                      <a:gd name="connsiteY1" fmla="*/ 0 h 74476"/>
                                      <a:gd name="connsiteX2" fmla="*/ 0 w 28963"/>
                                      <a:gd name="connsiteY2" fmla="*/ 0 h 744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8963" h="74476">
                                        <a:moveTo>
                                          <a:pt x="28963" y="7447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Forme libre : forme 151"/>
                                <wps:cNvSpPr/>
                                <wps:spPr>
                                  <a:xfrm>
                                    <a:off x="790273" y="1427457"/>
                                    <a:ext cx="278883" cy="136837"/>
                                  </a:xfrm>
                                  <a:custGeom>
                                    <a:avLst/>
                                    <a:gdLst>
                                      <a:gd name="connsiteX0" fmla="*/ 0 w 278883"/>
                                      <a:gd name="connsiteY0" fmla="*/ 0 h 136837"/>
                                      <a:gd name="connsiteX1" fmla="*/ 45513 w 278883"/>
                                      <a:gd name="connsiteY1" fmla="*/ 115851 h 136837"/>
                                      <a:gd name="connsiteX2" fmla="*/ 132402 w 278883"/>
                                      <a:gd name="connsiteY2" fmla="*/ 136539 h 136837"/>
                                      <a:gd name="connsiteX3" fmla="*/ 239979 w 278883"/>
                                      <a:gd name="connsiteY3" fmla="*/ 111714 h 136837"/>
                                      <a:gd name="connsiteX4" fmla="*/ 277217 w 278883"/>
                                      <a:gd name="connsiteY4" fmla="*/ 115851 h 136837"/>
                                      <a:gd name="connsiteX5" fmla="*/ 268941 w 278883"/>
                                      <a:gd name="connsiteY5" fmla="*/ 115851 h 1368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78883" h="136837">
                                        <a:moveTo>
                                          <a:pt x="0" y="0"/>
                                        </a:moveTo>
                                        <a:cubicBezTo>
                                          <a:pt x="11723" y="46547"/>
                                          <a:pt x="23446" y="93095"/>
                                          <a:pt x="45513" y="115851"/>
                                        </a:cubicBezTo>
                                        <a:cubicBezTo>
                                          <a:pt x="67580" y="138607"/>
                                          <a:pt x="99991" y="137229"/>
                                          <a:pt x="132402" y="136539"/>
                                        </a:cubicBezTo>
                                        <a:cubicBezTo>
                                          <a:pt x="164813" y="135850"/>
                                          <a:pt x="215843" y="115162"/>
                                          <a:pt x="239979" y="111714"/>
                                        </a:cubicBezTo>
                                        <a:cubicBezTo>
                                          <a:pt x="264115" y="108266"/>
                                          <a:pt x="277217" y="115851"/>
                                          <a:pt x="277217" y="115851"/>
                                        </a:cubicBezTo>
                                        <a:cubicBezTo>
                                          <a:pt x="282044" y="116540"/>
                                          <a:pt x="275492" y="116195"/>
                                          <a:pt x="268941" y="11585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" name="Forme libre : forme 152"/>
                                <wps:cNvSpPr/>
                                <wps:spPr>
                                  <a:xfrm>
                                    <a:off x="1117140" y="1448144"/>
                                    <a:ext cx="338029" cy="100715"/>
                                  </a:xfrm>
                                  <a:custGeom>
                                    <a:avLst/>
                                    <a:gdLst>
                                      <a:gd name="connsiteX0" fmla="*/ 0 w 338029"/>
                                      <a:gd name="connsiteY0" fmla="*/ 97748 h 100715"/>
                                      <a:gd name="connsiteX1" fmla="*/ 86889 w 338029"/>
                                      <a:gd name="connsiteY1" fmla="*/ 89473 h 100715"/>
                                      <a:gd name="connsiteX2" fmla="*/ 310317 w 338029"/>
                                      <a:gd name="connsiteY2" fmla="*/ 6722 h 100715"/>
                                      <a:gd name="connsiteX3" fmla="*/ 326867 w 338029"/>
                                      <a:gd name="connsiteY3" fmla="*/ 10859 h 1007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38029" h="100715">
                                        <a:moveTo>
                                          <a:pt x="0" y="97748"/>
                                        </a:moveTo>
                                        <a:cubicBezTo>
                                          <a:pt x="17584" y="101196"/>
                                          <a:pt x="35169" y="104644"/>
                                          <a:pt x="86889" y="89473"/>
                                        </a:cubicBezTo>
                                        <a:cubicBezTo>
                                          <a:pt x="138609" y="74302"/>
                                          <a:pt x="270321" y="19824"/>
                                          <a:pt x="310317" y="6722"/>
                                        </a:cubicBezTo>
                                        <a:cubicBezTo>
                                          <a:pt x="350313" y="-6380"/>
                                          <a:pt x="338590" y="2239"/>
                                          <a:pt x="326867" y="1085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" name="Forme libre : forme 158"/>
                                <wps:cNvSpPr/>
                                <wps:spPr>
                                  <a:xfrm>
                                    <a:off x="1518483" y="686834"/>
                                    <a:ext cx="347555" cy="335142"/>
                                  </a:xfrm>
                                  <a:custGeom>
                                    <a:avLst/>
                                    <a:gdLst>
                                      <a:gd name="connsiteX0" fmla="*/ 347555 w 347555"/>
                                      <a:gd name="connsiteY0" fmla="*/ 335142 h 335142"/>
                                      <a:gd name="connsiteX1" fmla="*/ 293767 w 347555"/>
                                      <a:gd name="connsiteY1" fmla="*/ 157227 h 335142"/>
                                      <a:gd name="connsiteX2" fmla="*/ 186190 w 347555"/>
                                      <a:gd name="connsiteY2" fmla="*/ 41376 h 335142"/>
                                      <a:gd name="connsiteX3" fmla="*/ 0 w 347555"/>
                                      <a:gd name="connsiteY3" fmla="*/ 0 h 3351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7555" h="335142">
                                        <a:moveTo>
                                          <a:pt x="347555" y="335142"/>
                                        </a:moveTo>
                                        <a:cubicBezTo>
                                          <a:pt x="334108" y="270665"/>
                                          <a:pt x="320661" y="206188"/>
                                          <a:pt x="293767" y="157227"/>
                                        </a:cubicBezTo>
                                        <a:cubicBezTo>
                                          <a:pt x="266873" y="108266"/>
                                          <a:pt x="235151" y="67580"/>
                                          <a:pt x="186190" y="41376"/>
                                        </a:cubicBezTo>
                                        <a:cubicBezTo>
                                          <a:pt x="137229" y="15172"/>
                                          <a:pt x="68614" y="7586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" name="Forme libre : forme 159"/>
                                <wps:cNvSpPr/>
                                <wps:spPr>
                                  <a:xfrm>
                                    <a:off x="1510208" y="1084039"/>
                                    <a:ext cx="355830" cy="359968"/>
                                  </a:xfrm>
                                  <a:custGeom>
                                    <a:avLst/>
                                    <a:gdLst>
                                      <a:gd name="connsiteX0" fmla="*/ 0 w 355830"/>
                                      <a:gd name="connsiteY0" fmla="*/ 359968 h 359968"/>
                                      <a:gd name="connsiteX1" fmla="*/ 153090 w 355830"/>
                                      <a:gd name="connsiteY1" fmla="*/ 314455 h 359968"/>
                                      <a:gd name="connsiteX2" fmla="*/ 310317 w 355830"/>
                                      <a:gd name="connsiteY2" fmla="*/ 173778 h 359968"/>
                                      <a:gd name="connsiteX3" fmla="*/ 355830 w 355830"/>
                                      <a:gd name="connsiteY3" fmla="*/ 0 h 359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55830" h="359968">
                                        <a:moveTo>
                                          <a:pt x="0" y="359968"/>
                                        </a:moveTo>
                                        <a:cubicBezTo>
                                          <a:pt x="50685" y="352727"/>
                                          <a:pt x="101371" y="345487"/>
                                          <a:pt x="153090" y="314455"/>
                                        </a:cubicBezTo>
                                        <a:cubicBezTo>
                                          <a:pt x="204809" y="283423"/>
                                          <a:pt x="276527" y="226187"/>
                                          <a:pt x="310317" y="173778"/>
                                        </a:cubicBezTo>
                                        <a:cubicBezTo>
                                          <a:pt x="344107" y="121369"/>
                                          <a:pt x="349968" y="60684"/>
                                          <a:pt x="35583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Forme libre : forme 160"/>
                                <wps:cNvSpPr/>
                                <wps:spPr>
                                  <a:xfrm>
                                    <a:off x="1088177" y="686834"/>
                                    <a:ext cx="364105" cy="326867"/>
                                  </a:xfrm>
                                  <a:custGeom>
                                    <a:avLst/>
                                    <a:gdLst>
                                      <a:gd name="connsiteX0" fmla="*/ 364105 w 364105"/>
                                      <a:gd name="connsiteY0" fmla="*/ 0 h 326867"/>
                                      <a:gd name="connsiteX1" fmla="*/ 157227 w 364105"/>
                                      <a:gd name="connsiteY1" fmla="*/ 49651 h 326867"/>
                                      <a:gd name="connsiteX2" fmla="*/ 45513 w 364105"/>
                                      <a:gd name="connsiteY2" fmla="*/ 194465 h 326867"/>
                                      <a:gd name="connsiteX3" fmla="*/ 0 w 364105"/>
                                      <a:gd name="connsiteY3" fmla="*/ 326867 h 3268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4105" h="326867">
                                        <a:moveTo>
                                          <a:pt x="364105" y="0"/>
                                        </a:moveTo>
                                        <a:cubicBezTo>
                                          <a:pt x="287215" y="8620"/>
                                          <a:pt x="210326" y="17240"/>
                                          <a:pt x="157227" y="49651"/>
                                        </a:cubicBezTo>
                                        <a:cubicBezTo>
                                          <a:pt x="104128" y="82062"/>
                                          <a:pt x="71717" y="148262"/>
                                          <a:pt x="45513" y="194465"/>
                                        </a:cubicBezTo>
                                        <a:cubicBezTo>
                                          <a:pt x="19309" y="240668"/>
                                          <a:pt x="9654" y="283767"/>
                                          <a:pt x="0" y="32686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Forme libre : forme 161"/>
                                <wps:cNvSpPr/>
                                <wps:spPr>
                                  <a:xfrm>
                                    <a:off x="1082402" y="1084039"/>
                                    <a:ext cx="371310" cy="372381"/>
                                  </a:xfrm>
                                  <a:custGeom>
                                    <a:avLst/>
                                    <a:gdLst>
                                      <a:gd name="connsiteX0" fmla="*/ 3068 w 371310"/>
                                      <a:gd name="connsiteY0" fmla="*/ 0 h 372381"/>
                                      <a:gd name="connsiteX1" fmla="*/ 27893 w 371310"/>
                                      <a:gd name="connsiteY1" fmla="*/ 136540 h 372381"/>
                                      <a:gd name="connsiteX2" fmla="*/ 205808 w 371310"/>
                                      <a:gd name="connsiteY2" fmla="*/ 314455 h 372381"/>
                                      <a:gd name="connsiteX3" fmla="*/ 371310 w 371310"/>
                                      <a:gd name="connsiteY3" fmla="*/ 372381 h 3723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1310" h="372381">
                                        <a:moveTo>
                                          <a:pt x="3068" y="0"/>
                                        </a:moveTo>
                                        <a:cubicBezTo>
                                          <a:pt x="-1415" y="42065"/>
                                          <a:pt x="-5897" y="84131"/>
                                          <a:pt x="27893" y="136540"/>
                                        </a:cubicBezTo>
                                        <a:cubicBezTo>
                                          <a:pt x="61683" y="188949"/>
                                          <a:pt x="148572" y="275148"/>
                                          <a:pt x="205808" y="314455"/>
                                        </a:cubicBezTo>
                                        <a:cubicBezTo>
                                          <a:pt x="263044" y="353762"/>
                                          <a:pt x="317177" y="363071"/>
                                          <a:pt x="371310" y="37238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Forme libre : forme 164"/>
                                <wps:cNvSpPr/>
                                <wps:spPr>
                                  <a:xfrm>
                                    <a:off x="1795699" y="1357118"/>
                                    <a:ext cx="393068" cy="111565"/>
                                  </a:xfrm>
                                  <a:custGeom>
                                    <a:avLst/>
                                    <a:gdLst>
                                      <a:gd name="connsiteX0" fmla="*/ 0 w 393068"/>
                                      <a:gd name="connsiteY0" fmla="*/ 103439 h 111565"/>
                                      <a:gd name="connsiteX1" fmla="*/ 190328 w 393068"/>
                                      <a:gd name="connsiteY1" fmla="*/ 107577 h 111565"/>
                                      <a:gd name="connsiteX2" fmla="*/ 331005 w 393068"/>
                                      <a:gd name="connsiteY2" fmla="*/ 53788 h 111565"/>
                                      <a:gd name="connsiteX3" fmla="*/ 393068 w 393068"/>
                                      <a:gd name="connsiteY3" fmla="*/ 0 h 1115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93068" h="111565">
                                        <a:moveTo>
                                          <a:pt x="0" y="103439"/>
                                        </a:moveTo>
                                        <a:cubicBezTo>
                                          <a:pt x="67580" y="109645"/>
                                          <a:pt x="135161" y="115852"/>
                                          <a:pt x="190328" y="107577"/>
                                        </a:cubicBezTo>
                                        <a:cubicBezTo>
                                          <a:pt x="245495" y="99302"/>
                                          <a:pt x="297215" y="71717"/>
                                          <a:pt x="331005" y="53788"/>
                                        </a:cubicBezTo>
                                        <a:cubicBezTo>
                                          <a:pt x="364795" y="35859"/>
                                          <a:pt x="378931" y="17929"/>
                                          <a:pt x="39306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Forme libre : forme 165"/>
                                <wps:cNvSpPr/>
                                <wps:spPr>
                                  <a:xfrm>
                                    <a:off x="2226005" y="914400"/>
                                    <a:ext cx="74706" cy="397205"/>
                                  </a:xfrm>
                                  <a:custGeom>
                                    <a:avLst/>
                                    <a:gdLst>
                                      <a:gd name="connsiteX0" fmla="*/ 0 w 74706"/>
                                      <a:gd name="connsiteY0" fmla="*/ 397205 h 397205"/>
                                      <a:gd name="connsiteX1" fmla="*/ 70339 w 74706"/>
                                      <a:gd name="connsiteY1" fmla="*/ 268941 h 397205"/>
                                      <a:gd name="connsiteX2" fmla="*/ 66201 w 74706"/>
                                      <a:gd name="connsiteY2" fmla="*/ 157227 h 397205"/>
                                      <a:gd name="connsiteX3" fmla="*/ 57926 w 74706"/>
                                      <a:gd name="connsiteY3" fmla="*/ 0 h 3972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06" h="397205">
                                        <a:moveTo>
                                          <a:pt x="0" y="397205"/>
                                        </a:moveTo>
                                        <a:cubicBezTo>
                                          <a:pt x="29653" y="353071"/>
                                          <a:pt x="59306" y="308937"/>
                                          <a:pt x="70339" y="268941"/>
                                        </a:cubicBezTo>
                                        <a:cubicBezTo>
                                          <a:pt x="81372" y="228945"/>
                                          <a:pt x="68270" y="202050"/>
                                          <a:pt x="66201" y="157227"/>
                                        </a:cubicBezTo>
                                        <a:cubicBezTo>
                                          <a:pt x="64132" y="112404"/>
                                          <a:pt x="61029" y="56202"/>
                                          <a:pt x="5792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99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Forme libre : forme 168"/>
                                <wps:cNvSpPr/>
                                <wps:spPr>
                                  <a:xfrm>
                                    <a:off x="707522" y="455131"/>
                                    <a:ext cx="1572171" cy="399806"/>
                                  </a:xfrm>
                                  <a:custGeom>
                                    <a:avLst/>
                                    <a:gdLst>
                                      <a:gd name="connsiteX0" fmla="*/ 1571871 w 1572171"/>
                                      <a:gd name="connsiteY0" fmla="*/ 399806 h 399806"/>
                                      <a:gd name="connsiteX1" fmla="*/ 1559458 w 1572171"/>
                                      <a:gd name="connsiteY1" fmla="*/ 341880 h 399806"/>
                                      <a:gd name="connsiteX2" fmla="*/ 1489119 w 1572171"/>
                                      <a:gd name="connsiteY2" fmla="*/ 234304 h 399806"/>
                                      <a:gd name="connsiteX3" fmla="*/ 1286379 w 1572171"/>
                                      <a:gd name="connsiteY3" fmla="*/ 130865 h 399806"/>
                                      <a:gd name="connsiteX4" fmla="*/ 1104327 w 1572171"/>
                                      <a:gd name="connsiteY4" fmla="*/ 97764 h 399806"/>
                                      <a:gd name="connsiteX5" fmla="*/ 736084 w 1572171"/>
                                      <a:gd name="connsiteY5" fmla="*/ 101902 h 399806"/>
                                      <a:gd name="connsiteX6" fmla="*/ 384392 w 1572171"/>
                                      <a:gd name="connsiteY6" fmla="*/ 89489 h 399806"/>
                                      <a:gd name="connsiteX7" fmla="*/ 169239 w 1572171"/>
                                      <a:gd name="connsiteY7" fmla="*/ 60526 h 399806"/>
                                      <a:gd name="connsiteX8" fmla="*/ 16149 w 1572171"/>
                                      <a:gd name="connsiteY8" fmla="*/ 6738 h 399806"/>
                                      <a:gd name="connsiteX9" fmla="*/ 12012 w 1572171"/>
                                      <a:gd name="connsiteY9" fmla="*/ 2600 h 3998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1572171" h="399806">
                                        <a:moveTo>
                                          <a:pt x="1571871" y="399806"/>
                                        </a:moveTo>
                                        <a:cubicBezTo>
                                          <a:pt x="1572560" y="384635"/>
                                          <a:pt x="1573250" y="369464"/>
                                          <a:pt x="1559458" y="341880"/>
                                        </a:cubicBezTo>
                                        <a:cubicBezTo>
                                          <a:pt x="1545666" y="314296"/>
                                          <a:pt x="1534632" y="269473"/>
                                          <a:pt x="1489119" y="234304"/>
                                        </a:cubicBezTo>
                                        <a:cubicBezTo>
                                          <a:pt x="1443606" y="199135"/>
                                          <a:pt x="1350511" y="153622"/>
                                          <a:pt x="1286379" y="130865"/>
                                        </a:cubicBezTo>
                                        <a:cubicBezTo>
                                          <a:pt x="1222247" y="108108"/>
                                          <a:pt x="1196043" y="102591"/>
                                          <a:pt x="1104327" y="97764"/>
                                        </a:cubicBezTo>
                                        <a:cubicBezTo>
                                          <a:pt x="1012611" y="92937"/>
                                          <a:pt x="856073" y="103281"/>
                                          <a:pt x="736084" y="101902"/>
                                        </a:cubicBezTo>
                                        <a:cubicBezTo>
                                          <a:pt x="616095" y="100523"/>
                                          <a:pt x="478866" y="96385"/>
                                          <a:pt x="384392" y="89489"/>
                                        </a:cubicBezTo>
                                        <a:cubicBezTo>
                                          <a:pt x="289918" y="82593"/>
                                          <a:pt x="230613" y="74318"/>
                                          <a:pt x="169239" y="60526"/>
                                        </a:cubicBezTo>
                                        <a:cubicBezTo>
                                          <a:pt x="107865" y="46734"/>
                                          <a:pt x="16149" y="6738"/>
                                          <a:pt x="16149" y="6738"/>
                                        </a:cubicBezTo>
                                        <a:cubicBezTo>
                                          <a:pt x="-10056" y="-2916"/>
                                          <a:pt x="978" y="-158"/>
                                          <a:pt x="12012" y="2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" name="Forme libre : forme 162"/>
                              <wps:cNvSpPr/>
                              <wps:spPr>
                                <a:xfrm>
                                  <a:off x="1517302" y="1457011"/>
                                  <a:ext cx="231703" cy="4534"/>
                                </a:xfrm>
                                <a:custGeom>
                                  <a:avLst/>
                                  <a:gdLst>
                                    <a:gd name="connsiteX0" fmla="*/ 0 w 231703"/>
                                    <a:gd name="connsiteY0" fmla="*/ 4534 h 4534"/>
                                    <a:gd name="connsiteX1" fmla="*/ 144814 w 231703"/>
                                    <a:gd name="connsiteY1" fmla="*/ 397 h 4534"/>
                                    <a:gd name="connsiteX2" fmla="*/ 231703 w 231703"/>
                                    <a:gd name="connsiteY2" fmla="*/ 397 h 45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31703" h="4534">
                                      <a:moveTo>
                                        <a:pt x="0" y="4534"/>
                                      </a:moveTo>
                                      <a:lnTo>
                                        <a:pt x="144814" y="397"/>
                                      </a:lnTo>
                                      <a:cubicBezTo>
                                        <a:pt x="183431" y="-292"/>
                                        <a:pt x="207567" y="52"/>
                                        <a:pt x="231703" y="3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9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8" name="Forme libre : forme 248"/>
                            <wps:cNvSpPr/>
                            <wps:spPr>
                              <a:xfrm rot="402622" flipH="1">
                                <a:off x="565639" y="1271117"/>
                                <a:ext cx="49972" cy="262027"/>
                              </a:xfrm>
                              <a:custGeom>
                                <a:avLst/>
                                <a:gdLst>
                                  <a:gd name="connsiteX0" fmla="*/ 81202 w 81202"/>
                                  <a:gd name="connsiteY0" fmla="*/ 278910 h 278910"/>
                                  <a:gd name="connsiteX1" fmla="*/ 56488 w 81202"/>
                                  <a:gd name="connsiteY1" fmla="*/ 172995 h 278910"/>
                                  <a:gd name="connsiteX2" fmla="*/ 24714 w 81202"/>
                                  <a:gd name="connsiteY2" fmla="*/ 35305 h 278910"/>
                                  <a:gd name="connsiteX3" fmla="*/ 0 w 81202"/>
                                  <a:gd name="connsiteY3" fmla="*/ 0 h 278910"/>
                                  <a:gd name="connsiteX4" fmla="*/ 0 w 81202"/>
                                  <a:gd name="connsiteY4" fmla="*/ 0 h 2789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202" h="278910">
                                    <a:moveTo>
                                      <a:pt x="81202" y="278910"/>
                                    </a:moveTo>
                                    <a:cubicBezTo>
                                      <a:pt x="73552" y="246253"/>
                                      <a:pt x="65903" y="213596"/>
                                      <a:pt x="56488" y="172995"/>
                                    </a:cubicBezTo>
                                    <a:cubicBezTo>
                                      <a:pt x="47073" y="132394"/>
                                      <a:pt x="34129" y="64138"/>
                                      <a:pt x="24714" y="35305"/>
                                    </a:cubicBezTo>
                                    <a:cubicBezTo>
                                      <a:pt x="15299" y="6472"/>
                                      <a:pt x="0" y="0"/>
                                      <a:pt x="0" y="0"/>
                                    </a:cubicBez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9" name="Légende : encadrée 249"/>
                        <wps:cNvSpPr/>
                        <wps:spPr>
                          <a:xfrm>
                            <a:off x="1898720" y="2696099"/>
                            <a:ext cx="1633855" cy="281305"/>
                          </a:xfrm>
                          <a:prstGeom prst="borderCallout1">
                            <a:avLst>
                              <a:gd name="adj1" fmla="val -138100"/>
                              <a:gd name="adj2" fmla="val -11574"/>
                              <a:gd name="adj3" fmla="val -1578"/>
                              <a:gd name="adj4" fmla="val 12883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B072741" w14:textId="77777777" w:rsidR="000672BA" w:rsidRDefault="000672BA" w:rsidP="00A41F61">
                              <w:pPr>
                                <w:jc w:val="center"/>
                              </w:pPr>
                              <w:r>
                                <w:t>Câble 1 fibre optique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Légende : encadrée 250"/>
                        <wps:cNvSpPr/>
                        <wps:spPr>
                          <a:xfrm>
                            <a:off x="2104293" y="3414974"/>
                            <a:ext cx="926465" cy="281305"/>
                          </a:xfrm>
                          <a:prstGeom prst="borderCallout1">
                            <a:avLst>
                              <a:gd name="adj1" fmla="val -70296"/>
                              <a:gd name="adj2" fmla="val -39914"/>
                              <a:gd name="adj3" fmla="val -1578"/>
                              <a:gd name="adj4" fmla="val 8076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5CF872A" w14:textId="33111602" w:rsidR="000672BA" w:rsidRDefault="000672BA" w:rsidP="00A41F61">
                              <w:pPr>
                                <w:jc w:val="center"/>
                              </w:pPr>
                              <w:r>
                                <w:t>Gaine TPC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Légende : encadrée 251"/>
                        <wps:cNvSpPr/>
                        <wps:spPr>
                          <a:xfrm>
                            <a:off x="0" y="1560216"/>
                            <a:ext cx="1424305" cy="403860"/>
                          </a:xfrm>
                          <a:prstGeom prst="borderCallout1">
                            <a:avLst>
                              <a:gd name="adj1" fmla="val -32087"/>
                              <a:gd name="adj2" fmla="val 133415"/>
                              <a:gd name="adj3" fmla="val 174"/>
                              <a:gd name="adj4" fmla="val 63274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7BF1D60" w14:textId="0B75B261" w:rsidR="000672BA" w:rsidRDefault="000672BA" w:rsidP="00B0056C">
                              <w:pPr>
                                <w:contextualSpacing/>
                                <w:jc w:val="center"/>
                              </w:pPr>
                              <w:r>
                                <w:t>Câble fibre dénudé</w:t>
                              </w:r>
                            </w:p>
                            <w:p w14:paraId="3D48F1CE" w14:textId="501A0D81" w:rsidR="000672BA" w:rsidRDefault="000672BA" w:rsidP="00B0056C">
                              <w:pPr>
                                <w:contextualSpacing/>
                                <w:jc w:val="center"/>
                              </w:pPr>
                              <w:r>
                                <w:t>avec gaine blanche</w:t>
                              </w:r>
                            </w:p>
                            <w:p w14:paraId="6A2BA9C3" w14:textId="77777777" w:rsidR="000672BA" w:rsidRDefault="000672BA" w:rsidP="00B0056C">
                              <w:pPr>
                                <w:jc w:val="center"/>
                              </w:pPr>
                            </w:p>
                            <w:p w14:paraId="27753FBE" w14:textId="7E09ADFC" w:rsidR="000672BA" w:rsidRDefault="000672BA" w:rsidP="00B0056C">
                              <w:pPr>
                                <w:jc w:val="center"/>
                              </w:pPr>
                            </w:p>
                            <w:p w14:paraId="546488D1" w14:textId="77777777" w:rsidR="000672BA" w:rsidRDefault="000672BA" w:rsidP="00B005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8E4D3" id="Groupe 96" o:spid="_x0000_s1040" style="position:absolute;margin-left:35.35pt;margin-top:.2pt;width:338.55pt;height:291.05pt;z-index:251892224" coordsize="42992,36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">
                <v:group id="Groupe 95" o:spid="_x0000_s1041" style="position:absolute;left:13414;width:29578;height:32547" coordsize="29578,3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ect id="Rectangle 240" o:spid="_x0000_s1042" style="position:absolute;left:2311;top:26527;width:2844;height:6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" fillcolor="#00b050" strokecolor="#00b050" strokeweight="1.5pt"/>
                  <v:group id="Groupe 87" o:spid="_x0000_s1043" style="position:absolute;width:29578;height:25857" coordsize="29578,2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group id="Groupe 207" o:spid="_x0000_s1044" style="position:absolute;width:29578;height:25857" coordsize="29578,2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<v:group id="Groupe 169" o:spid="_x0000_s1045" style="position:absolute;width:29578;height:25857" coordsize="29578,2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shape id="Image 77" o:spid="_x0000_s1046" type="#_x0000_t75" style="position:absolute;width:29578;height:2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">
                          <v:imagedata r:id="rId54" o:title=""/>
                        </v:shape>
                        <v:shape id="Forme libre : forme 138" o:spid="_x0000_s1047" style="position:absolute;left:4008;top:15310;width:1473;height:10547;visibility:visible;mso-wrap-style:square;v-text-anchor:middle" coordsize="151075,155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" path="m151075,c95415,247815,39756,495631,15902,755374,-7952,1015117,-1,1286786,7951,1558456e" filled="f" strokecolor="#0d0d0d [3069]" strokeweight="6pt">
                          <v:path arrowok="t" o:connecttype="custom" o:connectlocs="147312,0;15506,511233;7753,1054755" o:connectangles="0,0,0"/>
                        </v:shape>
                        <v:shape id="Forme libre : forme 149" o:spid="_x0000_s1048" style="position:absolute;left:6134;top:12213;width:457;height:457;rotation:1638589fd;flip:x;visibility:visible;mso-wrap-style:square;v-text-anchor:middle" coordsize="28963,7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" path="m28963,74476l,,,e" filled="f" strokecolor="red">
                          <v:path arrowok="t" o:connecttype="custom" o:connectlocs="45719,45719;0,0;0,0" o:connectangles="0,0,0"/>
                        </v:shape>
                        <v:shape id="Forme libre : forme 151" o:spid="_x0000_s1049" style="position:absolute;left:7902;top:14274;width:2789;height:1368;visibility:visible;mso-wrap-style:square;v-text-anchor:middle" coordsize="278883,13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" path="m,c11723,46547,23446,93095,45513,115851v22067,22756,54478,21378,86889,20688c164813,135850,215843,115162,239979,111714v24136,-3448,37238,4137,37238,4137c282044,116540,275492,116195,268941,115851e" filled="f" strokecolor="#900">
                          <v:path arrowok="t" o:connecttype="custom" o:connectlocs="0,0;45513,115851;132402,136539;239979,111714;277217,115851;268941,115851" o:connectangles="0,0,0,0,0,0"/>
                        </v:shape>
                        <v:shape id="Forme libre : forme 152" o:spid="_x0000_s1050" style="position:absolute;left:11171;top:14481;width:3380;height:1007;visibility:visible;mso-wrap-style:square;v-text-anchor:middle" coordsize="338029,10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" path="m,97748v17584,3448,35169,6896,86889,-8275c138609,74302,270321,19824,310317,6722v39996,-13102,28273,-4483,16550,4137e" filled="f" strokecolor="#900">
                          <v:path arrowok="t" o:connecttype="custom" o:connectlocs="0,97748;86889,89473;310317,6722;326867,10859" o:connectangles="0,0,0,0"/>
                        </v:shape>
                        <v:shape id="Forme libre : forme 158" o:spid="_x0000_s1051" style="position:absolute;left:15184;top:6868;width:3476;height:3351;visibility:visible;mso-wrap-style:square;v-text-anchor:middle" coordsize="347555,33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" path="m347555,335142c334108,270665,320661,206188,293767,157227,266873,108266,235151,67580,186190,41376,137229,15172,68614,7586,,e" filled="f" strokecolor="#900">
                          <v:path arrowok="t" o:connecttype="custom" o:connectlocs="347555,335142;293767,157227;186190,41376;0,0" o:connectangles="0,0,0,0"/>
                        </v:shape>
                        <v:shape id="Forme libre : forme 159" o:spid="_x0000_s1052" style="position:absolute;left:15102;top:10840;width:3558;height:3600;visibility:visible;mso-wrap-style:square;v-text-anchor:middle" coordsize="35583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" path="m,359968v50685,-7241,101371,-14481,153090,-45513c204809,283423,276527,226187,310317,173778,344107,121369,349968,60684,355830,e" filled="f" strokecolor="#900">
                          <v:path arrowok="t" o:connecttype="custom" o:connectlocs="0,359968;153090,314455;310317,173778;355830,0" o:connectangles="0,0,0,0"/>
                        </v:shape>
                        <v:shape id="Forme libre : forme 160" o:spid="_x0000_s1053" style="position:absolute;left:10881;top:6868;width:3641;height:3269;visibility:visible;mso-wrap-style:square;v-text-anchor:middle" coordsize="364105,3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" path="m364105,c287215,8620,210326,17240,157227,49651,104128,82062,71717,148262,45513,194465,19309,240668,9654,283767,,326867e" filled="f" strokecolor="#900">
                          <v:path arrowok="t" o:connecttype="custom" o:connectlocs="364105,0;157227,49651;45513,194465;0,326867" o:connectangles="0,0,0,0"/>
                        </v:shape>
                        <v:shape id="Forme libre : forme 161" o:spid="_x0000_s1054" style="position:absolute;left:10824;top:10840;width:3713;height:3724;visibility:visible;mso-wrap-style:square;v-text-anchor:middle" coordsize="371310,37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" path="m3068,c-1415,42065,-5897,84131,27893,136540v33790,52409,120679,138608,177915,177915c263044,353762,317177,363071,371310,372381e" filled="f" strokecolor="#900">
                          <v:path arrowok="t" o:connecttype="custom" o:connectlocs="3068,0;27893,136540;205808,314455;371310,372381" o:connectangles="0,0,0,0"/>
                        </v:shape>
                        <v:shape id="Forme libre : forme 164" o:spid="_x0000_s1055" style="position:absolute;left:17956;top:13571;width:3931;height:1115;visibility:visible;mso-wrap-style:square;v-text-anchor:middle" coordsize="393068,11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" path="m,103439v67580,6206,135161,12413,190328,4138c245495,99302,297215,71717,331005,53788,364795,35859,378931,17929,393068,e" filled="f" strokecolor="#900">
                          <v:path arrowok="t" o:connecttype="custom" o:connectlocs="0,103439;190328,107577;331005,53788;393068,0" o:connectangles="0,0,0,0"/>
                        </v:shape>
                        <v:shape id="Forme libre : forme 165" o:spid="_x0000_s1056" style="position:absolute;left:22260;top:9144;width:747;height:3972;visibility:visible;mso-wrap-style:square;v-text-anchor:middle" coordsize="74706,3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" path="m,397205c29653,353071,59306,308937,70339,268941,81372,228945,68270,202050,66201,157227,64132,112404,61029,56202,57926,e" filled="f" strokecolor="#900">
                          <v:path arrowok="t" o:connecttype="custom" o:connectlocs="0,397205;70339,268941;66201,157227;57926,0" o:connectangles="0,0,0,0"/>
                        </v:shape>
                        <v:shape id="Forme libre : forme 168" o:spid="_x0000_s1057" style="position:absolute;left:7075;top:4551;width:15721;height:3998;visibility:visible;mso-wrap-style:square;v-text-anchor:middle" coordsize="1572171,399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" path="m1571871,399806v689,-15171,1379,-30342,-12413,-57926c1545666,314296,1534632,269473,1489119,234304,1443606,199135,1350511,153622,1286379,130865v-64132,-22757,-90336,-28274,-182052,-33101c1012611,92937,856073,103281,736084,101902,616095,100523,478866,96385,384392,89489,289918,82593,230613,74318,169239,60526,107865,46734,16149,6738,16149,6738,-10056,-2916,978,-158,12012,2600e" filled="f" strokecolor="#e36c0a [2409]" strokeweight=".25pt">
                          <v:path arrowok="t" o:connecttype="custom" o:connectlocs="1571871,399806;1559458,341880;1489119,234304;1286379,130865;1104327,97764;736084,101902;384392,89489;169239,60526;16149,6738;12012,2600" o:connectangles="0,0,0,0,0,0,0,0,0,0"/>
                        </v:shape>
                      </v:group>
                      <v:shape id="Forme libre : forme 162" o:spid="_x0000_s1058" style="position:absolute;left:15173;top:14570;width:2317;height:45;visibility:visible;mso-wrap-style:square;v-text-anchor:middle" coordsize="231703,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" path="m,4534l144814,397v38617,-689,62753,-345,86889,e" filled="f" strokecolor="#900">
                        <v:path arrowok="t" o:connecttype="custom" o:connectlocs="0,4534;144814,397;231703,397" o:connectangles="0,0,0"/>
                      </v:shape>
                    </v:group>
                    <v:shape id="Forme libre : forme 248" o:spid="_x0000_s1059" style="position:absolute;left:5656;top:12711;width:500;height:2620;rotation:-439771fd;flip:x;visibility:visible;mso-wrap-style:square;v-text-anchor:middle" coordsize="81202,27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" path="m81202,278910c73552,246253,65903,213596,56488,172995,47073,132394,34129,64138,24714,35305,15299,6472,,,,l,e" filled="f" strokecolor="#ddd8c2 [2894]" strokeweight="1.5pt">
                      <v:path arrowok="t" o:connecttype="custom" o:connectlocs="49972,262027;34763,162523;15209,33168;0,0;0,0" o:connectangles="0,0,0,0,0"/>
                    </v:shape>
                  </v:group>
                </v:group>
                <v:shape id="Légende : encadrée 249" o:spid="_x0000_s1060" type="#_x0000_t47" style="position:absolute;left:18987;top:26960;width:16338;height: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" adj="2783,-341,-2500,-29830" fillcolor="window" strokecolor="red">
                  <v:textbox>
                    <w:txbxContent>
                      <w:p w14:paraId="6B072741" w14:textId="77777777" w:rsidR="000672BA" w:rsidRDefault="000672BA" w:rsidP="00A41F61">
                        <w:pPr>
                          <w:jc w:val="center"/>
                        </w:pPr>
                        <w:r>
                          <w:t>Câble 1 fibre optique</w:t>
                        </w:r>
                      </w:p>
                    </w:txbxContent>
                  </v:textbox>
                  <o:callout v:ext="edit" minusx="t" minusy="t"/>
                </v:shape>
                <v:shape id="Légende : encadrée 250" o:spid="_x0000_s1061" type="#_x0000_t47" style="position:absolute;left:21042;top:34149;width:9265;height:2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" adj="1744,-341,-8621,-15184" fillcolor="window" strokecolor="red">
                  <v:textbox>
                    <w:txbxContent>
                      <w:p w14:paraId="55CF872A" w14:textId="33111602" w:rsidR="000672BA" w:rsidRDefault="000672BA" w:rsidP="00A41F61">
                        <w:pPr>
                          <w:jc w:val="center"/>
                        </w:pPr>
                        <w:r>
                          <w:t>Gaine TPC</w:t>
                        </w:r>
                      </w:p>
                    </w:txbxContent>
                  </v:textbox>
                  <o:callout v:ext="edit" minusx="t" minusy="t"/>
                </v:shape>
                <v:shape id="Légende : encadrée 251" o:spid="_x0000_s1062" type="#_x0000_t47" style="position:absolute;top:15602;width:14243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" adj="13667,38,28818,-6931" fillcolor="window" strokecolor="red">
                  <v:textbox>
                    <w:txbxContent>
                      <w:p w14:paraId="77BF1D60" w14:textId="0B75B261" w:rsidR="000672BA" w:rsidRDefault="000672BA" w:rsidP="00B0056C">
                        <w:pPr>
                          <w:contextualSpacing/>
                          <w:jc w:val="center"/>
                        </w:pPr>
                        <w:r>
                          <w:t>Câble fibre dénudé</w:t>
                        </w:r>
                      </w:p>
                      <w:p w14:paraId="3D48F1CE" w14:textId="501A0D81" w:rsidR="000672BA" w:rsidRDefault="000672BA" w:rsidP="00B0056C">
                        <w:pPr>
                          <w:contextualSpacing/>
                          <w:jc w:val="center"/>
                        </w:pPr>
                        <w:r>
                          <w:t>avec gaine blanche</w:t>
                        </w:r>
                      </w:p>
                      <w:p w14:paraId="6A2BA9C3" w14:textId="77777777" w:rsidR="000672BA" w:rsidRDefault="000672BA" w:rsidP="00B0056C">
                        <w:pPr>
                          <w:jc w:val="center"/>
                        </w:pPr>
                      </w:p>
                      <w:p w14:paraId="27753FBE" w14:textId="7E09ADFC" w:rsidR="000672BA" w:rsidRDefault="000672BA" w:rsidP="00B0056C">
                        <w:pPr>
                          <w:jc w:val="center"/>
                        </w:pPr>
                      </w:p>
                      <w:p w14:paraId="546488D1" w14:textId="77777777" w:rsidR="000672BA" w:rsidRDefault="000672BA" w:rsidP="00B0056C">
                        <w:pPr>
                          <w:jc w:val="center"/>
                        </w:pP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14:paraId="67CB77B1" w14:textId="479C0ADD" w:rsidR="005B0897" w:rsidRDefault="005B0897" w:rsidP="00882578">
      <w:pPr>
        <w:jc w:val="left"/>
      </w:pPr>
    </w:p>
    <w:p w14:paraId="4781F3E7" w14:textId="32857262" w:rsidR="005B0897" w:rsidRDefault="005B0897" w:rsidP="00882578">
      <w:pPr>
        <w:jc w:val="left"/>
      </w:pPr>
    </w:p>
    <w:p w14:paraId="22AFB000" w14:textId="0E3A0B90" w:rsidR="005B0897" w:rsidRDefault="005B0897" w:rsidP="00882578">
      <w:pPr>
        <w:jc w:val="left"/>
      </w:pPr>
    </w:p>
    <w:p w14:paraId="22885892" w14:textId="4A3FB1F7" w:rsidR="005B0897" w:rsidRDefault="005B0897" w:rsidP="00882578">
      <w:pPr>
        <w:jc w:val="left"/>
      </w:pPr>
    </w:p>
    <w:p w14:paraId="3B93F210" w14:textId="5158063C" w:rsidR="005B0897" w:rsidRDefault="005B0897" w:rsidP="00882578">
      <w:pPr>
        <w:jc w:val="left"/>
      </w:pPr>
    </w:p>
    <w:p w14:paraId="5B0163DD" w14:textId="31E67E77" w:rsidR="005B0897" w:rsidRDefault="005B0897" w:rsidP="00882578">
      <w:pPr>
        <w:jc w:val="left"/>
      </w:pPr>
    </w:p>
    <w:p w14:paraId="6D64D2B8" w14:textId="542A78EC" w:rsidR="005B0897" w:rsidRDefault="005B0897" w:rsidP="00882578">
      <w:pPr>
        <w:jc w:val="left"/>
      </w:pPr>
    </w:p>
    <w:p w14:paraId="3658C074" w14:textId="3CF8DA19" w:rsidR="005B0897" w:rsidRDefault="005B0897" w:rsidP="00882578">
      <w:pPr>
        <w:jc w:val="left"/>
      </w:pPr>
    </w:p>
    <w:p w14:paraId="0ED68356" w14:textId="38FAD779" w:rsidR="005B0897" w:rsidRDefault="005B0897" w:rsidP="00882578">
      <w:pPr>
        <w:jc w:val="left"/>
      </w:pPr>
    </w:p>
    <w:p w14:paraId="66B2EC04" w14:textId="3185644A" w:rsidR="005B0897" w:rsidRDefault="005B0897" w:rsidP="00882578">
      <w:pPr>
        <w:jc w:val="left"/>
      </w:pPr>
    </w:p>
    <w:p w14:paraId="3366D273" w14:textId="39CAB3CA" w:rsidR="005B0897" w:rsidRDefault="005B0897" w:rsidP="00882578">
      <w:pPr>
        <w:jc w:val="left"/>
      </w:pPr>
    </w:p>
    <w:p w14:paraId="4420C9F7" w14:textId="65DB5E11" w:rsidR="005B0897" w:rsidRDefault="005B0897" w:rsidP="00882578">
      <w:pPr>
        <w:jc w:val="left"/>
      </w:pPr>
    </w:p>
    <w:p w14:paraId="2BB4A258" w14:textId="4BC4E096" w:rsidR="00612C89" w:rsidRPr="00612C89" w:rsidRDefault="00612C89" w:rsidP="00612C89"/>
    <w:p w14:paraId="5AE8B36E" w14:textId="1E10988E" w:rsidR="00612C89" w:rsidRDefault="00612C89" w:rsidP="00612C89"/>
    <w:p w14:paraId="7DB94424" w14:textId="1F6187AE" w:rsidR="000375AB" w:rsidRDefault="000375AB" w:rsidP="00612C89"/>
    <w:p w14:paraId="7B9ED308" w14:textId="0BA381F7" w:rsidR="000375AB" w:rsidRDefault="000375AB" w:rsidP="00612C89"/>
    <w:p w14:paraId="1ABDA67E" w14:textId="2B2BE984" w:rsidR="000375AB" w:rsidRDefault="000375AB" w:rsidP="00612C89"/>
    <w:p w14:paraId="4EAA302A" w14:textId="746064A9" w:rsidR="000375AB" w:rsidRDefault="000375AB" w:rsidP="00612C89"/>
    <w:p w14:paraId="3102983D" w14:textId="2BE29429" w:rsidR="000375AB" w:rsidRDefault="000375AB" w:rsidP="00612C89"/>
    <w:p w14:paraId="2E5AC582" w14:textId="3CD40825" w:rsidR="000375AB" w:rsidRDefault="000375AB" w:rsidP="00612C89"/>
    <w:p w14:paraId="2D4953BA" w14:textId="608806BB" w:rsidR="000375AB" w:rsidRDefault="000375AB" w:rsidP="00612C89"/>
    <w:p w14:paraId="5D7717E3" w14:textId="2F57FA08" w:rsidR="000375AB" w:rsidRDefault="000375AB" w:rsidP="00612C89"/>
    <w:p w14:paraId="5D1FD5FA" w14:textId="7DC688C2" w:rsidR="000375AB" w:rsidRDefault="000375AB" w:rsidP="00612C89"/>
    <w:p w14:paraId="44796CF8" w14:textId="4C42BA42" w:rsidR="000375AB" w:rsidRDefault="000375AB" w:rsidP="00612C89"/>
    <w:p w14:paraId="1D5DE1EB" w14:textId="77777777" w:rsidR="000375AB" w:rsidRPr="00612C89" w:rsidRDefault="000375AB" w:rsidP="00612C89"/>
    <w:p w14:paraId="5B287FE0" w14:textId="161EF56E" w:rsidR="00612C89" w:rsidRPr="00612C89" w:rsidRDefault="00612C89" w:rsidP="00612C89">
      <w:pPr>
        <w:jc w:val="left"/>
      </w:pPr>
      <w:r>
        <w:br w:type="page"/>
      </w:r>
    </w:p>
    <w:p w14:paraId="3D340446" w14:textId="11C4FAB0" w:rsidR="00656ADD" w:rsidRDefault="00852B67" w:rsidP="00B37E1D">
      <w:pPr>
        <w:pStyle w:val="Titre2"/>
      </w:pPr>
      <w:bookmarkStart w:id="7" w:name="_Toc20234870"/>
      <w:r>
        <w:t xml:space="preserve">Connexion du câble </w:t>
      </w:r>
      <w:r w:rsidR="00612C89">
        <w:t>noir 12</w:t>
      </w:r>
      <w:r>
        <w:t xml:space="preserve"> fibre</w:t>
      </w:r>
      <w:r w:rsidR="00612C89">
        <w:t>s</w:t>
      </w:r>
      <w:r>
        <w:t xml:space="preserve"> </w:t>
      </w:r>
      <w:r w:rsidR="00612C89">
        <w:t xml:space="preserve">optiques </w:t>
      </w:r>
      <w:r>
        <w:t xml:space="preserve">entre le tiroir optique et le </w:t>
      </w:r>
      <w:r w:rsidR="0037188F">
        <w:t>P</w:t>
      </w:r>
      <w:r>
        <w:t xml:space="preserve">oint de </w:t>
      </w:r>
      <w:r w:rsidR="0037188F">
        <w:t>B</w:t>
      </w:r>
      <w:r>
        <w:t xml:space="preserve">ranchement </w:t>
      </w:r>
      <w:r w:rsidR="0037188F">
        <w:t>O</w:t>
      </w:r>
      <w:r>
        <w:t>ptique</w:t>
      </w:r>
      <w:r w:rsidR="005B20DE">
        <w:t xml:space="preserve"> (PBO)</w:t>
      </w:r>
      <w:bookmarkEnd w:id="7"/>
    </w:p>
    <w:p w14:paraId="2252AD0A" w14:textId="16A0A63E" w:rsidR="00656ADD" w:rsidRDefault="00931BE5" w:rsidP="00882578">
      <w:pPr>
        <w:jc w:val="left"/>
      </w:pPr>
      <w:r>
        <w:rPr>
          <w:noProof/>
        </w:rPr>
        <w:drawing>
          <wp:anchor distT="0" distB="0" distL="114300" distR="114300" simplePos="0" relativeHeight="251628018" behindDoc="0" locked="0" layoutInCell="1" allowOverlap="1" wp14:anchorId="3BAC155D" wp14:editId="70E3C879">
            <wp:simplePos x="0" y="0"/>
            <wp:positionH relativeFrom="margin">
              <wp:posOffset>393700</wp:posOffset>
            </wp:positionH>
            <wp:positionV relativeFrom="paragraph">
              <wp:posOffset>5080</wp:posOffset>
            </wp:positionV>
            <wp:extent cx="5925820" cy="3951605"/>
            <wp:effectExtent l="0" t="0" r="0" b="0"/>
            <wp:wrapThrough wrapText="bothSides">
              <wp:wrapPolygon edited="0">
                <wp:start x="0" y="0"/>
                <wp:lineTo x="0" y="21451"/>
                <wp:lineTo x="21526" y="21451"/>
                <wp:lineTo x="21526" y="0"/>
                <wp:lineTo x="0" y="0"/>
              </wp:wrapPolygon>
            </wp:wrapThrough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019-09-05_1521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1AF3C" w14:textId="2DB8E9E9" w:rsidR="00656ADD" w:rsidRDefault="00656ADD" w:rsidP="00882578">
      <w:pPr>
        <w:jc w:val="left"/>
      </w:pPr>
    </w:p>
    <w:p w14:paraId="1CBF24CE" w14:textId="6D37F436" w:rsidR="00656ADD" w:rsidRDefault="00656ADD" w:rsidP="00882578">
      <w:pPr>
        <w:jc w:val="left"/>
      </w:pPr>
    </w:p>
    <w:p w14:paraId="63ECB6FF" w14:textId="77777777" w:rsidR="00656ADD" w:rsidRDefault="00656ADD" w:rsidP="00882578">
      <w:pPr>
        <w:jc w:val="left"/>
      </w:pPr>
    </w:p>
    <w:p w14:paraId="5A7E1299" w14:textId="79519E39" w:rsidR="00656ADD" w:rsidRDefault="00656ADD" w:rsidP="00882578">
      <w:pPr>
        <w:jc w:val="left"/>
      </w:pPr>
    </w:p>
    <w:p w14:paraId="735B1EB6" w14:textId="427C4A74" w:rsidR="00656ADD" w:rsidRDefault="00656ADD" w:rsidP="00882578">
      <w:pPr>
        <w:jc w:val="left"/>
      </w:pPr>
    </w:p>
    <w:p w14:paraId="6E975C6C" w14:textId="36B41813" w:rsidR="00656ADD" w:rsidRDefault="00656ADD" w:rsidP="00882578">
      <w:pPr>
        <w:jc w:val="left"/>
      </w:pPr>
    </w:p>
    <w:p w14:paraId="2A018282" w14:textId="2AF5A479" w:rsidR="00656ADD" w:rsidRDefault="00E56BB2" w:rsidP="0088257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B212D1A" wp14:editId="6D8EACC9">
                <wp:simplePos x="0" y="0"/>
                <wp:positionH relativeFrom="margin">
                  <wp:posOffset>1209675</wp:posOffset>
                </wp:positionH>
                <wp:positionV relativeFrom="paragraph">
                  <wp:posOffset>60960</wp:posOffset>
                </wp:positionV>
                <wp:extent cx="1024541" cy="1745672"/>
                <wp:effectExtent l="0" t="0" r="23495" b="2603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541" cy="174567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5BDA7" id="Rectangle 171" o:spid="_x0000_s1026" style="position:absolute;margin-left:95.25pt;margin-top:4.8pt;width:80.65pt;height:137.45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" filled="f" strokecolor="red" strokeweight="1.5pt">
                <w10:wrap anchorx="margin"/>
              </v:rect>
            </w:pict>
          </mc:Fallback>
        </mc:AlternateContent>
      </w:r>
    </w:p>
    <w:p w14:paraId="2EF22DB0" w14:textId="5511E7C7" w:rsidR="00656ADD" w:rsidRDefault="00656ADD" w:rsidP="00882578">
      <w:pPr>
        <w:jc w:val="left"/>
      </w:pPr>
    </w:p>
    <w:p w14:paraId="510438B2" w14:textId="77777777" w:rsidR="00656ADD" w:rsidRDefault="00656ADD" w:rsidP="00882578">
      <w:pPr>
        <w:jc w:val="left"/>
      </w:pPr>
    </w:p>
    <w:p w14:paraId="7B0403DC" w14:textId="231DAC08" w:rsidR="00BD6CCE" w:rsidRDefault="00BD6CCE" w:rsidP="00BD6CCE"/>
    <w:p w14:paraId="6414F5CC" w14:textId="3ECBE646" w:rsidR="00BD6CCE" w:rsidRDefault="00BD6CCE" w:rsidP="00BD6CCE"/>
    <w:p w14:paraId="13267C16" w14:textId="53F7B750" w:rsidR="00BD6CCE" w:rsidRDefault="00BD6CCE" w:rsidP="00BD6CCE"/>
    <w:p w14:paraId="46731DD3" w14:textId="611C1EE6" w:rsidR="00BD6CCE" w:rsidRDefault="00BD6CCE" w:rsidP="00BD6CCE"/>
    <w:p w14:paraId="3DB4D3F6" w14:textId="720EF875" w:rsidR="007428A9" w:rsidRDefault="007428A9" w:rsidP="007428A9">
      <w:pPr>
        <w:pStyle w:val="Paragraphedeliste"/>
        <w:numPr>
          <w:ilvl w:val="0"/>
          <w:numId w:val="10"/>
        </w:numPr>
        <w:jc w:val="left"/>
      </w:pPr>
      <w:r>
        <w:t>Passer le câble optique noir (12</w:t>
      </w:r>
      <w:r w:rsidR="00077FB6">
        <w:t xml:space="preserve"> </w:t>
      </w:r>
      <w:r>
        <w:t>fibre</w:t>
      </w:r>
      <w:r w:rsidR="00077FB6">
        <w:t>s</w:t>
      </w:r>
      <w:r>
        <w:t>)</w:t>
      </w:r>
      <w:r w:rsidRPr="003F65E6">
        <w:t xml:space="preserve"> </w:t>
      </w:r>
      <w:r>
        <w:t>dans la gaine TPC verte entre</w:t>
      </w:r>
      <w:r w:rsidRPr="007428A9">
        <w:t xml:space="preserve"> </w:t>
      </w:r>
      <w:r>
        <w:t>le Point de Branchement Optique (PBO) et la baie de vidéoprotection.</w:t>
      </w:r>
    </w:p>
    <w:p w14:paraId="5352F69F" w14:textId="53F1ABA0" w:rsidR="00BD6CCE" w:rsidRDefault="00852B67" w:rsidP="00BD6CCE">
      <w:r>
        <w:rPr>
          <w:noProof/>
        </w:rPr>
        <w:t>Inserer le câble noir dans le tiroir optique en suivant la proc</w:t>
      </w:r>
      <w:r w:rsidR="00077FB6">
        <w:rPr>
          <w:noProof/>
        </w:rPr>
        <w:t>é</w:t>
      </w:r>
      <w:r>
        <w:rPr>
          <w:noProof/>
        </w:rPr>
        <w:t>dure pour l</w:t>
      </w:r>
      <w:r w:rsidR="00CE787F">
        <w:rPr>
          <w:noProof/>
        </w:rPr>
        <w:t>a soudure</w:t>
      </w:r>
      <w:r>
        <w:rPr>
          <w:noProof/>
        </w:rPr>
        <w:t xml:space="preserve"> comme ceci : </w:t>
      </w:r>
    </w:p>
    <w:p w14:paraId="4D368746" w14:textId="1A942D00" w:rsidR="00852B67" w:rsidRDefault="00852B67" w:rsidP="00852B67">
      <w:pPr>
        <w:pStyle w:val="Paragraphedeliste"/>
        <w:numPr>
          <w:ilvl w:val="0"/>
          <w:numId w:val="22"/>
        </w:numPr>
        <w:rPr>
          <w:noProof/>
        </w:rPr>
      </w:pPr>
      <w:r>
        <w:rPr>
          <w:noProof/>
        </w:rPr>
        <w:t>Introduire le cable noir denudé et attacher la tresse en kevlar à l'aide d'un collier sur l'anneau de fixation prés de l'orifice de passage de câble ;</w:t>
      </w:r>
    </w:p>
    <w:p w14:paraId="30CC1112" w14:textId="418F09B4" w:rsidR="00BD6CCE" w:rsidRDefault="00852B67" w:rsidP="00BD6CCE">
      <w:r>
        <w:rPr>
          <w:noProof/>
        </w:rPr>
        <w:drawing>
          <wp:anchor distT="0" distB="0" distL="114300" distR="114300" simplePos="0" relativeHeight="251819520" behindDoc="0" locked="0" layoutInCell="1" allowOverlap="1" wp14:anchorId="6194DF7F" wp14:editId="15878B57">
            <wp:simplePos x="0" y="0"/>
            <wp:positionH relativeFrom="margin">
              <wp:posOffset>1905990</wp:posOffset>
            </wp:positionH>
            <wp:positionV relativeFrom="paragraph">
              <wp:posOffset>46751</wp:posOffset>
            </wp:positionV>
            <wp:extent cx="2679700" cy="2009775"/>
            <wp:effectExtent l="0" t="0" r="6350" b="952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DSC0959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7BB2E" w14:textId="421A6F68" w:rsidR="00BD6CCE" w:rsidRDefault="00BD6CCE" w:rsidP="00BD6CCE"/>
    <w:p w14:paraId="0B30B3B7" w14:textId="4F185C36" w:rsidR="00852B67" w:rsidRDefault="00852B67" w:rsidP="00BD6CCE"/>
    <w:p w14:paraId="74965A02" w14:textId="5588AE75" w:rsidR="00852B67" w:rsidRDefault="00852B67" w:rsidP="00BD6CCE"/>
    <w:p w14:paraId="7799AB5F" w14:textId="67DF1E3D" w:rsidR="00852B67" w:rsidRDefault="00852B67" w:rsidP="00BD6CCE"/>
    <w:p w14:paraId="759804F7" w14:textId="23692613" w:rsidR="00852B67" w:rsidRDefault="00852B67" w:rsidP="00BD6CCE"/>
    <w:p w14:paraId="3182E9D8" w14:textId="0651C1D0" w:rsidR="00D232A4" w:rsidRDefault="00D232A4" w:rsidP="00BD6CCE"/>
    <w:p w14:paraId="6BEAA468" w14:textId="69941E5D" w:rsidR="003D237F" w:rsidRDefault="003D237F">
      <w:pPr>
        <w:jc w:val="left"/>
      </w:pPr>
      <w:r>
        <w:br w:type="page"/>
      </w:r>
    </w:p>
    <w:p w14:paraId="7E5FF1F7" w14:textId="08A1021D" w:rsidR="00852B67" w:rsidRDefault="00852B67" w:rsidP="00852B67">
      <w:pPr>
        <w:pStyle w:val="Paragraphedeliste"/>
        <w:numPr>
          <w:ilvl w:val="0"/>
          <w:numId w:val="22"/>
        </w:numPr>
        <w:jc w:val="left"/>
      </w:pPr>
      <w:bookmarkStart w:id="8" w:name="_Hlk18591434"/>
      <w:r>
        <w:t>Dé-tuber l</w:t>
      </w:r>
      <w:r w:rsidR="006049AC">
        <w:t xml:space="preserve">e tube </w:t>
      </w:r>
      <w:r>
        <w:t>de protection bleu ;</w:t>
      </w:r>
    </w:p>
    <w:bookmarkEnd w:id="8"/>
    <w:p w14:paraId="23B2275D" w14:textId="60533C78" w:rsidR="00BD6CCE" w:rsidRDefault="00536F95" w:rsidP="00BD6CCE">
      <w:r>
        <w:rPr>
          <w:noProof/>
        </w:rPr>
        <w:drawing>
          <wp:anchor distT="0" distB="0" distL="114300" distR="114300" simplePos="0" relativeHeight="251821568" behindDoc="0" locked="0" layoutInCell="1" allowOverlap="1" wp14:anchorId="527ECD25" wp14:editId="0BF946E0">
            <wp:simplePos x="0" y="0"/>
            <wp:positionH relativeFrom="margin">
              <wp:posOffset>1008703</wp:posOffset>
            </wp:positionH>
            <wp:positionV relativeFrom="paragraph">
              <wp:posOffset>8142</wp:posOffset>
            </wp:positionV>
            <wp:extent cx="2080895" cy="1560195"/>
            <wp:effectExtent l="0" t="0" r="0" b="1905"/>
            <wp:wrapThrough wrapText="bothSides">
              <wp:wrapPolygon edited="0">
                <wp:start x="0" y="0"/>
                <wp:lineTo x="0" y="21363"/>
                <wp:lineTo x="21356" y="21363"/>
                <wp:lineTo x="21356" y="0"/>
                <wp:lineTo x="0" y="0"/>
              </wp:wrapPolygon>
            </wp:wrapThrough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DSC0959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0" locked="0" layoutInCell="1" allowOverlap="1" wp14:anchorId="6195FD45" wp14:editId="7520B0AD">
            <wp:simplePos x="0" y="0"/>
            <wp:positionH relativeFrom="column">
              <wp:posOffset>3706495</wp:posOffset>
            </wp:positionH>
            <wp:positionV relativeFrom="paragraph">
              <wp:posOffset>7620</wp:posOffset>
            </wp:positionV>
            <wp:extent cx="2071370" cy="1553845"/>
            <wp:effectExtent l="0" t="0" r="5080" b="8255"/>
            <wp:wrapThrough wrapText="bothSides">
              <wp:wrapPolygon edited="0">
                <wp:start x="0" y="0"/>
                <wp:lineTo x="0" y="21450"/>
                <wp:lineTo x="21454" y="21450"/>
                <wp:lineTo x="21454" y="0"/>
                <wp:lineTo x="0" y="0"/>
              </wp:wrapPolygon>
            </wp:wrapThrough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DSC0959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3F87C" w14:textId="68A1413F" w:rsidR="00852B67" w:rsidRDefault="00852B67" w:rsidP="00BD6CCE"/>
    <w:p w14:paraId="15779680" w14:textId="13F06796" w:rsidR="00852B67" w:rsidRDefault="00852B67" w:rsidP="00BD6CCE"/>
    <w:p w14:paraId="77A21AF7" w14:textId="1D2117DB" w:rsidR="00852B67" w:rsidRDefault="00852B67" w:rsidP="00BD6CCE"/>
    <w:p w14:paraId="199CDCAA" w14:textId="77777777" w:rsidR="009A5D15" w:rsidRDefault="009A5D15" w:rsidP="00BD6CCE"/>
    <w:p w14:paraId="2467B7F6" w14:textId="4F7E7B1F" w:rsidR="00852B67" w:rsidRDefault="00852B67" w:rsidP="00536F95">
      <w:pPr>
        <w:tabs>
          <w:tab w:val="left" w:pos="2207"/>
        </w:tabs>
      </w:pPr>
      <w:r>
        <w:tab/>
      </w:r>
    </w:p>
    <w:p w14:paraId="5B1E68F6" w14:textId="18947467" w:rsidR="00852B67" w:rsidRDefault="00852B67" w:rsidP="00852B67">
      <w:pPr>
        <w:pStyle w:val="Paragraphedeliste"/>
        <w:numPr>
          <w:ilvl w:val="0"/>
          <w:numId w:val="22"/>
        </w:numPr>
        <w:jc w:val="left"/>
      </w:pPr>
      <w:r>
        <w:t xml:space="preserve">Rentrer les </w:t>
      </w:r>
      <w:r w:rsidR="00536F95">
        <w:t xml:space="preserve">12 </w:t>
      </w:r>
      <w:r>
        <w:t>fibre</w:t>
      </w:r>
      <w:r w:rsidR="00C430ED">
        <w:t>s</w:t>
      </w:r>
      <w:r>
        <w:t xml:space="preserve"> dans la cassette afin d'effectuer les soudures avec les </w:t>
      </w:r>
      <w:proofErr w:type="spellStart"/>
      <w:r>
        <w:t>pigtails</w:t>
      </w:r>
      <w:proofErr w:type="spellEnd"/>
      <w:r w:rsidR="00C430ED">
        <w:t xml:space="preserve"> du tiroir</w:t>
      </w:r>
      <w:r>
        <w:t>. Procéder à la soudure en utilisant une soudeuse pour fibre optique</w:t>
      </w:r>
      <w:r w:rsidR="00612C89">
        <w:t xml:space="preserve"> ;</w:t>
      </w:r>
    </w:p>
    <w:p w14:paraId="6BBC67E5" w14:textId="7A2DEA5E" w:rsidR="00612C89" w:rsidRDefault="00612C89" w:rsidP="009A5D15">
      <w:pPr>
        <w:pStyle w:val="Paragraphedeliste"/>
        <w:numPr>
          <w:ilvl w:val="0"/>
          <w:numId w:val="22"/>
        </w:numPr>
        <w:jc w:val="left"/>
      </w:pPr>
      <w:r>
        <w:t>Effectuer la soudure entre la fibre de couleur bleu du câble 12 fibre</w:t>
      </w:r>
      <w:r w:rsidR="00077FB6">
        <w:t>s</w:t>
      </w:r>
      <w:r>
        <w:t xml:space="preserve"> et le </w:t>
      </w:r>
      <w:proofErr w:type="spellStart"/>
      <w:r>
        <w:t>pigtail</w:t>
      </w:r>
      <w:proofErr w:type="spellEnd"/>
      <w:r>
        <w:t xml:space="preserve"> de la même couleur </w:t>
      </w:r>
      <w:r w:rsidR="009A5D15">
        <w:t xml:space="preserve">déjà installé dans le </w:t>
      </w:r>
      <w:r w:rsidR="000D5D6A">
        <w:t xml:space="preserve">tiroir optique </w:t>
      </w:r>
      <w:r w:rsidR="00712726">
        <w:t>;</w:t>
      </w:r>
    </w:p>
    <w:p w14:paraId="61AAEA21" w14:textId="20EB4AF0" w:rsidR="00852B67" w:rsidRDefault="009A5D15" w:rsidP="00BD6CCE">
      <w:r>
        <w:rPr>
          <w:noProof/>
        </w:rPr>
        <w:drawing>
          <wp:anchor distT="0" distB="0" distL="114300" distR="114300" simplePos="0" relativeHeight="251825664" behindDoc="0" locked="0" layoutInCell="1" allowOverlap="1" wp14:anchorId="79276864" wp14:editId="0226CA9F">
            <wp:simplePos x="0" y="0"/>
            <wp:positionH relativeFrom="margin">
              <wp:posOffset>837343</wp:posOffset>
            </wp:positionH>
            <wp:positionV relativeFrom="paragraph">
              <wp:posOffset>8593</wp:posOffset>
            </wp:positionV>
            <wp:extent cx="2433955" cy="1824355"/>
            <wp:effectExtent l="0" t="0" r="4445" b="4445"/>
            <wp:wrapThrough wrapText="bothSides">
              <wp:wrapPolygon edited="0">
                <wp:start x="0" y="0"/>
                <wp:lineTo x="0" y="21427"/>
                <wp:lineTo x="21470" y="21427"/>
                <wp:lineTo x="21470" y="0"/>
                <wp:lineTo x="0" y="0"/>
              </wp:wrapPolygon>
            </wp:wrapThrough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DSC0959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0" locked="0" layoutInCell="1" allowOverlap="1" wp14:anchorId="1F303532" wp14:editId="2537ED49">
            <wp:simplePos x="0" y="0"/>
            <wp:positionH relativeFrom="column">
              <wp:posOffset>3566160</wp:posOffset>
            </wp:positionH>
            <wp:positionV relativeFrom="paragraph">
              <wp:posOffset>8995</wp:posOffset>
            </wp:positionV>
            <wp:extent cx="2416810" cy="1812925"/>
            <wp:effectExtent l="0" t="0" r="2540" b="0"/>
            <wp:wrapThrough wrapText="bothSides">
              <wp:wrapPolygon edited="0">
                <wp:start x="0" y="0"/>
                <wp:lineTo x="0" y="21335"/>
                <wp:lineTo x="21452" y="21335"/>
                <wp:lineTo x="21452" y="0"/>
                <wp:lineTo x="0" y="0"/>
              </wp:wrapPolygon>
            </wp:wrapThrough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DSC0987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186E8" w14:textId="1D1C004C" w:rsidR="00852B67" w:rsidRDefault="00852B67" w:rsidP="00852B67">
      <w:pPr>
        <w:tabs>
          <w:tab w:val="left" w:pos="1169"/>
        </w:tabs>
      </w:pPr>
      <w:r>
        <w:tab/>
      </w:r>
    </w:p>
    <w:p w14:paraId="2A89CD79" w14:textId="0C2139F7" w:rsidR="00852B67" w:rsidRDefault="00852B67" w:rsidP="00BD6CCE"/>
    <w:p w14:paraId="54EFBB76" w14:textId="5840A98D" w:rsidR="00852B67" w:rsidRDefault="00852B67" w:rsidP="00BD6CCE"/>
    <w:p w14:paraId="02AAF414" w14:textId="77777777" w:rsidR="009A5D15" w:rsidRDefault="009A5D15" w:rsidP="00BD6CCE"/>
    <w:p w14:paraId="18BC3E36" w14:textId="2E774195" w:rsidR="00852B67" w:rsidRDefault="009A5D15" w:rsidP="00BD6CCE"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7A166DD3" wp14:editId="6D96D3D9">
                <wp:simplePos x="0" y="0"/>
                <wp:positionH relativeFrom="margin">
                  <wp:posOffset>5227203</wp:posOffset>
                </wp:positionH>
                <wp:positionV relativeFrom="paragraph">
                  <wp:posOffset>49628</wp:posOffset>
                </wp:positionV>
                <wp:extent cx="1273175" cy="240030"/>
                <wp:effectExtent l="0" t="514350" r="22225" b="26670"/>
                <wp:wrapNone/>
                <wp:docPr id="254" name="Légende : encadré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240030"/>
                        </a:xfrm>
                        <a:prstGeom prst="borderCallout1">
                          <a:avLst>
                            <a:gd name="adj1" fmla="val -205020"/>
                            <a:gd name="adj2" fmla="val -227"/>
                            <a:gd name="adj3" fmla="val -6200"/>
                            <a:gd name="adj4" fmla="val 4615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48668C" w14:textId="6A8F58C4" w:rsidR="000672BA" w:rsidRDefault="000672BA" w:rsidP="00536F95">
                            <w:pPr>
                              <w:jc w:val="center"/>
                            </w:pPr>
                            <w:r>
                              <w:t>Jarretière LC-LC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66DD3" id="Légende : encadrée 254" o:spid="_x0000_s1063" type="#_x0000_t47" style="position:absolute;left:0;text-align:left;margin-left:411.6pt;margin-top:3.9pt;width:100.25pt;height:18.9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" adj="9968,-1339,-49,-44284" fillcolor="window" strokecolor="red" strokeweight="1.5pt">
                <v:textbox>
                  <w:txbxContent>
                    <w:p w14:paraId="1548668C" w14:textId="6A8F58C4" w:rsidR="000672BA" w:rsidRDefault="000672BA" w:rsidP="00536F95">
                      <w:pPr>
                        <w:jc w:val="center"/>
                      </w:pPr>
                      <w:r>
                        <w:t>Jarretière LC-LC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9185B8A" wp14:editId="4E4A23DE">
                <wp:simplePos x="0" y="0"/>
                <wp:positionH relativeFrom="margin">
                  <wp:posOffset>3441381</wp:posOffset>
                </wp:positionH>
                <wp:positionV relativeFrom="paragraph">
                  <wp:posOffset>52058</wp:posOffset>
                </wp:positionV>
                <wp:extent cx="831850" cy="281305"/>
                <wp:effectExtent l="0" t="571500" r="25400" b="23495"/>
                <wp:wrapNone/>
                <wp:docPr id="253" name="Légende : encadré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81305"/>
                        </a:xfrm>
                        <a:prstGeom prst="borderCallout1">
                          <a:avLst>
                            <a:gd name="adj1" fmla="val -197982"/>
                            <a:gd name="adj2" fmla="val 49776"/>
                            <a:gd name="adj3" fmla="val -6200"/>
                            <a:gd name="adj4" fmla="val 4615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63F780" w14:textId="0C13C320" w:rsidR="000672BA" w:rsidRDefault="000672BA" w:rsidP="00612C89">
                            <w:pPr>
                              <w:jc w:val="center"/>
                            </w:pPr>
                            <w:proofErr w:type="spellStart"/>
                            <w:r>
                              <w:t>Pigtail</w:t>
                            </w:r>
                            <w:proofErr w:type="spellEnd"/>
                            <w:r>
                              <w:t xml:space="preserve"> bleu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5B8A" id="Légende : encadrée 253" o:spid="_x0000_s1064" type="#_x0000_t47" style="position:absolute;left:0;text-align:left;margin-left:270.95pt;margin-top:4.1pt;width:65.5pt;height:22.15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" adj="9968,-1339,10752,-42764" fillcolor="window" strokecolor="red" strokeweight="1.5pt">
                <v:textbox>
                  <w:txbxContent>
                    <w:p w14:paraId="5363F780" w14:textId="0C13C320" w:rsidR="000672BA" w:rsidRDefault="000672BA" w:rsidP="00612C89">
                      <w:pPr>
                        <w:jc w:val="center"/>
                      </w:pPr>
                      <w:r>
                        <w:t>Pigtail bleu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3A0259C7" w14:textId="0A928EC1" w:rsidR="00852B67" w:rsidRDefault="00852B67" w:rsidP="00BD6CCE"/>
    <w:p w14:paraId="66D80FC3" w14:textId="68679227" w:rsidR="00D40BBD" w:rsidRDefault="007663C1" w:rsidP="007663C1">
      <w:pPr>
        <w:pStyle w:val="Paragraphedeliste"/>
        <w:numPr>
          <w:ilvl w:val="0"/>
          <w:numId w:val="22"/>
        </w:numPr>
      </w:pPr>
      <w:r>
        <w:t xml:space="preserve">Connecter une extrémité de la jarretière LC-LC sur la prise du tiroir optique où le </w:t>
      </w:r>
      <w:proofErr w:type="spellStart"/>
      <w:r>
        <w:t>pigtail</w:t>
      </w:r>
      <w:proofErr w:type="spellEnd"/>
      <w:r>
        <w:t xml:space="preserve"> a été</w:t>
      </w:r>
      <w:r w:rsidR="00D40BBD">
        <w:t xml:space="preserve"> </w:t>
      </w:r>
      <w:r w:rsidR="00536F95">
        <w:t>connecté</w:t>
      </w:r>
      <w:r w:rsidR="00CE787F">
        <w:t xml:space="preserve"> (fait départ usine ERM)</w:t>
      </w:r>
      <w:r w:rsidR="00D40BBD">
        <w:t xml:space="preserve"> ;</w:t>
      </w:r>
      <w:r>
        <w:t xml:space="preserve"> </w:t>
      </w:r>
    </w:p>
    <w:p w14:paraId="77509771" w14:textId="713AB319" w:rsidR="00D40BBD" w:rsidRDefault="00D40BBD" w:rsidP="007663C1">
      <w:pPr>
        <w:pStyle w:val="Paragraphedeliste"/>
        <w:numPr>
          <w:ilvl w:val="0"/>
          <w:numId w:val="22"/>
        </w:numPr>
      </w:pPr>
      <w:r>
        <w:t>C</w:t>
      </w:r>
      <w:r w:rsidR="007663C1">
        <w:t>onnect</w:t>
      </w:r>
      <w:r>
        <w:t>er</w:t>
      </w:r>
      <w:r w:rsidR="007663C1">
        <w:t xml:space="preserve"> l'autre extrémité </w:t>
      </w:r>
      <w:r w:rsidR="009A5D15">
        <w:t xml:space="preserve">de la jarretière </w:t>
      </w:r>
      <w:r>
        <w:t xml:space="preserve">dans le transmetteur optique LC inséré préalablement dans </w:t>
      </w:r>
      <w:r w:rsidR="0008795B">
        <w:t>la prise SFP</w:t>
      </w:r>
      <w:r w:rsidR="007663C1">
        <w:t xml:space="preserve"> </w:t>
      </w:r>
      <w:r w:rsidR="0008795B">
        <w:t>du</w:t>
      </w:r>
      <w:r w:rsidR="007663C1">
        <w:t xml:space="preserve"> switch optique</w:t>
      </w:r>
      <w:r>
        <w:t xml:space="preserve"> </w:t>
      </w:r>
      <w:r w:rsidR="00CE787F">
        <w:t xml:space="preserve">(fait départ usine ERM) </w:t>
      </w:r>
      <w:r>
        <w:t>;</w:t>
      </w:r>
    </w:p>
    <w:p w14:paraId="461D4051" w14:textId="17E01252" w:rsidR="00852B67" w:rsidRDefault="00D40BBD" w:rsidP="007663C1">
      <w:pPr>
        <w:pStyle w:val="Paragraphedeliste"/>
        <w:numPr>
          <w:ilvl w:val="0"/>
          <w:numId w:val="22"/>
        </w:numPr>
      </w:pPr>
      <w:r>
        <w:t xml:space="preserve">Brancher le cordon RJ45 fourni </w:t>
      </w:r>
      <w:r w:rsidR="00CE787F">
        <w:t>sur</w:t>
      </w:r>
      <w:r>
        <w:t xml:space="preserve"> un des ports RJ45 du switch optique puis </w:t>
      </w:r>
      <w:r w:rsidR="00CE787F">
        <w:t xml:space="preserve">brancher </w:t>
      </w:r>
      <w:r>
        <w:t xml:space="preserve">l'autre extrémité </w:t>
      </w:r>
      <w:r w:rsidR="00CE787F">
        <w:t>d</w:t>
      </w:r>
      <w:r>
        <w:t>ans le port RJ45 d</w:t>
      </w:r>
      <w:r w:rsidR="00CE787F">
        <w:t>e l</w:t>
      </w:r>
      <w:r>
        <w:t xml:space="preserve">'enregistreur vidéo </w:t>
      </w:r>
      <w:r w:rsidR="00CE787F">
        <w:t xml:space="preserve">(fait départ usine ERM) </w:t>
      </w:r>
      <w:r>
        <w:t>;</w:t>
      </w:r>
    </w:p>
    <w:p w14:paraId="0A2ED54E" w14:textId="426E85C7" w:rsidR="00852B67" w:rsidRDefault="007663C1" w:rsidP="00BD6CCE">
      <w:r>
        <w:rPr>
          <w:noProof/>
        </w:rPr>
        <w:drawing>
          <wp:anchor distT="0" distB="0" distL="114300" distR="114300" simplePos="0" relativeHeight="251857408" behindDoc="0" locked="0" layoutInCell="1" allowOverlap="1" wp14:anchorId="1B520EC4" wp14:editId="0D4ED531">
            <wp:simplePos x="0" y="0"/>
            <wp:positionH relativeFrom="column">
              <wp:posOffset>649709</wp:posOffset>
            </wp:positionH>
            <wp:positionV relativeFrom="paragraph">
              <wp:posOffset>41285</wp:posOffset>
            </wp:positionV>
            <wp:extent cx="2335530" cy="1751965"/>
            <wp:effectExtent l="0" t="0" r="7620" b="635"/>
            <wp:wrapThrough wrapText="bothSides">
              <wp:wrapPolygon edited="0">
                <wp:start x="0" y="0"/>
                <wp:lineTo x="0" y="21373"/>
                <wp:lineTo x="21494" y="21373"/>
                <wp:lineTo x="21494" y="0"/>
                <wp:lineTo x="0" y="0"/>
              </wp:wrapPolygon>
            </wp:wrapThrough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DSC0987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0" locked="0" layoutInCell="1" allowOverlap="1" wp14:anchorId="57C56137" wp14:editId="24556E9A">
            <wp:simplePos x="0" y="0"/>
            <wp:positionH relativeFrom="column">
              <wp:posOffset>3355965</wp:posOffset>
            </wp:positionH>
            <wp:positionV relativeFrom="paragraph">
              <wp:posOffset>42071</wp:posOffset>
            </wp:positionV>
            <wp:extent cx="2499995" cy="1875155"/>
            <wp:effectExtent l="0" t="0" r="0" b="0"/>
            <wp:wrapThrough wrapText="bothSides">
              <wp:wrapPolygon edited="0">
                <wp:start x="0" y="0"/>
                <wp:lineTo x="0" y="21285"/>
                <wp:lineTo x="21397" y="21285"/>
                <wp:lineTo x="21397" y="0"/>
                <wp:lineTo x="0" y="0"/>
              </wp:wrapPolygon>
            </wp:wrapThrough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DSC0986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0BFEC" w14:textId="729DCC07" w:rsidR="008D7496" w:rsidRDefault="008D7496">
      <w:pPr>
        <w:jc w:val="left"/>
      </w:pPr>
    </w:p>
    <w:p w14:paraId="2AA9150A" w14:textId="6AB2EA73" w:rsidR="00D40BBD" w:rsidRDefault="00D40BBD">
      <w:pPr>
        <w:jc w:val="left"/>
      </w:pPr>
    </w:p>
    <w:p w14:paraId="6CD93B5B" w14:textId="1A692746" w:rsidR="00D40BBD" w:rsidRDefault="00D40BBD">
      <w:pPr>
        <w:jc w:val="left"/>
      </w:pPr>
    </w:p>
    <w:p w14:paraId="4F1478D4" w14:textId="7CE8359E" w:rsidR="00D40BBD" w:rsidRDefault="00D40BBD">
      <w:pPr>
        <w:jc w:val="left"/>
      </w:pPr>
    </w:p>
    <w:p w14:paraId="735DDF16" w14:textId="13528E14" w:rsidR="00D40BBD" w:rsidRDefault="00D40BBD">
      <w:pPr>
        <w:jc w:val="left"/>
      </w:pPr>
    </w:p>
    <w:p w14:paraId="743F351C" w14:textId="379A9CAD" w:rsidR="00536F95" w:rsidRDefault="00536F95">
      <w:pPr>
        <w:jc w:val="left"/>
      </w:pPr>
      <w:r>
        <w:br w:type="page"/>
      </w:r>
    </w:p>
    <w:p w14:paraId="36D7322C" w14:textId="4859DD9B" w:rsidR="00D40BBD" w:rsidRDefault="003D237F">
      <w:pPr>
        <w:jc w:val="left"/>
      </w:pPr>
      <w:r>
        <w:t xml:space="preserve">Coté </w:t>
      </w:r>
      <w:r w:rsidR="00480732">
        <w:t>P</w:t>
      </w:r>
      <w:r>
        <w:t xml:space="preserve">oint de </w:t>
      </w:r>
      <w:r w:rsidR="00480732">
        <w:t>B</w:t>
      </w:r>
      <w:r>
        <w:t xml:space="preserve">ranchement </w:t>
      </w:r>
      <w:r w:rsidR="00480732">
        <w:t>O</w:t>
      </w:r>
      <w:r>
        <w:t>ptique (PBO) ;</w:t>
      </w:r>
    </w:p>
    <w:p w14:paraId="78B3FD13" w14:textId="77777777" w:rsidR="007428A9" w:rsidRDefault="008D7496" w:rsidP="008D7496">
      <w:pPr>
        <w:pStyle w:val="Paragraphedeliste"/>
        <w:numPr>
          <w:ilvl w:val="0"/>
          <w:numId w:val="22"/>
        </w:numPr>
        <w:jc w:val="left"/>
      </w:pPr>
      <w:r>
        <w:t>Dé-tuber l'autre</w:t>
      </w:r>
      <w:r w:rsidR="007428A9">
        <w:t xml:space="preserve"> extrémité </w:t>
      </w:r>
      <w:r>
        <w:t>d</w:t>
      </w:r>
      <w:r w:rsidR="007428A9">
        <w:t xml:space="preserve">u </w:t>
      </w:r>
      <w:r>
        <w:t>câble</w:t>
      </w:r>
      <w:r w:rsidR="0059360F">
        <w:t xml:space="preserve"> 12 fibres</w:t>
      </w:r>
      <w:r>
        <w:t xml:space="preserve"> </w:t>
      </w:r>
      <w:r w:rsidR="0081432D">
        <w:t>comme dans l'exemple plus haut</w:t>
      </w:r>
      <w:r w:rsidR="007428A9">
        <w:t>.</w:t>
      </w:r>
      <w:r w:rsidR="003B6565">
        <w:t xml:space="preserve"> </w:t>
      </w:r>
    </w:p>
    <w:p w14:paraId="2F3A5644" w14:textId="77777777" w:rsidR="007428A9" w:rsidRDefault="007428A9" w:rsidP="007428A9">
      <w:pPr>
        <w:jc w:val="left"/>
      </w:pPr>
    </w:p>
    <w:p w14:paraId="0A6A6A69" w14:textId="7F565CFD" w:rsidR="008D7496" w:rsidRPr="008D7496" w:rsidRDefault="00931BE5" w:rsidP="007428A9">
      <w:pPr>
        <w:jc w:val="left"/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241F4F6F" wp14:editId="7C80CD74">
            <wp:simplePos x="0" y="0"/>
            <wp:positionH relativeFrom="column">
              <wp:posOffset>2961005</wp:posOffset>
            </wp:positionH>
            <wp:positionV relativeFrom="paragraph">
              <wp:posOffset>4445</wp:posOffset>
            </wp:positionV>
            <wp:extent cx="207962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69" y="21414"/>
                <wp:lineTo x="21369" y="0"/>
                <wp:lineTo x="0" y="0"/>
              </wp:wrapPolygon>
            </wp:wrapThrough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019-09-05_15261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EAAAE" w14:textId="5C6F3172" w:rsidR="008D7496" w:rsidRPr="008D7496" w:rsidRDefault="003B6565" w:rsidP="008D7496"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392E765B" wp14:editId="7456CE3A">
                <wp:simplePos x="0" y="0"/>
                <wp:positionH relativeFrom="margin">
                  <wp:posOffset>3677285</wp:posOffset>
                </wp:positionH>
                <wp:positionV relativeFrom="paragraph">
                  <wp:posOffset>165612</wp:posOffset>
                </wp:positionV>
                <wp:extent cx="160317" cy="237507"/>
                <wp:effectExtent l="0" t="0" r="11430" b="1016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7" cy="23750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03675" id="Rectangle 232" o:spid="_x0000_s1026" style="position:absolute;margin-left:289.55pt;margin-top:13.05pt;width:12.6pt;height:18.7pt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" filled="f" strokecolor="red" strokeweight="1.5pt">
                <w10:wrap anchorx="margin"/>
              </v:rect>
            </w:pict>
          </mc:Fallback>
        </mc:AlternateContent>
      </w:r>
      <w:r w:rsidR="00931BE5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66D2DDC" wp14:editId="41328746">
                <wp:simplePos x="0" y="0"/>
                <wp:positionH relativeFrom="margin">
                  <wp:posOffset>3056255</wp:posOffset>
                </wp:positionH>
                <wp:positionV relativeFrom="paragraph">
                  <wp:posOffset>252095</wp:posOffset>
                </wp:positionV>
                <wp:extent cx="709930" cy="1409700"/>
                <wp:effectExtent l="19050" t="19050" r="13970" b="19050"/>
                <wp:wrapNone/>
                <wp:docPr id="181" name="Forme libre : form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1409700"/>
                        </a:xfrm>
                        <a:custGeom>
                          <a:avLst/>
                          <a:gdLst>
                            <a:gd name="connsiteX0" fmla="*/ 8701 w 551312"/>
                            <a:gd name="connsiteY0" fmla="*/ 0 h 1809247"/>
                            <a:gd name="connsiteX1" fmla="*/ 8701 w 551312"/>
                            <a:gd name="connsiteY1" fmla="*/ 1517301 h 1809247"/>
                            <a:gd name="connsiteX2" fmla="*/ 99136 w 551312"/>
                            <a:gd name="connsiteY2" fmla="*/ 1778559 h 1809247"/>
                            <a:gd name="connsiteX3" fmla="*/ 496046 w 551312"/>
                            <a:gd name="connsiteY3" fmla="*/ 1743389 h 1809247"/>
                            <a:gd name="connsiteX4" fmla="*/ 536240 w 551312"/>
                            <a:gd name="connsiteY4" fmla="*/ 1235948 h 1809247"/>
                            <a:gd name="connsiteX5" fmla="*/ 551312 w 551312"/>
                            <a:gd name="connsiteY5" fmla="*/ 60291 h 1809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51312" h="1809247">
                              <a:moveTo>
                                <a:pt x="8701" y="0"/>
                              </a:moveTo>
                              <a:cubicBezTo>
                                <a:pt x="1165" y="610437"/>
                                <a:pt x="-6371" y="1220875"/>
                                <a:pt x="8701" y="1517301"/>
                              </a:cubicBezTo>
                              <a:cubicBezTo>
                                <a:pt x="23773" y="1813727"/>
                                <a:pt x="17912" y="1740878"/>
                                <a:pt x="99136" y="1778559"/>
                              </a:cubicBezTo>
                              <a:cubicBezTo>
                                <a:pt x="180360" y="1816240"/>
                                <a:pt x="423195" y="1833824"/>
                                <a:pt x="496046" y="1743389"/>
                              </a:cubicBezTo>
                              <a:cubicBezTo>
                                <a:pt x="568897" y="1652954"/>
                                <a:pt x="527029" y="1516464"/>
                                <a:pt x="536240" y="1235948"/>
                              </a:cubicBezTo>
                              <a:cubicBezTo>
                                <a:pt x="545451" y="955432"/>
                                <a:pt x="548381" y="507861"/>
                                <a:pt x="551312" y="6029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>
                              <a:alpha val="77000"/>
                            </a:srgb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14CBB" id="Forme libre : forme 181" o:spid="_x0000_s1026" style="position:absolute;margin-left:240.65pt;margin-top:19.85pt;width:55.9pt;height:111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51312,1809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" path="m8701,v-7536,610437,-15072,1220875,,1517301c23773,1813727,17912,1740878,99136,1778559v81224,37681,324059,55265,396910,-35170c568897,1652954,527029,1516464,536240,1235948,545451,955432,548381,507861,551312,60291e" filled="f" strokecolor="#c00000" strokeweight="3pt">
                <v:stroke opacity="50372f"/>
                <v:path arrowok="t" o:connecttype="custom" o:connectlocs="11204,0;11204,1182226;127658,1385789;638763,1358386;690522,963006;709930,46977" o:connectangles="0,0,0,0,0,0"/>
                <w10:wrap anchorx="margin"/>
              </v:shape>
            </w:pict>
          </mc:Fallback>
        </mc:AlternateContent>
      </w:r>
    </w:p>
    <w:p w14:paraId="6065F7DF" w14:textId="30342B55" w:rsidR="008D7496" w:rsidRPr="008D7496" w:rsidRDefault="008D7496" w:rsidP="008D7496"/>
    <w:p w14:paraId="1BEF53C7" w14:textId="7B4BCD85" w:rsidR="008D7496" w:rsidRPr="008D7496" w:rsidRDefault="008D7496" w:rsidP="008D7496"/>
    <w:p w14:paraId="59A5E3E7" w14:textId="4C250888" w:rsidR="008D7496" w:rsidRPr="008D7496" w:rsidRDefault="008D7496" w:rsidP="008D7496"/>
    <w:p w14:paraId="43C52DA9" w14:textId="7E758794" w:rsidR="008D7496" w:rsidRPr="008D7496" w:rsidRDefault="008D7496" w:rsidP="008D7496"/>
    <w:p w14:paraId="7DDF3B23" w14:textId="77ECB003" w:rsidR="008D7496" w:rsidRPr="008D7496" w:rsidRDefault="008D7496" w:rsidP="008D7496"/>
    <w:p w14:paraId="62544B2E" w14:textId="104CC088" w:rsidR="00B37E1D" w:rsidRDefault="00B37E1D" w:rsidP="008D7496"/>
    <w:p w14:paraId="65F4BA81" w14:textId="65E412EE" w:rsidR="0059360F" w:rsidRDefault="0059360F" w:rsidP="0059360F">
      <w:pPr>
        <w:pStyle w:val="Paragraphedeliste"/>
        <w:numPr>
          <w:ilvl w:val="0"/>
          <w:numId w:val="22"/>
        </w:numPr>
        <w:jc w:val="left"/>
      </w:pPr>
      <w:r>
        <w:t>Dé-tuber l</w:t>
      </w:r>
      <w:r w:rsidR="006049AC">
        <w:t xml:space="preserve">e tube </w:t>
      </w:r>
      <w:r>
        <w:t>de protection bleu ;</w:t>
      </w:r>
    </w:p>
    <w:p w14:paraId="6B82D76D" w14:textId="6F5A4671" w:rsidR="0059360F" w:rsidRDefault="0059360F" w:rsidP="008D7496">
      <w:r>
        <w:rPr>
          <w:noProof/>
        </w:rPr>
        <w:drawing>
          <wp:anchor distT="0" distB="0" distL="114300" distR="114300" simplePos="0" relativeHeight="251911680" behindDoc="0" locked="0" layoutInCell="1" allowOverlap="1" wp14:anchorId="5CB254E7" wp14:editId="4A7C5A2D">
            <wp:simplePos x="0" y="0"/>
            <wp:positionH relativeFrom="margin">
              <wp:posOffset>2626071</wp:posOffset>
            </wp:positionH>
            <wp:positionV relativeFrom="paragraph">
              <wp:posOffset>113476</wp:posOffset>
            </wp:positionV>
            <wp:extent cx="1605280" cy="1203325"/>
            <wp:effectExtent l="0" t="0" r="0" b="0"/>
            <wp:wrapThrough wrapText="bothSides">
              <wp:wrapPolygon edited="0">
                <wp:start x="0" y="0"/>
                <wp:lineTo x="0" y="21201"/>
                <wp:lineTo x="21275" y="21201"/>
                <wp:lineTo x="21275" y="0"/>
                <wp:lineTo x="0" y="0"/>
              </wp:wrapPolygon>
            </wp:wrapThrough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DSC0959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C138B" w14:textId="3E4FB0AB" w:rsidR="0059360F" w:rsidRDefault="0059360F" w:rsidP="008D7496"/>
    <w:p w14:paraId="784AFBE2" w14:textId="77777777" w:rsidR="0059360F" w:rsidRDefault="0059360F" w:rsidP="008D7496"/>
    <w:p w14:paraId="76F24B17" w14:textId="16651375" w:rsidR="0059360F" w:rsidRDefault="0059360F" w:rsidP="0059360F">
      <w:pPr>
        <w:jc w:val="left"/>
      </w:pPr>
    </w:p>
    <w:p w14:paraId="3EA81A70" w14:textId="0BA4A02B" w:rsidR="0059360F" w:rsidRDefault="0059360F" w:rsidP="0059360F">
      <w:pPr>
        <w:jc w:val="left"/>
      </w:pPr>
    </w:p>
    <w:p w14:paraId="648C3210" w14:textId="745F2722" w:rsidR="0059360F" w:rsidRDefault="0059360F" w:rsidP="0059360F">
      <w:pPr>
        <w:pStyle w:val="Paragraphedeliste"/>
        <w:numPr>
          <w:ilvl w:val="0"/>
          <w:numId w:val="22"/>
        </w:numPr>
        <w:jc w:val="left"/>
      </w:pPr>
      <w:r>
        <w:t>Insérer le câble noir 12 fibres dans le PBO par son accès inferieur puis l'attacher avec un collier sur le point d'amarrage ;</w:t>
      </w:r>
    </w:p>
    <w:p w14:paraId="315B2524" w14:textId="288C2A4A" w:rsidR="003B6565" w:rsidRDefault="0059360F" w:rsidP="003B6565">
      <w:pPr>
        <w:jc w:val="left"/>
      </w:pPr>
      <w:r>
        <w:rPr>
          <w:noProof/>
        </w:rPr>
        <w:drawing>
          <wp:anchor distT="0" distB="0" distL="114300" distR="114300" simplePos="0" relativeHeight="251905536" behindDoc="0" locked="0" layoutInCell="1" allowOverlap="1" wp14:anchorId="73C6BC66" wp14:editId="1F9C50B5">
            <wp:simplePos x="0" y="0"/>
            <wp:positionH relativeFrom="column">
              <wp:posOffset>1972846</wp:posOffset>
            </wp:positionH>
            <wp:positionV relativeFrom="paragraph">
              <wp:posOffset>201897</wp:posOffset>
            </wp:positionV>
            <wp:extent cx="2921635" cy="1667510"/>
            <wp:effectExtent l="0" t="0" r="0" b="8890"/>
            <wp:wrapThrough wrapText="bothSides">
              <wp:wrapPolygon edited="0">
                <wp:start x="0" y="0"/>
                <wp:lineTo x="0" y="21468"/>
                <wp:lineTo x="21408" y="21468"/>
                <wp:lineTo x="21408" y="0"/>
                <wp:lineTo x="0" y="0"/>
              </wp:wrapPolygon>
            </wp:wrapThrough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2019-09-05_110832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F83A2" w14:textId="77777777" w:rsidR="0059360F" w:rsidRDefault="0059360F" w:rsidP="003B6565">
      <w:pPr>
        <w:jc w:val="left"/>
      </w:pPr>
    </w:p>
    <w:p w14:paraId="4273F220" w14:textId="3057A2E8" w:rsidR="003B6565" w:rsidRDefault="003B6565" w:rsidP="003B6565">
      <w:pPr>
        <w:jc w:val="left"/>
      </w:pPr>
    </w:p>
    <w:p w14:paraId="2D1174FA" w14:textId="339E2363" w:rsidR="003B6565" w:rsidRDefault="003B6565" w:rsidP="003B6565">
      <w:pPr>
        <w:jc w:val="left"/>
      </w:pPr>
    </w:p>
    <w:p w14:paraId="54C04BE7" w14:textId="4BE2C0C7" w:rsidR="003B6565" w:rsidRDefault="003B6565" w:rsidP="003B6565">
      <w:pPr>
        <w:jc w:val="left"/>
      </w:pPr>
    </w:p>
    <w:p w14:paraId="550A6D8E" w14:textId="2F9476C3" w:rsidR="003B6565" w:rsidRDefault="003B6565" w:rsidP="003B6565">
      <w:pPr>
        <w:jc w:val="left"/>
      </w:pPr>
    </w:p>
    <w:p w14:paraId="6D9CE536" w14:textId="3651313B" w:rsidR="003B6565" w:rsidRDefault="0059360F" w:rsidP="003B6565">
      <w:pPr>
        <w:jc w:val="left"/>
      </w:pPr>
      <w:r w:rsidRPr="003B6565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0958E15B" wp14:editId="4AD0F9DC">
                <wp:simplePos x="0" y="0"/>
                <wp:positionH relativeFrom="margin">
                  <wp:posOffset>4684502</wp:posOffset>
                </wp:positionH>
                <wp:positionV relativeFrom="paragraph">
                  <wp:posOffset>164531</wp:posOffset>
                </wp:positionV>
                <wp:extent cx="1633855" cy="281305"/>
                <wp:effectExtent l="762000" t="1619250" r="23495" b="23495"/>
                <wp:wrapNone/>
                <wp:docPr id="247" name="Légende : encadré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81305"/>
                        </a:xfrm>
                        <a:prstGeom prst="borderCallout1">
                          <a:avLst>
                            <a:gd name="adj1" fmla="val -563740"/>
                            <a:gd name="adj2" fmla="val -46112"/>
                            <a:gd name="adj3" fmla="val 3274"/>
                            <a:gd name="adj4" fmla="val 4573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F66E73" w14:textId="10D4157C" w:rsidR="003B6565" w:rsidRDefault="003B6565" w:rsidP="003B6565">
                            <w:pPr>
                              <w:jc w:val="center"/>
                            </w:pPr>
                            <w:r>
                              <w:t>Câble 12 fibre</w:t>
                            </w:r>
                            <w:r w:rsidR="00480732">
                              <w:t>s</w:t>
                            </w:r>
                            <w:r>
                              <w:t xml:space="preserve"> optique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E15B" id="Légende : encadrée 247" o:spid="_x0000_s1065" type="#_x0000_t47" style="position:absolute;margin-left:368.85pt;margin-top:12.95pt;width:128.65pt;height:22.1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" adj="9879,707,-9960,-121768" fillcolor="window" strokecolor="red" strokeweight="1.5pt">
                <v:textbox>
                  <w:txbxContent>
                    <w:p w14:paraId="70F66E73" w14:textId="10D4157C" w:rsidR="003B6565" w:rsidRDefault="003B6565" w:rsidP="003B6565">
                      <w:pPr>
                        <w:jc w:val="center"/>
                      </w:pPr>
                      <w:r>
                        <w:t>Câble 12 fibre</w:t>
                      </w:r>
                      <w:r w:rsidR="00480732">
                        <w:t>s</w:t>
                      </w:r>
                      <w:r>
                        <w:t xml:space="preserve"> optique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2EC75FCE" w14:textId="2D2317B4" w:rsidR="003B6565" w:rsidRDefault="0059360F" w:rsidP="003B6565">
      <w:pPr>
        <w:jc w:val="left"/>
      </w:pPr>
      <w:r w:rsidRPr="003B6565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5FA5C20" wp14:editId="4E0E390C">
                <wp:simplePos x="0" y="0"/>
                <wp:positionH relativeFrom="margin">
                  <wp:posOffset>3392368</wp:posOffset>
                </wp:positionH>
                <wp:positionV relativeFrom="paragraph">
                  <wp:posOffset>283029</wp:posOffset>
                </wp:positionV>
                <wp:extent cx="706755" cy="241960"/>
                <wp:effectExtent l="0" t="895350" r="17145" b="24765"/>
                <wp:wrapNone/>
                <wp:docPr id="246" name="Légende : encadré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41960"/>
                        </a:xfrm>
                        <a:prstGeom prst="borderCallout1">
                          <a:avLst>
                            <a:gd name="adj1" fmla="val -357955"/>
                            <a:gd name="adj2" fmla="val 91478"/>
                            <a:gd name="adj3" fmla="val 533"/>
                            <a:gd name="adj4" fmla="val 6152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6505CA" w14:textId="77777777" w:rsidR="003B6565" w:rsidRDefault="003B6565" w:rsidP="003B6565">
                            <w:pPr>
                              <w:jc w:val="center"/>
                            </w:pPr>
                            <w:r>
                              <w:t xml:space="preserve">Collier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5C20" id="Légende : encadrée 246" o:spid="_x0000_s1066" type="#_x0000_t47" style="position:absolute;margin-left:267.1pt;margin-top:22.3pt;width:55.65pt;height:19.05pt;z-index:2519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" adj="13290,115,19759,-77318" fillcolor="window" strokecolor="red" strokeweight="1.5pt">
                <v:textbox>
                  <w:txbxContent>
                    <w:p w14:paraId="776505CA" w14:textId="77777777" w:rsidR="003B6565" w:rsidRDefault="003B6565" w:rsidP="003B6565">
                      <w:pPr>
                        <w:jc w:val="center"/>
                      </w:pPr>
                      <w:r>
                        <w:t xml:space="preserve">Collier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2E2DFD" w:rsidRPr="003B6565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54323CF" wp14:editId="12AF702E">
                <wp:simplePos x="0" y="0"/>
                <wp:positionH relativeFrom="margin">
                  <wp:posOffset>1668186</wp:posOffset>
                </wp:positionH>
                <wp:positionV relativeFrom="paragraph">
                  <wp:posOffset>82476</wp:posOffset>
                </wp:positionV>
                <wp:extent cx="1633855" cy="281305"/>
                <wp:effectExtent l="0" t="876300" r="575945" b="23495"/>
                <wp:wrapNone/>
                <wp:docPr id="244" name="Légende : encadré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81305"/>
                        </a:xfrm>
                        <a:prstGeom prst="borderCallout1">
                          <a:avLst>
                            <a:gd name="adj1" fmla="val -307478"/>
                            <a:gd name="adj2" fmla="val 133803"/>
                            <a:gd name="adj3" fmla="val -1578"/>
                            <a:gd name="adj4" fmla="val 9460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3C9D6A" w14:textId="77777777" w:rsidR="003B6565" w:rsidRDefault="003B6565" w:rsidP="003B6565">
                            <w:pPr>
                              <w:jc w:val="center"/>
                            </w:pPr>
                            <w:r>
                              <w:t>Point d'amarrage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23CF" id="Légende : encadrée 244" o:spid="_x0000_s1067" type="#_x0000_t47" style="position:absolute;margin-left:131.35pt;margin-top:6.5pt;width:128.65pt;height:22.15pt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" adj="20434,-341,28901,-66415" fillcolor="window" strokecolor="red" strokeweight="1.5pt">
                <v:textbox>
                  <w:txbxContent>
                    <w:p w14:paraId="683C9D6A" w14:textId="77777777" w:rsidR="003B6565" w:rsidRDefault="003B6565" w:rsidP="003B6565">
                      <w:pPr>
                        <w:jc w:val="center"/>
                      </w:pPr>
                      <w:r>
                        <w:t>Point d'amarrage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39D206EE" w14:textId="228EEB95" w:rsidR="000C5CAA" w:rsidRDefault="000C5CAA">
      <w:pPr>
        <w:jc w:val="left"/>
      </w:pPr>
      <w:r>
        <w:br w:type="page"/>
      </w:r>
    </w:p>
    <w:p w14:paraId="7C68A969" w14:textId="7D88C05F" w:rsidR="0059360F" w:rsidRDefault="009545BC" w:rsidP="008D7496">
      <w:pPr>
        <w:pStyle w:val="Paragraphedeliste"/>
        <w:numPr>
          <w:ilvl w:val="0"/>
          <w:numId w:val="16"/>
        </w:numPr>
      </w:pPr>
      <w:r>
        <w:t>Enrouler les 12 fibres dans la casette puis choisir la fibre bleue pour la souder avec la fibre orange dans la protection d'épissure ;</w:t>
      </w:r>
    </w:p>
    <w:p w14:paraId="21DD3723" w14:textId="497FD166" w:rsidR="00B37E1D" w:rsidRDefault="00B37E1D" w:rsidP="008D7496">
      <w:pPr>
        <w:pStyle w:val="Paragraphedeliste"/>
        <w:numPr>
          <w:ilvl w:val="0"/>
          <w:numId w:val="16"/>
        </w:numPr>
      </w:pPr>
      <w:r>
        <w:t>Faire le soudage de</w:t>
      </w:r>
      <w:r w:rsidR="00A47E84">
        <w:t>s</w:t>
      </w:r>
      <w:r w:rsidR="009545BC">
        <w:t xml:space="preserve"> deux fibres</w:t>
      </w:r>
      <w:r>
        <w:t xml:space="preserve"> en se reportant au doc DTOF010000xx – Soudage gaine à gaine (si vous êtes équipés d’une soudeuse fibre fournie par ERM) ;</w:t>
      </w:r>
    </w:p>
    <w:p w14:paraId="4E295E7F" w14:textId="2FB730F0" w:rsidR="008D7496" w:rsidRDefault="0054010F" w:rsidP="00B37E1D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8CA28D7" wp14:editId="6F6F60FC">
                <wp:simplePos x="0" y="0"/>
                <wp:positionH relativeFrom="margin">
                  <wp:posOffset>1841307</wp:posOffset>
                </wp:positionH>
                <wp:positionV relativeFrom="paragraph">
                  <wp:posOffset>272304</wp:posOffset>
                </wp:positionV>
                <wp:extent cx="914400" cy="303530"/>
                <wp:effectExtent l="0" t="0" r="438150" b="401320"/>
                <wp:wrapNone/>
                <wp:docPr id="107" name="Légende : flèche courbé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3530"/>
                        </a:xfrm>
                        <a:prstGeom prst="borderCallout2">
                          <a:avLst>
                            <a:gd name="adj1" fmla="val 68490"/>
                            <a:gd name="adj2" fmla="val 100767"/>
                            <a:gd name="adj3" fmla="val 90231"/>
                            <a:gd name="adj4" fmla="val 121029"/>
                            <a:gd name="adj5" fmla="val 226666"/>
                            <a:gd name="adj6" fmla="val 14414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65BAB9" w14:textId="64A95A33" w:rsidR="000672BA" w:rsidRPr="00BD6CCE" w:rsidRDefault="000672BA" w:rsidP="0054010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Protection d'épissure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thermorétractable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28D7" id="Légende : flèche courbée 107" o:spid="_x0000_s1068" type="#_x0000_t48" style="position:absolute;left:0;text-align:left;margin-left:145pt;margin-top:21.45pt;width:1in;height:23.9pt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" adj="31136,48960,26142,19490,21766,14794" fillcolor="window" strokecolor="red">
                <v:textbox>
                  <w:txbxContent>
                    <w:p w14:paraId="0765BAB9" w14:textId="64A95A33" w:rsidR="000672BA" w:rsidRPr="00BD6CCE" w:rsidRDefault="000672BA" w:rsidP="0054010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Protection d'épissure thermorétractable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686D2E2F" w14:textId="096F082C" w:rsidR="008D7496" w:rsidRDefault="008D7496" w:rsidP="008D7496">
      <w:pPr>
        <w:ind w:firstLine="708"/>
      </w:pPr>
    </w:p>
    <w:p w14:paraId="1B155F5E" w14:textId="79FBA39B" w:rsidR="008D7496" w:rsidRDefault="00026C28" w:rsidP="008D7496">
      <w:pPr>
        <w:ind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68" behindDoc="0" locked="0" layoutInCell="1" allowOverlap="1" wp14:anchorId="15471A8F" wp14:editId="1EE8A04E">
                <wp:simplePos x="0" y="0"/>
                <wp:positionH relativeFrom="column">
                  <wp:posOffset>1790153</wp:posOffset>
                </wp:positionH>
                <wp:positionV relativeFrom="paragraph">
                  <wp:posOffset>56741</wp:posOffset>
                </wp:positionV>
                <wp:extent cx="2957830" cy="2410468"/>
                <wp:effectExtent l="0" t="0" r="0" b="27940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830" cy="2410468"/>
                          <a:chOff x="0" y="0"/>
                          <a:chExt cx="2957830" cy="2410468"/>
                        </a:xfrm>
                      </wpg:grpSpPr>
                      <wpg:grpSp>
                        <wpg:cNvPr id="209" name="Groupe 209"/>
                        <wpg:cNvGrpSpPr/>
                        <wpg:grpSpPr>
                          <a:xfrm>
                            <a:off x="0" y="0"/>
                            <a:ext cx="2957830" cy="2410468"/>
                            <a:chOff x="0" y="0"/>
                            <a:chExt cx="2957830" cy="2410468"/>
                          </a:xfrm>
                        </wpg:grpSpPr>
                        <pic:pic xmlns:pic="http://schemas.openxmlformats.org/drawingml/2006/picture">
                          <pic:nvPicPr>
                            <pic:cNvPr id="210" name="Image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7830" cy="22186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1" name="Forme libre : forme 211"/>
                          <wps:cNvSpPr/>
                          <wps:spPr>
                            <a:xfrm flipH="1">
                              <a:off x="2430853" y="1626878"/>
                              <a:ext cx="135803" cy="783590"/>
                            </a:xfrm>
                            <a:custGeom>
                              <a:avLst/>
                              <a:gdLst>
                                <a:gd name="connsiteX0" fmla="*/ 151075 w 151075"/>
                                <a:gd name="connsiteY0" fmla="*/ 0 h 1558456"/>
                                <a:gd name="connsiteX1" fmla="*/ 15902 w 151075"/>
                                <a:gd name="connsiteY1" fmla="*/ 755374 h 1558456"/>
                                <a:gd name="connsiteX2" fmla="*/ 7951 w 151075"/>
                                <a:gd name="connsiteY2" fmla="*/ 1558456 h 1558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1075" h="1558456">
                                  <a:moveTo>
                                    <a:pt x="151075" y="0"/>
                                  </a:moveTo>
                                  <a:cubicBezTo>
                                    <a:pt x="95415" y="247815"/>
                                    <a:pt x="39756" y="495631"/>
                                    <a:pt x="15902" y="755374"/>
                                  </a:cubicBezTo>
                                  <a:cubicBezTo>
                                    <a:pt x="-7952" y="1015117"/>
                                    <a:pt x="-1" y="1286786"/>
                                    <a:pt x="7951" y="1558456"/>
                                  </a:cubicBezTo>
                                </a:path>
                              </a:pathLst>
                            </a:custGeom>
                            <a:noFill/>
                            <a:ln w="76200" cap="flat" cmpd="sng" algn="ctr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Forme libre : forme 214"/>
                          <wps:cNvSpPr/>
                          <wps:spPr>
                            <a:xfrm>
                              <a:off x="790273" y="1427457"/>
                              <a:ext cx="278883" cy="136837"/>
                            </a:xfrm>
                            <a:custGeom>
                              <a:avLst/>
                              <a:gdLst>
                                <a:gd name="connsiteX0" fmla="*/ 0 w 278883"/>
                                <a:gd name="connsiteY0" fmla="*/ 0 h 136837"/>
                                <a:gd name="connsiteX1" fmla="*/ 45513 w 278883"/>
                                <a:gd name="connsiteY1" fmla="*/ 115851 h 136837"/>
                                <a:gd name="connsiteX2" fmla="*/ 132402 w 278883"/>
                                <a:gd name="connsiteY2" fmla="*/ 136539 h 136837"/>
                                <a:gd name="connsiteX3" fmla="*/ 239979 w 278883"/>
                                <a:gd name="connsiteY3" fmla="*/ 111714 h 136837"/>
                                <a:gd name="connsiteX4" fmla="*/ 277217 w 278883"/>
                                <a:gd name="connsiteY4" fmla="*/ 115851 h 136837"/>
                                <a:gd name="connsiteX5" fmla="*/ 268941 w 278883"/>
                                <a:gd name="connsiteY5" fmla="*/ 115851 h 1368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8883" h="136837">
                                  <a:moveTo>
                                    <a:pt x="0" y="0"/>
                                  </a:moveTo>
                                  <a:cubicBezTo>
                                    <a:pt x="11723" y="46547"/>
                                    <a:pt x="23446" y="93095"/>
                                    <a:pt x="45513" y="115851"/>
                                  </a:cubicBezTo>
                                  <a:cubicBezTo>
                                    <a:pt x="67580" y="138607"/>
                                    <a:pt x="99991" y="137229"/>
                                    <a:pt x="132402" y="136539"/>
                                  </a:cubicBezTo>
                                  <a:cubicBezTo>
                                    <a:pt x="164813" y="135850"/>
                                    <a:pt x="215843" y="115162"/>
                                    <a:pt x="239979" y="111714"/>
                                  </a:cubicBezTo>
                                  <a:cubicBezTo>
                                    <a:pt x="264115" y="108266"/>
                                    <a:pt x="277217" y="115851"/>
                                    <a:pt x="277217" y="115851"/>
                                  </a:cubicBezTo>
                                  <a:cubicBezTo>
                                    <a:pt x="282044" y="116540"/>
                                    <a:pt x="275492" y="116195"/>
                                    <a:pt x="268941" y="11585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Forme libre : forme 215"/>
                          <wps:cNvSpPr/>
                          <wps:spPr>
                            <a:xfrm>
                              <a:off x="1117140" y="1448144"/>
                              <a:ext cx="338029" cy="100715"/>
                            </a:xfrm>
                            <a:custGeom>
                              <a:avLst/>
                              <a:gdLst>
                                <a:gd name="connsiteX0" fmla="*/ 0 w 338029"/>
                                <a:gd name="connsiteY0" fmla="*/ 97748 h 100715"/>
                                <a:gd name="connsiteX1" fmla="*/ 86889 w 338029"/>
                                <a:gd name="connsiteY1" fmla="*/ 89473 h 100715"/>
                                <a:gd name="connsiteX2" fmla="*/ 310317 w 338029"/>
                                <a:gd name="connsiteY2" fmla="*/ 6722 h 100715"/>
                                <a:gd name="connsiteX3" fmla="*/ 326867 w 338029"/>
                                <a:gd name="connsiteY3" fmla="*/ 10859 h 1007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029" h="100715">
                                  <a:moveTo>
                                    <a:pt x="0" y="97748"/>
                                  </a:moveTo>
                                  <a:cubicBezTo>
                                    <a:pt x="17584" y="101196"/>
                                    <a:pt x="35169" y="104644"/>
                                    <a:pt x="86889" y="89473"/>
                                  </a:cubicBezTo>
                                  <a:cubicBezTo>
                                    <a:pt x="138609" y="74302"/>
                                    <a:pt x="270321" y="19824"/>
                                    <a:pt x="310317" y="6722"/>
                                  </a:cubicBezTo>
                                  <a:cubicBezTo>
                                    <a:pt x="350313" y="-6380"/>
                                    <a:pt x="338590" y="2239"/>
                                    <a:pt x="326867" y="1085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Forme libre : forme 216"/>
                          <wps:cNvSpPr/>
                          <wps:spPr>
                            <a:xfrm>
                              <a:off x="1518483" y="686834"/>
                              <a:ext cx="347555" cy="335142"/>
                            </a:xfrm>
                            <a:custGeom>
                              <a:avLst/>
                              <a:gdLst>
                                <a:gd name="connsiteX0" fmla="*/ 347555 w 347555"/>
                                <a:gd name="connsiteY0" fmla="*/ 335142 h 335142"/>
                                <a:gd name="connsiteX1" fmla="*/ 293767 w 347555"/>
                                <a:gd name="connsiteY1" fmla="*/ 157227 h 335142"/>
                                <a:gd name="connsiteX2" fmla="*/ 186190 w 347555"/>
                                <a:gd name="connsiteY2" fmla="*/ 41376 h 335142"/>
                                <a:gd name="connsiteX3" fmla="*/ 0 w 347555"/>
                                <a:gd name="connsiteY3" fmla="*/ 0 h 3351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7555" h="335142">
                                  <a:moveTo>
                                    <a:pt x="347555" y="335142"/>
                                  </a:moveTo>
                                  <a:cubicBezTo>
                                    <a:pt x="334108" y="270665"/>
                                    <a:pt x="320661" y="206188"/>
                                    <a:pt x="293767" y="157227"/>
                                  </a:cubicBezTo>
                                  <a:cubicBezTo>
                                    <a:pt x="266873" y="108266"/>
                                    <a:pt x="235151" y="67580"/>
                                    <a:pt x="186190" y="41376"/>
                                  </a:cubicBezTo>
                                  <a:cubicBezTo>
                                    <a:pt x="137229" y="15172"/>
                                    <a:pt x="68614" y="7586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Forme libre : forme 217"/>
                          <wps:cNvSpPr/>
                          <wps:spPr>
                            <a:xfrm>
                              <a:off x="1510208" y="1084039"/>
                              <a:ext cx="355830" cy="359968"/>
                            </a:xfrm>
                            <a:custGeom>
                              <a:avLst/>
                              <a:gdLst>
                                <a:gd name="connsiteX0" fmla="*/ 0 w 355830"/>
                                <a:gd name="connsiteY0" fmla="*/ 359968 h 359968"/>
                                <a:gd name="connsiteX1" fmla="*/ 153090 w 355830"/>
                                <a:gd name="connsiteY1" fmla="*/ 314455 h 359968"/>
                                <a:gd name="connsiteX2" fmla="*/ 310317 w 355830"/>
                                <a:gd name="connsiteY2" fmla="*/ 173778 h 359968"/>
                                <a:gd name="connsiteX3" fmla="*/ 355830 w 355830"/>
                                <a:gd name="connsiteY3" fmla="*/ 0 h 3599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55830" h="359968">
                                  <a:moveTo>
                                    <a:pt x="0" y="359968"/>
                                  </a:moveTo>
                                  <a:cubicBezTo>
                                    <a:pt x="50685" y="352727"/>
                                    <a:pt x="101371" y="345487"/>
                                    <a:pt x="153090" y="314455"/>
                                  </a:cubicBezTo>
                                  <a:cubicBezTo>
                                    <a:pt x="204809" y="283423"/>
                                    <a:pt x="276527" y="226187"/>
                                    <a:pt x="310317" y="173778"/>
                                  </a:cubicBezTo>
                                  <a:cubicBezTo>
                                    <a:pt x="344107" y="121369"/>
                                    <a:pt x="349968" y="60684"/>
                                    <a:pt x="35583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Forme libre : forme 218"/>
                          <wps:cNvSpPr/>
                          <wps:spPr>
                            <a:xfrm>
                              <a:off x="1088177" y="686834"/>
                              <a:ext cx="364105" cy="326867"/>
                            </a:xfrm>
                            <a:custGeom>
                              <a:avLst/>
                              <a:gdLst>
                                <a:gd name="connsiteX0" fmla="*/ 364105 w 364105"/>
                                <a:gd name="connsiteY0" fmla="*/ 0 h 326867"/>
                                <a:gd name="connsiteX1" fmla="*/ 157227 w 364105"/>
                                <a:gd name="connsiteY1" fmla="*/ 49651 h 326867"/>
                                <a:gd name="connsiteX2" fmla="*/ 45513 w 364105"/>
                                <a:gd name="connsiteY2" fmla="*/ 194465 h 326867"/>
                                <a:gd name="connsiteX3" fmla="*/ 0 w 364105"/>
                                <a:gd name="connsiteY3" fmla="*/ 326867 h 3268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4105" h="326867">
                                  <a:moveTo>
                                    <a:pt x="364105" y="0"/>
                                  </a:moveTo>
                                  <a:cubicBezTo>
                                    <a:pt x="287215" y="8620"/>
                                    <a:pt x="210326" y="17240"/>
                                    <a:pt x="157227" y="49651"/>
                                  </a:cubicBezTo>
                                  <a:cubicBezTo>
                                    <a:pt x="104128" y="82062"/>
                                    <a:pt x="71717" y="148262"/>
                                    <a:pt x="45513" y="194465"/>
                                  </a:cubicBezTo>
                                  <a:cubicBezTo>
                                    <a:pt x="19309" y="240668"/>
                                    <a:pt x="9654" y="283767"/>
                                    <a:pt x="0" y="326867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Forme libre : forme 219"/>
                          <wps:cNvSpPr/>
                          <wps:spPr>
                            <a:xfrm>
                              <a:off x="1082402" y="1084039"/>
                              <a:ext cx="371310" cy="372381"/>
                            </a:xfrm>
                            <a:custGeom>
                              <a:avLst/>
                              <a:gdLst>
                                <a:gd name="connsiteX0" fmla="*/ 3068 w 371310"/>
                                <a:gd name="connsiteY0" fmla="*/ 0 h 372381"/>
                                <a:gd name="connsiteX1" fmla="*/ 27893 w 371310"/>
                                <a:gd name="connsiteY1" fmla="*/ 136540 h 372381"/>
                                <a:gd name="connsiteX2" fmla="*/ 205808 w 371310"/>
                                <a:gd name="connsiteY2" fmla="*/ 314455 h 372381"/>
                                <a:gd name="connsiteX3" fmla="*/ 371310 w 371310"/>
                                <a:gd name="connsiteY3" fmla="*/ 372381 h 3723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71310" h="372381">
                                  <a:moveTo>
                                    <a:pt x="3068" y="0"/>
                                  </a:moveTo>
                                  <a:cubicBezTo>
                                    <a:pt x="-1415" y="42065"/>
                                    <a:pt x="-5897" y="84131"/>
                                    <a:pt x="27893" y="136540"/>
                                  </a:cubicBezTo>
                                  <a:cubicBezTo>
                                    <a:pt x="61683" y="188949"/>
                                    <a:pt x="148572" y="275148"/>
                                    <a:pt x="205808" y="314455"/>
                                  </a:cubicBezTo>
                                  <a:cubicBezTo>
                                    <a:pt x="263044" y="353762"/>
                                    <a:pt x="317177" y="363071"/>
                                    <a:pt x="371310" y="37238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Forme libre : forme 220"/>
                          <wps:cNvSpPr/>
                          <wps:spPr>
                            <a:xfrm>
                              <a:off x="1795699" y="1357118"/>
                              <a:ext cx="393068" cy="111565"/>
                            </a:xfrm>
                            <a:custGeom>
                              <a:avLst/>
                              <a:gdLst>
                                <a:gd name="connsiteX0" fmla="*/ 0 w 393068"/>
                                <a:gd name="connsiteY0" fmla="*/ 103439 h 111565"/>
                                <a:gd name="connsiteX1" fmla="*/ 190328 w 393068"/>
                                <a:gd name="connsiteY1" fmla="*/ 107577 h 111565"/>
                                <a:gd name="connsiteX2" fmla="*/ 331005 w 393068"/>
                                <a:gd name="connsiteY2" fmla="*/ 53788 h 111565"/>
                                <a:gd name="connsiteX3" fmla="*/ 393068 w 393068"/>
                                <a:gd name="connsiteY3" fmla="*/ 0 h 1115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93068" h="111565">
                                  <a:moveTo>
                                    <a:pt x="0" y="103439"/>
                                  </a:moveTo>
                                  <a:cubicBezTo>
                                    <a:pt x="67580" y="109645"/>
                                    <a:pt x="135161" y="115852"/>
                                    <a:pt x="190328" y="107577"/>
                                  </a:cubicBezTo>
                                  <a:cubicBezTo>
                                    <a:pt x="245495" y="99302"/>
                                    <a:pt x="297215" y="71717"/>
                                    <a:pt x="331005" y="53788"/>
                                  </a:cubicBezTo>
                                  <a:cubicBezTo>
                                    <a:pt x="364795" y="35859"/>
                                    <a:pt x="378931" y="17929"/>
                                    <a:pt x="393068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Forme libre : forme 221"/>
                          <wps:cNvSpPr/>
                          <wps:spPr>
                            <a:xfrm>
                              <a:off x="2226005" y="914400"/>
                              <a:ext cx="74706" cy="397205"/>
                            </a:xfrm>
                            <a:custGeom>
                              <a:avLst/>
                              <a:gdLst>
                                <a:gd name="connsiteX0" fmla="*/ 0 w 74706"/>
                                <a:gd name="connsiteY0" fmla="*/ 397205 h 397205"/>
                                <a:gd name="connsiteX1" fmla="*/ 70339 w 74706"/>
                                <a:gd name="connsiteY1" fmla="*/ 268941 h 397205"/>
                                <a:gd name="connsiteX2" fmla="*/ 66201 w 74706"/>
                                <a:gd name="connsiteY2" fmla="*/ 157227 h 397205"/>
                                <a:gd name="connsiteX3" fmla="*/ 57926 w 74706"/>
                                <a:gd name="connsiteY3" fmla="*/ 0 h 397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4706" h="397205">
                                  <a:moveTo>
                                    <a:pt x="0" y="397205"/>
                                  </a:moveTo>
                                  <a:cubicBezTo>
                                    <a:pt x="29653" y="353071"/>
                                    <a:pt x="59306" y="308937"/>
                                    <a:pt x="70339" y="268941"/>
                                  </a:cubicBezTo>
                                  <a:cubicBezTo>
                                    <a:pt x="81372" y="228945"/>
                                    <a:pt x="68270" y="202050"/>
                                    <a:pt x="66201" y="157227"/>
                                  </a:cubicBezTo>
                                  <a:cubicBezTo>
                                    <a:pt x="64132" y="112404"/>
                                    <a:pt x="61029" y="56202"/>
                                    <a:pt x="57926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99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Forme libre : forme 222"/>
                          <wps:cNvSpPr/>
                          <wps:spPr>
                            <a:xfrm>
                              <a:off x="707522" y="455131"/>
                              <a:ext cx="1572171" cy="399806"/>
                            </a:xfrm>
                            <a:custGeom>
                              <a:avLst/>
                              <a:gdLst>
                                <a:gd name="connsiteX0" fmla="*/ 1571871 w 1572171"/>
                                <a:gd name="connsiteY0" fmla="*/ 399806 h 399806"/>
                                <a:gd name="connsiteX1" fmla="*/ 1559458 w 1572171"/>
                                <a:gd name="connsiteY1" fmla="*/ 341880 h 399806"/>
                                <a:gd name="connsiteX2" fmla="*/ 1489119 w 1572171"/>
                                <a:gd name="connsiteY2" fmla="*/ 234304 h 399806"/>
                                <a:gd name="connsiteX3" fmla="*/ 1286379 w 1572171"/>
                                <a:gd name="connsiteY3" fmla="*/ 130865 h 399806"/>
                                <a:gd name="connsiteX4" fmla="*/ 1104327 w 1572171"/>
                                <a:gd name="connsiteY4" fmla="*/ 97764 h 399806"/>
                                <a:gd name="connsiteX5" fmla="*/ 736084 w 1572171"/>
                                <a:gd name="connsiteY5" fmla="*/ 101902 h 399806"/>
                                <a:gd name="connsiteX6" fmla="*/ 384392 w 1572171"/>
                                <a:gd name="connsiteY6" fmla="*/ 89489 h 399806"/>
                                <a:gd name="connsiteX7" fmla="*/ 169239 w 1572171"/>
                                <a:gd name="connsiteY7" fmla="*/ 60526 h 399806"/>
                                <a:gd name="connsiteX8" fmla="*/ 16149 w 1572171"/>
                                <a:gd name="connsiteY8" fmla="*/ 6738 h 399806"/>
                                <a:gd name="connsiteX9" fmla="*/ 12012 w 1572171"/>
                                <a:gd name="connsiteY9" fmla="*/ 2600 h 3998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572171" h="399806">
                                  <a:moveTo>
                                    <a:pt x="1571871" y="399806"/>
                                  </a:moveTo>
                                  <a:cubicBezTo>
                                    <a:pt x="1572560" y="384635"/>
                                    <a:pt x="1573250" y="369464"/>
                                    <a:pt x="1559458" y="341880"/>
                                  </a:cubicBezTo>
                                  <a:cubicBezTo>
                                    <a:pt x="1545666" y="314296"/>
                                    <a:pt x="1534632" y="269473"/>
                                    <a:pt x="1489119" y="234304"/>
                                  </a:cubicBezTo>
                                  <a:cubicBezTo>
                                    <a:pt x="1443606" y="199135"/>
                                    <a:pt x="1350511" y="153622"/>
                                    <a:pt x="1286379" y="130865"/>
                                  </a:cubicBezTo>
                                  <a:cubicBezTo>
                                    <a:pt x="1222247" y="108108"/>
                                    <a:pt x="1196043" y="102591"/>
                                    <a:pt x="1104327" y="97764"/>
                                  </a:cubicBezTo>
                                  <a:cubicBezTo>
                                    <a:pt x="1012611" y="92937"/>
                                    <a:pt x="856073" y="103281"/>
                                    <a:pt x="736084" y="101902"/>
                                  </a:cubicBezTo>
                                  <a:cubicBezTo>
                                    <a:pt x="616095" y="100523"/>
                                    <a:pt x="478866" y="96385"/>
                                    <a:pt x="384392" y="89489"/>
                                  </a:cubicBezTo>
                                  <a:cubicBezTo>
                                    <a:pt x="289918" y="82593"/>
                                    <a:pt x="230613" y="74318"/>
                                    <a:pt x="169239" y="60526"/>
                                  </a:cubicBezTo>
                                  <a:cubicBezTo>
                                    <a:pt x="107865" y="46734"/>
                                    <a:pt x="16149" y="6738"/>
                                    <a:pt x="16149" y="6738"/>
                                  </a:cubicBezTo>
                                  <a:cubicBezTo>
                                    <a:pt x="-10056" y="-2916"/>
                                    <a:pt x="978" y="-158"/>
                                    <a:pt x="12012" y="2600"/>
                                  </a:cubicBezTo>
                                </a:path>
                              </a:pathLst>
                            </a:custGeom>
                            <a:noFill/>
                            <a:ln w="3175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" name="Forme libre : forme 223"/>
                        <wps:cNvSpPr/>
                        <wps:spPr>
                          <a:xfrm>
                            <a:off x="1517302" y="1457011"/>
                            <a:ext cx="231703" cy="4534"/>
                          </a:xfrm>
                          <a:custGeom>
                            <a:avLst/>
                            <a:gdLst>
                              <a:gd name="connsiteX0" fmla="*/ 0 w 231703"/>
                              <a:gd name="connsiteY0" fmla="*/ 4534 h 4534"/>
                              <a:gd name="connsiteX1" fmla="*/ 144814 w 231703"/>
                              <a:gd name="connsiteY1" fmla="*/ 397 h 4534"/>
                              <a:gd name="connsiteX2" fmla="*/ 231703 w 231703"/>
                              <a:gd name="connsiteY2" fmla="*/ 397 h 4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31703" h="4534">
                                <a:moveTo>
                                  <a:pt x="0" y="4534"/>
                                </a:moveTo>
                                <a:lnTo>
                                  <a:pt x="144814" y="397"/>
                                </a:lnTo>
                                <a:cubicBezTo>
                                  <a:pt x="183431" y="-292"/>
                                  <a:pt x="207567" y="52"/>
                                  <a:pt x="231703" y="397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99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4723" id="Groupe 208" o:spid="_x0000_s1026" style="position:absolute;margin-left:140.95pt;margin-top:4.45pt;width:232.9pt;height:189.8pt;z-index:251634168" coordsize="29578,2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">
                <v:group id="Groupe 209" o:spid="_x0000_s1027" style="position:absolute;width:29578;height:24104" coordsize="29578,2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Image 210" o:spid="_x0000_s1028" type="#_x0000_t75" style="position:absolute;width:29578;height:2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">
                    <v:imagedata r:id="rId65" o:title=""/>
                  </v:shape>
                  <v:shape id="Forme libre : forme 211" o:spid="_x0000_s1029" style="position:absolute;left:24308;top:16268;width:1358;height:7836;flip:x;visibility:visible;mso-wrap-style:square;v-text-anchor:middle" coordsize="151075,155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" path="m151075,c95415,247815,39756,495631,15902,755374,-7952,1015117,-1,1286786,7951,1558456e" filled="f" strokecolor="#272727 [2749]" strokeweight="6pt">
                    <v:path arrowok="t" o:connecttype="custom" o:connectlocs="135803,0;14294,379801;7147,783590" o:connectangles="0,0,0"/>
                  </v:shape>
                  <v:shape id="Forme libre : forme 214" o:spid="_x0000_s1030" style="position:absolute;left:7902;top:14274;width:2789;height:1368;visibility:visible;mso-wrap-style:square;v-text-anchor:middle" coordsize="278883,13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" path="m,c11723,46547,23446,93095,45513,115851v22067,22756,54478,21378,86889,20688c164813,135850,215843,115162,239979,111714v24136,-3448,37238,4137,37238,4137c282044,116540,275492,116195,268941,115851e" filled="f" strokecolor="#900">
                    <v:path arrowok="t" o:connecttype="custom" o:connectlocs="0,0;45513,115851;132402,136539;239979,111714;277217,115851;268941,115851" o:connectangles="0,0,0,0,0,0"/>
                  </v:shape>
                  <v:shape id="Forme libre : forme 215" o:spid="_x0000_s1031" style="position:absolute;left:11171;top:14481;width:3380;height:1007;visibility:visible;mso-wrap-style:square;v-text-anchor:middle" coordsize="338029,10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" path="m,97748v17584,3448,35169,6896,86889,-8275c138609,74302,270321,19824,310317,6722v39996,-13102,28273,-4483,16550,4137e" filled="f" strokecolor="#900">
                    <v:path arrowok="t" o:connecttype="custom" o:connectlocs="0,97748;86889,89473;310317,6722;326867,10859" o:connectangles="0,0,0,0"/>
                  </v:shape>
                  <v:shape id="Forme libre : forme 216" o:spid="_x0000_s1032" style="position:absolute;left:15184;top:6868;width:3476;height:3351;visibility:visible;mso-wrap-style:square;v-text-anchor:middle" coordsize="347555,33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" path="m347555,335142c334108,270665,320661,206188,293767,157227,266873,108266,235151,67580,186190,41376,137229,15172,68614,7586,,e" filled="f" strokecolor="#900">
                    <v:path arrowok="t" o:connecttype="custom" o:connectlocs="347555,335142;293767,157227;186190,41376;0,0" o:connectangles="0,0,0,0"/>
                  </v:shape>
                  <v:shape id="Forme libre : forme 217" o:spid="_x0000_s1033" style="position:absolute;left:15102;top:10840;width:3558;height:3600;visibility:visible;mso-wrap-style:square;v-text-anchor:middle" coordsize="35583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" path="m,359968v50685,-7241,101371,-14481,153090,-45513c204809,283423,276527,226187,310317,173778,344107,121369,349968,60684,355830,e" filled="f" strokecolor="#900">
                    <v:path arrowok="t" o:connecttype="custom" o:connectlocs="0,359968;153090,314455;310317,173778;355830,0" o:connectangles="0,0,0,0"/>
                  </v:shape>
                  <v:shape id="Forme libre : forme 218" o:spid="_x0000_s1034" style="position:absolute;left:10881;top:6868;width:3641;height:3269;visibility:visible;mso-wrap-style:square;v-text-anchor:middle" coordsize="364105,3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" path="m364105,c287215,8620,210326,17240,157227,49651,104128,82062,71717,148262,45513,194465,19309,240668,9654,283767,,326867e" filled="f" strokecolor="#900">
                    <v:path arrowok="t" o:connecttype="custom" o:connectlocs="364105,0;157227,49651;45513,194465;0,326867" o:connectangles="0,0,0,0"/>
                  </v:shape>
                  <v:shape id="Forme libre : forme 219" o:spid="_x0000_s1035" style="position:absolute;left:10824;top:10840;width:3713;height:3724;visibility:visible;mso-wrap-style:square;v-text-anchor:middle" coordsize="371310,37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" path="m3068,c-1415,42065,-5897,84131,27893,136540v33790,52409,120679,138608,177915,177915c263044,353762,317177,363071,371310,372381e" filled="f" strokecolor="#900">
                    <v:path arrowok="t" o:connecttype="custom" o:connectlocs="3068,0;27893,136540;205808,314455;371310,372381" o:connectangles="0,0,0,0"/>
                  </v:shape>
                  <v:shape id="Forme libre : forme 220" o:spid="_x0000_s1036" style="position:absolute;left:17956;top:13571;width:3931;height:1115;visibility:visible;mso-wrap-style:square;v-text-anchor:middle" coordsize="393068,11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" path="m,103439v67580,6206,135161,12413,190328,4138c245495,99302,297215,71717,331005,53788,364795,35859,378931,17929,393068,e" filled="f" strokecolor="#900">
                    <v:path arrowok="t" o:connecttype="custom" o:connectlocs="0,103439;190328,107577;331005,53788;393068,0" o:connectangles="0,0,0,0"/>
                  </v:shape>
                  <v:shape id="Forme libre : forme 221" o:spid="_x0000_s1037" style="position:absolute;left:22260;top:9144;width:747;height:3972;visibility:visible;mso-wrap-style:square;v-text-anchor:middle" coordsize="74706,3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" path="m,397205c29653,353071,59306,308937,70339,268941,81372,228945,68270,202050,66201,157227,64132,112404,61029,56202,57926,e" filled="f" strokecolor="#900">
                    <v:path arrowok="t" o:connecttype="custom" o:connectlocs="0,397205;70339,268941;66201,157227;57926,0" o:connectangles="0,0,0,0"/>
                  </v:shape>
                  <v:shape id="Forme libre : forme 222" o:spid="_x0000_s1038" style="position:absolute;left:7075;top:4551;width:15721;height:3998;visibility:visible;mso-wrap-style:square;v-text-anchor:middle" coordsize="1572171,399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" path="m1571871,399806v689,-15171,1379,-30342,-12413,-57926c1545666,314296,1534632,269473,1489119,234304,1443606,199135,1350511,153622,1286379,130865v-64132,-22757,-90336,-28274,-182052,-33101c1012611,92937,856073,103281,736084,101902,616095,100523,478866,96385,384392,89489,289918,82593,230613,74318,169239,60526,107865,46734,16149,6738,16149,6738,-10056,-2916,978,-158,12012,2600e" filled="f" strokecolor="#e46c0a" strokeweight=".25pt">
                    <v:path arrowok="t" o:connecttype="custom" o:connectlocs="1571871,399806;1559458,341880;1489119,234304;1286379,130865;1104327,97764;736084,101902;384392,89489;169239,60526;16149,6738;12012,2600" o:connectangles="0,0,0,0,0,0,0,0,0,0"/>
                  </v:shape>
                </v:group>
                <v:shape id="Forme libre : forme 223" o:spid="_x0000_s1039" style="position:absolute;left:15173;top:14570;width:2317;height:45;visibility:visible;mso-wrap-style:square;v-text-anchor:middle" coordsize="231703,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" path="m,4534l144814,397v38617,-689,62753,-345,86889,e" filled="f" strokecolor="#900">
                  <v:path arrowok="t" o:connecttype="custom" o:connectlocs="0,4534;144814,397;231703,397" o:connectangles="0,0,0"/>
                </v:shape>
              </v:group>
            </w:pict>
          </mc:Fallback>
        </mc:AlternateContent>
      </w:r>
    </w:p>
    <w:p w14:paraId="1C6737FA" w14:textId="45C07794" w:rsidR="008D7496" w:rsidRDefault="0054010F" w:rsidP="008D7496">
      <w:pPr>
        <w:ind w:firstLine="708"/>
      </w:pPr>
      <w:r>
        <w:rPr>
          <w:noProof/>
          <w:sz w:val="12"/>
          <w:szCs w:val="12"/>
        </w:rPr>
        <w:drawing>
          <wp:anchor distT="0" distB="0" distL="114300" distR="114300" simplePos="0" relativeHeight="251856384" behindDoc="0" locked="0" layoutInCell="1" allowOverlap="1" wp14:anchorId="617DFF3C" wp14:editId="5D5A9472">
            <wp:simplePos x="0" y="0"/>
            <wp:positionH relativeFrom="column">
              <wp:posOffset>2983865</wp:posOffset>
            </wp:positionH>
            <wp:positionV relativeFrom="paragraph">
              <wp:posOffset>123825</wp:posOffset>
            </wp:positionV>
            <wp:extent cx="619125" cy="203200"/>
            <wp:effectExtent l="19050" t="0" r="28575" b="0"/>
            <wp:wrapThrough wrapText="bothSides">
              <wp:wrapPolygon edited="0">
                <wp:start x="347" y="-5058"/>
                <wp:lineTo x="-187" y="795"/>
                <wp:lineTo x="382" y="9683"/>
                <wp:lineTo x="17031" y="23784"/>
                <wp:lineTo x="18027" y="20424"/>
                <wp:lineTo x="22119" y="13380"/>
                <wp:lineTo x="347" y="-5058"/>
              </wp:wrapPolygon>
            </wp:wrapThrough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ans titre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7953">
                      <a:off x="0" y="0"/>
                      <a:ext cx="61912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4F2ECC3D" wp14:editId="76FDB785">
                <wp:simplePos x="0" y="0"/>
                <wp:positionH relativeFrom="column">
                  <wp:posOffset>2490551</wp:posOffset>
                </wp:positionH>
                <wp:positionV relativeFrom="paragraph">
                  <wp:posOffset>197319</wp:posOffset>
                </wp:positionV>
                <wp:extent cx="1571050" cy="420378"/>
                <wp:effectExtent l="0" t="0" r="10160" b="17780"/>
                <wp:wrapNone/>
                <wp:docPr id="234" name="Forme libre : form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050" cy="420378"/>
                        </a:xfrm>
                        <a:custGeom>
                          <a:avLst/>
                          <a:gdLst>
                            <a:gd name="connsiteX0" fmla="*/ 0 w 1571050"/>
                            <a:gd name="connsiteY0" fmla="*/ 420378 h 420378"/>
                            <a:gd name="connsiteX1" fmla="*/ 119670 w 1571050"/>
                            <a:gd name="connsiteY1" fmla="*/ 254682 h 420378"/>
                            <a:gd name="connsiteX2" fmla="*/ 365146 w 1571050"/>
                            <a:gd name="connsiteY2" fmla="*/ 131943 h 420378"/>
                            <a:gd name="connsiteX3" fmla="*/ 705745 w 1571050"/>
                            <a:gd name="connsiteY3" fmla="*/ 98190 h 420378"/>
                            <a:gd name="connsiteX4" fmla="*/ 1187493 w 1571050"/>
                            <a:gd name="connsiteY4" fmla="*/ 73643 h 420378"/>
                            <a:gd name="connsiteX5" fmla="*/ 1571050 w 1571050"/>
                            <a:gd name="connsiteY5" fmla="*/ 0 h 4203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71050" h="420378">
                              <a:moveTo>
                                <a:pt x="0" y="420378"/>
                              </a:moveTo>
                              <a:cubicBezTo>
                                <a:pt x="29406" y="361566"/>
                                <a:pt x="58812" y="302755"/>
                                <a:pt x="119670" y="254682"/>
                              </a:cubicBezTo>
                              <a:cubicBezTo>
                                <a:pt x="180528" y="206609"/>
                                <a:pt x="267467" y="158025"/>
                                <a:pt x="365146" y="131943"/>
                              </a:cubicBezTo>
                              <a:cubicBezTo>
                                <a:pt x="462825" y="105861"/>
                                <a:pt x="568687" y="107907"/>
                                <a:pt x="705745" y="98190"/>
                              </a:cubicBezTo>
                              <a:cubicBezTo>
                                <a:pt x="842803" y="88473"/>
                                <a:pt x="1043276" y="90008"/>
                                <a:pt x="1187493" y="73643"/>
                              </a:cubicBezTo>
                              <a:cubicBezTo>
                                <a:pt x="1331710" y="57278"/>
                                <a:pt x="1451380" y="28639"/>
                                <a:pt x="1571050" y="0"/>
                              </a:cubicBez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55813" id="Forme libre : forme 234" o:spid="_x0000_s1026" style="position:absolute;margin-left:196.1pt;margin-top:15.55pt;width:123.7pt;height:33.1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1050,420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" path="m,420378c29406,361566,58812,302755,119670,254682,180528,206609,267467,158025,365146,131943,462825,105861,568687,107907,705745,98190v137058,-9717,337531,-8182,481748,-24547c1331710,57278,1451380,28639,1571050,e" filled="f" strokecolor="#0070c0" strokeweight=".25pt">
                <v:path arrowok="t" o:connecttype="custom" o:connectlocs="0,420378;119670,254682;365146,131943;705745,98190;1187493,73643;1571050,0" o:connectangles="0,0,0,0,0,0"/>
              </v:shape>
            </w:pict>
          </mc:Fallback>
        </mc:AlternateContent>
      </w:r>
    </w:p>
    <w:p w14:paraId="34F951EA" w14:textId="05BA7011" w:rsidR="008D7496" w:rsidRDefault="0054010F" w:rsidP="008D7496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1461EF2" wp14:editId="11E4FDD6">
                <wp:simplePos x="0" y="0"/>
                <wp:positionH relativeFrom="margin">
                  <wp:posOffset>1148324</wp:posOffset>
                </wp:positionH>
                <wp:positionV relativeFrom="paragraph">
                  <wp:posOffset>298351</wp:posOffset>
                </wp:positionV>
                <wp:extent cx="614680" cy="265723"/>
                <wp:effectExtent l="0" t="0" r="756920" b="20320"/>
                <wp:wrapNone/>
                <wp:docPr id="235" name="Légende : encadré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265723"/>
                        </a:xfrm>
                        <a:prstGeom prst="borderCallout1">
                          <a:avLst>
                            <a:gd name="adj1" fmla="val 1424"/>
                            <a:gd name="adj2" fmla="val 220919"/>
                            <a:gd name="adj3" fmla="val 48431"/>
                            <a:gd name="adj4" fmla="val 10198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9D8C14" w14:textId="77658502" w:rsidR="000672BA" w:rsidRDefault="000672BA" w:rsidP="0054010F">
                            <w:pPr>
                              <w:jc w:val="center"/>
                            </w:pPr>
                            <w:r>
                              <w:t>1 fibre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61EF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235" o:spid="_x0000_s1069" type="#_x0000_t47" style="position:absolute;left:0;text-align:left;margin-left:90.4pt;margin-top:23.5pt;width:48.4pt;height:20.9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" adj="22028,10461,47719,308" fillcolor="window" strokecolor="red">
                <v:textbox>
                  <w:txbxContent>
                    <w:p w14:paraId="3A9D8C14" w14:textId="77658502" w:rsidR="000672BA" w:rsidRDefault="000672BA" w:rsidP="0054010F">
                      <w:pPr>
                        <w:jc w:val="center"/>
                      </w:pPr>
                      <w:r>
                        <w:t>1 fibre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B4B5CF2" wp14:editId="2089DBC1">
                <wp:simplePos x="0" y="0"/>
                <wp:positionH relativeFrom="column">
                  <wp:posOffset>2453690</wp:posOffset>
                </wp:positionH>
                <wp:positionV relativeFrom="paragraph">
                  <wp:posOffset>381358</wp:posOffset>
                </wp:positionV>
                <wp:extent cx="76751" cy="398899"/>
                <wp:effectExtent l="0" t="0" r="19050" b="20320"/>
                <wp:wrapNone/>
                <wp:docPr id="233" name="Forme libre : form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1" cy="398899"/>
                        </a:xfrm>
                        <a:custGeom>
                          <a:avLst/>
                          <a:gdLst>
                            <a:gd name="connsiteX0" fmla="*/ 76751 w 76751"/>
                            <a:gd name="connsiteY0" fmla="*/ 398899 h 398899"/>
                            <a:gd name="connsiteX1" fmla="*/ 24587 w 76751"/>
                            <a:gd name="connsiteY1" fmla="*/ 294572 h 398899"/>
                            <a:gd name="connsiteX2" fmla="*/ 39 w 76751"/>
                            <a:gd name="connsiteY2" fmla="*/ 141149 h 398899"/>
                            <a:gd name="connsiteX3" fmla="*/ 18450 w 76751"/>
                            <a:gd name="connsiteY3" fmla="*/ 0 h 398899"/>
                            <a:gd name="connsiteX4" fmla="*/ 18450 w 76751"/>
                            <a:gd name="connsiteY4" fmla="*/ 0 h 398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751" h="398899">
                              <a:moveTo>
                                <a:pt x="76751" y="398899"/>
                              </a:moveTo>
                              <a:cubicBezTo>
                                <a:pt x="57061" y="368214"/>
                                <a:pt x="37372" y="337530"/>
                                <a:pt x="24587" y="294572"/>
                              </a:cubicBezTo>
                              <a:cubicBezTo>
                                <a:pt x="11802" y="251614"/>
                                <a:pt x="1062" y="190244"/>
                                <a:pt x="39" y="141149"/>
                              </a:cubicBezTo>
                              <a:cubicBezTo>
                                <a:pt x="-984" y="92054"/>
                                <a:pt x="18450" y="0"/>
                                <a:pt x="18450" y="0"/>
                              </a:cubicBezTo>
                              <a:lnTo>
                                <a:pt x="1845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0E442" id="Forme libre : forme 233" o:spid="_x0000_s1026" style="position:absolute;margin-left:193.2pt;margin-top:30.05pt;width:6.05pt;height:31.4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751,398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" path="m76751,398899c57061,368214,37372,337530,24587,294572,11802,251614,1062,190244,39,141149,-984,92054,18450,,18450,r,e" filled="f" strokecolor="#938953 [1614]" strokeweight="1.5pt">
                <v:path arrowok="t" o:connecttype="custom" o:connectlocs="76751,398899;24587,294572;39,141149;18450,0;1845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140E9F4" wp14:editId="63C03F5F">
                <wp:simplePos x="0" y="0"/>
                <wp:positionH relativeFrom="column">
                  <wp:posOffset>2573399</wp:posOffset>
                </wp:positionH>
                <wp:positionV relativeFrom="paragraph">
                  <wp:posOffset>826284</wp:posOffset>
                </wp:positionV>
                <wp:extent cx="386626" cy="109890"/>
                <wp:effectExtent l="0" t="0" r="13970" b="42545"/>
                <wp:wrapNone/>
                <wp:docPr id="231" name="Forme libre : form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626" cy="109890"/>
                        </a:xfrm>
                        <a:custGeom>
                          <a:avLst/>
                          <a:gdLst>
                            <a:gd name="connsiteX0" fmla="*/ 386626 w 386626"/>
                            <a:gd name="connsiteY0" fmla="*/ 104328 h 109890"/>
                            <a:gd name="connsiteX1" fmla="*/ 208655 w 386626"/>
                            <a:gd name="connsiteY1" fmla="*/ 98191 h 109890"/>
                            <a:gd name="connsiteX2" fmla="*/ 0 w 386626"/>
                            <a:gd name="connsiteY2" fmla="*/ 0 h 109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6626" h="109890">
                              <a:moveTo>
                                <a:pt x="386626" y="104328"/>
                              </a:moveTo>
                              <a:cubicBezTo>
                                <a:pt x="329859" y="109953"/>
                                <a:pt x="273093" y="115579"/>
                                <a:pt x="208655" y="98191"/>
                              </a:cubicBezTo>
                              <a:cubicBezTo>
                                <a:pt x="144217" y="80803"/>
                                <a:pt x="72108" y="4040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E5021" id="Forme libre : forme 231" o:spid="_x0000_s1026" style="position:absolute;margin-left:202.65pt;margin-top:65.05pt;width:30.45pt;height:8.6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626,10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" path="m386626,104328v-56767,5625,-113533,11251,-177971,-6137c144217,80803,72108,40401,,e" filled="f" strokecolor="#938953 [1614]" strokeweight="1.5pt">
                <v:path arrowok="t" o:connecttype="custom" o:connectlocs="386626,104328;208655,98191;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6445C52" wp14:editId="614C0B8E">
                <wp:simplePos x="0" y="0"/>
                <wp:positionH relativeFrom="column">
                  <wp:posOffset>3009120</wp:posOffset>
                </wp:positionH>
                <wp:positionV relativeFrom="paragraph">
                  <wp:posOffset>921406</wp:posOffset>
                </wp:positionV>
                <wp:extent cx="223997" cy="9206"/>
                <wp:effectExtent l="0" t="0" r="24130" b="29210"/>
                <wp:wrapNone/>
                <wp:docPr id="230" name="Forme libre : form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97" cy="9206"/>
                        </a:xfrm>
                        <a:custGeom>
                          <a:avLst/>
                          <a:gdLst>
                            <a:gd name="connsiteX0" fmla="*/ 223997 w 223997"/>
                            <a:gd name="connsiteY0" fmla="*/ 9206 h 9206"/>
                            <a:gd name="connsiteX1" fmla="*/ 0 w 223997"/>
                            <a:gd name="connsiteY1" fmla="*/ 0 h 92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23997" h="9206">
                              <a:moveTo>
                                <a:pt x="223997" y="92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297B" id="Forme libre : forme 230" o:spid="_x0000_s1026" style="position:absolute;margin-left:236.95pt;margin-top:72.55pt;width:17.65pt;height:.7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997,9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" path="m223997,9206l,e" filled="f" strokecolor="#938953 [1614]" strokeweight="1.5pt">
                <v:path arrowok="t" o:connecttype="custom" o:connectlocs="223997,9206;0,0" o:connectangles="0,0"/>
              </v:shape>
            </w:pict>
          </mc:Fallback>
        </mc:AlternateContent>
      </w:r>
      <w:r w:rsidR="00026C28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1E29764" wp14:editId="3D6443F1">
                <wp:simplePos x="0" y="0"/>
                <wp:positionH relativeFrom="column">
                  <wp:posOffset>3294487</wp:posOffset>
                </wp:positionH>
                <wp:positionV relativeFrom="paragraph">
                  <wp:posOffset>553192</wp:posOffset>
                </wp:positionV>
                <wp:extent cx="408773" cy="368214"/>
                <wp:effectExtent l="0" t="0" r="29845" b="13335"/>
                <wp:wrapNone/>
                <wp:docPr id="229" name="Forme libre : form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73" cy="368214"/>
                        </a:xfrm>
                        <a:custGeom>
                          <a:avLst/>
                          <a:gdLst>
                            <a:gd name="connsiteX0" fmla="*/ 408104 w 408773"/>
                            <a:gd name="connsiteY0" fmla="*/ 0 h 368214"/>
                            <a:gd name="connsiteX1" fmla="*/ 380488 w 408773"/>
                            <a:gd name="connsiteY1" fmla="*/ 153422 h 368214"/>
                            <a:gd name="connsiteX2" fmla="*/ 223997 w 408773"/>
                            <a:gd name="connsiteY2" fmla="*/ 312982 h 368214"/>
                            <a:gd name="connsiteX3" fmla="*/ 0 w 408773"/>
                            <a:gd name="connsiteY3" fmla="*/ 368214 h 368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8773" h="368214">
                              <a:moveTo>
                                <a:pt x="408104" y="0"/>
                              </a:moveTo>
                              <a:cubicBezTo>
                                <a:pt x="409638" y="50629"/>
                                <a:pt x="411172" y="101258"/>
                                <a:pt x="380488" y="153422"/>
                              </a:cubicBezTo>
                              <a:cubicBezTo>
                                <a:pt x="349804" y="205586"/>
                                <a:pt x="287412" y="277183"/>
                                <a:pt x="223997" y="312982"/>
                              </a:cubicBezTo>
                              <a:cubicBezTo>
                                <a:pt x="160582" y="348781"/>
                                <a:pt x="80291" y="358497"/>
                                <a:pt x="0" y="368214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3EE7" id="Forme libre : forme 229" o:spid="_x0000_s1026" style="position:absolute;margin-left:259.4pt;margin-top:43.55pt;width:32.2pt;height:29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773,36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" path="m408104,v1534,50629,3068,101258,-27616,153422c349804,205586,287412,277183,223997,312982,160582,348781,80291,358497,,368214e" filled="f" strokecolor="#938953 [1614]" strokeweight="1.5pt">
                <v:path arrowok="t" o:connecttype="custom" o:connectlocs="408104,0;380488,153422;223997,312982;0,368214" o:connectangles="0,0,0,0"/>
              </v:shape>
            </w:pict>
          </mc:Fallback>
        </mc:AlternateContent>
      </w:r>
      <w:r w:rsidR="00026C28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CE8E5F1" wp14:editId="4A8F49F8">
                <wp:simplePos x="0" y="0"/>
                <wp:positionH relativeFrom="column">
                  <wp:posOffset>3303692</wp:posOffset>
                </wp:positionH>
                <wp:positionV relativeFrom="paragraph">
                  <wp:posOffset>123375</wp:posOffset>
                </wp:positionV>
                <wp:extent cx="398899" cy="362311"/>
                <wp:effectExtent l="0" t="19050" r="20320" b="19050"/>
                <wp:wrapNone/>
                <wp:docPr id="228" name="Forme libre : form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99" cy="362311"/>
                        </a:xfrm>
                        <a:custGeom>
                          <a:avLst/>
                          <a:gdLst>
                            <a:gd name="connsiteX0" fmla="*/ 0 w 398899"/>
                            <a:gd name="connsiteY0" fmla="*/ 3301 h 362311"/>
                            <a:gd name="connsiteX1" fmla="*/ 144217 w 398899"/>
                            <a:gd name="connsiteY1" fmla="*/ 12506 h 362311"/>
                            <a:gd name="connsiteX2" fmla="*/ 263887 w 398899"/>
                            <a:gd name="connsiteY2" fmla="*/ 104560 h 362311"/>
                            <a:gd name="connsiteX3" fmla="*/ 362078 w 398899"/>
                            <a:gd name="connsiteY3" fmla="*/ 218093 h 362311"/>
                            <a:gd name="connsiteX4" fmla="*/ 398899 w 398899"/>
                            <a:gd name="connsiteY4" fmla="*/ 362311 h 362311"/>
                            <a:gd name="connsiteX5" fmla="*/ 398899 w 398899"/>
                            <a:gd name="connsiteY5" fmla="*/ 362311 h 362311"/>
                            <a:gd name="connsiteX6" fmla="*/ 398899 w 398899"/>
                            <a:gd name="connsiteY6" fmla="*/ 362311 h 3623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98899" h="362311">
                              <a:moveTo>
                                <a:pt x="0" y="3301"/>
                              </a:moveTo>
                              <a:cubicBezTo>
                                <a:pt x="50118" y="-535"/>
                                <a:pt x="100236" y="-4370"/>
                                <a:pt x="144217" y="12506"/>
                              </a:cubicBezTo>
                              <a:cubicBezTo>
                                <a:pt x="188198" y="29382"/>
                                <a:pt x="227577" y="70296"/>
                                <a:pt x="263887" y="104560"/>
                              </a:cubicBezTo>
                              <a:cubicBezTo>
                                <a:pt x="300197" y="138825"/>
                                <a:pt x="339576" y="175135"/>
                                <a:pt x="362078" y="218093"/>
                              </a:cubicBezTo>
                              <a:cubicBezTo>
                                <a:pt x="384580" y="261051"/>
                                <a:pt x="398899" y="362311"/>
                                <a:pt x="398899" y="362311"/>
                              </a:cubicBezTo>
                              <a:lnTo>
                                <a:pt x="398899" y="362311"/>
                              </a:lnTo>
                              <a:lnTo>
                                <a:pt x="398899" y="362311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36B41" id="Forme libre : forme 228" o:spid="_x0000_s1026" style="position:absolute;margin-left:260.15pt;margin-top:9.7pt;width:31.4pt;height:28.5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8899,36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" path="m,3301c50118,-535,100236,-4370,144217,12506v43981,16876,83360,57790,119670,92054c300197,138825,339576,175135,362078,218093v22502,42958,36821,144218,36821,144218l398899,362311r,e" filled="f" strokecolor="#938953 [1614]" strokeweight="1.5pt">
                <v:path arrowok="t" o:connecttype="custom" o:connectlocs="0,3301;144217,12506;263887,104560;362078,218093;398899,362311;398899,362311;398899,362311" o:connectangles="0,0,0,0,0,0,0"/>
              </v:shape>
            </w:pict>
          </mc:Fallback>
        </mc:AlternateContent>
      </w:r>
      <w:r w:rsidR="00026C28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60A857E" wp14:editId="76158BA1">
                <wp:simplePos x="0" y="0"/>
                <wp:positionH relativeFrom="column">
                  <wp:posOffset>2828081</wp:posOffset>
                </wp:positionH>
                <wp:positionV relativeFrom="paragraph">
                  <wp:posOffset>550956</wp:posOffset>
                </wp:positionV>
                <wp:extent cx="415925" cy="389696"/>
                <wp:effectExtent l="0" t="0" r="22225" b="10795"/>
                <wp:wrapNone/>
                <wp:docPr id="225" name="Forme libre : form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89696"/>
                        </a:xfrm>
                        <a:custGeom>
                          <a:avLst/>
                          <a:gdLst>
                            <a:gd name="connsiteX0" fmla="*/ 416158 w 416158"/>
                            <a:gd name="connsiteY0" fmla="*/ 409210 h 409210"/>
                            <a:gd name="connsiteX1" fmla="*/ 222845 w 416158"/>
                            <a:gd name="connsiteY1" fmla="*/ 357046 h 409210"/>
                            <a:gd name="connsiteX2" fmla="*/ 66354 w 416158"/>
                            <a:gd name="connsiteY2" fmla="*/ 197487 h 409210"/>
                            <a:gd name="connsiteX3" fmla="*/ 4985 w 416158"/>
                            <a:gd name="connsiteY3" fmla="*/ 16448 h 409210"/>
                            <a:gd name="connsiteX4" fmla="*/ 8054 w 416158"/>
                            <a:gd name="connsiteY4" fmla="*/ 19516 h 409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6158" h="409210">
                              <a:moveTo>
                                <a:pt x="416158" y="409210"/>
                              </a:moveTo>
                              <a:cubicBezTo>
                                <a:pt x="348652" y="400771"/>
                                <a:pt x="281146" y="392333"/>
                                <a:pt x="222845" y="357046"/>
                              </a:cubicBezTo>
                              <a:cubicBezTo>
                                <a:pt x="164544" y="321759"/>
                                <a:pt x="102664" y="254253"/>
                                <a:pt x="66354" y="197487"/>
                              </a:cubicBezTo>
                              <a:cubicBezTo>
                                <a:pt x="30044" y="140721"/>
                                <a:pt x="4985" y="16448"/>
                                <a:pt x="4985" y="16448"/>
                              </a:cubicBezTo>
                              <a:cubicBezTo>
                                <a:pt x="-4732" y="-13214"/>
                                <a:pt x="1661" y="3151"/>
                                <a:pt x="8054" y="19516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B85CB" id="Forme libre : forme 225" o:spid="_x0000_s1026" style="position:absolute;margin-left:222.7pt;margin-top:43.4pt;width:32.75pt;height:30.7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6158,40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" path="m416158,409210c348652,400771,281146,392333,222845,357046,164544,321759,102664,254253,66354,197487,30044,140721,4985,16448,4985,16448,-4732,-13214,1661,3151,8054,19516e" filled="f" strokecolor="#938953 [1614]" strokeweight="1.5pt">
                <v:path arrowok="t" o:connecttype="custom" o:connectlocs="415925,389696;222720,340020;66317,188069;4982,15664;8049,18585" o:connectangles="0,0,0,0,0"/>
              </v:shape>
            </w:pict>
          </mc:Fallback>
        </mc:AlternateContent>
      </w:r>
      <w:r w:rsidR="00026C28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9F39087" wp14:editId="339A85D7">
                <wp:simplePos x="0" y="0"/>
                <wp:positionH relativeFrom="column">
                  <wp:posOffset>2828081</wp:posOffset>
                </wp:positionH>
                <wp:positionV relativeFrom="paragraph">
                  <wp:posOffset>126676</wp:posOffset>
                </wp:positionV>
                <wp:extent cx="414242" cy="352873"/>
                <wp:effectExtent l="0" t="0" r="24130" b="28575"/>
                <wp:wrapNone/>
                <wp:docPr id="226" name="Forme libre : form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42" cy="352873"/>
                        </a:xfrm>
                        <a:custGeom>
                          <a:avLst/>
                          <a:gdLst>
                            <a:gd name="connsiteX0" fmla="*/ 0 w 414242"/>
                            <a:gd name="connsiteY0" fmla="*/ 352873 h 352873"/>
                            <a:gd name="connsiteX1" fmla="*/ 52164 w 414242"/>
                            <a:gd name="connsiteY1" fmla="*/ 199450 h 352873"/>
                            <a:gd name="connsiteX2" fmla="*/ 190244 w 414242"/>
                            <a:gd name="connsiteY2" fmla="*/ 49095 h 352873"/>
                            <a:gd name="connsiteX3" fmla="*/ 414242 w 414242"/>
                            <a:gd name="connsiteY3" fmla="*/ 0 h 3528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14242" h="352873">
                              <a:moveTo>
                                <a:pt x="0" y="352873"/>
                              </a:moveTo>
                              <a:cubicBezTo>
                                <a:pt x="10228" y="301476"/>
                                <a:pt x="20457" y="250080"/>
                                <a:pt x="52164" y="199450"/>
                              </a:cubicBezTo>
                              <a:cubicBezTo>
                                <a:pt x="83871" y="148820"/>
                                <a:pt x="129898" y="82337"/>
                                <a:pt x="190244" y="49095"/>
                              </a:cubicBezTo>
                              <a:cubicBezTo>
                                <a:pt x="250590" y="15853"/>
                                <a:pt x="332416" y="7926"/>
                                <a:pt x="414242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70A46" id="Forme libre : forme 226" o:spid="_x0000_s1026" style="position:absolute;margin-left:222.7pt;margin-top:9.95pt;width:32.6pt;height:27.8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242,352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" path="m,352873c10228,301476,20457,250080,52164,199450,83871,148820,129898,82337,190244,49095,250590,15853,332416,7926,414242,e" filled="f" strokecolor="#938953 [1614]" strokeweight="1.5pt">
                <v:path arrowok="t" o:connecttype="custom" o:connectlocs="0,352873;52164,199450;190244,49095;414242,0" o:connectangles="0,0,0,0"/>
              </v:shape>
            </w:pict>
          </mc:Fallback>
        </mc:AlternateContent>
      </w:r>
      <w:r w:rsidR="00026C28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772EEAC" wp14:editId="4A0D67BD">
                <wp:simplePos x="0" y="0"/>
                <wp:positionH relativeFrom="column">
                  <wp:posOffset>3312897</wp:posOffset>
                </wp:positionH>
                <wp:positionV relativeFrom="paragraph">
                  <wp:posOffset>878448</wp:posOffset>
                </wp:positionV>
                <wp:extent cx="690403" cy="162693"/>
                <wp:effectExtent l="0" t="0" r="14605" b="27940"/>
                <wp:wrapNone/>
                <wp:docPr id="224" name="Forme libre : form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03" cy="162693"/>
                        </a:xfrm>
                        <a:custGeom>
                          <a:avLst/>
                          <a:gdLst>
                            <a:gd name="connsiteX0" fmla="*/ 690403 w 690403"/>
                            <a:gd name="connsiteY0" fmla="*/ 0 h 162693"/>
                            <a:gd name="connsiteX1" fmla="*/ 595281 w 690403"/>
                            <a:gd name="connsiteY1" fmla="*/ 113533 h 162693"/>
                            <a:gd name="connsiteX2" fmla="*/ 432653 w 690403"/>
                            <a:gd name="connsiteY2" fmla="*/ 162628 h 162693"/>
                            <a:gd name="connsiteX3" fmla="*/ 177971 w 690403"/>
                            <a:gd name="connsiteY3" fmla="*/ 122738 h 162693"/>
                            <a:gd name="connsiteX4" fmla="*/ 52164 w 690403"/>
                            <a:gd name="connsiteY4" fmla="*/ 67506 h 162693"/>
                            <a:gd name="connsiteX5" fmla="*/ 0 w 690403"/>
                            <a:gd name="connsiteY5" fmla="*/ 58301 h 1626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0403" h="162693">
                              <a:moveTo>
                                <a:pt x="690403" y="0"/>
                              </a:moveTo>
                              <a:cubicBezTo>
                                <a:pt x="664321" y="43214"/>
                                <a:pt x="638239" y="86428"/>
                                <a:pt x="595281" y="113533"/>
                              </a:cubicBezTo>
                              <a:cubicBezTo>
                                <a:pt x="552323" y="140638"/>
                                <a:pt x="502205" y="161094"/>
                                <a:pt x="432653" y="162628"/>
                              </a:cubicBezTo>
                              <a:cubicBezTo>
                                <a:pt x="363101" y="164162"/>
                                <a:pt x="241386" y="138592"/>
                                <a:pt x="177971" y="122738"/>
                              </a:cubicBezTo>
                              <a:cubicBezTo>
                                <a:pt x="114556" y="106884"/>
                                <a:pt x="81826" y="78245"/>
                                <a:pt x="52164" y="67506"/>
                              </a:cubicBezTo>
                              <a:cubicBezTo>
                                <a:pt x="22502" y="56767"/>
                                <a:pt x="11251" y="57534"/>
                                <a:pt x="0" y="5830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1B9AA" id="Forme libre : forme 224" o:spid="_x0000_s1026" style="position:absolute;margin-left:260.85pt;margin-top:69.15pt;width:54.35pt;height:12.8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0403,16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" path="m690403,c664321,43214,638239,86428,595281,113533v-42958,27105,-93076,47561,-162628,49095c363101,164162,241386,138592,177971,122738,114556,106884,81826,78245,52164,67506,22502,56767,11251,57534,,58301e" filled="f" strokecolor="#938953 [1614]" strokeweight="1.5pt">
                <v:path arrowok="t" o:connecttype="custom" o:connectlocs="690403,0;595281,113533;432653,162628;177971,122738;52164,67506;0,58301" o:connectangles="0,0,0,0,0,0"/>
              </v:shape>
            </w:pict>
          </mc:Fallback>
        </mc:AlternateContent>
      </w:r>
    </w:p>
    <w:p w14:paraId="777ABC6B" w14:textId="3A9B3E4C" w:rsidR="00B37E1D" w:rsidRPr="00B37E1D" w:rsidRDefault="00B37E1D" w:rsidP="00B37E1D"/>
    <w:p w14:paraId="70B1B2F6" w14:textId="1FFAD957" w:rsidR="00B37E1D" w:rsidRPr="00B37E1D" w:rsidRDefault="00077716" w:rsidP="00B37E1D"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57098BF" wp14:editId="7F51A74E">
                <wp:simplePos x="0" y="0"/>
                <wp:positionH relativeFrom="column">
                  <wp:posOffset>2446529</wp:posOffset>
                </wp:positionH>
                <wp:positionV relativeFrom="paragraph">
                  <wp:posOffset>153450</wp:posOffset>
                </wp:positionV>
                <wp:extent cx="13580" cy="76954"/>
                <wp:effectExtent l="0" t="0" r="24765" b="18415"/>
                <wp:wrapNone/>
                <wp:docPr id="91" name="Forme libre : form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0" cy="76954"/>
                        </a:xfrm>
                        <a:custGeom>
                          <a:avLst/>
                          <a:gdLst>
                            <a:gd name="connsiteX0" fmla="*/ 0 w 13580"/>
                            <a:gd name="connsiteY0" fmla="*/ 76954 h 76954"/>
                            <a:gd name="connsiteX1" fmla="*/ 13580 w 13580"/>
                            <a:gd name="connsiteY1" fmla="*/ 0 h 76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3580" h="76954">
                              <a:moveTo>
                                <a:pt x="0" y="76954"/>
                              </a:moveTo>
                              <a:lnTo>
                                <a:pt x="135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13954" id="Forme libre : forme 91" o:spid="_x0000_s1026" style="position:absolute;margin-left:192.65pt;margin-top:12.1pt;width:1.05pt;height:6.0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80,7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" path="m,76954l13580,e" filled="f" strokecolor="#c00000">
                <v:path arrowok="t" o:connecttype="custom" o:connectlocs="0,76954;13580,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44AB5B7" wp14:editId="7A8C5FE1">
                <wp:simplePos x="0" y="0"/>
                <wp:positionH relativeFrom="column">
                  <wp:posOffset>2328834</wp:posOffset>
                </wp:positionH>
                <wp:positionV relativeFrom="paragraph">
                  <wp:posOffset>230404</wp:posOffset>
                </wp:positionV>
                <wp:extent cx="113169" cy="280658"/>
                <wp:effectExtent l="0" t="0" r="20320" b="24765"/>
                <wp:wrapNone/>
                <wp:docPr id="90" name="Forme libre : form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69" cy="280658"/>
                        </a:xfrm>
                        <a:custGeom>
                          <a:avLst/>
                          <a:gdLst>
                            <a:gd name="connsiteX0" fmla="*/ 0 w 113169"/>
                            <a:gd name="connsiteY0" fmla="*/ 280658 h 280658"/>
                            <a:gd name="connsiteX1" fmla="*/ 31687 w 113169"/>
                            <a:gd name="connsiteY1" fmla="*/ 208230 h 280658"/>
                            <a:gd name="connsiteX2" fmla="*/ 99588 w 113169"/>
                            <a:gd name="connsiteY2" fmla="*/ 49794 h 280658"/>
                            <a:gd name="connsiteX3" fmla="*/ 113169 w 113169"/>
                            <a:gd name="connsiteY3" fmla="*/ 0 h 280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169" h="280658">
                              <a:moveTo>
                                <a:pt x="0" y="280658"/>
                              </a:moveTo>
                              <a:cubicBezTo>
                                <a:pt x="7544" y="263682"/>
                                <a:pt x="15089" y="246707"/>
                                <a:pt x="31687" y="208230"/>
                              </a:cubicBezTo>
                              <a:cubicBezTo>
                                <a:pt x="48285" y="169753"/>
                                <a:pt x="86008" y="84499"/>
                                <a:pt x="99588" y="49794"/>
                              </a:cubicBezTo>
                              <a:cubicBezTo>
                                <a:pt x="113168" y="15089"/>
                                <a:pt x="113168" y="7544"/>
                                <a:pt x="113169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66334" id="Forme libre : forme 90" o:spid="_x0000_s1026" style="position:absolute;margin-left:183.35pt;margin-top:18.15pt;width:8.9pt;height:22.1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169,280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" path="m,280658c7544,263682,15089,246707,31687,208230,48285,169753,86008,84499,99588,49794,113168,15089,113168,7544,113169,e" filled="f" strokecolor="#ddd8c2 [2894]" strokeweight="1.5pt">
                <v:path arrowok="t" o:connecttype="custom" o:connectlocs="0,280658;31687,208230;99588,49794;113169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6160024" wp14:editId="76474760">
                <wp:simplePos x="0" y="0"/>
                <wp:positionH relativeFrom="column">
                  <wp:posOffset>4121420</wp:posOffset>
                </wp:positionH>
                <wp:positionV relativeFrom="paragraph">
                  <wp:posOffset>81022</wp:posOffset>
                </wp:positionV>
                <wp:extent cx="13581" cy="95062"/>
                <wp:effectExtent l="0" t="0" r="24765" b="19685"/>
                <wp:wrapNone/>
                <wp:docPr id="89" name="Forme libre : form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1" cy="95062"/>
                        </a:xfrm>
                        <a:custGeom>
                          <a:avLst/>
                          <a:gdLst>
                            <a:gd name="connsiteX0" fmla="*/ 13581 w 13581"/>
                            <a:gd name="connsiteY0" fmla="*/ 95062 h 95062"/>
                            <a:gd name="connsiteX1" fmla="*/ 4527 w 13581"/>
                            <a:gd name="connsiteY1" fmla="*/ 36214 h 95062"/>
                            <a:gd name="connsiteX2" fmla="*/ 0 w 13581"/>
                            <a:gd name="connsiteY2" fmla="*/ 0 h 95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581" h="95062">
                              <a:moveTo>
                                <a:pt x="13581" y="95062"/>
                              </a:moveTo>
                              <a:cubicBezTo>
                                <a:pt x="10185" y="73560"/>
                                <a:pt x="6790" y="52058"/>
                                <a:pt x="4527" y="36214"/>
                              </a:cubicBezTo>
                              <a:cubicBezTo>
                                <a:pt x="2263" y="20370"/>
                                <a:pt x="1131" y="1018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52AB5" id="Forme libre : forme 89" o:spid="_x0000_s1026" style="position:absolute;margin-left:324.5pt;margin-top:6.4pt;width:1.05pt;height:7.5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81,9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" path="m13581,95062c10185,73560,6790,52058,4527,36214,2263,20370,1131,10185,,e" filled="f" strokecolor="#938953 [1614]" strokeweight="1.5pt">
                <v:path arrowok="t" o:connecttype="custom" o:connectlocs="13581,95062;4527,36214;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1E114C8" wp14:editId="278A2BD5">
                <wp:simplePos x="0" y="0"/>
                <wp:positionH relativeFrom="column">
                  <wp:posOffset>4124824</wp:posOffset>
                </wp:positionH>
                <wp:positionV relativeFrom="paragraph">
                  <wp:posOffset>180610</wp:posOffset>
                </wp:positionV>
                <wp:extent cx="87131" cy="321398"/>
                <wp:effectExtent l="19050" t="19050" r="27305" b="21590"/>
                <wp:wrapNone/>
                <wp:docPr id="88" name="Forme libre : form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1" cy="321398"/>
                        </a:xfrm>
                        <a:custGeom>
                          <a:avLst/>
                          <a:gdLst>
                            <a:gd name="connsiteX0" fmla="*/ 87131 w 87131"/>
                            <a:gd name="connsiteY0" fmla="*/ 321398 h 321398"/>
                            <a:gd name="connsiteX1" fmla="*/ 32810 w 87131"/>
                            <a:gd name="connsiteY1" fmla="*/ 226337 h 321398"/>
                            <a:gd name="connsiteX2" fmla="*/ 1123 w 87131"/>
                            <a:gd name="connsiteY2" fmla="*/ 67901 h 321398"/>
                            <a:gd name="connsiteX3" fmla="*/ 10177 w 87131"/>
                            <a:gd name="connsiteY3" fmla="*/ 0 h 321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131" h="321398">
                              <a:moveTo>
                                <a:pt x="87131" y="321398"/>
                              </a:moveTo>
                              <a:cubicBezTo>
                                <a:pt x="67138" y="294992"/>
                                <a:pt x="47145" y="268586"/>
                                <a:pt x="32810" y="226337"/>
                              </a:cubicBezTo>
                              <a:cubicBezTo>
                                <a:pt x="18475" y="184087"/>
                                <a:pt x="4895" y="105624"/>
                                <a:pt x="1123" y="67901"/>
                              </a:cubicBezTo>
                              <a:cubicBezTo>
                                <a:pt x="-2649" y="30178"/>
                                <a:pt x="3764" y="15089"/>
                                <a:pt x="10177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FB95E" id="Forme libre : forme 88" o:spid="_x0000_s1026" style="position:absolute;margin-left:324.8pt;margin-top:14.2pt;width:6.85pt;height:25.3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131,32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" path="m87131,321398c67138,294992,47145,268586,32810,226337,18475,184087,4895,105624,1123,67901,-2649,30178,3764,15089,10177,e" filled="f" strokecolor="#0070c0" strokeweight="2.25pt">
                <v:path arrowok="t" o:connecttype="custom" o:connectlocs="87131,321398;32810,226337;1123,67901;10177,0" o:connectangles="0,0,0,0"/>
              </v:shape>
            </w:pict>
          </mc:Fallback>
        </mc:AlternateContent>
      </w:r>
      <w:r w:rsidR="00CE787F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F42BD1D" wp14:editId="7AC04AE4">
                <wp:simplePos x="0" y="0"/>
                <wp:positionH relativeFrom="margin">
                  <wp:posOffset>884806</wp:posOffset>
                </wp:positionH>
                <wp:positionV relativeFrom="paragraph">
                  <wp:posOffset>94602</wp:posOffset>
                </wp:positionV>
                <wp:extent cx="753110" cy="281305"/>
                <wp:effectExtent l="0" t="19050" r="866140" b="23495"/>
                <wp:wrapNone/>
                <wp:docPr id="204" name="Légende : encadré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281305"/>
                        </a:xfrm>
                        <a:prstGeom prst="borderCallout1">
                          <a:avLst>
                            <a:gd name="adj1" fmla="val -5638"/>
                            <a:gd name="adj2" fmla="val 210739"/>
                            <a:gd name="adj3" fmla="val 48431"/>
                            <a:gd name="adj4" fmla="val 10198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864CD0" w14:textId="16D9A168" w:rsidR="000672BA" w:rsidRDefault="000672BA" w:rsidP="009545BC">
                            <w:r>
                              <w:t xml:space="preserve"> 12 fibres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BD1D" id="Légende : encadrée 204" o:spid="_x0000_s1070" type="#_x0000_t47" style="position:absolute;left:0;text-align:left;margin-left:69.65pt;margin-top:7.45pt;width:59.3pt;height:22.1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" adj="22028,10461,45520,-1218" fillcolor="window" strokecolor="red">
                <v:textbox>
                  <w:txbxContent>
                    <w:p w14:paraId="46864CD0" w14:textId="16D9A168" w:rsidR="000672BA" w:rsidRDefault="000672BA" w:rsidP="009545BC">
                      <w:r>
                        <w:t xml:space="preserve"> 12 fibres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5BFCE95F" w14:textId="6D8F83F5" w:rsidR="00B37E1D" w:rsidRPr="00B37E1D" w:rsidRDefault="009545BC" w:rsidP="00B37E1D"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16DDC6E" wp14:editId="3E05F5BA">
                <wp:simplePos x="0" y="0"/>
                <wp:positionH relativeFrom="column">
                  <wp:posOffset>2251647</wp:posOffset>
                </wp:positionH>
                <wp:positionV relativeFrom="paragraph">
                  <wp:posOffset>212090</wp:posOffset>
                </wp:positionV>
                <wp:extent cx="81387" cy="770890"/>
                <wp:effectExtent l="38100" t="0" r="33020" b="10160"/>
                <wp:wrapNone/>
                <wp:docPr id="200" name="Forme libre : form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387" cy="770890"/>
                        </a:xfrm>
                        <a:custGeom>
                          <a:avLst/>
                          <a:gdLst>
                            <a:gd name="connsiteX0" fmla="*/ 50242 w 51609"/>
                            <a:gd name="connsiteY0" fmla="*/ 738554 h 738554"/>
                            <a:gd name="connsiteX1" fmla="*/ 45218 w 51609"/>
                            <a:gd name="connsiteY1" fmla="*/ 336620 h 738554"/>
                            <a:gd name="connsiteX2" fmla="*/ 0 w 51609"/>
                            <a:gd name="connsiteY2" fmla="*/ 0 h 738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1609" h="738554">
                              <a:moveTo>
                                <a:pt x="50242" y="738554"/>
                              </a:moveTo>
                              <a:cubicBezTo>
                                <a:pt x="51917" y="599133"/>
                                <a:pt x="53592" y="459712"/>
                                <a:pt x="45218" y="336620"/>
                              </a:cubicBezTo>
                              <a:cubicBezTo>
                                <a:pt x="36844" y="213528"/>
                                <a:pt x="18422" y="106764"/>
                                <a:pt x="0" y="0"/>
                              </a:cubicBezTo>
                            </a:path>
                          </a:pathLst>
                        </a:custGeom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237F" id="Forme libre : forme 200" o:spid="_x0000_s1026" style="position:absolute;margin-left:177.3pt;margin-top:16.7pt;width:6.4pt;height:60.7pt;flip:x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09,73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" path="m50242,738554c51917,599133,53592,459712,45218,336620,36844,213528,18422,106764,,e" filled="f" strokecolor="#272727 [2749]" strokeweight="4.5pt">
                <v:path arrowok="t" o:connecttype="custom" o:connectlocs="79231,770890;71308,351358;0,0" o:connectangles="0,0,0"/>
              </v:shape>
            </w:pict>
          </mc:Fallback>
        </mc:AlternateContent>
      </w:r>
    </w:p>
    <w:p w14:paraId="414EC30F" w14:textId="59E82F48" w:rsidR="00B37E1D" w:rsidRPr="00B37E1D" w:rsidRDefault="00B37E1D" w:rsidP="00B37E1D"/>
    <w:p w14:paraId="15746B70" w14:textId="3B6ACE39" w:rsidR="00B37E1D" w:rsidRPr="00B37E1D" w:rsidRDefault="00EB7BB3" w:rsidP="00B37E1D"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2C9DF6E" wp14:editId="05B0C5CD">
                <wp:simplePos x="0" y="0"/>
                <wp:positionH relativeFrom="column">
                  <wp:posOffset>690157</wp:posOffset>
                </wp:positionH>
                <wp:positionV relativeFrom="paragraph">
                  <wp:posOffset>123813</wp:posOffset>
                </wp:positionV>
                <wp:extent cx="837446" cy="393826"/>
                <wp:effectExtent l="0" t="0" r="629920" b="25400"/>
                <wp:wrapNone/>
                <wp:docPr id="94" name="Légende : encadré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393826"/>
                        </a:xfrm>
                        <a:prstGeom prst="borderCallout1">
                          <a:avLst>
                            <a:gd name="adj1" fmla="val 40195"/>
                            <a:gd name="adj2" fmla="val 101073"/>
                            <a:gd name="adj3" fmla="val 21542"/>
                            <a:gd name="adj4" fmla="val 17057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39530B" w14:textId="092EB643" w:rsidR="00EB7BB3" w:rsidRDefault="00EB7BB3" w:rsidP="00EB7BB3">
                            <w:pPr>
                              <w:jc w:val="center"/>
                            </w:pPr>
                            <w:r>
                              <w:t>Câble noir 1 fibre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DF6E" id="Légende : encadrée 94" o:spid="_x0000_s1071" type="#_x0000_t47" style="position:absolute;left:0;text-align:left;margin-left:54.35pt;margin-top:9.75pt;width:65.95pt;height:31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" adj="36845,4653,21832,8682" fillcolor="window" strokecolor="red">
                <v:textbox>
                  <w:txbxContent>
                    <w:p w14:paraId="6F39530B" w14:textId="092EB643" w:rsidR="00EB7BB3" w:rsidRDefault="00EB7BB3" w:rsidP="00EB7BB3">
                      <w:pPr>
                        <w:jc w:val="center"/>
                      </w:pPr>
                      <w:r>
                        <w:t>Câble noir 1 fibre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974FF70" w14:textId="787DEF8B" w:rsidR="00B37E1D" w:rsidRPr="00B37E1D" w:rsidRDefault="00EB7BB3" w:rsidP="00B37E1D"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25BA634" wp14:editId="69A10C28">
                <wp:simplePos x="0" y="0"/>
                <wp:positionH relativeFrom="column">
                  <wp:posOffset>5166907</wp:posOffset>
                </wp:positionH>
                <wp:positionV relativeFrom="paragraph">
                  <wp:posOffset>168677</wp:posOffset>
                </wp:positionV>
                <wp:extent cx="914400" cy="612140"/>
                <wp:effectExtent l="819150" t="209550" r="19050" b="16510"/>
                <wp:wrapNone/>
                <wp:docPr id="92" name="Légende : encadré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3920"/>
                            <a:gd name="adj4" fmla="val -88333"/>
                          </a:avLst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D88C5" w14:textId="1C8E2094" w:rsidR="00EB7BB3" w:rsidRDefault="00EB7BB3" w:rsidP="00EB7BB3">
                            <w:pPr>
                              <w:jc w:val="center"/>
                            </w:pPr>
                            <w:r>
                              <w:t>Câble noir 12 fibres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BA634" id="Légende : encadrée 92" o:spid="_x0000_s1072" type="#_x0000_t47" style="position:absolute;left:0;text-align:left;margin-left:406.85pt;margin-top:13.3pt;width:1in;height:48.2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" adj="-19080,-7327" fillcolor="white [3201]" strokecolor="red">
                <v:textbox>
                  <w:txbxContent>
                    <w:p w14:paraId="374D88C5" w14:textId="1C8E2094" w:rsidR="00EB7BB3" w:rsidRDefault="00EB7BB3" w:rsidP="00EB7BB3">
                      <w:pPr>
                        <w:jc w:val="center"/>
                      </w:pPr>
                      <w:r>
                        <w:t>Câble noir 12 fibres</w:t>
                      </w:r>
                    </w:p>
                  </w:txbxContent>
                </v:textbox>
              </v:shape>
            </w:pict>
          </mc:Fallback>
        </mc:AlternateContent>
      </w:r>
      <w:r w:rsidR="009545BC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E3DEE12" wp14:editId="625C4DB2">
                <wp:simplePos x="0" y="0"/>
                <wp:positionH relativeFrom="column">
                  <wp:posOffset>1945125</wp:posOffset>
                </wp:positionH>
                <wp:positionV relativeFrom="paragraph">
                  <wp:posOffset>99450</wp:posOffset>
                </wp:positionV>
                <wp:extent cx="481965" cy="1137037"/>
                <wp:effectExtent l="0" t="0" r="13335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13703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CF2B5" id="Rectangle 198" o:spid="_x0000_s1026" style="position:absolute;margin-left:153.15pt;margin-top:7.85pt;width:37.95pt;height:89.55pt;z-index:25183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" fillcolor="#00b050" strokecolor="#00b050" strokeweight="1.5pt"/>
            </w:pict>
          </mc:Fallback>
        </mc:AlternateContent>
      </w:r>
      <w:r w:rsidR="009545BC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584BFEF" wp14:editId="0A1D867A">
                <wp:simplePos x="0" y="0"/>
                <wp:positionH relativeFrom="column">
                  <wp:posOffset>4095743</wp:posOffset>
                </wp:positionH>
                <wp:positionV relativeFrom="paragraph">
                  <wp:posOffset>114300</wp:posOffset>
                </wp:positionV>
                <wp:extent cx="481965" cy="1140625"/>
                <wp:effectExtent l="0" t="0" r="13335" b="2159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140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01808" id="Rectangle 197" o:spid="_x0000_s1026" style="position:absolute;margin-left:322.5pt;margin-top:9pt;width:37.95pt;height:89.8pt;z-index:25183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" fillcolor="#00b050" strokecolor="#00b050" strokeweight="1.5pt"/>
            </w:pict>
          </mc:Fallback>
        </mc:AlternateContent>
      </w:r>
    </w:p>
    <w:p w14:paraId="5F03993F" w14:textId="76FE7BA7" w:rsidR="00B37E1D" w:rsidRPr="00B37E1D" w:rsidRDefault="00B37E1D" w:rsidP="00B37E1D"/>
    <w:p w14:paraId="2B618498" w14:textId="1BDAB161" w:rsidR="00B37E1D" w:rsidRPr="00B37E1D" w:rsidRDefault="0008795B" w:rsidP="00B37E1D"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152C8E8" wp14:editId="29BC9D82">
                <wp:simplePos x="0" y="0"/>
                <wp:positionH relativeFrom="margin">
                  <wp:posOffset>913029</wp:posOffset>
                </wp:positionH>
                <wp:positionV relativeFrom="paragraph">
                  <wp:posOffset>4570</wp:posOffset>
                </wp:positionV>
                <wp:extent cx="848995" cy="281305"/>
                <wp:effectExtent l="0" t="0" r="351155" b="23495"/>
                <wp:wrapNone/>
                <wp:docPr id="242" name="Légende : encadré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281305"/>
                        </a:xfrm>
                        <a:prstGeom prst="borderCallout1">
                          <a:avLst>
                            <a:gd name="adj1" fmla="val 18692"/>
                            <a:gd name="adj2" fmla="val 137794"/>
                            <a:gd name="adj3" fmla="val 63856"/>
                            <a:gd name="adj4" fmla="val 9929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E5B61" w14:textId="77777777" w:rsidR="000672BA" w:rsidRDefault="000672BA" w:rsidP="0008795B">
                            <w:pPr>
                              <w:jc w:val="center"/>
                            </w:pPr>
                            <w:r>
                              <w:t>Gaine TPC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C8E8" id="Légende : encadrée 242" o:spid="_x0000_s1073" type="#_x0000_t47" style="position:absolute;left:0;text-align:left;margin-left:71.9pt;margin-top:.35pt;width:66.85pt;height:22.15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" adj="21448,13793,29764,4037" fillcolor="window" strokecolor="red">
                <v:textbox>
                  <w:txbxContent>
                    <w:p w14:paraId="416E5B61" w14:textId="77777777" w:rsidR="000672BA" w:rsidRDefault="000672BA" w:rsidP="0008795B">
                      <w:pPr>
                        <w:jc w:val="center"/>
                      </w:pPr>
                      <w:r>
                        <w:t>Gaine TPC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4ADCD2C4" w14:textId="19C930B8" w:rsidR="00B37E1D" w:rsidRDefault="00B37E1D" w:rsidP="00B37E1D"/>
    <w:p w14:paraId="565EC2D5" w14:textId="5C1CCBF5" w:rsidR="00B37E1D" w:rsidRDefault="00B37E1D">
      <w:pPr>
        <w:jc w:val="left"/>
      </w:pPr>
    </w:p>
    <w:sectPr w:rsidR="00B37E1D" w:rsidSect="004762D7">
      <w:headerReference w:type="default" r:id="rId67"/>
      <w:footerReference w:type="default" r:id="rId68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D775C" w14:textId="77777777" w:rsidR="002B070D" w:rsidRDefault="002B070D" w:rsidP="00CD447F">
      <w:pPr>
        <w:spacing w:after="0"/>
      </w:pPr>
      <w:r>
        <w:separator/>
      </w:r>
    </w:p>
  </w:endnote>
  <w:endnote w:type="continuationSeparator" w:id="0">
    <w:p w14:paraId="7BECC35C" w14:textId="77777777" w:rsidR="002B070D" w:rsidRDefault="002B070D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DDED5" w14:textId="77777777" w:rsidR="000672BA" w:rsidRDefault="000672BA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0672BA" w14:paraId="6D749D9A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445A6D04" w14:textId="77777777" w:rsidR="000672BA" w:rsidRDefault="00067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6A5858A" wp14:editId="5700C74A">
                <wp:extent cx="1375200" cy="468000"/>
                <wp:effectExtent l="0" t="0" r="0" b="8255"/>
                <wp:docPr id="71" name="Imag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C1511E9" w14:textId="69D394F2" w:rsidR="000672BA" w:rsidRDefault="00067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37188F">
            <w:rPr>
              <w:rFonts w:ascii="Arial Narrow" w:hAnsi="Arial Narrow"/>
              <w:noProof/>
            </w:rPr>
            <w:instrText>11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37188F">
            <w:rPr>
              <w:rFonts w:ascii="Arial Narrow" w:hAnsi="Arial Narrow"/>
              <w:noProof/>
            </w:rPr>
            <w:t>10</w:t>
          </w:r>
          <w:r>
            <w:rPr>
              <w:rFonts w:ascii="Arial Narrow" w:hAnsi="Arial Narrow"/>
            </w:rPr>
            <w:fldChar w:fldCharType="end"/>
          </w:r>
        </w:p>
        <w:p w14:paraId="2F5D0138" w14:textId="77777777" w:rsidR="000672BA" w:rsidRDefault="00067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E049890" w14:textId="41EFBFD7" w:rsidR="000672BA" w:rsidRDefault="0037188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0672B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315D9046" w14:textId="77777777" w:rsidR="000672BA" w:rsidRDefault="00067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2DCF046C" w14:textId="77777777" w:rsidR="000672BA" w:rsidRDefault="000672BA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0672BA" w14:paraId="4D6D241A" w14:textId="77777777" w:rsidTr="002C6982">
      <w:trPr>
        <w:trHeight w:val="847"/>
      </w:trPr>
      <w:tc>
        <w:tcPr>
          <w:tcW w:w="1667" w:type="pct"/>
          <w:vAlign w:val="center"/>
        </w:tcPr>
        <w:p w14:paraId="211CD99D" w14:textId="77777777" w:rsidR="000672BA" w:rsidRDefault="000672BA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6B03670D" wp14:editId="7C95589A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AD50F35" w14:textId="6008F92D" w:rsidR="000672BA" w:rsidRDefault="000672BA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4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37188F">
            <w:rPr>
              <w:rFonts w:ascii="Arial Narrow" w:hAnsi="Arial Narrow"/>
              <w:noProof/>
            </w:rPr>
            <w:instrText>11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37188F">
            <w:rPr>
              <w:rFonts w:ascii="Arial Narrow" w:hAnsi="Arial Narrow"/>
              <w:noProof/>
            </w:rPr>
            <w:t>10</w:t>
          </w:r>
          <w:r>
            <w:rPr>
              <w:rFonts w:ascii="Arial Narrow" w:hAnsi="Arial Narrow"/>
            </w:rPr>
            <w:fldChar w:fldCharType="end"/>
          </w:r>
        </w:p>
        <w:p w14:paraId="0AB566C8" w14:textId="77777777" w:rsidR="000672BA" w:rsidRDefault="000672BA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6C34CA50" w14:textId="107F42A2" w:rsidR="000672BA" w:rsidRDefault="0037188F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0672B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0426017" w14:textId="77777777" w:rsidR="000672BA" w:rsidRDefault="000672BA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6F0ED9CD" w14:textId="77777777" w:rsidR="000672BA" w:rsidRDefault="000672BA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0DC62" w14:textId="77777777" w:rsidR="002B070D" w:rsidRDefault="002B070D" w:rsidP="00CD447F">
      <w:pPr>
        <w:spacing w:after="0"/>
      </w:pPr>
      <w:r>
        <w:separator/>
      </w:r>
    </w:p>
  </w:footnote>
  <w:footnote w:type="continuationSeparator" w:id="0">
    <w:p w14:paraId="6DCFD0B9" w14:textId="77777777" w:rsidR="002B070D" w:rsidRDefault="002B070D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0672BA" w14:paraId="333A1DBC" w14:textId="77777777" w:rsidTr="00521F84">
      <w:tc>
        <w:tcPr>
          <w:tcW w:w="1219" w:type="pct"/>
        </w:tcPr>
        <w:p w14:paraId="5BC18E07" w14:textId="77777777" w:rsidR="000672BA" w:rsidRDefault="000672BA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2B728B85" w14:textId="77777777" w:rsidR="000672BA" w:rsidRDefault="000672BA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645F3326" w14:textId="45DC1DA9" w:rsidR="000672BA" w:rsidRDefault="000672BA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37188F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7938279" w14:textId="77777777" w:rsidR="000672BA" w:rsidRDefault="000672BA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DDAA" w14:textId="77777777" w:rsidR="000672BA" w:rsidRDefault="000672BA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53EA38A6" wp14:editId="5B8C1F2E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B25E36" w14:textId="77777777" w:rsidR="000672BA" w:rsidRDefault="000672BA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13D51716" w14:textId="77777777" w:rsidR="000672BA" w:rsidRPr="00C866AD" w:rsidRDefault="000672BA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70E355D2" w14:textId="77777777" w:rsidR="000672BA" w:rsidRDefault="000672BA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5C604748" w14:textId="77777777" w:rsidR="000672BA" w:rsidRDefault="000672BA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749B87DE" w14:textId="7D2C03E9" w:rsidR="000672BA" w:rsidRPr="00C430F1" w:rsidRDefault="000672BA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0DB85360" w14:textId="77777777" w:rsidR="000672BA" w:rsidRDefault="000672BA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861A4" w14:textId="77777777" w:rsidR="000672BA" w:rsidRPr="00DB621D" w:rsidRDefault="000672BA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3EA38A6" id="Group 164" o:spid="_x0000_s1074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75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14:paraId="56B25E36" w14:textId="77777777" w:rsidR="000672BA" w:rsidRDefault="000672BA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13D51716" w14:textId="77777777" w:rsidR="000672BA" w:rsidRPr="00C866AD" w:rsidRDefault="000672BA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70E355D2" w14:textId="77777777" w:rsidR="000672BA" w:rsidRDefault="000672BA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5C604748" w14:textId="77777777" w:rsidR="000672BA" w:rsidRDefault="000672BA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749B87DE" w14:textId="7D2C03E9" w:rsidR="000672BA" w:rsidRPr="00C430F1" w:rsidRDefault="000672BA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0DB85360" w14:textId="77777777" w:rsidR="000672BA" w:rsidRDefault="000672BA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76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77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78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79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31861A4" w14:textId="77777777" w:rsidR="000672BA" w:rsidRPr="00DB621D" w:rsidRDefault="000672BA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0672BA" w14:paraId="5084B253" w14:textId="77777777" w:rsidTr="0019048A">
      <w:trPr>
        <w:trHeight w:val="510"/>
      </w:trPr>
      <w:tc>
        <w:tcPr>
          <w:tcW w:w="1219" w:type="pct"/>
          <w:vAlign w:val="center"/>
        </w:tcPr>
        <w:p w14:paraId="24610C3D" w14:textId="77777777" w:rsidR="000672BA" w:rsidRDefault="000672BA" w:rsidP="0019048A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3A1F397B" w14:textId="7F112B01" w:rsidR="000672BA" w:rsidRDefault="000672BA" w:rsidP="0019048A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37188F">
            <w:rPr>
              <w:rFonts w:cs="Arial"/>
              <w:b/>
              <w:bCs/>
              <w:szCs w:val="20"/>
            </w:rPr>
            <w:t>Connexion fibre optique VT10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5AECFBCC" w14:textId="681AA52E" w:rsidR="000672BA" w:rsidRDefault="00832028" w:rsidP="0019048A">
          <w:pPr>
            <w:jc w:val="right"/>
          </w:pPr>
          <w:fldSimple w:instr=" DOCPROPERTY  Category  \* MERGEFORMAT ">
            <w:r w:rsidR="0037188F">
              <w:t>Mise en œuvre fibre optique VT10</w:t>
            </w:r>
          </w:fldSimple>
        </w:p>
      </w:tc>
    </w:tr>
  </w:tbl>
  <w:p w14:paraId="0DBA059A" w14:textId="77777777" w:rsidR="000672BA" w:rsidRDefault="000672BA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39pt;height:32.25pt" o:bullet="t">
        <v:imagedata r:id="rId1" o:title="icone_attention"/>
      </v:shape>
    </w:pict>
  </w:numPicBullet>
  <w:numPicBullet w:numPicBulletId="1">
    <w:pict>
      <v:shape id="_x0000_i1192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F8D5729"/>
    <w:multiLevelType w:val="hybridMultilevel"/>
    <w:tmpl w:val="9D5AF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8E40726"/>
    <w:multiLevelType w:val="hybridMultilevel"/>
    <w:tmpl w:val="E920FF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BC3A38"/>
    <w:multiLevelType w:val="hybridMultilevel"/>
    <w:tmpl w:val="D9AC2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44CEA"/>
    <w:multiLevelType w:val="hybridMultilevel"/>
    <w:tmpl w:val="E266E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F95"/>
    <w:multiLevelType w:val="hybridMultilevel"/>
    <w:tmpl w:val="750E0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B2B1D"/>
    <w:multiLevelType w:val="hybridMultilevel"/>
    <w:tmpl w:val="DD324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69A4BE6"/>
    <w:multiLevelType w:val="hybridMultilevel"/>
    <w:tmpl w:val="15AEF4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4471A"/>
    <w:multiLevelType w:val="hybridMultilevel"/>
    <w:tmpl w:val="881C21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0E65"/>
    <w:multiLevelType w:val="multilevel"/>
    <w:tmpl w:val="A0C8A766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86716BF"/>
    <w:multiLevelType w:val="hybridMultilevel"/>
    <w:tmpl w:val="B28E97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C9E471D"/>
    <w:multiLevelType w:val="hybridMultilevel"/>
    <w:tmpl w:val="ECDC5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9"/>
  </w:num>
  <w:num w:numId="8">
    <w:abstractNumId w:val="1"/>
  </w:num>
  <w:num w:numId="9">
    <w:abstractNumId w:val="8"/>
  </w:num>
  <w:num w:numId="10">
    <w:abstractNumId w:val="10"/>
  </w:num>
  <w:num w:numId="11">
    <w:abstractNumId w:val="12"/>
  </w:num>
  <w:num w:numId="12">
    <w:abstractNumId w:val="4"/>
  </w:num>
  <w:num w:numId="13">
    <w:abstractNumId w:val="7"/>
  </w:num>
  <w:num w:numId="14">
    <w:abstractNumId w:val="13"/>
  </w:num>
  <w:num w:numId="15">
    <w:abstractNumId w:val="15"/>
  </w:num>
  <w:num w:numId="16">
    <w:abstractNumId w:val="5"/>
  </w:num>
  <w:num w:numId="17">
    <w:abstractNumId w:val="6"/>
  </w:num>
  <w:num w:numId="18">
    <w:abstractNumId w:val="0"/>
  </w:num>
  <w:num w:numId="19">
    <w:abstractNumId w:val="14"/>
  </w:num>
  <w:num w:numId="20">
    <w:abstractNumId w:val="14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E7C"/>
    <w:rsid w:val="00006D23"/>
    <w:rsid w:val="00007D3A"/>
    <w:rsid w:val="000139EA"/>
    <w:rsid w:val="0001494D"/>
    <w:rsid w:val="00021E49"/>
    <w:rsid w:val="00022CBC"/>
    <w:rsid w:val="000236EA"/>
    <w:rsid w:val="00026967"/>
    <w:rsid w:val="00026C28"/>
    <w:rsid w:val="000371A8"/>
    <w:rsid w:val="000375AB"/>
    <w:rsid w:val="000672BA"/>
    <w:rsid w:val="0006762F"/>
    <w:rsid w:val="00070379"/>
    <w:rsid w:val="00073F3D"/>
    <w:rsid w:val="00077716"/>
    <w:rsid w:val="00077FB6"/>
    <w:rsid w:val="00080670"/>
    <w:rsid w:val="0008795B"/>
    <w:rsid w:val="00096569"/>
    <w:rsid w:val="000A1B9C"/>
    <w:rsid w:val="000C06A0"/>
    <w:rsid w:val="000C5CAA"/>
    <w:rsid w:val="000D5D6A"/>
    <w:rsid w:val="000D6F96"/>
    <w:rsid w:val="000E0EE0"/>
    <w:rsid w:val="000E4A89"/>
    <w:rsid w:val="000E4D65"/>
    <w:rsid w:val="000E58FC"/>
    <w:rsid w:val="000E73F6"/>
    <w:rsid w:val="000F04B3"/>
    <w:rsid w:val="0011535C"/>
    <w:rsid w:val="001158F0"/>
    <w:rsid w:val="00123165"/>
    <w:rsid w:val="00131C63"/>
    <w:rsid w:val="00134948"/>
    <w:rsid w:val="00137666"/>
    <w:rsid w:val="0013791B"/>
    <w:rsid w:val="00155991"/>
    <w:rsid w:val="00157A3C"/>
    <w:rsid w:val="00170507"/>
    <w:rsid w:val="001728ED"/>
    <w:rsid w:val="00174B37"/>
    <w:rsid w:val="00181DC4"/>
    <w:rsid w:val="001878EB"/>
    <w:rsid w:val="0019048A"/>
    <w:rsid w:val="001B1CF4"/>
    <w:rsid w:val="001B51CC"/>
    <w:rsid w:val="001C4B72"/>
    <w:rsid w:val="001C59C8"/>
    <w:rsid w:val="001D34BD"/>
    <w:rsid w:val="001D3E7C"/>
    <w:rsid w:val="001D7BE7"/>
    <w:rsid w:val="001E2B1E"/>
    <w:rsid w:val="001F04DE"/>
    <w:rsid w:val="001F7DE1"/>
    <w:rsid w:val="002115E8"/>
    <w:rsid w:val="00231A82"/>
    <w:rsid w:val="0024099C"/>
    <w:rsid w:val="00241A18"/>
    <w:rsid w:val="00244710"/>
    <w:rsid w:val="0025252A"/>
    <w:rsid w:val="00252F5B"/>
    <w:rsid w:val="00277C1E"/>
    <w:rsid w:val="00280375"/>
    <w:rsid w:val="00281A98"/>
    <w:rsid w:val="00296F83"/>
    <w:rsid w:val="002B070D"/>
    <w:rsid w:val="002C6982"/>
    <w:rsid w:val="002D199A"/>
    <w:rsid w:val="002D6F39"/>
    <w:rsid w:val="002E2DFD"/>
    <w:rsid w:val="00301F3A"/>
    <w:rsid w:val="0030262D"/>
    <w:rsid w:val="00305345"/>
    <w:rsid w:val="0032416C"/>
    <w:rsid w:val="00330A77"/>
    <w:rsid w:val="003322BB"/>
    <w:rsid w:val="00335EDD"/>
    <w:rsid w:val="00353BF8"/>
    <w:rsid w:val="0037188F"/>
    <w:rsid w:val="00392371"/>
    <w:rsid w:val="003B6565"/>
    <w:rsid w:val="003C766F"/>
    <w:rsid w:val="003D237F"/>
    <w:rsid w:val="003D3904"/>
    <w:rsid w:val="003D6844"/>
    <w:rsid w:val="003F65E6"/>
    <w:rsid w:val="0041118A"/>
    <w:rsid w:val="004122D0"/>
    <w:rsid w:val="004301A5"/>
    <w:rsid w:val="00432F05"/>
    <w:rsid w:val="00435582"/>
    <w:rsid w:val="00470955"/>
    <w:rsid w:val="00475EA4"/>
    <w:rsid w:val="004762D7"/>
    <w:rsid w:val="00480732"/>
    <w:rsid w:val="00481235"/>
    <w:rsid w:val="00497865"/>
    <w:rsid w:val="004A6518"/>
    <w:rsid w:val="004B2063"/>
    <w:rsid w:val="004B5760"/>
    <w:rsid w:val="004B6413"/>
    <w:rsid w:val="004C4254"/>
    <w:rsid w:val="004D0A24"/>
    <w:rsid w:val="004D57C9"/>
    <w:rsid w:val="00507C7B"/>
    <w:rsid w:val="0052034F"/>
    <w:rsid w:val="00521F84"/>
    <w:rsid w:val="00536F95"/>
    <w:rsid w:val="0054010F"/>
    <w:rsid w:val="00541CB7"/>
    <w:rsid w:val="0055303F"/>
    <w:rsid w:val="00561147"/>
    <w:rsid w:val="00566AF6"/>
    <w:rsid w:val="00586110"/>
    <w:rsid w:val="0059360F"/>
    <w:rsid w:val="005A098B"/>
    <w:rsid w:val="005A6A9D"/>
    <w:rsid w:val="005A6C31"/>
    <w:rsid w:val="005B0897"/>
    <w:rsid w:val="005B20DE"/>
    <w:rsid w:val="005E03F0"/>
    <w:rsid w:val="005E06FF"/>
    <w:rsid w:val="005F45B7"/>
    <w:rsid w:val="006049AC"/>
    <w:rsid w:val="00604A36"/>
    <w:rsid w:val="00607CE5"/>
    <w:rsid w:val="00612C89"/>
    <w:rsid w:val="006238D8"/>
    <w:rsid w:val="00632737"/>
    <w:rsid w:val="006452EF"/>
    <w:rsid w:val="006507A3"/>
    <w:rsid w:val="0065159F"/>
    <w:rsid w:val="00656ADD"/>
    <w:rsid w:val="00670730"/>
    <w:rsid w:val="0068321E"/>
    <w:rsid w:val="00687DFF"/>
    <w:rsid w:val="006905B1"/>
    <w:rsid w:val="00690C48"/>
    <w:rsid w:val="00692193"/>
    <w:rsid w:val="006B6B6D"/>
    <w:rsid w:val="006C128F"/>
    <w:rsid w:val="006C12E9"/>
    <w:rsid w:val="006C278E"/>
    <w:rsid w:val="006D1484"/>
    <w:rsid w:val="006F242E"/>
    <w:rsid w:val="006F32E8"/>
    <w:rsid w:val="00701D0A"/>
    <w:rsid w:val="00712726"/>
    <w:rsid w:val="007220E2"/>
    <w:rsid w:val="00725D72"/>
    <w:rsid w:val="00741FA1"/>
    <w:rsid w:val="007424F0"/>
    <w:rsid w:val="007428A9"/>
    <w:rsid w:val="0075678E"/>
    <w:rsid w:val="007663C1"/>
    <w:rsid w:val="00780930"/>
    <w:rsid w:val="00781773"/>
    <w:rsid w:val="00784D04"/>
    <w:rsid w:val="0079167F"/>
    <w:rsid w:val="007B1278"/>
    <w:rsid w:val="007C1DB6"/>
    <w:rsid w:val="007C5857"/>
    <w:rsid w:val="007D2779"/>
    <w:rsid w:val="007D524F"/>
    <w:rsid w:val="007F4B3A"/>
    <w:rsid w:val="007F54C5"/>
    <w:rsid w:val="007F65DB"/>
    <w:rsid w:val="007F6CA2"/>
    <w:rsid w:val="0081432D"/>
    <w:rsid w:val="008206D2"/>
    <w:rsid w:val="00832028"/>
    <w:rsid w:val="0083461B"/>
    <w:rsid w:val="00842485"/>
    <w:rsid w:val="008515B7"/>
    <w:rsid w:val="00852B67"/>
    <w:rsid w:val="00865E17"/>
    <w:rsid w:val="00867183"/>
    <w:rsid w:val="008717C7"/>
    <w:rsid w:val="00871F2F"/>
    <w:rsid w:val="008741B8"/>
    <w:rsid w:val="00882578"/>
    <w:rsid w:val="00885A06"/>
    <w:rsid w:val="00892AEF"/>
    <w:rsid w:val="008967DB"/>
    <w:rsid w:val="008A6B6F"/>
    <w:rsid w:val="008B3693"/>
    <w:rsid w:val="008D7496"/>
    <w:rsid w:val="008E07D0"/>
    <w:rsid w:val="008E2F2E"/>
    <w:rsid w:val="008F104E"/>
    <w:rsid w:val="008F2658"/>
    <w:rsid w:val="008F577D"/>
    <w:rsid w:val="00900003"/>
    <w:rsid w:val="00902216"/>
    <w:rsid w:val="00912253"/>
    <w:rsid w:val="0091479B"/>
    <w:rsid w:val="009151B2"/>
    <w:rsid w:val="009151F8"/>
    <w:rsid w:val="009244CB"/>
    <w:rsid w:val="00927CA7"/>
    <w:rsid w:val="00931AEF"/>
    <w:rsid w:val="00931BE5"/>
    <w:rsid w:val="009545BC"/>
    <w:rsid w:val="009726DB"/>
    <w:rsid w:val="00976055"/>
    <w:rsid w:val="009801EB"/>
    <w:rsid w:val="00984CAC"/>
    <w:rsid w:val="009864B3"/>
    <w:rsid w:val="0098681C"/>
    <w:rsid w:val="00986DC5"/>
    <w:rsid w:val="00990643"/>
    <w:rsid w:val="009A02D2"/>
    <w:rsid w:val="009A2F13"/>
    <w:rsid w:val="009A5D15"/>
    <w:rsid w:val="009A70F6"/>
    <w:rsid w:val="009C0320"/>
    <w:rsid w:val="009C2667"/>
    <w:rsid w:val="009D7BE4"/>
    <w:rsid w:val="009E123C"/>
    <w:rsid w:val="009E6D8B"/>
    <w:rsid w:val="009F679B"/>
    <w:rsid w:val="00A01CD2"/>
    <w:rsid w:val="00A01EA2"/>
    <w:rsid w:val="00A327BE"/>
    <w:rsid w:val="00A41F61"/>
    <w:rsid w:val="00A43CFE"/>
    <w:rsid w:val="00A46835"/>
    <w:rsid w:val="00A47E84"/>
    <w:rsid w:val="00A52258"/>
    <w:rsid w:val="00A62748"/>
    <w:rsid w:val="00A675DD"/>
    <w:rsid w:val="00A75916"/>
    <w:rsid w:val="00A84642"/>
    <w:rsid w:val="00A95CE6"/>
    <w:rsid w:val="00A97925"/>
    <w:rsid w:val="00AA18DC"/>
    <w:rsid w:val="00AB1C95"/>
    <w:rsid w:val="00AB45D9"/>
    <w:rsid w:val="00AB4E74"/>
    <w:rsid w:val="00AC4636"/>
    <w:rsid w:val="00AD5539"/>
    <w:rsid w:val="00AD7111"/>
    <w:rsid w:val="00AE1BD5"/>
    <w:rsid w:val="00AF7330"/>
    <w:rsid w:val="00B0056C"/>
    <w:rsid w:val="00B07C61"/>
    <w:rsid w:val="00B110C2"/>
    <w:rsid w:val="00B26C84"/>
    <w:rsid w:val="00B349FF"/>
    <w:rsid w:val="00B37E1D"/>
    <w:rsid w:val="00B4099A"/>
    <w:rsid w:val="00B5472D"/>
    <w:rsid w:val="00B551F2"/>
    <w:rsid w:val="00B56DF7"/>
    <w:rsid w:val="00B869D6"/>
    <w:rsid w:val="00B91D13"/>
    <w:rsid w:val="00B91F53"/>
    <w:rsid w:val="00B964D9"/>
    <w:rsid w:val="00B97AAE"/>
    <w:rsid w:val="00BA1BAA"/>
    <w:rsid w:val="00BA2155"/>
    <w:rsid w:val="00BA7A75"/>
    <w:rsid w:val="00BC516A"/>
    <w:rsid w:val="00BD308E"/>
    <w:rsid w:val="00BD6CCE"/>
    <w:rsid w:val="00BE353B"/>
    <w:rsid w:val="00C03955"/>
    <w:rsid w:val="00C03E2E"/>
    <w:rsid w:val="00C06A48"/>
    <w:rsid w:val="00C135D4"/>
    <w:rsid w:val="00C22ACB"/>
    <w:rsid w:val="00C410BF"/>
    <w:rsid w:val="00C430ED"/>
    <w:rsid w:val="00C43C19"/>
    <w:rsid w:val="00C45D3C"/>
    <w:rsid w:val="00C47478"/>
    <w:rsid w:val="00C517D4"/>
    <w:rsid w:val="00C7247E"/>
    <w:rsid w:val="00C81FFA"/>
    <w:rsid w:val="00C826CA"/>
    <w:rsid w:val="00C866AD"/>
    <w:rsid w:val="00C9021F"/>
    <w:rsid w:val="00C931BE"/>
    <w:rsid w:val="00CA1519"/>
    <w:rsid w:val="00CA6C14"/>
    <w:rsid w:val="00CB1C9F"/>
    <w:rsid w:val="00CC525B"/>
    <w:rsid w:val="00CC7E37"/>
    <w:rsid w:val="00CD447F"/>
    <w:rsid w:val="00CE4528"/>
    <w:rsid w:val="00CE787F"/>
    <w:rsid w:val="00CF4376"/>
    <w:rsid w:val="00D03917"/>
    <w:rsid w:val="00D13D23"/>
    <w:rsid w:val="00D2155A"/>
    <w:rsid w:val="00D232A4"/>
    <w:rsid w:val="00D310E5"/>
    <w:rsid w:val="00D349EF"/>
    <w:rsid w:val="00D4021E"/>
    <w:rsid w:val="00D40BBD"/>
    <w:rsid w:val="00D559B8"/>
    <w:rsid w:val="00D752E6"/>
    <w:rsid w:val="00D76FF4"/>
    <w:rsid w:val="00D86F77"/>
    <w:rsid w:val="00DB2642"/>
    <w:rsid w:val="00DB54C3"/>
    <w:rsid w:val="00DC5074"/>
    <w:rsid w:val="00DD60C5"/>
    <w:rsid w:val="00DE2CE9"/>
    <w:rsid w:val="00E04C68"/>
    <w:rsid w:val="00E059EF"/>
    <w:rsid w:val="00E05E71"/>
    <w:rsid w:val="00E062BC"/>
    <w:rsid w:val="00E1471F"/>
    <w:rsid w:val="00E40A14"/>
    <w:rsid w:val="00E41914"/>
    <w:rsid w:val="00E56BB2"/>
    <w:rsid w:val="00E768F3"/>
    <w:rsid w:val="00E87904"/>
    <w:rsid w:val="00EB11E0"/>
    <w:rsid w:val="00EB54ED"/>
    <w:rsid w:val="00EB7BB3"/>
    <w:rsid w:val="00EF202D"/>
    <w:rsid w:val="00F05472"/>
    <w:rsid w:val="00F23C8C"/>
    <w:rsid w:val="00F3096E"/>
    <w:rsid w:val="00F50695"/>
    <w:rsid w:val="00F54415"/>
    <w:rsid w:val="00F71213"/>
    <w:rsid w:val="00F76951"/>
    <w:rsid w:val="00F945C5"/>
    <w:rsid w:val="00FB3793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2A6204"/>
  <w15:docId w15:val="{D61678FE-2E66-4B3B-B4E9-D8BADCA6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B3693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B37E1D"/>
    <w:pPr>
      <w:keepNext/>
      <w:keepLines/>
      <w:numPr>
        <w:ilvl w:val="1"/>
        <w:numId w:val="6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37E1D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151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8037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microsoft.com/office/2007/relationships/hdphoto" Target="media/hdphoto11.wdp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microsoft.com/office/2007/relationships/hdphoto" Target="media/hdphoto12.wdp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63" Type="http://schemas.openxmlformats.org/officeDocument/2006/relationships/image" Target="media/image42.jpe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microsoft.com/office/2007/relationships/hdphoto" Target="media/hdphoto4.wdp"/><Relationship Id="rId32" Type="http://schemas.openxmlformats.org/officeDocument/2006/relationships/image" Target="media/image19.png"/><Relationship Id="rId37" Type="http://schemas.microsoft.com/office/2007/relationships/hdphoto" Target="media/hdphoto10.wdp"/><Relationship Id="rId40" Type="http://schemas.openxmlformats.org/officeDocument/2006/relationships/image" Target="media/image23.jpeg"/><Relationship Id="rId45" Type="http://schemas.openxmlformats.org/officeDocument/2006/relationships/image" Target="media/image26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microsoft.com/office/2007/relationships/hdphoto" Target="media/hdphoto7.wdp"/><Relationship Id="rId44" Type="http://schemas.microsoft.com/office/2007/relationships/hdphoto" Target="media/hdphoto13.wdp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360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eader" Target="header2.xml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microsoft.com/office/2007/relationships/hdphoto" Target="media/hdphoto9.wdp"/><Relationship Id="rId43" Type="http://schemas.openxmlformats.org/officeDocument/2006/relationships/image" Target="media/image25.png"/><Relationship Id="rId48" Type="http://schemas.microsoft.com/office/2007/relationships/hdphoto" Target="media/hdphoto15.wdp"/><Relationship Id="rId56" Type="http://schemas.openxmlformats.org/officeDocument/2006/relationships/image" Target="media/image34.jpeg"/><Relationship Id="rId64" Type="http://schemas.openxmlformats.org/officeDocument/2006/relationships/image" Target="media/image43.jp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0.jp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5.jpg"/><Relationship Id="rId33" Type="http://schemas.microsoft.com/office/2007/relationships/hdphoto" Target="media/hdphoto8.wdp"/><Relationship Id="rId38" Type="http://schemas.openxmlformats.org/officeDocument/2006/relationships/image" Target="media/image22.png"/><Relationship Id="rId46" Type="http://schemas.microsoft.com/office/2007/relationships/hdphoto" Target="media/hdphoto14.wdp"/><Relationship Id="rId59" Type="http://schemas.openxmlformats.org/officeDocument/2006/relationships/image" Target="media/image38.jpeg"/><Relationship Id="rId67" Type="http://schemas.openxmlformats.org/officeDocument/2006/relationships/header" Target="header3.xml"/><Relationship Id="rId20" Type="http://schemas.microsoft.com/office/2007/relationships/hdphoto" Target="media/hdphoto2.wdp"/><Relationship Id="rId41" Type="http://schemas.openxmlformats.org/officeDocument/2006/relationships/image" Target="media/image24.png"/><Relationship Id="rId54" Type="http://schemas.openxmlformats.org/officeDocument/2006/relationships/image" Target="media/image35.jpeg"/><Relationship Id="rId62" Type="http://schemas.openxmlformats.org/officeDocument/2006/relationships/image" Target="media/image41.jp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Proc&#233;dure_Table_des_mati&#232;res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23519-5839-4FF3-821F-93905C21F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ERM_Procédure_Table_des_matières_B</Template>
  <TotalTime>52</TotalTime>
  <Pages>11</Pages>
  <Words>730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PRXX100000XAProcédure</vt:lpstr>
    </vt:vector>
  </TitlesOfParts>
  <Company>Microsoft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PRXX100000XAProcédure</dc:title>
  <dc:creator>cj</dc:creator>
  <cp:keywords>Connexion fibre optique VT10</cp:keywords>
  <cp:lastModifiedBy>RP</cp:lastModifiedBy>
  <cp:revision>21</cp:revision>
  <cp:lastPrinted>2019-09-24T14:27:00Z</cp:lastPrinted>
  <dcterms:created xsi:type="dcterms:W3CDTF">2019-09-09T08:47:00Z</dcterms:created>
  <dcterms:modified xsi:type="dcterms:W3CDTF">2019-09-24T14:27:00Z</dcterms:modified>
  <cp:category>Mise en œuvre fibre optique VT10</cp:category>
</cp:coreProperties>
</file>