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89390" w14:textId="77777777" w:rsidR="0030262D" w:rsidRDefault="000D78C4" w:rsidP="0030262D">
      <w:pPr>
        <w:pStyle w:val="TM1"/>
        <w:pBdr>
          <w:bottom w:val="single" w:sz="4" w:space="1" w:color="auto"/>
        </w:pBdr>
        <w:tabs>
          <w:tab w:val="left" w:pos="1771"/>
          <w:tab w:val="right" w:leader="dot" w:pos="10762"/>
        </w:tabs>
        <w:rPr>
          <w:rFonts w:asciiTheme="majorHAnsi" w:hAnsiTheme="majorHAnsi"/>
        </w:rPr>
      </w:pPr>
      <w:r>
        <w:rPr>
          <w:noProof/>
        </w:rPr>
        <mc:AlternateContent>
          <mc:Choice Requires="wpc">
            <w:drawing>
              <wp:anchor distT="0" distB="0" distL="114300" distR="114300" simplePos="0" relativeHeight="251659264" behindDoc="0" locked="1" layoutInCell="1" allowOverlap="1" wp14:anchorId="642CF3FB" wp14:editId="2B98C870">
                <wp:simplePos x="0" y="0"/>
                <wp:positionH relativeFrom="column">
                  <wp:posOffset>635</wp:posOffset>
                </wp:positionH>
                <wp:positionV relativeFrom="paragraph">
                  <wp:posOffset>6467475</wp:posOffset>
                </wp:positionV>
                <wp:extent cx="6840220" cy="2628900"/>
                <wp:effectExtent l="19050" t="19050" r="17780" b="19050"/>
                <wp:wrapNone/>
                <wp:docPr id="106" name="Zone de dessin 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20" name="Rectangle 68"/>
                        <wps:cNvSpPr>
                          <a:spLocks noChangeArrowheads="1"/>
                        </wps:cNvSpPr>
                        <wps:spPr bwMode="auto">
                          <a:xfrm>
                            <a:off x="3679190" y="160020"/>
                            <a:ext cx="304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3335" w14:textId="77777777" w:rsidR="00242553" w:rsidRPr="00CC0759" w:rsidRDefault="00242553" w:rsidP="008538A8">
                              <w:pPr>
                                <w:jc w:val="center"/>
                                <w:rPr>
                                  <w:b/>
                                  <w:sz w:val="32"/>
                                  <w:szCs w:val="32"/>
                                  <w:u w:val="single"/>
                                </w:rPr>
                              </w:pPr>
                              <w:r w:rsidRPr="00CC0759">
                                <w:rPr>
                                  <w:b/>
                                  <w:sz w:val="32"/>
                                  <w:szCs w:val="32"/>
                                  <w:u w:val="single"/>
                                </w:rPr>
                                <w:t>DOSSIER TECHNIQUE</w:t>
                              </w:r>
                            </w:p>
                            <w:p w14:paraId="29FF6953" w14:textId="77777777" w:rsidR="00242553" w:rsidRPr="00AF7330" w:rsidRDefault="00F96990" w:rsidP="008538A8">
                              <w:pPr>
                                <w:pStyle w:val="Fxpagedegarde"/>
                              </w:pPr>
                              <w:r>
                                <w:fldChar w:fldCharType="begin"/>
                              </w:r>
                              <w:r>
                                <w:instrText xml:space="preserve"> DOCPROPERTY  Category  \* MERGEFORMAT </w:instrText>
                              </w:r>
                              <w:r>
                                <w:fldChar w:fldCharType="separate"/>
                              </w:r>
                              <w:r w:rsidR="00242553">
                                <w:t>F2.2 - Installation</w:t>
                              </w:r>
                              <w:r>
                                <w:fldChar w:fldCharType="end"/>
                              </w:r>
                            </w:p>
                          </w:txbxContent>
                        </wps:txbx>
                        <wps:bodyPr rot="0" vert="horz" wrap="square" lIns="0" tIns="0" rIns="0" bIns="0" anchor="t" anchorCtr="0" upright="1">
                          <a:noAutofit/>
                        </wps:bodyPr>
                      </wps:wsp>
                      <pic:pic xmlns:pic="http://schemas.openxmlformats.org/drawingml/2006/picture">
                        <pic:nvPicPr>
                          <pic:cNvPr id="21" name="Picture 39" descr="Installation mach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26560" y="957580"/>
                            <a:ext cx="2026285" cy="165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Image 32"/>
                          <pic:cNvPicPr/>
                        </pic:nvPicPr>
                        <pic:blipFill>
                          <a:blip r:embed="rId9" cstate="print">
                            <a:extLst>
                              <a:ext uri="{28A0092B-C50C-407E-A947-70E740481C1C}">
                                <a14:useLocalDpi xmlns:a14="http://schemas.microsoft.com/office/drawing/2010/main" val="0"/>
                              </a:ext>
                            </a:extLst>
                          </a:blip>
                          <a:stretch>
                            <a:fillRect/>
                          </a:stretch>
                        </pic:blipFill>
                        <pic:spPr>
                          <a:xfrm>
                            <a:off x="630850" y="110150"/>
                            <a:ext cx="2175510" cy="24130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42CF3FB" id="Zone de dessin 106" o:spid="_x0000_s1026" editas="canvas" style="position:absolute;left:0;text-align:left;margin-left:.05pt;margin-top:509.25pt;width:538.6pt;height:207pt;z-index:251659264" coordsize="68402,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6791;top:1600;width:30480;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3FE3335" w14:textId="77777777" w:rsidR="00242553" w:rsidRPr="00CC0759" w:rsidRDefault="00242553" w:rsidP="008538A8">
                        <w:pPr>
                          <w:jc w:val="center"/>
                          <w:rPr>
                            <w:b/>
                            <w:sz w:val="32"/>
                            <w:szCs w:val="32"/>
                            <w:u w:val="single"/>
                          </w:rPr>
                        </w:pPr>
                        <w:r w:rsidRPr="00CC0759">
                          <w:rPr>
                            <w:b/>
                            <w:sz w:val="32"/>
                            <w:szCs w:val="32"/>
                            <w:u w:val="single"/>
                          </w:rPr>
                          <w:t>DOSSIER TECHNIQUE</w:t>
                        </w:r>
                      </w:p>
                      <w:p w14:paraId="29FF6953" w14:textId="77777777" w:rsidR="00242553" w:rsidRPr="00AF7330" w:rsidRDefault="00F96990" w:rsidP="008538A8">
                        <w:pPr>
                          <w:pStyle w:val="Fxpagedegarde"/>
                        </w:pPr>
                        <w:r>
                          <w:fldChar w:fldCharType="begin"/>
                        </w:r>
                        <w:r>
                          <w:instrText xml:space="preserve"> DOCPROPERTY  Category  \* MERGEFORMAT </w:instrText>
                        </w:r>
                        <w:r>
                          <w:fldChar w:fldCharType="separate"/>
                        </w:r>
                        <w:r w:rsidR="00242553">
                          <w:t>F2.2 - Installation</w:t>
                        </w:r>
                        <w:r>
                          <w:fldChar w:fldCharType="end"/>
                        </w:r>
                      </w:p>
                    </w:txbxContent>
                  </v:textbox>
                </v:rect>
                <v:shape id="Picture 39" o:spid="_x0000_s1029" type="#_x0000_t75" alt="Installation machine" style="position:absolute;left:42265;top:9575;width:20263;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">
                  <v:imagedata r:id="rId10" o:title="Installation machine"/>
                </v:shape>
                <v:shape id="Image 32" o:spid="_x0000_s1030" type="#_x0000_t75" style="position:absolute;left:6308;top:1101;width:21755;height:2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">
                  <v:imagedata r:id="rId11" o:title=""/>
                </v:shape>
                <w10:anchorlock/>
              </v:group>
            </w:pict>
          </mc:Fallback>
        </mc:AlternateContent>
      </w:r>
      <w:r>
        <w:rPr>
          <w:noProof/>
        </w:rPr>
        <mc:AlternateContent>
          <mc:Choice Requires="wps">
            <w:drawing>
              <wp:anchor distT="0" distB="0" distL="114300" distR="114300" simplePos="0" relativeHeight="251658240" behindDoc="1" locked="1" layoutInCell="0" allowOverlap="0" wp14:anchorId="1F4E4BE1" wp14:editId="19C1AC64">
                <wp:simplePos x="0" y="0"/>
                <wp:positionH relativeFrom="column">
                  <wp:posOffset>-2249805</wp:posOffset>
                </wp:positionH>
                <wp:positionV relativeFrom="margin">
                  <wp:posOffset>2375535</wp:posOffset>
                </wp:positionV>
                <wp:extent cx="5039995" cy="810895"/>
                <wp:effectExtent l="0" t="3810" r="2540" b="4445"/>
                <wp:wrapNone/>
                <wp:docPr id="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3F3D4" w14:textId="77777777" w:rsidR="00242553" w:rsidRPr="007C0102" w:rsidRDefault="00242553" w:rsidP="00551AB5">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4E4BE1" id="_x0000_t202" coordsize="21600,21600" o:spt="202" path="m,l,21600r21600,l21600,xe">
                <v:stroke joinstyle="miter"/>
                <v:path gradientshapeok="t" o:connecttype="rect"/>
              </v:shapetype>
              <v:shape id="WordArt 17" o:spid="_x0000_s1031" type="#_x0000_t202" style="position:absolute;left:0;text-align:left;margin-left:-177.15pt;margin-top:187.05pt;width:396.85pt;height:63.8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" o:allowincell="f" o:allowoverlap="f" filled="f" stroked="f">
                <o:lock v:ext="edit" shapetype="t"/>
                <v:textbox style="layout-flow:vertical;mso-layout-flow-alt:bottom-to-top;mso-fit-shape-to-text:t">
                  <w:txbxContent>
                    <w:p w14:paraId="1013F3D4" w14:textId="77777777" w:rsidR="00242553" w:rsidRPr="007C0102" w:rsidRDefault="00242553" w:rsidP="00551AB5">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mc:Fallback>
        </mc:AlternateContent>
      </w:r>
      <w:r w:rsidR="004D52AA">
        <w:rPr>
          <w:rFonts w:asciiTheme="majorHAnsi" w:hAnsiTheme="majorHAnsi"/>
        </w:rPr>
        <w:t xml:space="preserve">  </w:t>
      </w:r>
    </w:p>
    <w:p w14:paraId="198C485A" w14:textId="048B8777" w:rsidR="00F96990" w:rsidRDefault="001F48CD">
      <w:pPr>
        <w:pStyle w:val="TM1"/>
        <w:tabs>
          <w:tab w:val="left" w:pos="1771"/>
          <w:tab w:val="right" w:leader="dot" w:pos="10762"/>
        </w:tabs>
        <w:rPr>
          <w:rFonts w:asciiTheme="minorHAnsi" w:eastAsiaTheme="minorEastAsia" w:hAnsiTheme="minorHAnsi" w:cstheme="minorBid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20330402" w:history="1">
        <w:r w:rsidR="00F96990" w:rsidRPr="00856A2C">
          <w:rPr>
            <w:rStyle w:val="Lienhypertexte"/>
            <w:noProof/>
          </w:rPr>
          <w:t>1</w:t>
        </w:r>
        <w:r w:rsidR="00F96990">
          <w:rPr>
            <w:rFonts w:asciiTheme="minorHAnsi" w:eastAsiaTheme="minorEastAsia" w:hAnsiTheme="minorHAnsi" w:cstheme="minorBidi"/>
            <w:b w:val="0"/>
            <w:bCs w:val="0"/>
            <w:caps w:val="0"/>
            <w:noProof/>
            <w:sz w:val="22"/>
            <w:szCs w:val="22"/>
          </w:rPr>
          <w:tab/>
        </w:r>
        <w:r w:rsidR="00F96990" w:rsidRPr="00856A2C">
          <w:rPr>
            <w:rStyle w:val="Lienhypertexte"/>
            <w:noProof/>
          </w:rPr>
          <w:t>DEBALLAGE ET MANUTENTION</w:t>
        </w:r>
        <w:r w:rsidR="00F96990">
          <w:rPr>
            <w:noProof/>
            <w:webHidden/>
          </w:rPr>
          <w:tab/>
        </w:r>
        <w:r w:rsidR="00F96990">
          <w:rPr>
            <w:noProof/>
            <w:webHidden/>
          </w:rPr>
          <w:fldChar w:fldCharType="begin"/>
        </w:r>
        <w:r w:rsidR="00F96990">
          <w:rPr>
            <w:noProof/>
            <w:webHidden/>
          </w:rPr>
          <w:instrText xml:space="preserve"> PAGEREF _Toc20330402 \h </w:instrText>
        </w:r>
        <w:r w:rsidR="00F96990">
          <w:rPr>
            <w:noProof/>
            <w:webHidden/>
          </w:rPr>
        </w:r>
        <w:r w:rsidR="00F96990">
          <w:rPr>
            <w:noProof/>
            <w:webHidden/>
          </w:rPr>
          <w:fldChar w:fldCharType="separate"/>
        </w:r>
        <w:r w:rsidR="00F96990">
          <w:rPr>
            <w:noProof/>
            <w:webHidden/>
          </w:rPr>
          <w:t>1</w:t>
        </w:r>
        <w:r w:rsidR="00F96990">
          <w:rPr>
            <w:noProof/>
            <w:webHidden/>
          </w:rPr>
          <w:fldChar w:fldCharType="end"/>
        </w:r>
      </w:hyperlink>
    </w:p>
    <w:p w14:paraId="35C057DF" w14:textId="5A28B807" w:rsidR="00F96990" w:rsidRDefault="00F96990">
      <w:pPr>
        <w:pStyle w:val="TM2"/>
        <w:rPr>
          <w:rFonts w:asciiTheme="minorHAnsi" w:eastAsiaTheme="minorEastAsia" w:hAnsiTheme="minorHAnsi" w:cstheme="minorBidi"/>
          <w:b w:val="0"/>
          <w:bCs w:val="0"/>
          <w:noProof/>
          <w:sz w:val="22"/>
          <w:szCs w:val="22"/>
        </w:rPr>
      </w:pPr>
      <w:hyperlink w:anchor="_Toc20330403" w:history="1">
        <w:r w:rsidRPr="00856A2C">
          <w:rPr>
            <w:rStyle w:val="Lienhypertexte"/>
            <w:noProof/>
          </w:rPr>
          <w:t>1.1</w:t>
        </w:r>
        <w:r>
          <w:rPr>
            <w:rFonts w:asciiTheme="minorHAnsi" w:eastAsiaTheme="minorEastAsia" w:hAnsiTheme="minorHAnsi" w:cstheme="minorBidi"/>
            <w:b w:val="0"/>
            <w:bCs w:val="0"/>
            <w:noProof/>
            <w:sz w:val="22"/>
            <w:szCs w:val="22"/>
          </w:rPr>
          <w:tab/>
        </w:r>
        <w:r w:rsidRPr="00856A2C">
          <w:rPr>
            <w:rStyle w:val="Lienhypertexte"/>
            <w:noProof/>
          </w:rPr>
          <w:t>Dépalettisation</w:t>
        </w:r>
        <w:r>
          <w:rPr>
            <w:noProof/>
            <w:webHidden/>
          </w:rPr>
          <w:tab/>
        </w:r>
        <w:r>
          <w:rPr>
            <w:noProof/>
            <w:webHidden/>
          </w:rPr>
          <w:fldChar w:fldCharType="begin"/>
        </w:r>
        <w:r>
          <w:rPr>
            <w:noProof/>
            <w:webHidden/>
          </w:rPr>
          <w:instrText xml:space="preserve"> PAGEREF _Toc20330403 \h </w:instrText>
        </w:r>
        <w:r>
          <w:rPr>
            <w:noProof/>
            <w:webHidden/>
          </w:rPr>
        </w:r>
        <w:r>
          <w:rPr>
            <w:noProof/>
            <w:webHidden/>
          </w:rPr>
          <w:fldChar w:fldCharType="separate"/>
        </w:r>
        <w:r>
          <w:rPr>
            <w:noProof/>
            <w:webHidden/>
          </w:rPr>
          <w:t>2</w:t>
        </w:r>
        <w:r>
          <w:rPr>
            <w:noProof/>
            <w:webHidden/>
          </w:rPr>
          <w:fldChar w:fldCharType="end"/>
        </w:r>
      </w:hyperlink>
    </w:p>
    <w:p w14:paraId="2EF7E22D" w14:textId="202B1224" w:rsidR="00F96990" w:rsidRDefault="00F96990">
      <w:pPr>
        <w:pStyle w:val="TM2"/>
        <w:rPr>
          <w:rFonts w:asciiTheme="minorHAnsi" w:eastAsiaTheme="minorEastAsia" w:hAnsiTheme="minorHAnsi" w:cstheme="minorBidi"/>
          <w:b w:val="0"/>
          <w:bCs w:val="0"/>
          <w:noProof/>
          <w:sz w:val="22"/>
          <w:szCs w:val="22"/>
        </w:rPr>
      </w:pPr>
      <w:hyperlink w:anchor="_Toc20330404" w:history="1">
        <w:r w:rsidRPr="00856A2C">
          <w:rPr>
            <w:rStyle w:val="Lienhypertexte"/>
            <w:noProof/>
          </w:rPr>
          <w:t>1.2</w:t>
        </w:r>
        <w:r>
          <w:rPr>
            <w:rFonts w:asciiTheme="minorHAnsi" w:eastAsiaTheme="minorEastAsia" w:hAnsiTheme="minorHAnsi" w:cstheme="minorBidi"/>
            <w:b w:val="0"/>
            <w:bCs w:val="0"/>
            <w:noProof/>
            <w:sz w:val="22"/>
            <w:szCs w:val="22"/>
          </w:rPr>
          <w:tab/>
        </w:r>
        <w:r w:rsidRPr="00856A2C">
          <w:rPr>
            <w:rStyle w:val="Lienhypertexte"/>
            <w:noProof/>
          </w:rPr>
          <w:t>Manutention (§ si machine à installer par client)</w:t>
        </w:r>
        <w:r>
          <w:rPr>
            <w:noProof/>
            <w:webHidden/>
          </w:rPr>
          <w:tab/>
        </w:r>
        <w:r>
          <w:rPr>
            <w:noProof/>
            <w:webHidden/>
          </w:rPr>
          <w:fldChar w:fldCharType="begin"/>
        </w:r>
        <w:r>
          <w:rPr>
            <w:noProof/>
            <w:webHidden/>
          </w:rPr>
          <w:instrText xml:space="preserve"> PAGEREF _Toc20330404 \h </w:instrText>
        </w:r>
        <w:r>
          <w:rPr>
            <w:noProof/>
            <w:webHidden/>
          </w:rPr>
        </w:r>
        <w:r>
          <w:rPr>
            <w:noProof/>
            <w:webHidden/>
          </w:rPr>
          <w:fldChar w:fldCharType="separate"/>
        </w:r>
        <w:r>
          <w:rPr>
            <w:noProof/>
            <w:webHidden/>
          </w:rPr>
          <w:t>2</w:t>
        </w:r>
        <w:r>
          <w:rPr>
            <w:noProof/>
            <w:webHidden/>
          </w:rPr>
          <w:fldChar w:fldCharType="end"/>
        </w:r>
      </w:hyperlink>
    </w:p>
    <w:p w14:paraId="76AC9BDB" w14:textId="1C71327C" w:rsidR="00F96990" w:rsidRDefault="00F96990">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05" w:history="1">
        <w:r w:rsidRPr="00856A2C">
          <w:rPr>
            <w:rStyle w:val="Lienhypertexte"/>
            <w:noProof/>
          </w:rPr>
          <w:t>2</w:t>
        </w:r>
        <w:r>
          <w:rPr>
            <w:rFonts w:asciiTheme="minorHAnsi" w:eastAsiaTheme="minorEastAsia" w:hAnsiTheme="minorHAnsi" w:cstheme="minorBidi"/>
            <w:b w:val="0"/>
            <w:bCs w:val="0"/>
            <w:caps w:val="0"/>
            <w:noProof/>
            <w:sz w:val="22"/>
            <w:szCs w:val="22"/>
          </w:rPr>
          <w:tab/>
        </w:r>
        <w:r w:rsidRPr="00856A2C">
          <w:rPr>
            <w:rStyle w:val="Lienhypertexte"/>
            <w:noProof/>
          </w:rPr>
          <w:t>Consignes d'installation</w:t>
        </w:r>
        <w:r>
          <w:rPr>
            <w:noProof/>
            <w:webHidden/>
          </w:rPr>
          <w:tab/>
        </w:r>
        <w:r>
          <w:rPr>
            <w:noProof/>
            <w:webHidden/>
          </w:rPr>
          <w:fldChar w:fldCharType="begin"/>
        </w:r>
        <w:r>
          <w:rPr>
            <w:noProof/>
            <w:webHidden/>
          </w:rPr>
          <w:instrText xml:space="preserve"> PAGEREF _Toc20330405 \h </w:instrText>
        </w:r>
        <w:r>
          <w:rPr>
            <w:noProof/>
            <w:webHidden/>
          </w:rPr>
        </w:r>
        <w:r>
          <w:rPr>
            <w:noProof/>
            <w:webHidden/>
          </w:rPr>
          <w:fldChar w:fldCharType="separate"/>
        </w:r>
        <w:r>
          <w:rPr>
            <w:noProof/>
            <w:webHidden/>
          </w:rPr>
          <w:t>3</w:t>
        </w:r>
        <w:r>
          <w:rPr>
            <w:noProof/>
            <w:webHidden/>
          </w:rPr>
          <w:fldChar w:fldCharType="end"/>
        </w:r>
      </w:hyperlink>
    </w:p>
    <w:p w14:paraId="56E413A6" w14:textId="50F23997" w:rsidR="00F96990" w:rsidRDefault="00F96990">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06" w:history="1">
        <w:r w:rsidRPr="00856A2C">
          <w:rPr>
            <w:rStyle w:val="Lienhypertexte"/>
            <w:noProof/>
          </w:rPr>
          <w:t>3</w:t>
        </w:r>
        <w:r>
          <w:rPr>
            <w:rFonts w:asciiTheme="minorHAnsi" w:eastAsiaTheme="minorEastAsia" w:hAnsiTheme="minorHAnsi" w:cstheme="minorBidi"/>
            <w:b w:val="0"/>
            <w:bCs w:val="0"/>
            <w:caps w:val="0"/>
            <w:noProof/>
            <w:sz w:val="22"/>
            <w:szCs w:val="22"/>
          </w:rPr>
          <w:tab/>
        </w:r>
        <w:r w:rsidRPr="00856A2C">
          <w:rPr>
            <w:rStyle w:val="Lienhypertexte"/>
            <w:noProof/>
          </w:rPr>
          <w:t>MISE EN PLACE ET ASSEMBLAGE MECANIQUE</w:t>
        </w:r>
        <w:r>
          <w:rPr>
            <w:noProof/>
            <w:webHidden/>
          </w:rPr>
          <w:tab/>
        </w:r>
        <w:r>
          <w:rPr>
            <w:noProof/>
            <w:webHidden/>
          </w:rPr>
          <w:fldChar w:fldCharType="begin"/>
        </w:r>
        <w:r>
          <w:rPr>
            <w:noProof/>
            <w:webHidden/>
          </w:rPr>
          <w:instrText xml:space="preserve"> PAGEREF _Toc20330406 \h </w:instrText>
        </w:r>
        <w:r>
          <w:rPr>
            <w:noProof/>
            <w:webHidden/>
          </w:rPr>
        </w:r>
        <w:r>
          <w:rPr>
            <w:noProof/>
            <w:webHidden/>
          </w:rPr>
          <w:fldChar w:fldCharType="separate"/>
        </w:r>
        <w:r>
          <w:rPr>
            <w:noProof/>
            <w:webHidden/>
          </w:rPr>
          <w:t>4</w:t>
        </w:r>
        <w:r>
          <w:rPr>
            <w:noProof/>
            <w:webHidden/>
          </w:rPr>
          <w:fldChar w:fldCharType="end"/>
        </w:r>
      </w:hyperlink>
    </w:p>
    <w:p w14:paraId="06D2A126" w14:textId="24E34BE8" w:rsidR="00F96990" w:rsidRDefault="00F96990">
      <w:pPr>
        <w:pStyle w:val="TM2"/>
        <w:rPr>
          <w:rFonts w:asciiTheme="minorHAnsi" w:eastAsiaTheme="minorEastAsia" w:hAnsiTheme="minorHAnsi" w:cstheme="minorBidi"/>
          <w:b w:val="0"/>
          <w:bCs w:val="0"/>
          <w:noProof/>
          <w:sz w:val="22"/>
          <w:szCs w:val="22"/>
        </w:rPr>
      </w:pPr>
      <w:hyperlink w:anchor="_Toc20330407" w:history="1">
        <w:r w:rsidRPr="00856A2C">
          <w:rPr>
            <w:rStyle w:val="Lienhypertexte"/>
            <w:noProof/>
          </w:rPr>
          <w:t>3.1</w:t>
        </w:r>
        <w:r>
          <w:rPr>
            <w:rFonts w:asciiTheme="minorHAnsi" w:eastAsiaTheme="minorEastAsia" w:hAnsiTheme="minorHAnsi" w:cstheme="minorBidi"/>
            <w:b w:val="0"/>
            <w:bCs w:val="0"/>
            <w:noProof/>
            <w:sz w:val="22"/>
            <w:szCs w:val="22"/>
          </w:rPr>
          <w:tab/>
        </w:r>
        <w:r w:rsidRPr="00856A2C">
          <w:rPr>
            <w:rStyle w:val="Lienhypertexte"/>
            <w:noProof/>
          </w:rPr>
          <w:t>Montage de la caméra dome</w:t>
        </w:r>
        <w:r>
          <w:rPr>
            <w:noProof/>
            <w:webHidden/>
          </w:rPr>
          <w:tab/>
        </w:r>
        <w:r>
          <w:rPr>
            <w:noProof/>
            <w:webHidden/>
          </w:rPr>
          <w:fldChar w:fldCharType="begin"/>
        </w:r>
        <w:r>
          <w:rPr>
            <w:noProof/>
            <w:webHidden/>
          </w:rPr>
          <w:instrText xml:space="preserve"> PAGEREF _Toc20330407 \h </w:instrText>
        </w:r>
        <w:r>
          <w:rPr>
            <w:noProof/>
            <w:webHidden/>
          </w:rPr>
        </w:r>
        <w:r>
          <w:rPr>
            <w:noProof/>
            <w:webHidden/>
          </w:rPr>
          <w:fldChar w:fldCharType="separate"/>
        </w:r>
        <w:r>
          <w:rPr>
            <w:noProof/>
            <w:webHidden/>
          </w:rPr>
          <w:t>4</w:t>
        </w:r>
        <w:r>
          <w:rPr>
            <w:noProof/>
            <w:webHidden/>
          </w:rPr>
          <w:fldChar w:fldCharType="end"/>
        </w:r>
      </w:hyperlink>
    </w:p>
    <w:p w14:paraId="597CDA1D" w14:textId="43A46298" w:rsidR="00F96990" w:rsidRDefault="00F96990">
      <w:pPr>
        <w:pStyle w:val="TM2"/>
        <w:rPr>
          <w:rFonts w:asciiTheme="minorHAnsi" w:eastAsiaTheme="minorEastAsia" w:hAnsiTheme="minorHAnsi" w:cstheme="minorBidi"/>
          <w:b w:val="0"/>
          <w:bCs w:val="0"/>
          <w:noProof/>
          <w:sz w:val="22"/>
          <w:szCs w:val="22"/>
        </w:rPr>
      </w:pPr>
      <w:hyperlink w:anchor="_Toc20330408" w:history="1">
        <w:r w:rsidRPr="00856A2C">
          <w:rPr>
            <w:rStyle w:val="Lienhypertexte"/>
            <w:noProof/>
          </w:rPr>
          <w:t>3.2</w:t>
        </w:r>
        <w:r>
          <w:rPr>
            <w:rFonts w:asciiTheme="minorHAnsi" w:eastAsiaTheme="minorEastAsia" w:hAnsiTheme="minorHAnsi" w:cstheme="minorBidi"/>
            <w:b w:val="0"/>
            <w:bCs w:val="0"/>
            <w:noProof/>
            <w:sz w:val="22"/>
            <w:szCs w:val="22"/>
          </w:rPr>
          <w:tab/>
        </w:r>
        <w:r w:rsidRPr="00856A2C">
          <w:rPr>
            <w:rStyle w:val="Lienhypertexte"/>
            <w:noProof/>
          </w:rPr>
          <w:t>liaison entre la baie et le mat</w:t>
        </w:r>
        <w:r>
          <w:rPr>
            <w:noProof/>
            <w:webHidden/>
          </w:rPr>
          <w:tab/>
        </w:r>
        <w:r>
          <w:rPr>
            <w:noProof/>
            <w:webHidden/>
          </w:rPr>
          <w:fldChar w:fldCharType="begin"/>
        </w:r>
        <w:r>
          <w:rPr>
            <w:noProof/>
            <w:webHidden/>
          </w:rPr>
          <w:instrText xml:space="preserve"> PAGEREF _Toc20330408 \h </w:instrText>
        </w:r>
        <w:r>
          <w:rPr>
            <w:noProof/>
            <w:webHidden/>
          </w:rPr>
        </w:r>
        <w:r>
          <w:rPr>
            <w:noProof/>
            <w:webHidden/>
          </w:rPr>
          <w:fldChar w:fldCharType="separate"/>
        </w:r>
        <w:r>
          <w:rPr>
            <w:noProof/>
            <w:webHidden/>
          </w:rPr>
          <w:t>5</w:t>
        </w:r>
        <w:r>
          <w:rPr>
            <w:noProof/>
            <w:webHidden/>
          </w:rPr>
          <w:fldChar w:fldCharType="end"/>
        </w:r>
      </w:hyperlink>
    </w:p>
    <w:p w14:paraId="25C863ED" w14:textId="5609CEDD" w:rsidR="00F96990" w:rsidRDefault="00F96990">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09" w:history="1">
        <w:r w:rsidRPr="00856A2C">
          <w:rPr>
            <w:rStyle w:val="Lienhypertexte"/>
            <w:noProof/>
          </w:rPr>
          <w:t>4</w:t>
        </w:r>
        <w:r>
          <w:rPr>
            <w:rFonts w:asciiTheme="minorHAnsi" w:eastAsiaTheme="minorEastAsia" w:hAnsiTheme="minorHAnsi" w:cstheme="minorBidi"/>
            <w:b w:val="0"/>
            <w:bCs w:val="0"/>
            <w:caps w:val="0"/>
            <w:noProof/>
            <w:sz w:val="22"/>
            <w:szCs w:val="22"/>
          </w:rPr>
          <w:tab/>
        </w:r>
        <w:r w:rsidRPr="00856A2C">
          <w:rPr>
            <w:rStyle w:val="Lienhypertexte"/>
            <w:noProof/>
          </w:rPr>
          <w:t>RACCORDEMENTS AUX SOURCES D’ENERGIE</w:t>
        </w:r>
        <w:r>
          <w:rPr>
            <w:noProof/>
            <w:webHidden/>
          </w:rPr>
          <w:tab/>
        </w:r>
        <w:r>
          <w:rPr>
            <w:noProof/>
            <w:webHidden/>
          </w:rPr>
          <w:fldChar w:fldCharType="begin"/>
        </w:r>
        <w:r>
          <w:rPr>
            <w:noProof/>
            <w:webHidden/>
          </w:rPr>
          <w:instrText xml:space="preserve"> PAGEREF _Toc20330409 \h </w:instrText>
        </w:r>
        <w:r>
          <w:rPr>
            <w:noProof/>
            <w:webHidden/>
          </w:rPr>
        </w:r>
        <w:r>
          <w:rPr>
            <w:noProof/>
            <w:webHidden/>
          </w:rPr>
          <w:fldChar w:fldCharType="separate"/>
        </w:r>
        <w:r>
          <w:rPr>
            <w:noProof/>
            <w:webHidden/>
          </w:rPr>
          <w:t>6</w:t>
        </w:r>
        <w:r>
          <w:rPr>
            <w:noProof/>
            <w:webHidden/>
          </w:rPr>
          <w:fldChar w:fldCharType="end"/>
        </w:r>
      </w:hyperlink>
    </w:p>
    <w:p w14:paraId="13AE4953" w14:textId="4BB663C7" w:rsidR="00F96990" w:rsidRDefault="00F96990">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10" w:history="1">
        <w:r w:rsidRPr="00856A2C">
          <w:rPr>
            <w:rStyle w:val="Lienhypertexte"/>
            <w:noProof/>
          </w:rPr>
          <w:t>5</w:t>
        </w:r>
        <w:r>
          <w:rPr>
            <w:rFonts w:asciiTheme="minorHAnsi" w:eastAsiaTheme="minorEastAsia" w:hAnsiTheme="minorHAnsi" w:cstheme="minorBidi"/>
            <w:b w:val="0"/>
            <w:bCs w:val="0"/>
            <w:caps w:val="0"/>
            <w:noProof/>
            <w:sz w:val="22"/>
            <w:szCs w:val="22"/>
          </w:rPr>
          <w:tab/>
        </w:r>
        <w:r w:rsidRPr="00856A2C">
          <w:rPr>
            <w:rStyle w:val="Lienhypertexte"/>
            <w:noProof/>
          </w:rPr>
          <w:t>PREMIERE MISE EN SERVICE</w:t>
        </w:r>
        <w:r>
          <w:rPr>
            <w:noProof/>
            <w:webHidden/>
          </w:rPr>
          <w:tab/>
        </w:r>
        <w:r>
          <w:rPr>
            <w:noProof/>
            <w:webHidden/>
          </w:rPr>
          <w:fldChar w:fldCharType="begin"/>
        </w:r>
        <w:r>
          <w:rPr>
            <w:noProof/>
            <w:webHidden/>
          </w:rPr>
          <w:instrText xml:space="preserve"> PAGEREF _Toc20330410 \h </w:instrText>
        </w:r>
        <w:r>
          <w:rPr>
            <w:noProof/>
            <w:webHidden/>
          </w:rPr>
        </w:r>
        <w:r>
          <w:rPr>
            <w:noProof/>
            <w:webHidden/>
          </w:rPr>
          <w:fldChar w:fldCharType="separate"/>
        </w:r>
        <w:r>
          <w:rPr>
            <w:noProof/>
            <w:webHidden/>
          </w:rPr>
          <w:t>6</w:t>
        </w:r>
        <w:r>
          <w:rPr>
            <w:noProof/>
            <w:webHidden/>
          </w:rPr>
          <w:fldChar w:fldCharType="end"/>
        </w:r>
      </w:hyperlink>
    </w:p>
    <w:p w14:paraId="203FC0E8" w14:textId="45F4DA8F" w:rsidR="00F96990" w:rsidRDefault="00F96990">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11" w:history="1">
        <w:r w:rsidRPr="00856A2C">
          <w:rPr>
            <w:rStyle w:val="Lienhypertexte"/>
            <w:noProof/>
          </w:rPr>
          <w:t>6</w:t>
        </w:r>
        <w:r>
          <w:rPr>
            <w:rFonts w:asciiTheme="minorHAnsi" w:eastAsiaTheme="minorEastAsia" w:hAnsiTheme="minorHAnsi" w:cstheme="minorBidi"/>
            <w:b w:val="0"/>
            <w:bCs w:val="0"/>
            <w:caps w:val="0"/>
            <w:noProof/>
            <w:sz w:val="22"/>
            <w:szCs w:val="22"/>
          </w:rPr>
          <w:tab/>
        </w:r>
        <w:r w:rsidRPr="00856A2C">
          <w:rPr>
            <w:rStyle w:val="Lienhypertexte"/>
            <w:noProof/>
          </w:rPr>
          <w:t>INSTRUCTIONS DE SECURITE</w:t>
        </w:r>
        <w:r>
          <w:rPr>
            <w:noProof/>
            <w:webHidden/>
          </w:rPr>
          <w:tab/>
        </w:r>
        <w:r>
          <w:rPr>
            <w:noProof/>
            <w:webHidden/>
          </w:rPr>
          <w:fldChar w:fldCharType="begin"/>
        </w:r>
        <w:r>
          <w:rPr>
            <w:noProof/>
            <w:webHidden/>
          </w:rPr>
          <w:instrText xml:space="preserve"> PAGEREF _Toc20330411 \h </w:instrText>
        </w:r>
        <w:r>
          <w:rPr>
            <w:noProof/>
            <w:webHidden/>
          </w:rPr>
        </w:r>
        <w:r>
          <w:rPr>
            <w:noProof/>
            <w:webHidden/>
          </w:rPr>
          <w:fldChar w:fldCharType="separate"/>
        </w:r>
        <w:r>
          <w:rPr>
            <w:noProof/>
            <w:webHidden/>
          </w:rPr>
          <w:t>6</w:t>
        </w:r>
        <w:r>
          <w:rPr>
            <w:noProof/>
            <w:webHidden/>
          </w:rPr>
          <w:fldChar w:fldCharType="end"/>
        </w:r>
      </w:hyperlink>
    </w:p>
    <w:p w14:paraId="48D85042" w14:textId="6326A567" w:rsidR="00F96990" w:rsidRDefault="00F96990">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20330412" w:history="1">
        <w:r w:rsidRPr="00856A2C">
          <w:rPr>
            <w:rStyle w:val="Lienhypertexte"/>
            <w:noProof/>
          </w:rPr>
          <w:t>7</w:t>
        </w:r>
        <w:r>
          <w:rPr>
            <w:rFonts w:asciiTheme="minorHAnsi" w:eastAsiaTheme="minorEastAsia" w:hAnsiTheme="minorHAnsi" w:cstheme="minorBidi"/>
            <w:b w:val="0"/>
            <w:bCs w:val="0"/>
            <w:caps w:val="0"/>
            <w:noProof/>
            <w:sz w:val="22"/>
            <w:szCs w:val="22"/>
          </w:rPr>
          <w:tab/>
        </w:r>
        <w:r w:rsidRPr="00856A2C">
          <w:rPr>
            <w:rStyle w:val="Lienhypertexte"/>
            <w:noProof/>
          </w:rPr>
          <w:t>Mise au rebut de l’emballage</w:t>
        </w:r>
        <w:r>
          <w:rPr>
            <w:noProof/>
            <w:webHidden/>
          </w:rPr>
          <w:tab/>
        </w:r>
        <w:r>
          <w:rPr>
            <w:noProof/>
            <w:webHidden/>
          </w:rPr>
          <w:fldChar w:fldCharType="begin"/>
        </w:r>
        <w:r>
          <w:rPr>
            <w:noProof/>
            <w:webHidden/>
          </w:rPr>
          <w:instrText xml:space="preserve"> PAGEREF _Toc20330412 \h </w:instrText>
        </w:r>
        <w:r>
          <w:rPr>
            <w:noProof/>
            <w:webHidden/>
          </w:rPr>
        </w:r>
        <w:r>
          <w:rPr>
            <w:noProof/>
            <w:webHidden/>
          </w:rPr>
          <w:fldChar w:fldCharType="separate"/>
        </w:r>
        <w:r>
          <w:rPr>
            <w:noProof/>
            <w:webHidden/>
          </w:rPr>
          <w:t>6</w:t>
        </w:r>
        <w:r>
          <w:rPr>
            <w:noProof/>
            <w:webHidden/>
          </w:rPr>
          <w:fldChar w:fldCharType="end"/>
        </w:r>
      </w:hyperlink>
    </w:p>
    <w:p w14:paraId="7C5ACF64" w14:textId="7E7CEC90" w:rsidR="00D13D23" w:rsidRDefault="001F48CD" w:rsidP="00D13D23">
      <w:pPr>
        <w:ind w:left="1418"/>
        <w:jc w:val="left"/>
        <w:rPr>
          <w:rFonts w:asciiTheme="majorHAnsi" w:hAnsiTheme="majorHAnsi"/>
          <w:b/>
          <w:bCs/>
          <w:caps/>
          <w:sz w:val="24"/>
          <w:szCs w:val="24"/>
        </w:rPr>
        <w:sectPr w:rsidR="00D13D23" w:rsidSect="000A1B9C">
          <w:headerReference w:type="even" r:id="rId12"/>
          <w:headerReference w:type="default" r:id="rId13"/>
          <w:footerReference w:type="even" r:id="rId14"/>
          <w:footerReference w:type="default" r:id="rId15"/>
          <w:headerReference w:type="first" r:id="rId16"/>
          <w:footerReference w:type="first" r:id="rId17"/>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42D3214B" w14:textId="77777777" w:rsidR="006C4BE3" w:rsidRDefault="006C4BE3" w:rsidP="006C4BE3">
      <w:pPr>
        <w:pBdr>
          <w:top w:val="single" w:sz="4" w:space="1" w:color="auto"/>
        </w:pBdr>
        <w:ind w:left="1418"/>
        <w:jc w:val="left"/>
        <w:rPr>
          <w:noProof/>
        </w:rPr>
      </w:pPr>
    </w:p>
    <w:p w14:paraId="38B11EBA" w14:textId="77777777" w:rsidR="00344F7F" w:rsidRDefault="00344F7F" w:rsidP="006C4BE3">
      <w:pPr>
        <w:pBdr>
          <w:top w:val="single" w:sz="4" w:space="1" w:color="auto"/>
        </w:pBdr>
        <w:ind w:left="1418"/>
        <w:jc w:val="left"/>
        <w:sectPr w:rsidR="00344F7F" w:rsidSect="008F577D">
          <w:headerReference w:type="default" r:id="rId18"/>
          <w:type w:val="continuous"/>
          <w:pgSz w:w="11906" w:h="16838" w:code="9"/>
          <w:pgMar w:top="397" w:right="567" w:bottom="851" w:left="567" w:header="397" w:footer="1134" w:gutter="0"/>
          <w:pgNumType w:start="0"/>
          <w:cols w:space="708"/>
          <w:titlePg/>
          <w:docGrid w:linePitch="360"/>
        </w:sectPr>
      </w:pPr>
      <w:bookmarkStart w:id="1" w:name="_GoBack"/>
      <w:bookmarkEnd w:id="1"/>
    </w:p>
    <w:p w14:paraId="7DF48F4C" w14:textId="77777777" w:rsidR="002925B8" w:rsidRPr="001F57A4" w:rsidRDefault="002925B8" w:rsidP="002925B8">
      <w:pPr>
        <w:pStyle w:val="Titre1"/>
      </w:pPr>
      <w:bookmarkStart w:id="2" w:name="_Toc122153366"/>
      <w:bookmarkStart w:id="3" w:name="_Toc122164317"/>
      <w:bookmarkStart w:id="4" w:name="_Toc122339951"/>
      <w:bookmarkStart w:id="5" w:name="_Toc416988643"/>
      <w:bookmarkStart w:id="6" w:name="_Toc20330402"/>
      <w:r w:rsidRPr="001F57A4">
        <w:lastRenderedPageBreak/>
        <w:t>DEBALLAGE ET MANUTENTION</w:t>
      </w:r>
      <w:bookmarkEnd w:id="6"/>
    </w:p>
    <w:p w14:paraId="2A2A4CA0" w14:textId="77777777" w:rsidR="002925B8" w:rsidRPr="001F57A4" w:rsidRDefault="002925B8" w:rsidP="002925B8">
      <w:r w:rsidRPr="001F57A4">
        <w:t xml:space="preserve">La machine </w:t>
      </w:r>
      <w:r w:rsidR="001F57A4" w:rsidRPr="001F57A4">
        <w:t>VIDEOTERM VT10</w:t>
      </w:r>
      <w:r w:rsidRPr="001F57A4">
        <w:t xml:space="preserve"> est livrée sur pal</w:t>
      </w:r>
      <w:r w:rsidR="00A033D6" w:rsidRPr="001F57A4">
        <w:t xml:space="preserve">ette de dimensions </w:t>
      </w:r>
      <w:r w:rsidR="001F57A4" w:rsidRPr="001F57A4">
        <w:t>1700</w:t>
      </w:r>
      <w:r w:rsidR="00A033D6" w:rsidRPr="001F57A4">
        <w:t xml:space="preserve"> x </w:t>
      </w:r>
      <w:r w:rsidR="001F57A4" w:rsidRPr="001F57A4">
        <w:t>800</w:t>
      </w:r>
      <w:r w:rsidR="00A033D6" w:rsidRPr="001F57A4">
        <w:t xml:space="preserve"> x h=2</w:t>
      </w:r>
      <w:r w:rsidR="001F57A4" w:rsidRPr="001F57A4">
        <w:t>4</w:t>
      </w:r>
      <w:r w:rsidR="002905D0">
        <w:t>50</w:t>
      </w:r>
      <w:r w:rsidR="00A033D6" w:rsidRPr="001F57A4">
        <w:t>mm.</w:t>
      </w:r>
    </w:p>
    <w:p w14:paraId="33CA4CE6" w14:textId="77777777" w:rsidR="00A033D6" w:rsidRPr="001F57A4" w:rsidRDefault="00A033D6" w:rsidP="002925B8">
      <w:r w:rsidRPr="001F57A4">
        <w:t xml:space="preserve">Attention, la masse de cet équipement étant d’environ </w:t>
      </w:r>
      <w:r w:rsidR="001F57A4" w:rsidRPr="001F57A4">
        <w:t>2</w:t>
      </w:r>
      <w:r w:rsidR="002905D0">
        <w:t>4</w:t>
      </w:r>
      <w:r w:rsidRPr="001F57A4">
        <w:t>0 kg</w:t>
      </w:r>
      <w:r w:rsidR="00FC79CB" w:rsidRPr="001F57A4">
        <w:t xml:space="preserve"> (système complet assemblé), les recommandations suivantes doivent être suivies pour la manutention de l'équipement :</w:t>
      </w:r>
    </w:p>
    <w:p w14:paraId="72F4E4ED" w14:textId="77777777" w:rsidR="002925B8" w:rsidRPr="001F57A4" w:rsidRDefault="00FC79CB" w:rsidP="00FC79CB">
      <w:pPr>
        <w:pStyle w:val="Corpsdetexte"/>
        <w:numPr>
          <w:ilvl w:val="0"/>
          <w:numId w:val="12"/>
        </w:numPr>
        <w:spacing w:before="60" w:after="0" w:line="240" w:lineRule="auto"/>
        <w:ind w:hanging="357"/>
      </w:pPr>
      <w:r w:rsidRPr="001F57A4">
        <w:t>Le port de chaussures de sécurité est obligatoire, l’usage de gants est recommandé,</w:t>
      </w:r>
      <w:r w:rsidR="002925B8" w:rsidRPr="001F57A4">
        <w:t xml:space="preserve"> </w:t>
      </w:r>
    </w:p>
    <w:p w14:paraId="37FF3BFA" w14:textId="77777777" w:rsidR="002925B8" w:rsidRPr="001F57A4" w:rsidRDefault="00FC79CB" w:rsidP="00FC79CB">
      <w:pPr>
        <w:pStyle w:val="Corpsdetexte"/>
        <w:numPr>
          <w:ilvl w:val="0"/>
          <w:numId w:val="12"/>
        </w:numPr>
        <w:spacing w:before="60" w:after="0" w:line="240" w:lineRule="auto"/>
        <w:ind w:hanging="357"/>
        <w:rPr>
          <w:b/>
          <w:bCs/>
          <w:sz w:val="16"/>
        </w:rPr>
      </w:pPr>
      <w:r w:rsidRPr="001F57A4">
        <w:t>2 personnes sont nécessaires pour effectuer les diverses opérations de manutention</w:t>
      </w:r>
      <w:r w:rsidR="00D06281">
        <w:t xml:space="preserve"> : les opérations de manutention doivent être réalisées par du personnel compétent</w:t>
      </w:r>
      <w:r w:rsidR="002925B8" w:rsidRPr="001F57A4">
        <w:t xml:space="preserve"> </w:t>
      </w:r>
    </w:p>
    <w:p w14:paraId="55ACC49B" w14:textId="77777777" w:rsidR="002925B8" w:rsidRPr="001F57A4" w:rsidRDefault="00FC79CB" w:rsidP="00FC79CB">
      <w:pPr>
        <w:pStyle w:val="Corpsdetexte"/>
        <w:numPr>
          <w:ilvl w:val="0"/>
          <w:numId w:val="12"/>
        </w:numPr>
        <w:spacing w:before="60" w:after="0" w:line="240" w:lineRule="auto"/>
        <w:ind w:hanging="357"/>
        <w:rPr>
          <w:sz w:val="16"/>
        </w:rPr>
      </w:pPr>
      <w:r w:rsidRPr="001F57A4">
        <w:t xml:space="preserve">Le matériel de manutention (Chariot élévateur, </w:t>
      </w:r>
      <w:r w:rsidR="00C7327B" w:rsidRPr="001F57A4">
        <w:t>transpalette,</w:t>
      </w:r>
      <w:r w:rsidRPr="001F57A4">
        <w:t>) doit être en ordre de fonctionnement conformément à la réglementation en vigueur et doit être capable de supporter la charge de la machine,</w:t>
      </w:r>
    </w:p>
    <w:p w14:paraId="5FFF3F87" w14:textId="77777777" w:rsidR="002925B8" w:rsidRPr="001F57A4" w:rsidRDefault="00FC79CB" w:rsidP="00FC79CB">
      <w:pPr>
        <w:pStyle w:val="Corpsdetexte"/>
        <w:numPr>
          <w:ilvl w:val="0"/>
          <w:numId w:val="12"/>
        </w:numPr>
        <w:spacing w:before="60" w:after="0" w:line="240" w:lineRule="auto"/>
        <w:ind w:hanging="357"/>
      </w:pPr>
      <w:r w:rsidRPr="001F57A4">
        <w:t>La machine doit être levée au niveau du centre de gravité et les fourches du transpalette ou du chariot doivent sortir derrière la machine. Pour déterminer la position du centre de gravité :</w:t>
      </w:r>
    </w:p>
    <w:p w14:paraId="5E351A59" w14:textId="77777777" w:rsidR="00FC79CB" w:rsidRPr="001F57A4" w:rsidRDefault="00FC79CB" w:rsidP="00FC79CB">
      <w:pPr>
        <w:pStyle w:val="Corpsdetexte"/>
        <w:numPr>
          <w:ilvl w:val="1"/>
          <w:numId w:val="12"/>
        </w:numPr>
        <w:spacing w:before="60" w:after="0" w:line="240" w:lineRule="auto"/>
        <w:ind w:hanging="357"/>
      </w:pPr>
      <w:r w:rsidRPr="001F57A4">
        <w:t>Positionner le transpalette au milieu et lever très légèrement la machine,</w:t>
      </w:r>
    </w:p>
    <w:p w14:paraId="3640AF49" w14:textId="77777777" w:rsidR="00FC79CB" w:rsidRPr="001F57A4" w:rsidRDefault="00FC79CB" w:rsidP="00FC79CB">
      <w:pPr>
        <w:pStyle w:val="Corpsdetexte"/>
        <w:numPr>
          <w:ilvl w:val="1"/>
          <w:numId w:val="12"/>
        </w:numPr>
        <w:spacing w:before="60" w:after="0" w:line="240" w:lineRule="auto"/>
        <w:ind w:hanging="357"/>
      </w:pPr>
      <w:r w:rsidRPr="001F57A4">
        <w:t>Regarder les chevrons : s’ils se sont soulevés des deux côtés de la même hauteur, vous êtes au niveau du centre de gravité, sinon, décaler le transpalette du côté où les chevrons ne se sont pas ou peu levés puis revérifier.</w:t>
      </w:r>
    </w:p>
    <w:p w14:paraId="6A914D06" w14:textId="77777777" w:rsidR="008362A6" w:rsidRPr="00551AB5" w:rsidRDefault="008362A6" w:rsidP="008362A6"/>
    <w:p w14:paraId="6344C049" w14:textId="77777777" w:rsidR="00551AB5" w:rsidRPr="00551AB5" w:rsidRDefault="000D78C4" w:rsidP="00551AB5">
      <w:pPr>
        <w:jc w:val="center"/>
      </w:pPr>
      <w:r>
        <w:rPr>
          <w:noProof/>
        </w:rPr>
        <mc:AlternateContent>
          <mc:Choice Requires="wpc">
            <w:drawing>
              <wp:inline distT="0" distB="0" distL="0" distR="0" wp14:anchorId="35FF2DE7" wp14:editId="1990CBE4">
                <wp:extent cx="2188210" cy="2535555"/>
                <wp:effectExtent l="0" t="0" r="3810" b="2540"/>
                <wp:docPr id="98" name="Zone de dessin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2" name="Groupe 70"/>
                        <wpg:cNvGrpSpPr>
                          <a:grpSpLocks/>
                        </wpg:cNvGrpSpPr>
                        <wpg:grpSpPr bwMode="auto">
                          <a:xfrm>
                            <a:off x="91215" y="85500"/>
                            <a:ext cx="2096995" cy="2217304"/>
                            <a:chOff x="-975" y="487"/>
                            <a:chExt cx="20970" cy="22189"/>
                          </a:xfrm>
                        </wpg:grpSpPr>
                        <pic:pic xmlns:pic="http://schemas.openxmlformats.org/drawingml/2006/picture">
                          <pic:nvPicPr>
                            <pic:cNvPr id="13" name="Image 67"/>
                            <pic:cNvPicPr>
                              <a:picLocks noChangeAspect="1"/>
                            </pic:cNvPicPr>
                          </pic:nvPicPr>
                          <pic:blipFill>
                            <a:blip r:embed="rId19">
                              <a:extLst>
                                <a:ext uri="{28A0092B-C50C-407E-A947-70E740481C1C}">
                                  <a14:useLocalDpi xmlns:a14="http://schemas.microsoft.com/office/drawing/2010/main" val="0"/>
                                </a:ext>
                              </a:extLst>
                            </a:blip>
                            <a:srcRect l="37711" t="13199" r="18501" b="8115"/>
                            <a:stretch>
                              <a:fillRect/>
                            </a:stretch>
                          </pic:blipFill>
                          <pic:spPr bwMode="auto">
                            <a:xfrm>
                              <a:off x="-975" y="487"/>
                              <a:ext cx="20969" cy="22190"/>
                            </a:xfrm>
                            <a:prstGeom prst="rect">
                              <a:avLst/>
                            </a:prstGeom>
                            <a:noFill/>
                            <a:extLst>
                              <a:ext uri="{909E8E84-426E-40DD-AFC4-6F175D3DCCD1}">
                                <a14:hiddenFill xmlns:a14="http://schemas.microsoft.com/office/drawing/2010/main">
                                  <a:solidFill>
                                    <a:srgbClr val="FFFFFF"/>
                                  </a:solidFill>
                                </a14:hiddenFill>
                              </a:ext>
                            </a:extLst>
                          </pic:spPr>
                        </pic:pic>
                        <wps:wsp>
                          <wps:cNvPr id="14" name="Connecteur droit avec flèche 69"/>
                          <wps:cNvCnPr>
                            <a:cxnSpLocks noChangeShapeType="1"/>
                          </wps:cNvCnPr>
                          <wps:spPr bwMode="auto">
                            <a:xfrm flipV="1">
                              <a:off x="7559" y="6827"/>
                              <a:ext cx="0" cy="11271"/>
                            </a:xfrm>
                            <a:prstGeom prst="straightConnector1">
                              <a:avLst/>
                            </a:prstGeom>
                            <a:noFill/>
                            <a:ln w="19050">
                              <a:solidFill>
                                <a:srgbClr val="FF0000"/>
                              </a:solidFill>
                              <a:prstDash val="dashDot"/>
                              <a:round/>
                              <a:headEnd/>
                              <a:tailEnd/>
                            </a:ln>
                            <a:extLst>
                              <a:ext uri="{909E8E84-426E-40DD-AFC4-6F175D3DCCD1}">
                                <a14:hiddenFill xmlns:a14="http://schemas.microsoft.com/office/drawing/2010/main">
                                  <a:noFill/>
                                </a14:hiddenFill>
                              </a:ext>
                            </a:extLst>
                          </wps:spPr>
                          <wps:bodyPr/>
                        </wps:wsp>
                        <wps:wsp>
                          <wps:cNvPr id="15" name="Connecteur droit avec flèche 68"/>
                          <wps:cNvCnPr>
                            <a:cxnSpLocks noChangeShapeType="1"/>
                          </wps:cNvCnPr>
                          <wps:spPr bwMode="auto">
                            <a:xfrm>
                              <a:off x="3779" y="20726"/>
                              <a:ext cx="7430" cy="190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E57A478" id="Zone de dessin 98" o:spid="_x0000_s1026" editas="canvas" style="width:172.3pt;height:199.65pt;mso-position-horizontal-relative:char;mso-position-vertical-relative:line" coordsize="21882,2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">
                <v:shape id="_x0000_s1027" type="#_x0000_t75" style="position:absolute;width:21882;height:25355;visibility:visible;mso-wrap-style:square">
                  <v:fill o:detectmouseclick="t"/>
                  <v:path o:connecttype="none"/>
                </v:shape>
                <v:group id="Groupe 70" o:spid="_x0000_s1028" style="position:absolute;left:912;top:855;width:20970;height:22173" coordorigin="-975,487" coordsize="20970,2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67" o:spid="_x0000_s1029" type="#_x0000_t75" style="position:absolute;left:-975;top:487;width:20969;height:2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">
                    <v:imagedata r:id="rId21" o:title="" croptop="8650f" cropbottom="5318f" cropleft="24714f" cropright="12125f"/>
                  </v:shape>
                  <v:shapetype id="_x0000_t32" coordsize="21600,21600" o:spt="32" o:oned="t" path="m,l21600,21600e" filled="f">
                    <v:path arrowok="t" fillok="f" o:connecttype="none"/>
                    <o:lock v:ext="edit" shapetype="t"/>
                  </v:shapetype>
                  <v:shape id="Connecteur droit avec flèche 69" o:spid="_x0000_s1030" type="#_x0000_t32" style="position:absolute;left:7559;top:6827;width:0;height:11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" strokecolor="red" strokeweight="1.5pt">
                    <v:stroke dashstyle="dashDot"/>
                  </v:shape>
                  <v:shape id="Connecteur droit avec flèche 68" o:spid="_x0000_s1031" type="#_x0000_t32" style="position:absolute;left:3779;top:20726;width:743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" strokecolor="red">
                    <v:stroke startarrow="block" endarrow="block"/>
                  </v:shape>
                </v:group>
                <w10:anchorlock/>
              </v:group>
            </w:pict>
          </mc:Fallback>
        </mc:AlternateContent>
      </w:r>
    </w:p>
    <w:p w14:paraId="5F9199F1" w14:textId="77777777" w:rsidR="002925B8" w:rsidRDefault="002925B8" w:rsidP="008362A6">
      <w:pPr>
        <w:jc w:val="center"/>
        <w:rPr>
          <w:highlight w:val="yellow"/>
        </w:rPr>
      </w:pPr>
    </w:p>
    <w:p w14:paraId="6FCBA231" w14:textId="77777777" w:rsidR="00E420A6" w:rsidRDefault="00E420A6">
      <w:pPr>
        <w:spacing w:after="0" w:line="240" w:lineRule="auto"/>
        <w:jc w:val="left"/>
        <w:rPr>
          <w:highlight w:val="yellow"/>
        </w:rPr>
      </w:pPr>
      <w:r>
        <w:rPr>
          <w:highlight w:val="yellow"/>
        </w:rPr>
        <w:br w:type="page"/>
      </w:r>
    </w:p>
    <w:p w14:paraId="721A245D" w14:textId="3C0FAF35" w:rsidR="00E420A6" w:rsidRPr="00173619" w:rsidRDefault="00E420A6" w:rsidP="00E420A6">
      <w:pPr>
        <w:pStyle w:val="Titre2"/>
      </w:pPr>
      <w:bookmarkStart w:id="7" w:name="_Toc419117250"/>
      <w:bookmarkStart w:id="8" w:name="_Toc20330403"/>
      <w:r w:rsidRPr="00173619">
        <w:lastRenderedPageBreak/>
        <w:t>Dépale</w:t>
      </w:r>
      <w:r w:rsidR="0087250E">
        <w:t>t</w:t>
      </w:r>
      <w:r w:rsidRPr="00173619">
        <w:t>tisation</w:t>
      </w:r>
      <w:bookmarkEnd w:id="7"/>
      <w:bookmarkEnd w:id="8"/>
    </w:p>
    <w:p w14:paraId="6FF1F9A5" w14:textId="77777777" w:rsidR="00C7327B" w:rsidRDefault="00E420A6" w:rsidP="00E420A6">
      <w:pPr>
        <w:contextualSpacing/>
      </w:pPr>
      <w:r>
        <w:t xml:space="preserve">Une fois les éléments d’emballage retirés, il faut procéder à </w:t>
      </w:r>
      <w:r w:rsidR="00975893">
        <w:t>la</w:t>
      </w:r>
      <w:r>
        <w:t xml:space="preserve"> </w:t>
      </w:r>
      <w:r w:rsidR="00C7327B">
        <w:t>de palettisation</w:t>
      </w:r>
      <w:r>
        <w:t xml:space="preserve"> du système.</w:t>
      </w:r>
    </w:p>
    <w:p w14:paraId="31032481" w14:textId="77777777" w:rsidR="00C7327B" w:rsidRDefault="00C7327B" w:rsidP="00E420A6">
      <w:pPr>
        <w:contextualSpacing/>
      </w:pPr>
      <w:r>
        <w:t>Pour cela il faut :</w:t>
      </w:r>
    </w:p>
    <w:p w14:paraId="609C428D" w14:textId="77777777" w:rsidR="00276DC1" w:rsidRDefault="00276DC1" w:rsidP="00276DC1">
      <w:pPr>
        <w:pStyle w:val="Paragraphedeliste"/>
        <w:numPr>
          <w:ilvl w:val="0"/>
          <w:numId w:val="12"/>
        </w:numPr>
      </w:pPr>
      <w:r>
        <w:t>Retirer les vis de blocage des crochets présent sur la palette</w:t>
      </w:r>
    </w:p>
    <w:p w14:paraId="65B20552" w14:textId="77777777" w:rsidR="00276DC1" w:rsidRDefault="00C7327B" w:rsidP="00242553">
      <w:pPr>
        <w:pStyle w:val="Paragraphedeliste"/>
        <w:numPr>
          <w:ilvl w:val="0"/>
          <w:numId w:val="12"/>
        </w:numPr>
        <w:jc w:val="left"/>
      </w:pPr>
      <w:r>
        <w:t>Faire descendre le système de la palette à 2 personnes</w:t>
      </w:r>
    </w:p>
    <w:p w14:paraId="7982FC6B" w14:textId="77777777" w:rsidR="00C7327B" w:rsidRDefault="00C7327B" w:rsidP="00242553">
      <w:pPr>
        <w:pStyle w:val="Paragraphedeliste"/>
        <w:numPr>
          <w:ilvl w:val="0"/>
          <w:numId w:val="12"/>
        </w:numPr>
        <w:jc w:val="left"/>
      </w:pPr>
      <w:r>
        <w:t>Retirer la palette de la baie</w:t>
      </w:r>
      <w:r w:rsidR="00752B44">
        <w:t xml:space="preserve"> </w:t>
      </w:r>
    </w:p>
    <w:p w14:paraId="311A88B6" w14:textId="77777777" w:rsidR="00D05EB1" w:rsidRDefault="00D05EB1" w:rsidP="00D05EB1"/>
    <w:p w14:paraId="61FB8110" w14:textId="77777777" w:rsidR="00D05EB1" w:rsidRDefault="00752B44" w:rsidP="00D05EB1">
      <w:r>
        <w:rPr>
          <w:noProof/>
        </w:rPr>
        <w:drawing>
          <wp:anchor distT="0" distB="0" distL="114300" distR="114300" simplePos="0" relativeHeight="251660288" behindDoc="0" locked="0" layoutInCell="1" allowOverlap="1" wp14:anchorId="62EA9C8E" wp14:editId="5D84CC4D">
            <wp:simplePos x="0" y="0"/>
            <wp:positionH relativeFrom="margin">
              <wp:align>center</wp:align>
            </wp:positionH>
            <wp:positionV relativeFrom="paragraph">
              <wp:posOffset>3506</wp:posOffset>
            </wp:positionV>
            <wp:extent cx="5164455" cy="2691130"/>
            <wp:effectExtent l="0" t="0" r="0" b="0"/>
            <wp:wrapThrough wrapText="bothSides">
              <wp:wrapPolygon edited="0">
                <wp:start x="0" y="0"/>
                <wp:lineTo x="0" y="21406"/>
                <wp:lineTo x="21512" y="21406"/>
                <wp:lineTo x="21512"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9-06_090818.jpg"/>
                    <pic:cNvPicPr/>
                  </pic:nvPicPr>
                  <pic:blipFill>
                    <a:blip r:embed="rId22">
                      <a:extLst>
                        <a:ext uri="{28A0092B-C50C-407E-A947-70E740481C1C}">
                          <a14:useLocalDpi xmlns:a14="http://schemas.microsoft.com/office/drawing/2010/main" val="0"/>
                        </a:ext>
                      </a:extLst>
                    </a:blip>
                    <a:stretch>
                      <a:fillRect/>
                    </a:stretch>
                  </pic:blipFill>
                  <pic:spPr>
                    <a:xfrm>
                      <a:off x="0" y="0"/>
                      <a:ext cx="5164455" cy="2691130"/>
                    </a:xfrm>
                    <a:prstGeom prst="rect">
                      <a:avLst/>
                    </a:prstGeom>
                  </pic:spPr>
                </pic:pic>
              </a:graphicData>
            </a:graphic>
            <wp14:sizeRelH relativeFrom="margin">
              <wp14:pctWidth>0</wp14:pctWidth>
            </wp14:sizeRelH>
            <wp14:sizeRelV relativeFrom="margin">
              <wp14:pctHeight>0</wp14:pctHeight>
            </wp14:sizeRelV>
          </wp:anchor>
        </w:drawing>
      </w:r>
    </w:p>
    <w:p w14:paraId="08931F94" w14:textId="77777777" w:rsidR="00E420A6" w:rsidRDefault="00E420A6" w:rsidP="00E420A6"/>
    <w:p w14:paraId="0F2F1F4D" w14:textId="77777777" w:rsidR="00D05EB1" w:rsidRDefault="00D05EB1" w:rsidP="00E420A6"/>
    <w:p w14:paraId="1DD078BC" w14:textId="77777777" w:rsidR="00D05EB1" w:rsidRDefault="00D05EB1" w:rsidP="00E420A6"/>
    <w:p w14:paraId="61B47AC5" w14:textId="77777777" w:rsidR="00D05EB1" w:rsidRDefault="00276DC1" w:rsidP="00E420A6">
      <w:r>
        <w:rPr>
          <w:noProof/>
        </w:rPr>
        <mc:AlternateContent>
          <mc:Choice Requires="wps">
            <w:drawing>
              <wp:anchor distT="0" distB="0" distL="114300" distR="114300" simplePos="0" relativeHeight="251666432" behindDoc="0" locked="0" layoutInCell="1" allowOverlap="1" wp14:anchorId="4A9E8236" wp14:editId="3DF61C19">
                <wp:simplePos x="0" y="0"/>
                <wp:positionH relativeFrom="column">
                  <wp:posOffset>4897755</wp:posOffset>
                </wp:positionH>
                <wp:positionV relativeFrom="paragraph">
                  <wp:posOffset>62865</wp:posOffset>
                </wp:positionV>
                <wp:extent cx="476250" cy="304800"/>
                <wp:effectExtent l="0" t="0" r="19050" b="19050"/>
                <wp:wrapNone/>
                <wp:docPr id="19" name="Ellipse 19"/>
                <wp:cNvGraphicFramePr/>
                <a:graphic xmlns:a="http://schemas.openxmlformats.org/drawingml/2006/main">
                  <a:graphicData uri="http://schemas.microsoft.com/office/word/2010/wordprocessingShape">
                    <wps:wsp>
                      <wps:cNvSpPr/>
                      <wps:spPr>
                        <a:xfrm>
                          <a:off x="0" y="0"/>
                          <a:ext cx="476250" cy="304800"/>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FCA019" id="Ellipse 19" o:spid="_x0000_s1026" style="position:absolute;margin-left:385.65pt;margin-top:4.95pt;width:37.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" filled="f" strokecolor="red" strokeweight="1.5pt"/>
            </w:pict>
          </mc:Fallback>
        </mc:AlternateContent>
      </w:r>
      <w:r>
        <w:rPr>
          <w:noProof/>
        </w:rPr>
        <mc:AlternateContent>
          <mc:Choice Requires="wps">
            <w:drawing>
              <wp:anchor distT="0" distB="0" distL="114300" distR="114300" simplePos="0" relativeHeight="251665408" behindDoc="0" locked="0" layoutInCell="1" allowOverlap="1" wp14:anchorId="25A0B3B1" wp14:editId="211A4127">
                <wp:simplePos x="0" y="0"/>
                <wp:positionH relativeFrom="column">
                  <wp:posOffset>1754505</wp:posOffset>
                </wp:positionH>
                <wp:positionV relativeFrom="paragraph">
                  <wp:posOffset>43815</wp:posOffset>
                </wp:positionV>
                <wp:extent cx="447675" cy="295275"/>
                <wp:effectExtent l="0" t="0" r="28575" b="28575"/>
                <wp:wrapNone/>
                <wp:docPr id="17" name="Ellipse 17"/>
                <wp:cNvGraphicFramePr/>
                <a:graphic xmlns:a="http://schemas.openxmlformats.org/drawingml/2006/main">
                  <a:graphicData uri="http://schemas.microsoft.com/office/word/2010/wordprocessingShape">
                    <wps:wsp>
                      <wps:cNvSpPr/>
                      <wps:spPr>
                        <a:xfrm>
                          <a:off x="0" y="0"/>
                          <a:ext cx="447675" cy="295275"/>
                        </a:xfrm>
                        <a:prstGeom prst="ellipse">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655A80" id="Ellipse 17" o:spid="_x0000_s1026" style="position:absolute;margin-left:138.15pt;margin-top:3.45pt;width:35.2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" filled="f" strokecolor="red" strokeweight="1.5pt"/>
            </w:pict>
          </mc:Fallback>
        </mc:AlternateContent>
      </w:r>
    </w:p>
    <w:p w14:paraId="63D6B36D" w14:textId="77777777" w:rsidR="00D05EB1" w:rsidRDefault="00D05EB1" w:rsidP="00E420A6"/>
    <w:p w14:paraId="3EAE50F6" w14:textId="77777777" w:rsidR="00D05EB1" w:rsidRDefault="00D05EB1" w:rsidP="00E420A6"/>
    <w:p w14:paraId="4064CA94" w14:textId="77777777" w:rsidR="00752B44" w:rsidRDefault="00752B44" w:rsidP="00E420A6"/>
    <w:p w14:paraId="75BC681A" w14:textId="77777777" w:rsidR="00752B44" w:rsidRDefault="00752B44" w:rsidP="00E420A6"/>
    <w:p w14:paraId="57F2B391" w14:textId="77777777" w:rsidR="00752B44" w:rsidRDefault="00752B44" w:rsidP="00E420A6"/>
    <w:p w14:paraId="14DFA0EA" w14:textId="77777777" w:rsidR="00752B44" w:rsidRPr="00BA0AD9" w:rsidRDefault="00752B44" w:rsidP="00E420A6"/>
    <w:p w14:paraId="622CDF50" w14:textId="77777777" w:rsidR="00A07A13" w:rsidRPr="00BA0AD9" w:rsidRDefault="00A07A13" w:rsidP="00A07A13">
      <w:pPr>
        <w:pStyle w:val="Titre2"/>
        <w:tabs>
          <w:tab w:val="clear" w:pos="567"/>
          <w:tab w:val="num" w:pos="851"/>
        </w:tabs>
        <w:ind w:left="851"/>
      </w:pPr>
      <w:bookmarkStart w:id="9" w:name="_Toc307385177"/>
      <w:bookmarkStart w:id="10" w:name="_Toc20330404"/>
      <w:r w:rsidRPr="00BA0AD9">
        <w:t>Manutention</w:t>
      </w:r>
      <w:bookmarkEnd w:id="9"/>
      <w:r w:rsidRPr="00BA0AD9">
        <w:t xml:space="preserve"> (§ si machine à installer par client)</w:t>
      </w:r>
      <w:bookmarkEnd w:id="10"/>
    </w:p>
    <w:p w14:paraId="6E7FE3A4" w14:textId="77777777" w:rsidR="0054671A" w:rsidRPr="00BA0AD9" w:rsidRDefault="00A07A13" w:rsidP="0054671A">
      <w:r w:rsidRPr="00BA0AD9">
        <w:t xml:space="preserve">Lorsque la palette a été retirée, la manutention </w:t>
      </w:r>
      <w:r w:rsidR="001F57A4" w:rsidRPr="00BA0AD9">
        <w:t>de la baie de brassage du VT10</w:t>
      </w:r>
      <w:r w:rsidRPr="00BA0AD9">
        <w:t xml:space="preserve"> peut se faire grâce à ses roulettes</w:t>
      </w:r>
      <w:r w:rsidR="0054671A">
        <w:t xml:space="preserve">, pour cela : </w:t>
      </w:r>
    </w:p>
    <w:p w14:paraId="3B4CF3C7" w14:textId="77777777" w:rsidR="00A07A13" w:rsidRPr="00BA0AD9" w:rsidRDefault="00A07A13" w:rsidP="00A07A13">
      <w:pPr>
        <w:numPr>
          <w:ilvl w:val="0"/>
          <w:numId w:val="22"/>
        </w:numPr>
        <w:spacing w:after="0" w:line="240" w:lineRule="auto"/>
        <w:jc w:val="left"/>
      </w:pPr>
      <w:r w:rsidRPr="00BA0AD9">
        <w:t>tenir la machine à 2 personnes</w:t>
      </w:r>
    </w:p>
    <w:p w14:paraId="1230F409" w14:textId="77777777" w:rsidR="00A07A13" w:rsidRPr="00BA0AD9" w:rsidRDefault="00A07A13" w:rsidP="00A07A13">
      <w:pPr>
        <w:numPr>
          <w:ilvl w:val="0"/>
          <w:numId w:val="22"/>
        </w:numPr>
        <w:spacing w:after="0" w:line="240" w:lineRule="auto"/>
        <w:jc w:val="left"/>
      </w:pPr>
      <w:r w:rsidRPr="00BA0AD9">
        <w:t>se déplacer lentement</w:t>
      </w:r>
    </w:p>
    <w:p w14:paraId="7B0EAF78" w14:textId="77777777" w:rsidR="00A07A13" w:rsidRDefault="00A07A13" w:rsidP="00A07A13">
      <w:pPr>
        <w:numPr>
          <w:ilvl w:val="0"/>
          <w:numId w:val="22"/>
        </w:numPr>
        <w:spacing w:after="0" w:line="240" w:lineRule="auto"/>
        <w:jc w:val="left"/>
      </w:pPr>
      <w:r w:rsidRPr="00BA0AD9">
        <w:t>ne pas prendre de pente</w:t>
      </w:r>
    </w:p>
    <w:p w14:paraId="7D6E8341" w14:textId="77777777" w:rsidR="0054671A" w:rsidRPr="00BA0AD9" w:rsidRDefault="0054671A" w:rsidP="0054671A">
      <w:pPr>
        <w:spacing w:after="0" w:line="240" w:lineRule="auto"/>
        <w:jc w:val="left"/>
      </w:pPr>
    </w:p>
    <w:p w14:paraId="13AE4DC6" w14:textId="77777777" w:rsidR="00A07A13" w:rsidRPr="00BA0AD9" w:rsidRDefault="00A07A13" w:rsidP="00A07A13">
      <w:r w:rsidRPr="00BA0AD9">
        <w:t xml:space="preserve">Les roulettes présentes sur cette machine ne sont là que pour faciliter le </w:t>
      </w:r>
      <w:r w:rsidRPr="00BA0AD9">
        <w:rPr>
          <w:b/>
        </w:rPr>
        <w:t>déplacement exceptionnel</w:t>
      </w:r>
      <w:r w:rsidRPr="00BA0AD9">
        <w:t xml:space="preserve"> de la machine. Il est conseillé d’éviter de déplacer le produit.</w:t>
      </w:r>
    </w:p>
    <w:p w14:paraId="20EA73D5" w14:textId="77777777" w:rsidR="00A07A13" w:rsidRDefault="00A07A13" w:rsidP="00A07A13">
      <w:r w:rsidRPr="00BA0AD9">
        <w:t>Lorsque la machine est à l’arrêt, verrouiller les roulettes (elles sont équipées de frein).</w:t>
      </w:r>
    </w:p>
    <w:p w14:paraId="5D6A701E" w14:textId="77777777" w:rsidR="00BA0AD9" w:rsidRDefault="00BA0AD9" w:rsidP="00A07A13"/>
    <w:p w14:paraId="575C2283" w14:textId="77777777" w:rsidR="00BA0AD9" w:rsidRDefault="00BA0AD9" w:rsidP="00BA0AD9">
      <w:r w:rsidRPr="00BA0AD9">
        <w:t>Lorsque la palette a été retirée, la manutention du châssis poteau et coffret de rue doit être réalisé à l’aide d’un transpalette en respectant les consignes du paragraphe 1.</w:t>
      </w:r>
    </w:p>
    <w:p w14:paraId="04A4DFD9" w14:textId="77777777" w:rsidR="00BA0AD9" w:rsidRDefault="00BA0AD9" w:rsidP="00A07A13"/>
    <w:p w14:paraId="442C3CA8" w14:textId="77777777" w:rsidR="00A07A13" w:rsidRDefault="00A07A13">
      <w:pPr>
        <w:spacing w:after="0" w:line="240" w:lineRule="auto"/>
        <w:jc w:val="left"/>
        <w:rPr>
          <w:highlight w:val="yellow"/>
        </w:rPr>
      </w:pPr>
      <w:r>
        <w:rPr>
          <w:highlight w:val="yellow"/>
        </w:rPr>
        <w:br w:type="page"/>
      </w:r>
    </w:p>
    <w:p w14:paraId="701FD50A" w14:textId="77777777" w:rsidR="00F8169F" w:rsidRPr="00173619" w:rsidRDefault="00F8169F" w:rsidP="002925B8">
      <w:pPr>
        <w:pStyle w:val="Titre1"/>
      </w:pPr>
      <w:bookmarkStart w:id="11" w:name="_Toc20330405"/>
      <w:r w:rsidRPr="00173619">
        <w:t>Consignes d'installation</w:t>
      </w:r>
      <w:bookmarkEnd w:id="2"/>
      <w:bookmarkEnd w:id="3"/>
      <w:bookmarkEnd w:id="4"/>
      <w:bookmarkEnd w:id="5"/>
      <w:bookmarkEnd w:id="11"/>
      <w:r w:rsidR="00FC79CB" w:rsidRPr="00173619">
        <w:rPr>
          <w:rFonts w:ascii="Times New Roman" w:hAnsi="Times New Roman"/>
          <w:sz w:val="24"/>
          <w:szCs w:val="24"/>
        </w:rPr>
        <w:t xml:space="preserve"> </w:t>
      </w:r>
    </w:p>
    <w:p w14:paraId="103CE2F0" w14:textId="77777777" w:rsidR="00F8169F" w:rsidRPr="004829DB" w:rsidRDefault="00F8169F" w:rsidP="00F8169F">
      <w:r w:rsidRPr="00167938">
        <w:t>La procédure qui suit doit être mise en œuvre par du personnel habilité et conformément aux normes d’intervention.</w:t>
      </w:r>
    </w:p>
    <w:p w14:paraId="0ADABFDF" w14:textId="77777777" w:rsidR="00F8169F" w:rsidRPr="004829DB" w:rsidRDefault="00F8169F" w:rsidP="00F8169F">
      <w:r w:rsidRPr="004829DB">
        <w:t xml:space="preserve">Matériel nécessaire pour </w:t>
      </w:r>
      <w:r w:rsidRPr="00BA0AD9">
        <w:t xml:space="preserve">l’installation : caisse à outil, transpalette, </w:t>
      </w:r>
      <w:r w:rsidR="00A614AC" w:rsidRPr="00BA0AD9">
        <w:t>multi</w:t>
      </w:r>
      <w:r w:rsidRPr="00BA0AD9">
        <w:t>mètre, niveau</w:t>
      </w:r>
    </w:p>
    <w:p w14:paraId="04FF87B6" w14:textId="77777777" w:rsidR="00F8169F" w:rsidRDefault="00F8169F" w:rsidP="00F8169F">
      <w:r w:rsidRPr="004829DB">
        <w:t>Procéder à l’installation du système en respectant les consignes suivantes.</w:t>
      </w:r>
    </w:p>
    <w:p w14:paraId="5A05FF59" w14:textId="77777777" w:rsidR="00F8169F" w:rsidRPr="004829DB" w:rsidRDefault="00F8169F" w:rsidP="00F8169F">
      <w:r w:rsidRPr="004829DB">
        <w:t>Pour des raisons de sécurité et de fonctionnement, un volume minimum doit être libéré autour du système.</w:t>
      </w:r>
    </w:p>
    <w:p w14:paraId="3321D5F2" w14:textId="77777777" w:rsidR="00F8169F" w:rsidRPr="004829DB" w:rsidRDefault="00F8169F" w:rsidP="00F8169F">
      <w:pPr>
        <w:tabs>
          <w:tab w:val="num" w:pos="709"/>
        </w:tabs>
      </w:pPr>
      <w:r w:rsidRPr="004829DB">
        <w:t>Ce volume permettra :</w:t>
      </w:r>
    </w:p>
    <w:p w14:paraId="34196BDF" w14:textId="77777777" w:rsidR="00F8169F" w:rsidRPr="004829DB" w:rsidRDefault="00F8169F" w:rsidP="006C4BE3">
      <w:pPr>
        <w:numPr>
          <w:ilvl w:val="0"/>
          <w:numId w:val="11"/>
        </w:numPr>
        <w:tabs>
          <w:tab w:val="clear" w:pos="1068"/>
          <w:tab w:val="num" w:pos="709"/>
        </w:tabs>
        <w:spacing w:before="60" w:after="0" w:line="240" w:lineRule="auto"/>
        <w:ind w:left="1066" w:hanging="357"/>
        <w:jc w:val="left"/>
      </w:pPr>
      <w:r w:rsidRPr="004829DB">
        <w:t>d’évoluer autour du système dans de bonnes conditions de sécurité,</w:t>
      </w:r>
    </w:p>
    <w:p w14:paraId="4E4C2460" w14:textId="77777777" w:rsidR="00130474" w:rsidRDefault="00130474" w:rsidP="00130474">
      <w:pPr>
        <w:numPr>
          <w:ilvl w:val="0"/>
          <w:numId w:val="11"/>
        </w:numPr>
        <w:tabs>
          <w:tab w:val="clear" w:pos="1068"/>
          <w:tab w:val="num" w:pos="709"/>
        </w:tabs>
        <w:spacing w:before="60" w:after="0" w:line="240" w:lineRule="auto"/>
        <w:ind w:left="1066" w:hanging="357"/>
        <w:jc w:val="left"/>
      </w:pPr>
      <w:r w:rsidRPr="004829DB">
        <w:t xml:space="preserve">d’accéder </w:t>
      </w:r>
      <w:r w:rsidR="00BA0AD9">
        <w:t>au coffret</w:t>
      </w:r>
      <w:r w:rsidRPr="004829DB">
        <w:t xml:space="preserve"> électrique,</w:t>
      </w:r>
    </w:p>
    <w:p w14:paraId="5A1C52F6" w14:textId="77777777" w:rsidR="00BA0AD9" w:rsidRDefault="00BA0AD9" w:rsidP="00242553">
      <w:pPr>
        <w:numPr>
          <w:ilvl w:val="0"/>
          <w:numId w:val="11"/>
        </w:numPr>
        <w:tabs>
          <w:tab w:val="clear" w:pos="1068"/>
          <w:tab w:val="num" w:pos="709"/>
        </w:tabs>
        <w:spacing w:before="60" w:after="0" w:line="240" w:lineRule="auto"/>
        <w:ind w:left="1066" w:hanging="357"/>
        <w:jc w:val="left"/>
      </w:pPr>
      <w:r w:rsidRPr="004829DB">
        <w:t xml:space="preserve">d’accéder </w:t>
      </w:r>
      <w:r>
        <w:t>à la baie de brassage</w:t>
      </w:r>
      <w:r w:rsidRPr="004829DB">
        <w:t>,</w:t>
      </w:r>
    </w:p>
    <w:p w14:paraId="0BA78A47" w14:textId="77777777" w:rsidR="00BF6F9A" w:rsidRPr="004829DB" w:rsidRDefault="00BF6F9A" w:rsidP="00130474">
      <w:pPr>
        <w:numPr>
          <w:ilvl w:val="0"/>
          <w:numId w:val="11"/>
        </w:numPr>
        <w:tabs>
          <w:tab w:val="clear" w:pos="1068"/>
          <w:tab w:val="num" w:pos="709"/>
        </w:tabs>
        <w:spacing w:before="60" w:after="0" w:line="240" w:lineRule="auto"/>
        <w:ind w:left="1066" w:hanging="357"/>
        <w:jc w:val="left"/>
      </w:pPr>
      <w:r>
        <w:t>de pouvoir intervenir sur la machine</w:t>
      </w:r>
    </w:p>
    <w:p w14:paraId="35707047" w14:textId="77777777" w:rsidR="005A6C31" w:rsidRDefault="005A6C31" w:rsidP="00C93CD4">
      <w:pPr>
        <w:spacing w:before="60" w:after="0" w:line="240" w:lineRule="auto"/>
        <w:jc w:val="left"/>
      </w:pPr>
    </w:p>
    <w:p w14:paraId="35902D42" w14:textId="77777777" w:rsidR="00C93CD4" w:rsidRDefault="00B80B97" w:rsidP="00C93CD4">
      <w:pPr>
        <w:rPr>
          <w:highlight w:val="yellow"/>
        </w:rPr>
      </w:pPr>
      <w:r>
        <w:rPr>
          <w:noProof/>
        </w:rPr>
        <mc:AlternateContent>
          <mc:Choice Requires="wpc">
            <w:drawing>
              <wp:inline distT="0" distB="0" distL="0" distR="0" wp14:anchorId="07424352" wp14:editId="141D6594">
                <wp:extent cx="6438900" cy="3924300"/>
                <wp:effectExtent l="38100" t="19050" r="0" b="0"/>
                <wp:docPr id="25" name="Zone de dessin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Image 30"/>
                          <pic:cNvPicPr>
                            <a:picLocks noChangeAspect="1"/>
                          </pic:cNvPicPr>
                        </pic:nvPicPr>
                        <pic:blipFill>
                          <a:blip r:embed="rId23"/>
                          <a:stretch>
                            <a:fillRect/>
                          </a:stretch>
                        </pic:blipFill>
                        <pic:spPr>
                          <a:xfrm rot="10800000">
                            <a:off x="3190876" y="1162050"/>
                            <a:ext cx="952500" cy="936700"/>
                          </a:xfrm>
                          <a:prstGeom prst="rect">
                            <a:avLst/>
                          </a:prstGeom>
                        </pic:spPr>
                      </pic:pic>
                      <wps:wsp>
                        <wps:cNvPr id="31" name="Rectangle 31"/>
                        <wps:cNvSpPr/>
                        <wps:spPr>
                          <a:xfrm>
                            <a:off x="885825" y="942975"/>
                            <a:ext cx="1419225" cy="139065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orme en L 34"/>
                        <wps:cNvSpPr/>
                        <wps:spPr>
                          <a:xfrm rot="16200000">
                            <a:off x="2833690" y="795338"/>
                            <a:ext cx="2819400" cy="3152773"/>
                          </a:xfrm>
                          <a:prstGeom prst="corner">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100000" b="100000"/>
                            </a:path>
                            <a:tileRect t="-100000" r="-100000"/>
                          </a:gradFill>
                          <a:ln w="19050">
                            <a:solidFill>
                              <a:srgbClr val="00B05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Zone de texte 35"/>
                        <wps:cNvSpPr txBox="1"/>
                        <wps:spPr>
                          <a:xfrm>
                            <a:off x="1343025" y="1485900"/>
                            <a:ext cx="9715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2C8AE" w14:textId="77777777" w:rsidR="00242553" w:rsidRDefault="00242553">
                              <w:r>
                                <w:t>Baie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5"/>
                        <wps:cNvSpPr txBox="1"/>
                        <wps:spPr>
                          <a:xfrm>
                            <a:off x="3904275" y="2666024"/>
                            <a:ext cx="1744050" cy="80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E3C7A" w14:textId="77777777" w:rsidR="00242553" w:rsidRPr="00150027" w:rsidRDefault="00242553" w:rsidP="00B80B97">
                              <w:pPr>
                                <w:pStyle w:val="NormalWeb"/>
                                <w:spacing w:before="0" w:beforeAutospacing="0" w:after="200" w:afterAutospacing="0" w:line="276" w:lineRule="auto"/>
                                <w:jc w:val="both"/>
                                <w:rPr>
                                  <w:rFonts w:ascii="Arial" w:eastAsia="Times New Roman" w:hAnsi="Arial"/>
                                  <w:sz w:val="20"/>
                                  <w:szCs w:val="20"/>
                                </w:rPr>
                              </w:pPr>
                              <w:r>
                                <w:rPr>
                                  <w:rFonts w:ascii="Arial" w:eastAsia="Times New Roman" w:hAnsi="Arial"/>
                                  <w:sz w:val="20"/>
                                  <w:szCs w:val="20"/>
                                </w:rPr>
                                <w:t>Zone de vision du système de vidéoprotection à définir selon votre convenance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Connecteur droit avec flèche 36"/>
                        <wps:cNvCnPr/>
                        <wps:spPr>
                          <a:xfrm flipV="1">
                            <a:off x="1524000" y="9525"/>
                            <a:ext cx="9525" cy="90487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Connecteur droit avec flèche 37"/>
                        <wps:cNvCnPr/>
                        <wps:spPr>
                          <a:xfrm flipH="1">
                            <a:off x="0" y="1514475"/>
                            <a:ext cx="876297" cy="952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 name="Connecteur droit avec flèche 38"/>
                        <wps:cNvCnPr/>
                        <wps:spPr>
                          <a:xfrm flipH="1">
                            <a:off x="1581150" y="2352675"/>
                            <a:ext cx="1" cy="151447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3" name="Zone de texte 35"/>
                        <wps:cNvSpPr txBox="1"/>
                        <wps:spPr>
                          <a:xfrm>
                            <a:off x="885825" y="2951775"/>
                            <a:ext cx="9715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7EAD9" w14:textId="77777777" w:rsidR="00242553" w:rsidRDefault="00242553" w:rsidP="00150027">
                              <w:pPr>
                                <w:pStyle w:val="NormalWeb"/>
                                <w:spacing w:before="0" w:beforeAutospacing="0" w:after="200" w:afterAutospacing="0" w:line="276" w:lineRule="auto"/>
                                <w:jc w:val="both"/>
                              </w:pPr>
                              <w:r>
                                <w:rPr>
                                  <w:rFonts w:ascii="Arial" w:eastAsia="Times New Roman" w:hAnsi="Arial"/>
                                  <w:sz w:val="20"/>
                                  <w:szCs w:val="20"/>
                                </w:rPr>
                                <w:t>1000mm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Zone de texte 35"/>
                        <wps:cNvSpPr txBox="1"/>
                        <wps:spPr>
                          <a:xfrm>
                            <a:off x="1494450" y="294300"/>
                            <a:ext cx="9715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68695" w14:textId="77777777" w:rsidR="00242553" w:rsidRDefault="00242553" w:rsidP="00150027">
                              <w:pPr>
                                <w:pStyle w:val="NormalWeb"/>
                                <w:spacing w:before="0" w:beforeAutospacing="0" w:after="200" w:afterAutospacing="0" w:line="276" w:lineRule="auto"/>
                                <w:jc w:val="both"/>
                              </w:pPr>
                              <w:r>
                                <w:rPr>
                                  <w:rFonts w:ascii="Arial" w:eastAsia="Times New Roman" w:hAnsi="Arial"/>
                                  <w:sz w:val="20"/>
                                  <w:szCs w:val="20"/>
                                </w:rPr>
                                <w:t>600mm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Zone de texte 35"/>
                        <wps:cNvSpPr txBox="1"/>
                        <wps:spPr>
                          <a:xfrm>
                            <a:off x="170475" y="1303950"/>
                            <a:ext cx="9715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2062C" w14:textId="77777777" w:rsidR="00242553" w:rsidRDefault="00242553" w:rsidP="00150027">
                              <w:pPr>
                                <w:pStyle w:val="NormalWeb"/>
                                <w:spacing w:before="0" w:beforeAutospacing="0" w:after="200" w:afterAutospacing="0" w:line="276" w:lineRule="auto"/>
                                <w:jc w:val="both"/>
                              </w:pPr>
                              <w:r>
                                <w:rPr>
                                  <w:rFonts w:ascii="Arial" w:eastAsia="Times New Roman" w:hAnsi="Arial"/>
                                  <w:sz w:val="20"/>
                                  <w:szCs w:val="20"/>
                                </w:rPr>
                                <w:t>600mm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Connecteur droit avec flèche 46"/>
                        <wps:cNvCnPr/>
                        <wps:spPr>
                          <a:xfrm flipH="1">
                            <a:off x="2305050" y="1648120"/>
                            <a:ext cx="875665" cy="952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 name="Zone de texte 35"/>
                        <wps:cNvSpPr txBox="1"/>
                        <wps:spPr>
                          <a:xfrm>
                            <a:off x="2475230" y="1437300"/>
                            <a:ext cx="9715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8F0D4" w14:textId="77777777" w:rsidR="00242553" w:rsidRDefault="00242553" w:rsidP="00AC11BD">
                              <w:pPr>
                                <w:pStyle w:val="NormalWeb"/>
                                <w:spacing w:before="0" w:beforeAutospacing="0" w:after="200" w:afterAutospacing="0" w:line="276" w:lineRule="auto"/>
                                <w:jc w:val="both"/>
                              </w:pPr>
                              <w:r>
                                <w:rPr>
                                  <w:rFonts w:ascii="Arial" w:eastAsia="Times New Roman" w:hAnsi="Arial"/>
                                  <w:sz w:val="20"/>
                                  <w:szCs w:val="20"/>
                                </w:rPr>
                                <w:t>400mm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7424352" id="Zone de dessin 25" o:spid="_x0000_s1032" editas="canvas" style="width:507pt;height:309pt;mso-position-horizontal-relative:char;mso-position-vertical-relative:line" coordsize="64389,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">
                <v:shape id="_x0000_s1033" type="#_x0000_t75" style="position:absolute;width:64389;height:39243;visibility:visible;mso-wrap-style:square">
                  <v:fill o:detectmouseclick="t"/>
                  <v:path o:connecttype="none"/>
                </v:shape>
                <v:shape id="Image 30" o:spid="_x0000_s1034" type="#_x0000_t75" style="position:absolute;left:31908;top:11620;width:9525;height:936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">
                  <v:imagedata r:id="rId24" o:title=""/>
                </v:shape>
                <v:rect id="Rectangle 31" o:spid="_x0000_s1035" style="position:absolute;left:8858;top:9429;width:14192;height:1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" fillcolor="white [3201]" strokecolor="black [3213]" strokeweight="1.5pt"/>
                <v:shape id="Forme en L 34" o:spid="_x0000_s1036" style="position:absolute;left:28337;top:7953;width:28194;height:31527;rotation:-90;visibility:visible;mso-wrap-style:square;v-text-anchor:middle" coordsize="2819400,315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" path="m,l1409700,r,1743073l2819400,1743073r,1409700l,3152773,,xe" fillcolor="#4c4c4c [961]" strokecolor="#00b050" strokeweight="1.5pt">
                  <v:fill color2="white [3201]" rotate="t" focusposition="1" focussize="" colors="0 #959595;.5 #d6d6d6;1 white" focus="100%" type="gradientRadial"/>
                  <v:path arrowok="t" o:connecttype="custom" o:connectlocs="0,0;1409700,0;1409700,1743073;2819400,1743073;2819400,3152773;0,3152773;0,0" o:connectangles="0,0,0,0,0,0,0"/>
                </v:shape>
                <v:shape id="Zone de texte 35" o:spid="_x0000_s1037" type="#_x0000_t202" style="position:absolute;left:13430;top:14859;width:971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992C8AE" w14:textId="77777777" w:rsidR="00242553" w:rsidRDefault="00242553">
                        <w:r>
                          <w:t>Baie</w:t>
                        </w:r>
                      </w:p>
                    </w:txbxContent>
                  </v:textbox>
                </v:shape>
                <v:shape id="Zone de texte 35" o:spid="_x0000_s1038" type="#_x0000_t202" style="position:absolute;left:39042;top:26660;width:17441;height:8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A0E3C7A" w14:textId="77777777" w:rsidR="00242553" w:rsidRPr="00150027" w:rsidRDefault="00242553" w:rsidP="00B80B97">
                        <w:pPr>
                          <w:pStyle w:val="NormalWeb"/>
                          <w:spacing w:before="0" w:beforeAutospacing="0" w:after="200" w:afterAutospacing="0" w:line="276" w:lineRule="auto"/>
                          <w:jc w:val="both"/>
                          <w:rPr>
                            <w:rFonts w:ascii="Arial" w:eastAsia="Times New Roman" w:hAnsi="Arial"/>
                            <w:sz w:val="20"/>
                            <w:szCs w:val="20"/>
                          </w:rPr>
                        </w:pPr>
                        <w:r>
                          <w:rPr>
                            <w:rFonts w:ascii="Arial" w:eastAsia="Times New Roman" w:hAnsi="Arial"/>
                            <w:sz w:val="20"/>
                            <w:szCs w:val="20"/>
                          </w:rPr>
                          <w:t>Zone de vision du système de vidéoprotection à définir selon votre convenance</w:t>
                        </w:r>
                      </w:p>
                    </w:txbxContent>
                  </v:textbox>
                </v:shape>
                <v:shapetype id="_x0000_t32" coordsize="21600,21600" o:spt="32" o:oned="t" path="m,l21600,21600e" filled="f">
                  <v:path arrowok="t" fillok="f" o:connecttype="none"/>
                  <o:lock v:ext="edit" shapetype="t"/>
                </v:shapetype>
                <v:shape id="Connecteur droit avec flèche 36" o:spid="_x0000_s1039" type="#_x0000_t32" style="position:absolute;left:15240;top:95;width:95;height:9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" strokecolor="red">
                  <v:stroke startarrow="block" endarrow="block"/>
                </v:shape>
                <v:shape id="Connecteur droit avec flèche 37" o:spid="_x0000_s1040" type="#_x0000_t32" style="position:absolute;top:15144;width:8762;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" strokecolor="red">
                  <v:stroke startarrow="block" endarrow="block"/>
                </v:shape>
                <v:shape id="Connecteur droit avec flèche 38" o:spid="_x0000_s1041" type="#_x0000_t32" style="position:absolute;left:15811;top:23526;width:0;height:15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" strokecolor="red">
                  <v:stroke startarrow="block" endarrow="block"/>
                </v:shape>
                <v:shape id="Zone de texte 35" o:spid="_x0000_s1042" type="#_x0000_t202" style="position:absolute;left:8858;top:29517;width:97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7B7EAD9" w14:textId="77777777" w:rsidR="00242553" w:rsidRDefault="00242553" w:rsidP="00150027">
                        <w:pPr>
                          <w:pStyle w:val="NormalWeb"/>
                          <w:spacing w:before="0" w:beforeAutospacing="0" w:after="200" w:afterAutospacing="0" w:line="276" w:lineRule="auto"/>
                          <w:jc w:val="both"/>
                        </w:pPr>
                        <w:r>
                          <w:rPr>
                            <w:rFonts w:ascii="Arial" w:eastAsia="Times New Roman" w:hAnsi="Arial"/>
                            <w:sz w:val="20"/>
                            <w:szCs w:val="20"/>
                          </w:rPr>
                          <w:t>1000mm</w:t>
                        </w:r>
                      </w:p>
                    </w:txbxContent>
                  </v:textbox>
                </v:shape>
                <v:shape id="Zone de texte 35" o:spid="_x0000_s1043" type="#_x0000_t202" style="position:absolute;left:14944;top:2943;width:971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4FB68695" w14:textId="77777777" w:rsidR="00242553" w:rsidRDefault="00242553" w:rsidP="00150027">
                        <w:pPr>
                          <w:pStyle w:val="NormalWeb"/>
                          <w:spacing w:before="0" w:beforeAutospacing="0" w:after="200" w:afterAutospacing="0" w:line="276" w:lineRule="auto"/>
                          <w:jc w:val="both"/>
                        </w:pPr>
                        <w:r>
                          <w:rPr>
                            <w:rFonts w:ascii="Arial" w:eastAsia="Times New Roman" w:hAnsi="Arial"/>
                            <w:sz w:val="20"/>
                            <w:szCs w:val="20"/>
                          </w:rPr>
                          <w:t>600mm</w:t>
                        </w:r>
                      </w:p>
                    </w:txbxContent>
                  </v:textbox>
                </v:shape>
                <v:shape id="Zone de texte 35" o:spid="_x0000_s1044" type="#_x0000_t202" style="position:absolute;left:1704;top:13039;width:971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412062C" w14:textId="77777777" w:rsidR="00242553" w:rsidRDefault="00242553" w:rsidP="00150027">
                        <w:pPr>
                          <w:pStyle w:val="NormalWeb"/>
                          <w:spacing w:before="0" w:beforeAutospacing="0" w:after="200" w:afterAutospacing="0" w:line="276" w:lineRule="auto"/>
                          <w:jc w:val="both"/>
                        </w:pPr>
                        <w:r>
                          <w:rPr>
                            <w:rFonts w:ascii="Arial" w:eastAsia="Times New Roman" w:hAnsi="Arial"/>
                            <w:sz w:val="20"/>
                            <w:szCs w:val="20"/>
                          </w:rPr>
                          <w:t>600mm</w:t>
                        </w:r>
                      </w:p>
                    </w:txbxContent>
                  </v:textbox>
                </v:shape>
                <v:shape id="Connecteur droit avec flèche 46" o:spid="_x0000_s1045" type="#_x0000_t32" style="position:absolute;left:23050;top:16481;width:8757;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" strokecolor="red">
                  <v:stroke startarrow="block" endarrow="block"/>
                </v:shape>
                <v:shape id="Zone de texte 35" o:spid="_x0000_s1046" type="#_x0000_t202" style="position:absolute;left:24752;top:14373;width:971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678F0D4" w14:textId="77777777" w:rsidR="00242553" w:rsidRDefault="00242553" w:rsidP="00AC11BD">
                        <w:pPr>
                          <w:pStyle w:val="NormalWeb"/>
                          <w:spacing w:before="0" w:beforeAutospacing="0" w:after="200" w:afterAutospacing="0" w:line="276" w:lineRule="auto"/>
                          <w:jc w:val="both"/>
                        </w:pPr>
                        <w:r>
                          <w:rPr>
                            <w:rFonts w:ascii="Arial" w:eastAsia="Times New Roman" w:hAnsi="Arial"/>
                            <w:sz w:val="20"/>
                            <w:szCs w:val="20"/>
                          </w:rPr>
                          <w:t>400mm</w:t>
                        </w:r>
                      </w:p>
                    </w:txbxContent>
                  </v:textbox>
                </v:shape>
                <w10:anchorlock/>
              </v:group>
            </w:pict>
          </mc:Fallback>
        </mc:AlternateContent>
      </w:r>
    </w:p>
    <w:p w14:paraId="7725122B" w14:textId="77777777" w:rsidR="00F8169F" w:rsidRPr="000D78C4" w:rsidRDefault="00F8169F" w:rsidP="00C93CD4">
      <w:r w:rsidRPr="000D78C4">
        <w:t>Prévoir également un emplacement qui autorise des accès aisés :</w:t>
      </w:r>
    </w:p>
    <w:p w14:paraId="6436E99D" w14:textId="77777777" w:rsidR="00F8169F" w:rsidRPr="000D78C4" w:rsidRDefault="00F8169F" w:rsidP="000D78C4">
      <w:pPr>
        <w:numPr>
          <w:ilvl w:val="0"/>
          <w:numId w:val="12"/>
        </w:numPr>
        <w:tabs>
          <w:tab w:val="clear" w:pos="1068"/>
          <w:tab w:val="num" w:pos="709"/>
        </w:tabs>
        <w:spacing w:before="120" w:after="60" w:line="240" w:lineRule="auto"/>
        <w:ind w:left="1066" w:hanging="357"/>
        <w:jc w:val="left"/>
      </w:pPr>
      <w:r w:rsidRPr="000D78C4">
        <w:t>Au réseau électrique monophasé</w:t>
      </w:r>
    </w:p>
    <w:p w14:paraId="29AD1EC1" w14:textId="77777777" w:rsidR="00F8169F" w:rsidRPr="000D78C4" w:rsidRDefault="00F8169F" w:rsidP="00C93CD4"/>
    <w:p w14:paraId="7181891C" w14:textId="77777777" w:rsidR="00F8169F" w:rsidRPr="000D78C4" w:rsidRDefault="00F8169F" w:rsidP="00F8169F">
      <w:pPr>
        <w:pStyle w:val="Annotationimportante"/>
      </w:pPr>
      <w:r w:rsidRPr="000D78C4">
        <w:t>Prévoir l’installation de l’équipement sur un sol plat, capable de supporter la charge de la machine.</w:t>
      </w:r>
    </w:p>
    <w:p w14:paraId="1175DD74" w14:textId="77777777" w:rsidR="00F8169F" w:rsidRPr="000D78C4" w:rsidRDefault="00F8169F" w:rsidP="00C93CD4"/>
    <w:p w14:paraId="71BD5C5E" w14:textId="77777777" w:rsidR="00F8169F" w:rsidRPr="000D78C4" w:rsidRDefault="00F8169F" w:rsidP="00F8169F">
      <w:pPr>
        <w:pStyle w:val="Annotationimportante"/>
      </w:pPr>
      <w:r w:rsidRPr="000D78C4">
        <w:t>Prévoir l’installation de l’équipement dans un local sec et éclairé permettant la visualisation correcte des parties actives de tout l’équipement et le travail dans des conditions de sécurité optimales.</w:t>
      </w:r>
    </w:p>
    <w:p w14:paraId="088D68F4" w14:textId="77777777" w:rsidR="00C93CD4" w:rsidRDefault="00C93CD4">
      <w:pPr>
        <w:spacing w:after="0" w:line="240" w:lineRule="auto"/>
        <w:jc w:val="left"/>
        <w:rPr>
          <w:noProof/>
        </w:rPr>
      </w:pPr>
      <w:r>
        <w:rPr>
          <w:noProof/>
        </w:rPr>
        <w:br w:type="page"/>
      </w:r>
    </w:p>
    <w:p w14:paraId="34001436" w14:textId="77777777" w:rsidR="005831CC" w:rsidRDefault="005831CC" w:rsidP="001145B3">
      <w:pPr>
        <w:pStyle w:val="Titre1"/>
      </w:pPr>
      <w:bookmarkStart w:id="12" w:name="_Toc416988645"/>
      <w:bookmarkStart w:id="13" w:name="_Toc20330406"/>
      <w:r>
        <w:t>MISE EN PLACE ET ASSEMBLAGE MECANIQUE</w:t>
      </w:r>
      <w:bookmarkEnd w:id="12"/>
      <w:bookmarkEnd w:id="13"/>
    </w:p>
    <w:p w14:paraId="02141E9B" w14:textId="77777777" w:rsidR="00975893" w:rsidRPr="00975893" w:rsidRDefault="00975893" w:rsidP="00975893">
      <w:pPr>
        <w:pStyle w:val="Titre2"/>
      </w:pPr>
      <w:bookmarkStart w:id="14" w:name="_Toc20330407"/>
      <w:r>
        <w:t>Montage de la caméra dome</w:t>
      </w:r>
      <w:bookmarkEnd w:id="14"/>
    </w:p>
    <w:p w14:paraId="58E6E29E" w14:textId="2C478C71" w:rsidR="005831CC" w:rsidRPr="00F25FED" w:rsidRDefault="0087250E" w:rsidP="005831CC">
      <w:r>
        <w:br/>
      </w:r>
      <w:r w:rsidR="005831CC" w:rsidRPr="00F25FED">
        <w:t>Pour le transport, le système est démonté, il faut donc le réassembler à la livraison.</w:t>
      </w:r>
    </w:p>
    <w:p w14:paraId="2C90BE17" w14:textId="77777777" w:rsidR="005831CC" w:rsidRPr="00F25FED" w:rsidRDefault="005831CC" w:rsidP="005831CC">
      <w:r w:rsidRPr="00F25FED">
        <w:t>Les grandes étapes sont :</w:t>
      </w:r>
    </w:p>
    <w:p w14:paraId="47D9380B" w14:textId="77777777" w:rsidR="005831CC" w:rsidRPr="00F25FED" w:rsidRDefault="005831CC" w:rsidP="005831CC">
      <w:pPr>
        <w:numPr>
          <w:ilvl w:val="0"/>
          <w:numId w:val="16"/>
        </w:numPr>
        <w:spacing w:after="0" w:line="240" w:lineRule="auto"/>
        <w:jc w:val="left"/>
      </w:pPr>
      <w:r w:rsidRPr="00F25FED">
        <w:t>Mise à niveau du châssis et</w:t>
      </w:r>
      <w:r w:rsidR="00EB3C48">
        <w:t xml:space="preserve"> fixation </w:t>
      </w:r>
      <w:r w:rsidRPr="00F25FED">
        <w:t>des pieds</w:t>
      </w:r>
      <w:r w:rsidR="00EB3C48">
        <w:t xml:space="preserve"> </w:t>
      </w:r>
    </w:p>
    <w:p w14:paraId="7347E6F8" w14:textId="77777777" w:rsidR="005831CC" w:rsidRPr="00F25FED" w:rsidRDefault="00F25FED" w:rsidP="005831CC">
      <w:pPr>
        <w:numPr>
          <w:ilvl w:val="0"/>
          <w:numId w:val="16"/>
        </w:numPr>
        <w:spacing w:after="0" w:line="240" w:lineRule="auto"/>
        <w:jc w:val="left"/>
      </w:pPr>
      <w:r w:rsidRPr="00F25FED">
        <w:t>Déballage et installation de l’écran</w:t>
      </w:r>
    </w:p>
    <w:p w14:paraId="2874A44B" w14:textId="77777777" w:rsidR="00F25FED" w:rsidRPr="00F25FED" w:rsidRDefault="00F25FED" w:rsidP="005831CC">
      <w:pPr>
        <w:numPr>
          <w:ilvl w:val="0"/>
          <w:numId w:val="16"/>
        </w:numPr>
        <w:spacing w:after="0" w:line="240" w:lineRule="auto"/>
        <w:jc w:val="left"/>
      </w:pPr>
      <w:r w:rsidRPr="00F25FED">
        <w:t>Déballage et installation de l’enregistreur caméra</w:t>
      </w:r>
    </w:p>
    <w:p w14:paraId="1DCF8FD0" w14:textId="77777777" w:rsidR="005831CC" w:rsidRDefault="005831CC" w:rsidP="005831CC">
      <w:pPr>
        <w:numPr>
          <w:ilvl w:val="0"/>
          <w:numId w:val="16"/>
        </w:numPr>
        <w:spacing w:after="0" w:line="240" w:lineRule="auto"/>
        <w:jc w:val="left"/>
      </w:pPr>
      <w:r w:rsidRPr="00F25FED">
        <w:t xml:space="preserve">Remontage </w:t>
      </w:r>
      <w:r w:rsidR="00F25FED" w:rsidRPr="00F25FED">
        <w:t>des caméras sur les supports</w:t>
      </w:r>
    </w:p>
    <w:p w14:paraId="3ECCEBBD" w14:textId="77777777" w:rsidR="00147FA5" w:rsidRPr="00F25FED" w:rsidRDefault="00147FA5" w:rsidP="00FC4F6A">
      <w:pPr>
        <w:numPr>
          <w:ilvl w:val="0"/>
          <w:numId w:val="16"/>
        </w:numPr>
        <w:spacing w:after="0" w:line="240" w:lineRule="auto"/>
        <w:jc w:val="left"/>
      </w:pPr>
      <w:r>
        <w:t>Remontage de la caméra motorisée N°3. Mettre en place son filin de sécurité et vérifier sa tenue mécanique.</w:t>
      </w:r>
    </w:p>
    <w:p w14:paraId="567C8EF2" w14:textId="77777777" w:rsidR="00A16C68" w:rsidRDefault="00975893" w:rsidP="005831CC">
      <w:r>
        <w:rPr>
          <w:noProof/>
        </w:rPr>
        <mc:AlternateContent>
          <mc:Choice Requires="wpc">
            <w:drawing>
              <wp:inline distT="0" distB="0" distL="0" distR="0" wp14:anchorId="46CE8880" wp14:editId="7C577701">
                <wp:extent cx="6667500" cy="3889374"/>
                <wp:effectExtent l="0" t="0" r="0" b="0"/>
                <wp:docPr id="18" name="Zone de dessin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Image 52"/>
                          <pic:cNvPicPr/>
                        </pic:nvPicPr>
                        <pic:blipFill>
                          <a:blip r:embed="rId25" cstate="print">
                            <a:extLst>
                              <a:ext uri="{28A0092B-C50C-407E-A947-70E740481C1C}">
                                <a14:useLocalDpi xmlns:a14="http://schemas.microsoft.com/office/drawing/2010/main" val="0"/>
                              </a:ext>
                            </a:extLst>
                          </a:blip>
                          <a:stretch>
                            <a:fillRect/>
                          </a:stretch>
                        </pic:blipFill>
                        <pic:spPr>
                          <a:xfrm>
                            <a:off x="180000" y="180000"/>
                            <a:ext cx="2033270" cy="1525270"/>
                          </a:xfrm>
                          <a:prstGeom prst="rect">
                            <a:avLst/>
                          </a:prstGeom>
                        </pic:spPr>
                      </pic:pic>
                      <pic:pic xmlns:pic="http://schemas.openxmlformats.org/drawingml/2006/picture">
                        <pic:nvPicPr>
                          <pic:cNvPr id="53" name="Image 53"/>
                          <pic:cNvPicPr/>
                        </pic:nvPicPr>
                        <pic:blipFill>
                          <a:blip r:embed="rId26" cstate="print">
                            <a:extLst>
                              <a:ext uri="{28A0092B-C50C-407E-A947-70E740481C1C}">
                                <a14:useLocalDpi xmlns:a14="http://schemas.microsoft.com/office/drawing/2010/main" val="0"/>
                              </a:ext>
                            </a:extLst>
                          </a:blip>
                          <a:stretch>
                            <a:fillRect/>
                          </a:stretch>
                        </pic:blipFill>
                        <pic:spPr>
                          <a:xfrm>
                            <a:off x="2323125" y="180000"/>
                            <a:ext cx="2018665" cy="1513840"/>
                          </a:xfrm>
                          <a:prstGeom prst="rect">
                            <a:avLst/>
                          </a:prstGeom>
                        </pic:spPr>
                      </pic:pic>
                      <pic:pic xmlns:pic="http://schemas.openxmlformats.org/drawingml/2006/picture">
                        <pic:nvPicPr>
                          <pic:cNvPr id="54" name="Image 54"/>
                          <pic:cNvPicPr/>
                        </pic:nvPicPr>
                        <pic:blipFill>
                          <a:blip r:embed="rId27" cstate="print">
                            <a:extLst>
                              <a:ext uri="{28A0092B-C50C-407E-A947-70E740481C1C}">
                                <a14:useLocalDpi xmlns:a14="http://schemas.microsoft.com/office/drawing/2010/main" val="0"/>
                              </a:ext>
                            </a:extLst>
                          </a:blip>
                          <a:stretch>
                            <a:fillRect/>
                          </a:stretch>
                        </pic:blipFill>
                        <pic:spPr>
                          <a:xfrm>
                            <a:off x="4475775" y="180025"/>
                            <a:ext cx="2037715" cy="1528445"/>
                          </a:xfrm>
                          <a:prstGeom prst="rect">
                            <a:avLst/>
                          </a:prstGeom>
                        </pic:spPr>
                      </pic:pic>
                      <pic:pic xmlns:pic="http://schemas.openxmlformats.org/drawingml/2006/picture">
                        <pic:nvPicPr>
                          <pic:cNvPr id="55" name="Image 55"/>
                          <pic:cNvPicPr/>
                        </pic:nvPicPr>
                        <pic:blipFill>
                          <a:blip r:embed="rId28" cstate="print">
                            <a:extLst>
                              <a:ext uri="{28A0092B-C50C-407E-A947-70E740481C1C}">
                                <a14:useLocalDpi xmlns:a14="http://schemas.microsoft.com/office/drawing/2010/main" val="0"/>
                              </a:ext>
                            </a:extLst>
                          </a:blip>
                          <a:stretch>
                            <a:fillRect/>
                          </a:stretch>
                        </pic:blipFill>
                        <pic:spPr>
                          <a:xfrm>
                            <a:off x="1046775" y="1837350"/>
                            <a:ext cx="2245995" cy="1684655"/>
                          </a:xfrm>
                          <a:prstGeom prst="rect">
                            <a:avLst/>
                          </a:prstGeom>
                        </pic:spPr>
                      </pic:pic>
                      <pic:pic xmlns:pic="http://schemas.openxmlformats.org/drawingml/2006/picture">
                        <pic:nvPicPr>
                          <pic:cNvPr id="56" name="Image 56"/>
                          <pic:cNvPicPr/>
                        </pic:nvPicPr>
                        <pic:blipFill>
                          <a:blip r:embed="rId29" cstate="print">
                            <a:extLst>
                              <a:ext uri="{28A0092B-C50C-407E-A947-70E740481C1C}">
                                <a14:useLocalDpi xmlns:a14="http://schemas.microsoft.com/office/drawing/2010/main" val="0"/>
                              </a:ext>
                            </a:extLst>
                          </a:blip>
                          <a:stretch>
                            <a:fillRect/>
                          </a:stretch>
                        </pic:blipFill>
                        <pic:spPr>
                          <a:xfrm>
                            <a:off x="3456600" y="1837079"/>
                            <a:ext cx="2214245" cy="1660525"/>
                          </a:xfrm>
                          <a:prstGeom prst="rect">
                            <a:avLst/>
                          </a:prstGeom>
                        </pic:spPr>
                      </pic:pic>
                    </wpc:wpc>
                  </a:graphicData>
                </a:graphic>
              </wp:inline>
            </w:drawing>
          </mc:Choice>
          <mc:Fallback>
            <w:pict>
              <v:group w14:anchorId="5ABDD37D" id="Zone de dessin 18" o:spid="_x0000_s1026" editas="canvas" style="width:525pt;height:306.25pt;mso-position-horizontal-relative:char;mso-position-vertical-relative:line" coordsize="66675,38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">
                <v:shape id="_x0000_s1027" type="#_x0000_t75" style="position:absolute;width:66675;height:38887;visibility:visible;mso-wrap-style:square">
                  <v:fill o:detectmouseclick="t"/>
                  <v:path o:connecttype="none"/>
                </v:shape>
                <v:shape id="Image 52" o:spid="_x0000_s1028" type="#_x0000_t75" style="position:absolute;left:1800;top:1800;width:20332;height:1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7TQLDAAAA2wAAAA8AAABkcnMvZG93bnJldi54bWxEj0FrAjEUhO+C/yE8wZtmVRTZGsVaBA+9&#10;VEXY2+vmmSxuXpZN1PXfN4VCj8PMfMOsNp2rxYPaUHlWMBlnIIhLrys2Cs6n/WgJIkRkjbVnUvCi&#10;AJt1v7fCXPsnf9HjGI1IEA45KrAxNrmUobTkMIx9Q5y8q28dxiRbI3WLzwR3tZxm2UI6rDgtWGxo&#10;Z6m8He9Owe5kPy6muBTmu5Dz99fssPisvFLDQbd9AxGpi//hv/ZBK5hP4fdL+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tNAsMAAADbAAAADwAAAAAAAAAAAAAAAACf&#10;AgAAZHJzL2Rvd25yZXYueG1sUEsFBgAAAAAEAAQA9wAAAI8DAAAAAA==&#10;">
                  <v:imagedata r:id="rId30" o:title=""/>
                </v:shape>
                <v:shape id="Image 53" o:spid="_x0000_s1029" type="#_x0000_t75" style="position:absolute;left:23231;top:1800;width:20186;height:15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gcqvFAAAA2wAAAA8AAABkcnMvZG93bnJldi54bWxEj09rwkAUxO8Fv8PyBG91Y6UljVnF+qfU&#10;g4eqlB4f2ZdsMPs2ZFdNv323UPA4zMxvmHzR20ZcqfO1YwWTcQKCuHC65krB6bh9TEH4gKyxcUwK&#10;fsjDYj54yDHT7safdD2ESkQI+wwVmBDaTEpfGLLox64ljl7pOoshyq6SusNbhNtGPiXJi7RYc1ww&#10;2NLKUHE+XKyCr2Tvv8vdpF2RfzNL/Z5u1q+pUqNhv5yBCNSHe/i//aEVPE/h70v8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HKrxQAAANsAAAAPAAAAAAAAAAAAAAAA&#10;AJ8CAABkcnMvZG93bnJldi54bWxQSwUGAAAAAAQABAD3AAAAkQMAAAAA&#10;">
                  <v:imagedata r:id="rId31" o:title=""/>
                </v:shape>
                <v:shape id="Image 54" o:spid="_x0000_s1030" type="#_x0000_t75" style="position:absolute;left:44757;top:1800;width:20377;height:15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RXDAAAA2wAAAA8AAABkcnMvZG93bnJldi54bWxEj0+LwjAUxO+C3yE8YW+auqsi1SiyIPbi&#10;wXbZ86N5/aPNS2mird/eLCx4HGbmN8x2P5hGPKhztWUF81kEgji3uuZSwU92nK5BOI+ssbFMCp7k&#10;YL8bj7YYa9vzhR6pL0WAsItRQeV9G0vp8ooMupltiYNX2M6gD7Irpe6wD3DTyM8oWkmDNYeFClv6&#10;rii/pXejYHU6rZtbkRR19JXNk2t6WP6ee6U+JsNhA8LT4N/h/3aiFSwX8Pcl/AC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5FcMAAADbAAAADwAAAAAAAAAAAAAAAACf&#10;AgAAZHJzL2Rvd25yZXYueG1sUEsFBgAAAAAEAAQA9wAAAI8DAAAAAA==&#10;">
                  <v:imagedata r:id="rId32" o:title=""/>
                </v:shape>
                <v:shape id="Image 55" o:spid="_x0000_s1031" type="#_x0000_t75" style="position:absolute;left:10467;top:18373;width:22460;height:16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vHHEAAAA2wAAAA8AAABkcnMvZG93bnJldi54bWxEj0FrwkAUhO8F/8PyBC9FNw2k1tRVSkDo&#10;TZt46PGRfSap2bchu5r037uC4HGYmW+Y9XY0rbhS7xrLCt4WEQji0uqGKwXHYjf/AOE8ssbWMin4&#10;JwfbzeRljam2A//QNfeVCBB2KSqove9SKV1Zk0G3sB1x8E62N+iD7CupexwC3LQyjqJ3abDhsFBj&#10;R1lN5Tm/GAXZ/pD8VcvzDl22KlzS2fh19avUbDp+fYLwNPpn+NH+1gqSBO5fwg+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ovHHEAAAA2wAAAA8AAAAAAAAAAAAAAAAA&#10;nwIAAGRycy9kb3ducmV2LnhtbFBLBQYAAAAABAAEAPcAAACQAwAAAAA=&#10;">
                  <v:imagedata r:id="rId33" o:title=""/>
                </v:shape>
                <v:shape id="Image 56" o:spid="_x0000_s1032" type="#_x0000_t75" style="position:absolute;left:34566;top:18370;width:22142;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IPjDAAAA2wAAAA8AAABkcnMvZG93bnJldi54bWxEj0FrwkAUhO8F/8PyBG91Y8FYoquIJVh6&#10;M3ro8Zl9JsHs25DdxDS/visUehxm5htmsxtMLXpqXWVZwWIegSDOra64UHA5p6/vIJxH1lhbJgU/&#10;5GC3nbxsMNH2wSfqM1+IAGGXoILS+yaR0uUlGXRz2xAH72Zbgz7ItpC6xUeAm1q+RVEsDVYcFkps&#10;6FBSfs86o+A8rI5dmn7Y8fq1XBmrR1x8j0rNpsN+DcLT4P/Df+1PrWAZw/N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Ug+MMAAADbAAAADwAAAAAAAAAAAAAAAACf&#10;AgAAZHJzL2Rvd25yZXYueG1sUEsFBgAAAAAEAAQA9wAAAI8DAAAAAA==&#10;">
                  <v:imagedata r:id="rId34" o:title=""/>
                </v:shape>
                <w10:anchorlock/>
              </v:group>
            </w:pict>
          </mc:Fallback>
        </mc:AlternateContent>
      </w:r>
    </w:p>
    <w:p w14:paraId="0384B93A" w14:textId="77777777" w:rsidR="00A16C68" w:rsidRDefault="00A16C68" w:rsidP="00A16C68">
      <w:r>
        <w:br w:type="page"/>
      </w:r>
    </w:p>
    <w:p w14:paraId="15C29B59" w14:textId="77777777" w:rsidR="00975893" w:rsidRDefault="00975893" w:rsidP="00975893">
      <w:pPr>
        <w:pStyle w:val="Titre2"/>
      </w:pPr>
      <w:bookmarkStart w:id="15" w:name="_Toc20330408"/>
      <w:r>
        <w:t>l</w:t>
      </w:r>
      <w:r w:rsidR="00A16C68">
        <w:t>iaison en</w:t>
      </w:r>
      <w:r>
        <w:t>tre la baie et le mat</w:t>
      </w:r>
      <w:bookmarkEnd w:id="15"/>
    </w:p>
    <w:p w14:paraId="65CE5E6D" w14:textId="33F1879C" w:rsidR="008546AA" w:rsidRDefault="00A16C68" w:rsidP="00975893">
      <w:r>
        <w:t>La liaison entre la baie de vidéoprotection et le mât se fait par l’intermédiaire de la gaine TPC verte diamètre 40mm</w:t>
      </w:r>
      <w:r w:rsidR="0087250E">
        <w:t xml:space="preserve"> livrée en accessoire</w:t>
      </w:r>
      <w:r>
        <w:t xml:space="preserve">. </w:t>
      </w:r>
    </w:p>
    <w:p w14:paraId="3909652C" w14:textId="77777777" w:rsidR="00A16C68" w:rsidRDefault="00A16C68" w:rsidP="00975893">
      <w:r>
        <w:rPr>
          <w:noProof/>
        </w:rPr>
        <mc:AlternateContent>
          <mc:Choice Requires="wpc">
            <w:drawing>
              <wp:inline distT="0" distB="0" distL="0" distR="0" wp14:anchorId="427D5FC4" wp14:editId="350864F3">
                <wp:extent cx="6755130" cy="2442949"/>
                <wp:effectExtent l="0" t="0" r="0" b="0"/>
                <wp:docPr id="40" name="Zone de dessin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 name="Image 23"/>
                          <pic:cNvPicPr>
                            <a:picLocks noChangeAspect="1"/>
                          </pic:cNvPicPr>
                        </pic:nvPicPr>
                        <pic:blipFill>
                          <a:blip r:embed="rId35">
                            <a:extLst>
                              <a:ext uri="{BEBA8EAE-BF5A-486C-A8C5-ECC9F3942E4B}">
                                <a14:imgProps xmlns:a14="http://schemas.microsoft.com/office/drawing/2010/main">
                                  <a14:imgLayer r:embed="rId36">
                                    <a14:imgEffect>
                                      <a14:brightnessContrast bright="20000" contrast="20000"/>
                                    </a14:imgEffect>
                                  </a14:imgLayer>
                                </a14:imgProps>
                              </a:ext>
                            </a:extLst>
                          </a:blip>
                          <a:stretch>
                            <a:fillRect/>
                          </a:stretch>
                        </pic:blipFill>
                        <pic:spPr>
                          <a:xfrm>
                            <a:off x="2199423" y="2"/>
                            <a:ext cx="2249747" cy="2340257"/>
                          </a:xfrm>
                          <a:prstGeom prst="rect">
                            <a:avLst/>
                          </a:prstGeom>
                        </pic:spPr>
                      </pic:pic>
                    </wpc:wpc>
                  </a:graphicData>
                </a:graphic>
              </wp:inline>
            </w:drawing>
          </mc:Choice>
          <mc:Fallback>
            <w:pict>
              <v:group w14:anchorId="0C6893A2" id="Zone de dessin 40" o:spid="_x0000_s1026" editas="canvas" style="width:531.9pt;height:192.35pt;mso-position-horizontal-relative:char;mso-position-vertical-relative:line" coordsize="67551,24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">
                <v:shape id="_x0000_s1027" type="#_x0000_t75" style="position:absolute;width:67551;height:24428;visibility:visible;mso-wrap-style:square">
                  <v:fill o:detectmouseclick="t"/>
                  <v:path o:connecttype="none"/>
                </v:shape>
                <v:shape id="Image 23" o:spid="_x0000_s1028" type="#_x0000_t75" style="position:absolute;left:21994;width:22497;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">
                  <v:imagedata r:id="rId37" o:title=""/>
                </v:shape>
                <w10:anchorlock/>
              </v:group>
            </w:pict>
          </mc:Fallback>
        </mc:AlternateContent>
      </w:r>
    </w:p>
    <w:p w14:paraId="668F2ED9" w14:textId="48DD9510" w:rsidR="00B27144" w:rsidRPr="000861C8" w:rsidRDefault="007078EC" w:rsidP="00975893">
      <w:pPr>
        <w:rPr>
          <w:b/>
          <w:bCs/>
        </w:rPr>
      </w:pPr>
      <w:r w:rsidRPr="000861C8">
        <w:rPr>
          <w:b/>
          <w:bCs/>
        </w:rPr>
        <w:t>Différents</w:t>
      </w:r>
      <w:r w:rsidR="008546AA" w:rsidRPr="000861C8">
        <w:rPr>
          <w:b/>
          <w:bCs/>
        </w:rPr>
        <w:t xml:space="preserve"> types de liaison</w:t>
      </w:r>
      <w:r w:rsidR="00A85EBC" w:rsidRPr="000861C8">
        <w:rPr>
          <w:b/>
          <w:bCs/>
        </w:rPr>
        <w:t>s</w:t>
      </w:r>
      <w:r w:rsidR="008546AA" w:rsidRPr="000861C8">
        <w:rPr>
          <w:b/>
          <w:bCs/>
        </w:rPr>
        <w:t xml:space="preserve"> sont possible</w:t>
      </w:r>
      <w:r w:rsidR="00FE782C" w:rsidRPr="000861C8">
        <w:rPr>
          <w:b/>
          <w:bCs/>
        </w:rPr>
        <w:t> (</w:t>
      </w:r>
      <w:r w:rsidR="00242553" w:rsidRPr="000861C8">
        <w:rPr>
          <w:b/>
          <w:bCs/>
        </w:rPr>
        <w:t>Liaison</w:t>
      </w:r>
      <w:r w:rsidR="0087250E">
        <w:rPr>
          <w:b/>
          <w:bCs/>
        </w:rPr>
        <w:t>s</w:t>
      </w:r>
      <w:r w:rsidR="00B27144" w:rsidRPr="000861C8">
        <w:rPr>
          <w:b/>
          <w:bCs/>
        </w:rPr>
        <w:t xml:space="preserve"> cuivre </w:t>
      </w:r>
      <w:r w:rsidR="00FE782C" w:rsidRPr="000861C8">
        <w:rPr>
          <w:b/>
          <w:bCs/>
        </w:rPr>
        <w:t>ou</w:t>
      </w:r>
      <w:r w:rsidR="00B27144" w:rsidRPr="000861C8">
        <w:rPr>
          <w:b/>
          <w:bCs/>
        </w:rPr>
        <w:t xml:space="preserve"> </w:t>
      </w:r>
      <w:r w:rsidR="002D00AE" w:rsidRPr="000861C8">
        <w:rPr>
          <w:b/>
          <w:bCs/>
        </w:rPr>
        <w:t xml:space="preserve">fibre </w:t>
      </w:r>
      <w:r w:rsidR="00B27144" w:rsidRPr="000861C8">
        <w:rPr>
          <w:b/>
          <w:bCs/>
        </w:rPr>
        <w:t>optique</w:t>
      </w:r>
      <w:r w:rsidR="00FE782C" w:rsidRPr="000861C8">
        <w:rPr>
          <w:b/>
          <w:bCs/>
        </w:rPr>
        <w:t>)</w:t>
      </w:r>
      <w:r w:rsidR="00A85EBC" w:rsidRPr="000861C8">
        <w:rPr>
          <w:b/>
          <w:bCs/>
        </w:rPr>
        <w:t> :</w:t>
      </w:r>
    </w:p>
    <w:p w14:paraId="70E860CF" w14:textId="7F792F1D" w:rsidR="000861C8" w:rsidRPr="000861C8" w:rsidRDefault="00A85EBC" w:rsidP="00D86789">
      <w:pPr>
        <w:pStyle w:val="Paragraphedeliste"/>
        <w:numPr>
          <w:ilvl w:val="0"/>
          <w:numId w:val="16"/>
        </w:numPr>
        <w:rPr>
          <w:u w:val="single"/>
        </w:rPr>
      </w:pPr>
      <w:r w:rsidRPr="000861C8">
        <w:rPr>
          <w:u w:val="single"/>
        </w:rPr>
        <w:t>R</w:t>
      </w:r>
      <w:r w:rsidR="008546AA" w:rsidRPr="000861C8">
        <w:rPr>
          <w:u w:val="single"/>
        </w:rPr>
        <w:t xml:space="preserve">éseau cuivre </w:t>
      </w:r>
      <w:r w:rsidR="007078EC" w:rsidRPr="000861C8">
        <w:rPr>
          <w:u w:val="single"/>
        </w:rPr>
        <w:t>(</w:t>
      </w:r>
      <w:r w:rsidR="005D6FAC" w:rsidRPr="000861C8">
        <w:rPr>
          <w:u w:val="single"/>
        </w:rPr>
        <w:t>r</w:t>
      </w:r>
      <w:r w:rsidR="007078EC" w:rsidRPr="000861C8">
        <w:rPr>
          <w:u w:val="single"/>
        </w:rPr>
        <w:t xml:space="preserve">accordement </w:t>
      </w:r>
      <w:r w:rsidR="0087250E">
        <w:rPr>
          <w:u w:val="single"/>
        </w:rPr>
        <w:t xml:space="preserve">à </w:t>
      </w:r>
      <w:r w:rsidR="007078EC" w:rsidRPr="000861C8">
        <w:rPr>
          <w:u w:val="single"/>
        </w:rPr>
        <w:t>réalis</w:t>
      </w:r>
      <w:r w:rsidR="0087250E">
        <w:rPr>
          <w:u w:val="single"/>
        </w:rPr>
        <w:t>er</w:t>
      </w:r>
      <w:r w:rsidR="007078EC" w:rsidRPr="000861C8">
        <w:rPr>
          <w:u w:val="single"/>
        </w:rPr>
        <w:t> lors de l’installation</w:t>
      </w:r>
      <w:r w:rsidR="0087250E">
        <w:rPr>
          <w:u w:val="single"/>
        </w:rPr>
        <w:t>)</w:t>
      </w:r>
      <w:r w:rsidR="00615509" w:rsidRPr="000861C8">
        <w:rPr>
          <w:u w:val="single"/>
        </w:rPr>
        <w:t>.</w:t>
      </w:r>
      <w:r w:rsidR="0064254F" w:rsidRPr="000861C8">
        <w:rPr>
          <w:u w:val="single"/>
        </w:rPr>
        <w:t xml:space="preserve"> </w:t>
      </w:r>
    </w:p>
    <w:p w14:paraId="605AE44B" w14:textId="77777777" w:rsidR="000861C8" w:rsidRDefault="000861C8" w:rsidP="000861C8">
      <w:pPr>
        <w:pStyle w:val="Paragraphedeliste"/>
        <w:ind w:left="1776"/>
      </w:pPr>
    </w:p>
    <w:p w14:paraId="4884EAA3" w14:textId="54686D41" w:rsidR="0064254F" w:rsidRDefault="000861C8" w:rsidP="000861C8">
      <w:pPr>
        <w:pStyle w:val="Paragraphedeliste"/>
        <w:ind w:left="1776"/>
      </w:pPr>
      <w:r>
        <w:t>Pour cela i</w:t>
      </w:r>
      <w:r w:rsidR="0064254F">
        <w:t xml:space="preserve">l est nécessaire d’installer le câble réseau </w:t>
      </w:r>
      <w:r w:rsidR="0087250E">
        <w:t xml:space="preserve">RJ45 de 5 mètres </w:t>
      </w:r>
      <w:r w:rsidR="0064254F">
        <w:t xml:space="preserve">fourni </w:t>
      </w:r>
      <w:r>
        <w:t>(</w:t>
      </w:r>
      <w:r w:rsidR="0064254F">
        <w:t>avec</w:t>
      </w:r>
      <w:r>
        <w:t xml:space="preserve"> </w:t>
      </w:r>
      <w:r w:rsidR="0064254F">
        <w:t>connecteurs moulés</w:t>
      </w:r>
      <w:r>
        <w:t>)</w:t>
      </w:r>
      <w:r w:rsidR="0064254F">
        <w:t xml:space="preserve"> </w:t>
      </w:r>
      <w:r w:rsidR="00E21671">
        <w:t xml:space="preserve">une </w:t>
      </w:r>
      <w:r w:rsidR="0064254F">
        <w:t>la gaine TPC verte préalablement installée entre</w:t>
      </w:r>
      <w:r w:rsidR="00CB45BB">
        <w:t xml:space="preserve"> le</w:t>
      </w:r>
      <w:r w:rsidR="0064254F">
        <w:t xml:space="preserve"> coffret de raccordement et la baie de vidéoprotection. </w:t>
      </w:r>
      <w:r w:rsidR="00CB45BB">
        <w:t>R</w:t>
      </w:r>
      <w:r>
        <w:t xml:space="preserve">accorder </w:t>
      </w:r>
      <w:r w:rsidR="00615509">
        <w:t xml:space="preserve">directement </w:t>
      </w:r>
      <w:r w:rsidR="00CB45BB">
        <w:t xml:space="preserve">le câble </w:t>
      </w:r>
      <w:r>
        <w:t xml:space="preserve">entre </w:t>
      </w:r>
      <w:r w:rsidR="00A85EBC">
        <w:t xml:space="preserve">le switch MOD2 du coffret de raccordement et le switch </w:t>
      </w:r>
      <w:r w:rsidR="00781324">
        <w:t>o</w:t>
      </w:r>
      <w:r w:rsidR="00A85EBC">
        <w:t>ptique de la baie de vidéoprotection.</w:t>
      </w:r>
    </w:p>
    <w:p w14:paraId="4843CAA0" w14:textId="77777777" w:rsidR="007078EC" w:rsidRDefault="007078EC" w:rsidP="007078EC">
      <w:pPr>
        <w:pStyle w:val="Paragraphedeliste"/>
        <w:ind w:left="1776"/>
      </w:pPr>
    </w:p>
    <w:p w14:paraId="69DBB58F" w14:textId="77777777" w:rsidR="000861C8" w:rsidRPr="000861C8" w:rsidRDefault="007078EC" w:rsidP="00E21671">
      <w:pPr>
        <w:pStyle w:val="Paragraphedeliste"/>
        <w:numPr>
          <w:ilvl w:val="0"/>
          <w:numId w:val="16"/>
        </w:numPr>
        <w:spacing w:after="0" w:line="240" w:lineRule="auto"/>
        <w:rPr>
          <w:u w:val="single"/>
        </w:rPr>
      </w:pPr>
      <w:r w:rsidRPr="000861C8">
        <w:rPr>
          <w:u w:val="single"/>
        </w:rPr>
        <w:t xml:space="preserve">Réseau cuivre (activité élève). </w:t>
      </w:r>
    </w:p>
    <w:p w14:paraId="066B7631" w14:textId="77777777" w:rsidR="000861C8" w:rsidRDefault="000861C8" w:rsidP="00E21671">
      <w:pPr>
        <w:pStyle w:val="Paragraphedeliste"/>
        <w:spacing w:line="240" w:lineRule="auto"/>
        <w:ind w:left="1776"/>
      </w:pPr>
    </w:p>
    <w:p w14:paraId="6BC1300B" w14:textId="6F15C70F" w:rsidR="007078EC" w:rsidRDefault="000861C8" w:rsidP="000861C8">
      <w:pPr>
        <w:pStyle w:val="Paragraphedeliste"/>
        <w:ind w:left="1776"/>
      </w:pPr>
      <w:r>
        <w:t xml:space="preserve">Pour cela il est nécessaire d’installer un câble réseau dans </w:t>
      </w:r>
      <w:r w:rsidR="000907EA">
        <w:t>une</w:t>
      </w:r>
      <w:r>
        <w:t xml:space="preserve"> gaine TPC verte préalablement installée entre</w:t>
      </w:r>
      <w:r w:rsidR="00CB45BB">
        <w:t xml:space="preserve"> le</w:t>
      </w:r>
      <w:r>
        <w:t xml:space="preserve"> coffret de raccordement et la baie de vidéoprotection. Effectuer le raccordement des liaisons </w:t>
      </w:r>
      <w:r w:rsidR="007078EC">
        <w:t xml:space="preserve">RJ45 entre </w:t>
      </w:r>
      <w:r w:rsidR="00615509">
        <w:t xml:space="preserve">le switch MOD2 </w:t>
      </w:r>
      <w:r w:rsidR="007078EC">
        <w:t xml:space="preserve">du coffret de raccordement </w:t>
      </w:r>
      <w:r w:rsidR="005D6FAC">
        <w:t xml:space="preserve">(en passant par la prise XF1) </w:t>
      </w:r>
      <w:r w:rsidR="007078EC">
        <w:t>et l</w:t>
      </w:r>
      <w:r w:rsidR="00615509">
        <w:t xml:space="preserve">e switch optique </w:t>
      </w:r>
      <w:r w:rsidR="007078EC">
        <w:t xml:space="preserve">de la baie de </w:t>
      </w:r>
      <w:r w:rsidR="005D6FAC">
        <w:t>vidéoprotection (en passant par la prise XF2)</w:t>
      </w:r>
      <w:r w:rsidR="007078EC">
        <w:t>.</w:t>
      </w:r>
      <w:r w:rsidR="00615509">
        <w:t xml:space="preserve"> Pour plus de précision sur la liaison</w:t>
      </w:r>
      <w:r w:rsidR="002D00AE">
        <w:t>,</w:t>
      </w:r>
      <w:r w:rsidR="00615509">
        <w:t xml:space="preserve"> utiliser le document </w:t>
      </w:r>
      <w:r w:rsidR="0087250E">
        <w:t>« </w:t>
      </w:r>
      <w:r w:rsidR="00615509" w:rsidRPr="00615509">
        <w:t>SCVT1000001</w:t>
      </w:r>
      <w:r w:rsidR="00615509">
        <w:t>x disponible sur le dossier technique</w:t>
      </w:r>
      <w:r w:rsidR="0087250E">
        <w:t> »</w:t>
      </w:r>
      <w:r w:rsidR="006E7C19">
        <w:t>.</w:t>
      </w:r>
    </w:p>
    <w:p w14:paraId="1A0E2B83" w14:textId="77777777" w:rsidR="000861C8" w:rsidRDefault="000861C8" w:rsidP="00A85EBC">
      <w:pPr>
        <w:pStyle w:val="Paragraphedeliste"/>
        <w:ind w:left="1776"/>
      </w:pPr>
    </w:p>
    <w:p w14:paraId="21DF83C1" w14:textId="77777777" w:rsidR="000861C8" w:rsidRPr="000861C8" w:rsidRDefault="00A85EBC" w:rsidP="00E21671">
      <w:pPr>
        <w:pStyle w:val="Paragraphedeliste"/>
        <w:numPr>
          <w:ilvl w:val="0"/>
          <w:numId w:val="16"/>
        </w:numPr>
        <w:spacing w:after="0"/>
        <w:rPr>
          <w:u w:val="single"/>
        </w:rPr>
      </w:pPr>
      <w:r w:rsidRPr="000861C8">
        <w:rPr>
          <w:u w:val="single"/>
        </w:rPr>
        <w:t>Réseau fibre optique</w:t>
      </w:r>
      <w:r w:rsidR="007078EC" w:rsidRPr="000861C8">
        <w:rPr>
          <w:u w:val="single"/>
        </w:rPr>
        <w:t xml:space="preserve"> (activité élève). </w:t>
      </w:r>
    </w:p>
    <w:p w14:paraId="06413F7D" w14:textId="77777777" w:rsidR="000861C8" w:rsidRDefault="000861C8" w:rsidP="000861C8">
      <w:pPr>
        <w:pStyle w:val="Paragraphedeliste"/>
        <w:ind w:left="1776"/>
      </w:pPr>
    </w:p>
    <w:p w14:paraId="04CEE65F" w14:textId="57FA5369" w:rsidR="000861C8" w:rsidRDefault="000861C8" w:rsidP="00E21671">
      <w:pPr>
        <w:pStyle w:val="Paragraphedeliste"/>
        <w:spacing w:after="0"/>
        <w:ind w:left="1776"/>
      </w:pPr>
      <w:r>
        <w:t>Pour cela il est nécessaire d’installer un câble optique 12 FO (Fibre Optique) dans une gaine TPC verte préalablement installée entre la PTO (Prise Terminale Optique) du coffret de raccordement et le PBO (Point de Branchement Optique) de la baie de vidéoprotection.</w:t>
      </w:r>
    </w:p>
    <w:p w14:paraId="2C52F51A" w14:textId="3D536AE4" w:rsidR="000861C8" w:rsidRDefault="000861C8" w:rsidP="000861C8">
      <w:pPr>
        <w:pStyle w:val="Paragraphedeliste"/>
        <w:ind w:left="1776"/>
      </w:pPr>
    </w:p>
    <w:p w14:paraId="44389295" w14:textId="4A3E9888" w:rsidR="000861C8" w:rsidRDefault="000861C8" w:rsidP="000861C8">
      <w:pPr>
        <w:pStyle w:val="Paragraphedeliste"/>
        <w:ind w:left="1776"/>
      </w:pPr>
      <w:r>
        <w:t>Il est aussi nécessaire d’installer un câble optique 1 FO (Fibre Optique) dans une gaine TPC verte préalablement installée entre PBO (Point de Branchement Optique) et le Tiroir optique de la baie de vidéoprotection.</w:t>
      </w:r>
    </w:p>
    <w:p w14:paraId="78EFA1C2" w14:textId="47A4F41A" w:rsidR="000861C8" w:rsidRDefault="000861C8" w:rsidP="000861C8">
      <w:pPr>
        <w:pStyle w:val="Paragraphedeliste"/>
        <w:ind w:left="1776"/>
      </w:pPr>
    </w:p>
    <w:p w14:paraId="06142808" w14:textId="3CDE9D32" w:rsidR="00CB45BB" w:rsidRDefault="000861C8" w:rsidP="00E21671">
      <w:pPr>
        <w:pStyle w:val="Paragraphedeliste"/>
        <w:ind w:left="1776"/>
      </w:pPr>
      <w:r>
        <w:t>Pour finir effectuer le raccordement otique</w:t>
      </w:r>
      <w:r w:rsidR="00E21671">
        <w:t xml:space="preserve"> (P</w:t>
      </w:r>
      <w:r w:rsidR="007078EC">
        <w:t>our plus de précision sur la liaison otique</w:t>
      </w:r>
      <w:r w:rsidR="002D00AE">
        <w:t>,</w:t>
      </w:r>
      <w:r w:rsidR="007078EC">
        <w:t xml:space="preserve"> utiliser le</w:t>
      </w:r>
      <w:r w:rsidR="00615509">
        <w:t>s</w:t>
      </w:r>
      <w:r w:rsidR="007078EC">
        <w:t xml:space="preserve"> document</w:t>
      </w:r>
      <w:r w:rsidR="00615509">
        <w:t>s</w:t>
      </w:r>
      <w:r w:rsidR="007078EC">
        <w:t xml:space="preserve"> </w:t>
      </w:r>
      <w:r w:rsidR="0087250E">
        <w:t>« </w:t>
      </w:r>
      <w:r w:rsidR="007078EC" w:rsidRPr="007078EC">
        <w:t>SCVT1000002</w:t>
      </w:r>
      <w:r w:rsidR="007078EC">
        <w:t>x</w:t>
      </w:r>
      <w:r w:rsidR="007078EC" w:rsidRPr="007078EC">
        <w:t>_</w:t>
      </w:r>
      <w:r w:rsidR="00E21671" w:rsidRPr="007078EC">
        <w:t>SYNOPTIQUE</w:t>
      </w:r>
      <w:r w:rsidR="0087250E">
        <w:t> »</w:t>
      </w:r>
      <w:r w:rsidR="00E21671">
        <w:t xml:space="preserve">, </w:t>
      </w:r>
      <w:r w:rsidR="0087250E">
        <w:t>« </w:t>
      </w:r>
      <w:r w:rsidR="00E21671">
        <w:t>SCVT</w:t>
      </w:r>
      <w:r w:rsidR="00615509" w:rsidRPr="00615509">
        <w:t>1000001</w:t>
      </w:r>
      <w:r w:rsidR="00615509">
        <w:t>x</w:t>
      </w:r>
      <w:r w:rsidR="00CB45BB">
        <w:t xml:space="preserve"> </w:t>
      </w:r>
      <w:r w:rsidR="0087250E">
        <w:t>« </w:t>
      </w:r>
      <w:r w:rsidR="00CB45BB">
        <w:t>et</w:t>
      </w:r>
      <w:r w:rsidR="007078EC">
        <w:t xml:space="preserve"> </w:t>
      </w:r>
      <w:r w:rsidR="0087250E">
        <w:t>« </w:t>
      </w:r>
      <w:r w:rsidR="00CB45BB" w:rsidRPr="00CB45BB">
        <w:t>PRVT1000001A_Procédure</w:t>
      </w:r>
      <w:r w:rsidR="00CB45BB">
        <w:t xml:space="preserve"> </w:t>
      </w:r>
    </w:p>
    <w:p w14:paraId="6D276159" w14:textId="1223D229" w:rsidR="00975893" w:rsidRDefault="00CB45BB" w:rsidP="00CB45BB">
      <w:pPr>
        <w:pStyle w:val="Paragraphedeliste"/>
        <w:ind w:left="1776"/>
      </w:pPr>
      <w:r w:rsidRPr="00CB45BB">
        <w:t>Raccordement</w:t>
      </w:r>
      <w:r>
        <w:t xml:space="preserve"> </w:t>
      </w:r>
      <w:r w:rsidRPr="00CB45BB">
        <w:t>Fibre Optique</w:t>
      </w:r>
      <w:r w:rsidR="0087250E">
        <w:t> »</w:t>
      </w:r>
      <w:r w:rsidRPr="00CB45BB">
        <w:t xml:space="preserve"> </w:t>
      </w:r>
      <w:r>
        <w:t>disponibles</w:t>
      </w:r>
      <w:r w:rsidR="007078EC">
        <w:t xml:space="preserve"> </w:t>
      </w:r>
      <w:r w:rsidR="0087250E">
        <w:t>dans</w:t>
      </w:r>
      <w:r w:rsidR="007078EC">
        <w:t xml:space="preserve"> le dossier technique</w:t>
      </w:r>
      <w:r w:rsidR="00E21671">
        <w:t>)</w:t>
      </w:r>
      <w:r w:rsidR="006E7C19">
        <w:t>.</w:t>
      </w:r>
    </w:p>
    <w:p w14:paraId="1968987B" w14:textId="49649ABF" w:rsidR="00975893" w:rsidRPr="002069B2" w:rsidRDefault="00FC3588" w:rsidP="002069B2">
      <w:pPr>
        <w:pStyle w:val="Remarque"/>
      </w:pPr>
      <w:r w:rsidRPr="002069B2">
        <w:t>Les deux activités élève</w:t>
      </w:r>
      <w:r w:rsidR="00B22BA1" w:rsidRPr="002069B2">
        <w:t>s</w:t>
      </w:r>
      <w:r w:rsidRPr="002069B2">
        <w:t xml:space="preserve"> sont des activités pédagogiques</w:t>
      </w:r>
      <w:r w:rsidR="00B22BA1" w:rsidRPr="002069B2">
        <w:t>.</w:t>
      </w:r>
      <w:r w:rsidRPr="002069B2">
        <w:t xml:space="preserve"> </w:t>
      </w:r>
      <w:r w:rsidR="00975893" w:rsidRPr="002069B2">
        <w:br w:type="page"/>
      </w:r>
    </w:p>
    <w:p w14:paraId="5CAE64CD" w14:textId="77777777" w:rsidR="008C211D" w:rsidRPr="00F25FED" w:rsidRDefault="008C211D" w:rsidP="00800161">
      <w:pPr>
        <w:pStyle w:val="Titre1"/>
      </w:pPr>
      <w:bookmarkStart w:id="16" w:name="_Toc122153367"/>
      <w:bookmarkStart w:id="17" w:name="_Toc122164318"/>
      <w:bookmarkStart w:id="18" w:name="_Toc122339953"/>
      <w:bookmarkStart w:id="19" w:name="_Toc416988647"/>
      <w:bookmarkStart w:id="20" w:name="_Toc20330409"/>
      <w:r w:rsidRPr="00F25FED">
        <w:t>RACCORDEMENTS AUX SOURCES D’ENERGIE</w:t>
      </w:r>
      <w:bookmarkEnd w:id="16"/>
      <w:bookmarkEnd w:id="17"/>
      <w:bookmarkEnd w:id="18"/>
      <w:bookmarkEnd w:id="19"/>
      <w:bookmarkEnd w:id="20"/>
    </w:p>
    <w:p w14:paraId="295DED35" w14:textId="77777777" w:rsidR="008C211D" w:rsidRPr="00F25FED" w:rsidRDefault="008C211D" w:rsidP="008C211D">
      <w:r w:rsidRPr="00F25FED">
        <w:t>On pourra se reporter au</w:t>
      </w:r>
      <w:r w:rsidR="00F25FED" w:rsidRPr="00F25FED">
        <w:t xml:space="preserve"> </w:t>
      </w:r>
      <w:r w:rsidRPr="00F25FED">
        <w:t>schéma électrique</w:t>
      </w:r>
      <w:r w:rsidR="00F25FED" w:rsidRPr="00F25FED">
        <w:t xml:space="preserve"> </w:t>
      </w:r>
      <w:r w:rsidRPr="00F25FED">
        <w:t>fourni dans le Fascicule 2.1.</w:t>
      </w:r>
    </w:p>
    <w:p w14:paraId="1361D0D7" w14:textId="77777777" w:rsidR="008C211D" w:rsidRPr="003779DA" w:rsidRDefault="008C211D" w:rsidP="008C211D">
      <w:pPr>
        <w:ind w:left="708"/>
        <w:rPr>
          <w:i/>
          <w:u w:val="single"/>
        </w:rPr>
      </w:pPr>
      <w:r w:rsidRPr="003779DA">
        <w:rPr>
          <w:i/>
          <w:u w:val="single"/>
        </w:rPr>
        <w:t xml:space="preserve">Alimentation électrique : </w:t>
      </w:r>
    </w:p>
    <w:p w14:paraId="2A957FA1" w14:textId="77777777" w:rsidR="003779DA" w:rsidRPr="001C7D21" w:rsidRDefault="003779DA" w:rsidP="003779DA">
      <w:pPr>
        <w:spacing w:after="0"/>
      </w:pPr>
      <w:r>
        <w:t>R</w:t>
      </w:r>
      <w:r w:rsidRPr="001C7D21">
        <w:t xml:space="preserve">éseau monophasé 230 V alternatif 50 Hz, avec neutre et terre. Régime de neutre TT. </w:t>
      </w:r>
    </w:p>
    <w:p w14:paraId="444E0DD1" w14:textId="1BF03EC8" w:rsidR="003779DA" w:rsidRPr="001C7D21" w:rsidRDefault="003779DA" w:rsidP="003779DA">
      <w:pPr>
        <w:spacing w:after="0"/>
      </w:pPr>
      <w:r w:rsidRPr="001C7D21">
        <w:t>Le raccordement au réseau électrique est à effectuer par l’intermédiaire de 2 câbles sou</w:t>
      </w:r>
      <w:r w:rsidR="0054671A">
        <w:t>ples d’alimentation HO7 RNF 3G.</w:t>
      </w:r>
      <w:r w:rsidRPr="001C7D21">
        <w:t>5 mm²</w:t>
      </w:r>
      <w:r w:rsidR="00C7327B">
        <w:t xml:space="preserve"> </w:t>
      </w:r>
      <w:r w:rsidR="008B62A5">
        <w:t xml:space="preserve"> </w:t>
      </w:r>
      <w:r w:rsidRPr="001C7D21">
        <w:t>munie d’une fiche 2P+T. L’alimentation de ce</w:t>
      </w:r>
      <w:r w:rsidR="0087250E">
        <w:t>s</w:t>
      </w:r>
      <w:r w:rsidRPr="001C7D21">
        <w:t xml:space="preserve"> câble</w:t>
      </w:r>
      <w:r w:rsidR="0087250E">
        <w:t>s</w:t>
      </w:r>
      <w:r w:rsidRPr="001C7D21">
        <w:t xml:space="preserve"> doit être protégée par un disjoncteur muni d’un déclencheur différentiel 30 mA.</w:t>
      </w:r>
    </w:p>
    <w:p w14:paraId="0174EBF6" w14:textId="43D6800D" w:rsidR="003779DA" w:rsidRDefault="003779DA" w:rsidP="003779DA">
      <w:r w:rsidRPr="001C7D21">
        <w:t>Puissance absorbée : 500W.</w:t>
      </w:r>
    </w:p>
    <w:p w14:paraId="16FB5183" w14:textId="77777777" w:rsidR="0087250E" w:rsidRPr="000C1389" w:rsidRDefault="0087250E" w:rsidP="003779DA"/>
    <w:p w14:paraId="7D8CF875" w14:textId="77777777" w:rsidR="00A036D9" w:rsidRPr="00A036D9" w:rsidRDefault="00A036D9" w:rsidP="00800161">
      <w:pPr>
        <w:pStyle w:val="Titre1"/>
      </w:pPr>
      <w:bookmarkStart w:id="21" w:name="_Toc122153368"/>
      <w:bookmarkStart w:id="22" w:name="_Toc122164319"/>
      <w:bookmarkStart w:id="23" w:name="_Toc122339954"/>
      <w:bookmarkStart w:id="24" w:name="_Toc416988648"/>
      <w:bookmarkStart w:id="25" w:name="_Toc20330410"/>
      <w:r w:rsidRPr="00A036D9">
        <w:t>PREMIERE MISE EN SERVICE</w:t>
      </w:r>
      <w:bookmarkEnd w:id="21"/>
      <w:bookmarkEnd w:id="22"/>
      <w:bookmarkEnd w:id="23"/>
      <w:bookmarkEnd w:id="24"/>
      <w:bookmarkEnd w:id="25"/>
    </w:p>
    <w:p w14:paraId="24249445" w14:textId="77777777" w:rsidR="00A036D9" w:rsidRPr="00081E29" w:rsidRDefault="00A036D9" w:rsidP="00A036D9">
      <w:r w:rsidRPr="00081E29">
        <w:t>Lors de la première mise en service, s’assurer des points suivants :</w:t>
      </w:r>
    </w:p>
    <w:p w14:paraId="2A58F282" w14:textId="77777777" w:rsidR="00A036D9" w:rsidRPr="00081E29" w:rsidRDefault="00A036D9" w:rsidP="00A036D9">
      <w:pPr>
        <w:pStyle w:val="Paragraphedeliste"/>
        <w:numPr>
          <w:ilvl w:val="0"/>
          <w:numId w:val="18"/>
        </w:numPr>
      </w:pPr>
      <w:r w:rsidRPr="00081E29">
        <w:t xml:space="preserve">Vérifier les raccordements </w:t>
      </w:r>
      <w:r w:rsidR="003779DA">
        <w:t>électriques</w:t>
      </w:r>
      <w:r w:rsidRPr="00081E29">
        <w:t xml:space="preserve"> </w:t>
      </w:r>
    </w:p>
    <w:p w14:paraId="315C3E18" w14:textId="1BD7AC26" w:rsidR="00A036D9" w:rsidRDefault="00A036D9" w:rsidP="00A036D9">
      <w:pPr>
        <w:pStyle w:val="Paragraphedeliste"/>
        <w:numPr>
          <w:ilvl w:val="0"/>
          <w:numId w:val="18"/>
        </w:numPr>
      </w:pPr>
      <w:r w:rsidRPr="00081E29">
        <w:t xml:space="preserve">Se reporter alors à la notice </w:t>
      </w:r>
      <w:r w:rsidRPr="003779DA">
        <w:t>d’utilisation (fascicule 2.3).</w:t>
      </w:r>
    </w:p>
    <w:p w14:paraId="3BF3F18A" w14:textId="77777777" w:rsidR="0087250E" w:rsidRPr="00081E29" w:rsidRDefault="0087250E" w:rsidP="0087250E"/>
    <w:p w14:paraId="3AC6E288" w14:textId="77777777" w:rsidR="00800161" w:rsidRPr="00081E29" w:rsidRDefault="00800161" w:rsidP="001145B3">
      <w:pPr>
        <w:pStyle w:val="Titre1"/>
      </w:pPr>
      <w:bookmarkStart w:id="26" w:name="_Toc122153369"/>
      <w:bookmarkStart w:id="27" w:name="_Toc122164320"/>
      <w:bookmarkStart w:id="28" w:name="_Toc122339955"/>
      <w:bookmarkStart w:id="29" w:name="_Toc416988649"/>
      <w:bookmarkStart w:id="30" w:name="_Toc20330411"/>
      <w:r w:rsidRPr="00081E29">
        <w:t>INSTRUCTIONS DE SECURITE</w:t>
      </w:r>
      <w:bookmarkEnd w:id="26"/>
      <w:bookmarkEnd w:id="27"/>
      <w:bookmarkEnd w:id="28"/>
      <w:bookmarkEnd w:id="29"/>
      <w:bookmarkEnd w:id="30"/>
    </w:p>
    <w:p w14:paraId="7AED3DA4" w14:textId="77777777" w:rsidR="00941EEA" w:rsidRPr="00081E29" w:rsidRDefault="00941EEA" w:rsidP="00941EEA">
      <w:bookmarkStart w:id="31" w:name="_Toc122150113"/>
      <w:bookmarkStart w:id="32" w:name="_Toc122153370"/>
      <w:bookmarkStart w:id="33" w:name="_Toc122164321"/>
      <w:bookmarkStart w:id="34" w:name="_Toc122339956"/>
      <w:bookmarkStart w:id="35" w:name="_Toc203183781"/>
      <w:bookmarkStart w:id="36" w:name="_Toc416988650"/>
      <w:r w:rsidRPr="00081E29">
        <w:t>Le systè</w:t>
      </w:r>
      <w:r>
        <w:t>me peut être amené à être monté, démonté, réglé</w:t>
      </w:r>
      <w:r w:rsidRPr="00081E29">
        <w:t>…</w:t>
      </w:r>
    </w:p>
    <w:p w14:paraId="7A62AC4B" w14:textId="77777777" w:rsidR="00941EEA" w:rsidRPr="00081E29" w:rsidRDefault="00941EEA" w:rsidP="00941EEA">
      <w:r w:rsidRPr="00081E29">
        <w:t xml:space="preserve">Ces opérations doivent être effectuées en toute sécurité, en respectant les prescriptions de la </w:t>
      </w:r>
      <w:r w:rsidRPr="00725709">
        <w:t>norme UTE C 18-510 :</w:t>
      </w:r>
      <w:r w:rsidRPr="00081E29">
        <w:t xml:space="preserve"> </w:t>
      </w:r>
    </w:p>
    <w:p w14:paraId="3678B2DB" w14:textId="77777777" w:rsidR="00941EEA" w:rsidRPr="00081E29" w:rsidRDefault="000D78C4" w:rsidP="00941EEA">
      <w:pPr>
        <w:pStyle w:val="Retraitcorpsdetexte3"/>
        <w:jc w:val="center"/>
      </w:pPr>
      <w:r>
        <w:rPr>
          <w:noProof/>
        </w:rPr>
        <mc:AlternateContent>
          <mc:Choice Requires="wpg">
            <w:drawing>
              <wp:inline distT="0" distB="0" distL="0" distR="0" wp14:anchorId="64E62737" wp14:editId="6C7B5074">
                <wp:extent cx="4209415" cy="1082675"/>
                <wp:effectExtent l="9525" t="15240" r="10160" b="16510"/>
                <wp:docPr id="8"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1082675"/>
                          <a:chOff x="2639" y="3012"/>
                          <a:chExt cx="6629" cy="1705"/>
                        </a:xfrm>
                      </wpg:grpSpPr>
                      <wps:wsp>
                        <wps:cNvPr id="9" name="Rectangle 6"/>
                        <wps:cNvSpPr>
                          <a:spLocks noChangeArrowheads="1"/>
                        </wps:cNvSpPr>
                        <wps:spPr bwMode="auto">
                          <a:xfrm>
                            <a:off x="2639" y="3012"/>
                            <a:ext cx="6629" cy="1705"/>
                          </a:xfrm>
                          <a:prstGeom prst="rect">
                            <a:avLst/>
                          </a:prstGeom>
                          <a:solidFill>
                            <a:srgbClr val="C00000">
                              <a:alpha val="79999"/>
                            </a:srgbClr>
                          </a:solidFill>
                          <a:ln w="15875">
                            <a:solidFill>
                              <a:srgbClr val="000000"/>
                            </a:solidFill>
                            <a:miter lim="800000"/>
                            <a:headEnd/>
                            <a:tailEnd/>
                          </a:ln>
                        </wps:spPr>
                        <wps:bodyPr rot="0" vert="horz" wrap="square" lIns="91440" tIns="45720" rIns="91440" bIns="45720" anchor="t" anchorCtr="0" upright="1">
                          <a:spAutoFit/>
                        </wps:bodyPr>
                      </wps:wsp>
                      <wps:wsp>
                        <wps:cNvPr id="10" name="Text Box 7"/>
                        <wps:cNvSpPr txBox="1">
                          <a:spLocks noChangeArrowheads="1"/>
                        </wps:cNvSpPr>
                        <wps:spPr bwMode="auto">
                          <a:xfrm>
                            <a:off x="4510" y="3073"/>
                            <a:ext cx="4647" cy="154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EB01F" w14:textId="77777777" w:rsidR="00242553" w:rsidRPr="00CA0865" w:rsidRDefault="00242553" w:rsidP="00941EEA">
                              <w:pPr>
                                <w:spacing w:line="360" w:lineRule="auto"/>
                                <w:jc w:val="center"/>
                                <w:rPr>
                                  <w:rFonts w:ascii="Calibri" w:hAnsi="Calibri"/>
                                  <w:b/>
                                  <w:color w:val="FFFFFF"/>
                                  <w:sz w:val="28"/>
                                  <w:szCs w:val="28"/>
                                </w:rPr>
                              </w:pPr>
                              <w:r w:rsidRPr="00CA0865">
                                <w:rPr>
                                  <w:rFonts w:ascii="Calibri" w:hAnsi="Calibri"/>
                                  <w:b/>
                                  <w:color w:val="FFFFFF"/>
                                  <w:sz w:val="28"/>
                                  <w:szCs w:val="28"/>
                                </w:rPr>
                                <w:t xml:space="preserve">CONSIGNER TOUTES LES ENERGIES AVANT DE PROCEDER A TOUTE INTERVENTION </w:t>
                              </w:r>
                              <w:r>
                                <w:rPr>
                                  <w:rFonts w:ascii="Calibri" w:hAnsi="Calibri"/>
                                  <w:b/>
                                  <w:color w:val="FFFFFF"/>
                                  <w:sz w:val="28"/>
                                  <w:szCs w:val="28"/>
                                </w:rPr>
                                <w:t>SUR LE SYSTEME !</w:t>
                              </w:r>
                            </w:p>
                          </w:txbxContent>
                        </wps:txbx>
                        <wps:bodyPr rot="0" vert="horz" wrap="square" lIns="91440" tIns="45720" rIns="91440" bIns="45720" anchor="t" anchorCtr="0" upright="1">
                          <a:noAutofit/>
                        </wps:bodyPr>
                      </wps:wsp>
                      <pic:pic xmlns:pic="http://schemas.openxmlformats.org/drawingml/2006/picture">
                        <pic:nvPicPr>
                          <pic:cNvPr id="11" name="Picture 8" descr="DangerGener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721" y="3012"/>
                            <a:ext cx="1731" cy="1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E62737" id="Groupe 1" o:spid="_x0000_s1047" style="width:331.45pt;height:85.25pt;mso-position-horizontal-relative:char;mso-position-vertical-relative:line" coordorigin="2639,3012" coordsize="6629,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">
                <v:rect id="Rectangle 6" o:spid="_x0000_s1048" style="position:absolute;left:2639;top:3012;width:6629;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" fillcolor="#c00000" strokeweight="1.25pt">
                  <v:fill opacity="52428f"/>
                  <v:textbox style="mso-fit-shape-to-text:t"/>
                </v:rect>
                <v:shape id="Text Box 7" o:spid="_x0000_s1049" type="#_x0000_t202" style="position:absolute;left:4510;top:3073;width:46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" fillcolor="#c00000" stroked="f">
                  <v:textbox>
                    <w:txbxContent>
                      <w:p w14:paraId="45FEB01F" w14:textId="77777777" w:rsidR="00242553" w:rsidRPr="00CA0865" w:rsidRDefault="00242553" w:rsidP="00941EEA">
                        <w:pPr>
                          <w:spacing w:line="360" w:lineRule="auto"/>
                          <w:jc w:val="center"/>
                          <w:rPr>
                            <w:rFonts w:ascii="Calibri" w:hAnsi="Calibri"/>
                            <w:b/>
                            <w:color w:val="FFFFFF"/>
                            <w:sz w:val="28"/>
                            <w:szCs w:val="28"/>
                          </w:rPr>
                        </w:pPr>
                        <w:r w:rsidRPr="00CA0865">
                          <w:rPr>
                            <w:rFonts w:ascii="Calibri" w:hAnsi="Calibri"/>
                            <w:b/>
                            <w:color w:val="FFFFFF"/>
                            <w:sz w:val="28"/>
                            <w:szCs w:val="28"/>
                          </w:rPr>
                          <w:t xml:space="preserve">CONSIGNER TOUTES LES ENERGIES AVANT DE PROCEDER A TOUTE INTERVENTION </w:t>
                        </w:r>
                        <w:r>
                          <w:rPr>
                            <w:rFonts w:ascii="Calibri" w:hAnsi="Calibri"/>
                            <w:b/>
                            <w:color w:val="FFFFFF"/>
                            <w:sz w:val="28"/>
                            <w:szCs w:val="28"/>
                          </w:rPr>
                          <w:t>SUR LE SYSTEME !</w:t>
                        </w:r>
                      </w:p>
                    </w:txbxContent>
                  </v:textbox>
                </v:shape>
                <v:shape id="Picture 8" o:spid="_x0000_s1050" type="#_x0000_t75" alt="DangerGeneral" style="position:absolute;left:2721;top:3012;width:173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">
                  <v:imagedata r:id="rId39" o:title="DangerGeneral"/>
                </v:shape>
                <w10:anchorlock/>
              </v:group>
            </w:pict>
          </mc:Fallback>
        </mc:AlternateContent>
      </w:r>
    </w:p>
    <w:p w14:paraId="4F724DE7" w14:textId="77777777" w:rsidR="00941EEA" w:rsidRPr="00081E29" w:rsidRDefault="00941EEA" w:rsidP="00941EEA">
      <w:pPr>
        <w:pStyle w:val="Retraitcorpsdetexte3"/>
      </w:pPr>
    </w:p>
    <w:p w14:paraId="6F2388A8" w14:textId="77777777" w:rsidR="00941EEA" w:rsidRDefault="00586949" w:rsidP="00941EEA">
      <w:pPr>
        <w:pStyle w:val="Retraitcorpsdetexte3"/>
        <w:jc w:val="center"/>
        <w:rPr>
          <w:rFonts w:ascii="Arial" w:hAnsi="Arial" w:cs="Arial"/>
          <w:b/>
          <w:sz w:val="28"/>
          <w:szCs w:val="28"/>
        </w:rPr>
      </w:pPr>
      <w:r>
        <w:rPr>
          <w:rFonts w:ascii="Arial" w:hAnsi="Arial" w:cs="Arial"/>
          <w:b/>
          <w:sz w:val="28"/>
          <w:szCs w:val="28"/>
          <w:u w:val="single"/>
        </w:rPr>
        <w:t xml:space="preserve">Consulter avant </w:t>
      </w:r>
      <w:r w:rsidRPr="00545F9F">
        <w:rPr>
          <w:rFonts w:ascii="Arial" w:hAnsi="Arial" w:cs="Arial"/>
          <w:b/>
          <w:sz w:val="28"/>
          <w:szCs w:val="28"/>
          <w:u w:val="single"/>
        </w:rPr>
        <w:t xml:space="preserve">toutes choses </w:t>
      </w:r>
      <w:r w:rsidR="00941EEA" w:rsidRPr="00545F9F">
        <w:rPr>
          <w:rFonts w:ascii="Arial" w:hAnsi="Arial" w:cs="Arial"/>
          <w:b/>
          <w:sz w:val="28"/>
          <w:szCs w:val="28"/>
          <w:u w:val="single"/>
        </w:rPr>
        <w:t>les in</w:t>
      </w:r>
      <w:r w:rsidR="00545F9F" w:rsidRPr="00545F9F">
        <w:rPr>
          <w:rFonts w:ascii="Arial" w:hAnsi="Arial" w:cs="Arial"/>
          <w:b/>
          <w:sz w:val="28"/>
          <w:szCs w:val="28"/>
          <w:u w:val="single"/>
        </w:rPr>
        <w:t>formations présentes</w:t>
      </w:r>
      <w:r w:rsidRPr="00545F9F">
        <w:rPr>
          <w:rFonts w:ascii="Arial" w:hAnsi="Arial" w:cs="Arial"/>
          <w:b/>
          <w:sz w:val="28"/>
          <w:szCs w:val="28"/>
          <w:u w:val="single"/>
        </w:rPr>
        <w:t xml:space="preserve"> dans le</w:t>
      </w:r>
      <w:r w:rsidR="00941EEA" w:rsidRPr="00545F9F">
        <w:rPr>
          <w:rFonts w:ascii="Arial" w:hAnsi="Arial" w:cs="Arial"/>
          <w:b/>
          <w:sz w:val="28"/>
          <w:szCs w:val="28"/>
          <w:u w:val="single"/>
        </w:rPr>
        <w:t xml:space="preserve"> fascicule « Sécurité et </w:t>
      </w:r>
      <w:r w:rsidR="0054671A" w:rsidRPr="00545F9F">
        <w:rPr>
          <w:rFonts w:ascii="Arial" w:hAnsi="Arial" w:cs="Arial"/>
          <w:b/>
          <w:sz w:val="28"/>
          <w:szCs w:val="28"/>
          <w:u w:val="single"/>
        </w:rPr>
        <w:t>contre-indications</w:t>
      </w:r>
      <w:r w:rsidR="00941EEA" w:rsidRPr="00545F9F">
        <w:rPr>
          <w:rFonts w:ascii="Arial" w:hAnsi="Arial" w:cs="Arial"/>
          <w:b/>
          <w:sz w:val="28"/>
          <w:szCs w:val="28"/>
          <w:u w:val="single"/>
        </w:rPr>
        <w:t> »</w:t>
      </w:r>
      <w:r w:rsidR="00941EEA" w:rsidRPr="00545F9F">
        <w:rPr>
          <w:rFonts w:ascii="Arial" w:hAnsi="Arial" w:cs="Arial"/>
          <w:b/>
          <w:sz w:val="28"/>
          <w:szCs w:val="28"/>
        </w:rPr>
        <w:t>.</w:t>
      </w:r>
    </w:p>
    <w:p w14:paraId="413E8AE5" w14:textId="77777777" w:rsidR="00941EEA" w:rsidRDefault="00941EEA" w:rsidP="00941EEA">
      <w:pPr>
        <w:pStyle w:val="Retraitcorpsdetexte3"/>
        <w:jc w:val="center"/>
        <w:rPr>
          <w:rFonts w:ascii="Arial" w:hAnsi="Arial" w:cs="Arial"/>
          <w:b/>
          <w:sz w:val="28"/>
          <w:szCs w:val="28"/>
        </w:rPr>
      </w:pPr>
    </w:p>
    <w:p w14:paraId="17634265" w14:textId="77777777" w:rsidR="00941EEA" w:rsidRDefault="00941EEA" w:rsidP="00941EEA">
      <w:pPr>
        <w:pStyle w:val="Retraitcorpsdetexte3"/>
        <w:jc w:val="center"/>
        <w:rPr>
          <w:rFonts w:ascii="Arial" w:hAnsi="Arial" w:cs="Arial"/>
          <w:b/>
          <w:sz w:val="28"/>
          <w:szCs w:val="28"/>
        </w:rPr>
      </w:pPr>
    </w:p>
    <w:p w14:paraId="55F6CFF1" w14:textId="77777777" w:rsidR="00941EEA" w:rsidRPr="00800161" w:rsidRDefault="00941EEA" w:rsidP="00941EEA">
      <w:pPr>
        <w:pStyle w:val="Retraitcorpsdetexte3"/>
        <w:jc w:val="center"/>
        <w:rPr>
          <w:rFonts w:ascii="Arial" w:hAnsi="Arial" w:cs="Arial"/>
          <w:b/>
          <w:sz w:val="28"/>
          <w:szCs w:val="28"/>
        </w:rPr>
      </w:pPr>
    </w:p>
    <w:p w14:paraId="789433AE" w14:textId="77777777" w:rsidR="004A280B" w:rsidRPr="00081E29" w:rsidRDefault="004A280B" w:rsidP="001145B3">
      <w:pPr>
        <w:pStyle w:val="Titre1"/>
      </w:pPr>
      <w:bookmarkStart w:id="37" w:name="_Toc307385180"/>
      <w:bookmarkStart w:id="38" w:name="_Toc407803260"/>
      <w:bookmarkStart w:id="39" w:name="_Toc416988652"/>
      <w:bookmarkStart w:id="40" w:name="_Toc20330412"/>
      <w:bookmarkEnd w:id="31"/>
      <w:bookmarkEnd w:id="32"/>
      <w:bookmarkEnd w:id="33"/>
      <w:bookmarkEnd w:id="34"/>
      <w:bookmarkEnd w:id="35"/>
      <w:bookmarkEnd w:id="36"/>
      <w:r w:rsidRPr="00081E29">
        <w:t>Mise au rebut de l’emballage</w:t>
      </w:r>
      <w:bookmarkEnd w:id="37"/>
      <w:bookmarkEnd w:id="38"/>
      <w:bookmarkEnd w:id="39"/>
      <w:bookmarkEnd w:id="40"/>
    </w:p>
    <w:p w14:paraId="688F7FF6" w14:textId="77777777" w:rsidR="00A01EB6" w:rsidRDefault="004A280B" w:rsidP="00A01EB6">
      <w:r w:rsidRPr="00081E29">
        <w:t xml:space="preserve">L’emballage est constitué d’éléments en plastiques (film étirable et bulle), en bois (chevrons et/ou palette) et acier </w:t>
      </w:r>
      <w:r w:rsidR="0054671A">
        <w:t xml:space="preserve">(tirefonds). </w:t>
      </w:r>
      <w:r w:rsidRPr="00081E29">
        <w:t>Ces éléments peuvent être réutilisés, sinon ils doivent être emmenés en déchetterie et déposés dans les containers appropriés.</w:t>
      </w:r>
    </w:p>
    <w:sectPr w:rsidR="00A01EB6" w:rsidSect="00146AC8">
      <w:headerReference w:type="default" r:id="rId40"/>
      <w:footerReference w:type="default" r:id="rId41"/>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622FB" w14:textId="77777777" w:rsidR="00242553" w:rsidRDefault="00242553" w:rsidP="00CD447F">
      <w:pPr>
        <w:spacing w:after="0"/>
      </w:pPr>
      <w:r>
        <w:separator/>
      </w:r>
    </w:p>
  </w:endnote>
  <w:endnote w:type="continuationSeparator" w:id="0">
    <w:p w14:paraId="0C951C01" w14:textId="77777777" w:rsidR="00242553" w:rsidRDefault="00242553"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France">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F4BE7" w14:textId="77777777" w:rsidR="00242553" w:rsidRDefault="0024255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C3F5" w14:textId="77777777" w:rsidR="00242553" w:rsidRDefault="00242553" w:rsidP="004C4254">
    <w:pPr>
      <w:pStyle w:val="Pieddepage"/>
      <w:tabs>
        <w:tab w:val="clear" w:pos="4536"/>
        <w:tab w:val="clear" w:pos="9072"/>
        <w:tab w:val="right" w:pos="0"/>
      </w:tabs>
    </w:pPr>
  </w:p>
  <w:tbl>
    <w:tblPr>
      <w:tblpPr w:leftFromText="142" w:rightFromText="142" w:vertAnchor="text" w:tblpXSpec="center" w:tblpY="1"/>
      <w:tblOverlap w:val="never"/>
      <w:tblW w:w="5000" w:type="pct"/>
      <w:jc w:val="center"/>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242553" w:rsidRPr="00344F7F" w14:paraId="4B884BB6" w14:textId="77777777" w:rsidTr="00344F7F">
      <w:trPr>
        <w:trHeight w:val="847"/>
        <w:jc w:val="center"/>
      </w:trPr>
      <w:tc>
        <w:tcPr>
          <w:tcW w:w="1667" w:type="pct"/>
          <w:vAlign w:val="center"/>
        </w:tcPr>
        <w:p w14:paraId="4D9C7AB9" w14:textId="77777777" w:rsidR="00242553" w:rsidRPr="00344F7F" w:rsidRDefault="00242553" w:rsidP="00344F7F">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4306FE3B" wp14:editId="7E53F0AD">
                <wp:extent cx="1378585" cy="464185"/>
                <wp:effectExtent l="19050" t="0" r="0"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srcRect/>
                        <a:stretch>
                          <a:fillRect/>
                        </a:stretch>
                      </pic:blipFill>
                      <pic:spPr bwMode="auto">
                        <a:xfrm>
                          <a:off x="0" y="0"/>
                          <a:ext cx="1378585" cy="464185"/>
                        </a:xfrm>
                        <a:prstGeom prst="rect">
                          <a:avLst/>
                        </a:prstGeom>
                        <a:noFill/>
                        <a:ln w="9525">
                          <a:noFill/>
                          <a:miter lim="800000"/>
                          <a:headEnd/>
                          <a:tailEnd/>
                        </a:ln>
                      </pic:spPr>
                    </pic:pic>
                  </a:graphicData>
                </a:graphic>
              </wp:inline>
            </w:drawing>
          </w:r>
        </w:p>
      </w:tc>
      <w:tc>
        <w:tcPr>
          <w:tcW w:w="1667" w:type="pct"/>
          <w:vAlign w:val="center"/>
        </w:tcPr>
        <w:p w14:paraId="071CFAA1" w14:textId="3B169C2E" w:rsidR="00242553" w:rsidRPr="00344F7F" w:rsidRDefault="00242553" w:rsidP="00344F7F">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344F7F">
            <w:rPr>
              <w:rFonts w:eastAsiaTheme="minorEastAsia" w:cstheme="minorBidi"/>
              <w:bCs/>
              <w:szCs w:val="20"/>
            </w:rPr>
            <w:t xml:space="preserve">Page </w:t>
          </w:r>
          <w:r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PAGE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Pr="00344F7F">
            <w:rPr>
              <w:rFonts w:ascii="Arial Narrow" w:eastAsiaTheme="minorEastAsia" w:hAnsi="Arial Narrow" w:cstheme="minorBidi"/>
            </w:rPr>
            <w:fldChar w:fldCharType="separate"/>
          </w:r>
          <w:r w:rsidRPr="00344F7F">
            <w:rPr>
              <w:rFonts w:ascii="Arial Narrow" w:eastAsiaTheme="minorEastAsia" w:hAnsi="Arial Narrow" w:cstheme="minorBidi"/>
              <w:noProof/>
            </w:rPr>
            <w:t>1</w:t>
          </w:r>
          <w:r w:rsidRPr="00344F7F">
            <w:rPr>
              <w:rFonts w:ascii="Arial Narrow" w:eastAsiaTheme="minorEastAsia" w:hAnsi="Arial Narrow" w:cstheme="minorBidi"/>
            </w:rPr>
            <w:fldChar w:fldCharType="end"/>
          </w:r>
          <w:r w:rsidRPr="00344F7F">
            <w:rPr>
              <w:rFonts w:ascii="Arial Narrow" w:eastAsiaTheme="minorEastAsia" w:hAnsi="Arial Narrow" w:cstheme="minorBidi"/>
            </w:rPr>
            <w:t>/</w:t>
          </w:r>
          <w:r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w:instrText>
          </w:r>
          <w:r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NUMPAGES </w:instrText>
          </w:r>
          <w:r w:rsidRPr="00344F7F">
            <w:rPr>
              <w:rFonts w:ascii="Arial Narrow" w:eastAsiaTheme="minorEastAsia" w:hAnsi="Arial Narrow" w:cstheme="minorBidi"/>
            </w:rPr>
            <w:fldChar w:fldCharType="separate"/>
          </w:r>
          <w:r w:rsidR="00F96990">
            <w:rPr>
              <w:rFonts w:ascii="Arial Narrow" w:eastAsiaTheme="minorEastAsia" w:hAnsi="Arial Narrow" w:cstheme="minorBidi"/>
              <w:noProof/>
            </w:rPr>
            <w:instrText>7</w:instrText>
          </w:r>
          <w:r w:rsidRPr="00344F7F">
            <w:rPr>
              <w:rFonts w:ascii="Arial Narrow" w:eastAsiaTheme="minorEastAsia" w:hAnsi="Arial Narrow" w:cstheme="minorBidi"/>
            </w:rPr>
            <w:fldChar w:fldCharType="end"/>
          </w:r>
          <w:r w:rsidRPr="00344F7F">
            <w:rPr>
              <w:rFonts w:ascii="Arial Narrow" w:eastAsiaTheme="minorEastAsia" w:hAnsi="Arial Narrow" w:cstheme="minorBidi"/>
            </w:rPr>
            <w:instrText xml:space="preserve"> -1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Pr="00344F7F">
            <w:rPr>
              <w:rFonts w:ascii="Arial Narrow" w:eastAsiaTheme="minorEastAsia" w:hAnsi="Arial Narrow" w:cstheme="minorBidi"/>
            </w:rPr>
            <w:fldChar w:fldCharType="separate"/>
          </w:r>
          <w:r w:rsidR="00F96990">
            <w:rPr>
              <w:rFonts w:ascii="Arial Narrow" w:eastAsiaTheme="minorEastAsia" w:hAnsi="Arial Narrow" w:cstheme="minorBidi"/>
              <w:noProof/>
            </w:rPr>
            <w:t>6</w:t>
          </w:r>
          <w:r w:rsidRPr="00344F7F">
            <w:rPr>
              <w:rFonts w:ascii="Arial Narrow" w:eastAsiaTheme="minorEastAsia" w:hAnsi="Arial Narrow" w:cstheme="minorBidi"/>
            </w:rPr>
            <w:fldChar w:fldCharType="end"/>
          </w:r>
        </w:p>
        <w:p w14:paraId="7DC7A9C8" w14:textId="77777777" w:rsidR="00242553" w:rsidRPr="00344F7F" w:rsidRDefault="00242553" w:rsidP="00344F7F">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6FC95FCE" w14:textId="77777777" w:rsidR="00242553" w:rsidRPr="00344F7F" w:rsidRDefault="00F96990" w:rsidP="00344F7F">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242553" w:rsidRPr="00344F7F">
              <w:rPr>
                <w:rStyle w:val="Lienhypertexte"/>
                <w:rFonts w:eastAsiaTheme="minorEastAsia" w:cstheme="minorBidi"/>
                <w:bCs/>
                <w:color w:val="0000FF" w:themeColor="hyperlink"/>
                <w:szCs w:val="20"/>
              </w:rPr>
              <w:t>Retour page de garde</w:t>
            </w:r>
          </w:hyperlink>
        </w:p>
      </w:tc>
      <w:tc>
        <w:tcPr>
          <w:tcW w:w="1666" w:type="pct"/>
          <w:vAlign w:val="center"/>
        </w:tcPr>
        <w:p w14:paraId="1B6D4F4F" w14:textId="77777777" w:rsidR="00242553" w:rsidRPr="00344F7F" w:rsidRDefault="00242553" w:rsidP="00344F7F">
          <w:pPr>
            <w:pStyle w:val="Pieddepage"/>
            <w:tabs>
              <w:tab w:val="clear" w:pos="4536"/>
              <w:tab w:val="clear" w:pos="9072"/>
              <w:tab w:val="right" w:pos="0"/>
              <w:tab w:val="left" w:pos="3499"/>
            </w:tabs>
            <w:spacing w:line="240" w:lineRule="auto"/>
            <w:jc w:val="right"/>
            <w:rPr>
              <w:rFonts w:eastAsiaTheme="minorEastAsia" w:cstheme="minorBidi"/>
              <w:color w:val="3366FF"/>
            </w:rPr>
          </w:pPr>
          <w:r w:rsidRPr="00344F7F">
            <w:rPr>
              <w:rFonts w:eastAsiaTheme="minorEastAsia" w:cstheme="minorBidi"/>
              <w:color w:val="3366FF"/>
            </w:rPr>
            <w:t>84 200 Carpentras</w:t>
          </w:r>
        </w:p>
      </w:tc>
    </w:tr>
  </w:tbl>
  <w:p w14:paraId="46CD5FEE" w14:textId="77777777" w:rsidR="00242553" w:rsidRDefault="00242553" w:rsidP="006507A3">
    <w:pPr>
      <w:pStyle w:val="Pieddepage"/>
      <w:tabs>
        <w:tab w:val="clear" w:pos="4536"/>
        <w:tab w:val="clear" w:pos="9072"/>
        <w:tab w:val="right" w:pos="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E5784" w14:textId="77777777" w:rsidR="00242553" w:rsidRDefault="0024255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B7D99" w14:textId="77777777" w:rsidR="00242553" w:rsidRDefault="00242553" w:rsidP="006507A3">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42553" w14:paraId="6106C1E9" w14:textId="77777777" w:rsidTr="008F577D">
      <w:trPr>
        <w:trHeight w:val="847"/>
        <w:jc w:val="center"/>
      </w:trPr>
      <w:tc>
        <w:tcPr>
          <w:tcW w:w="1667" w:type="pct"/>
          <w:vAlign w:val="center"/>
        </w:tcPr>
        <w:p w14:paraId="6BAE2AE0" w14:textId="77777777" w:rsidR="00242553" w:rsidRDefault="00242553" w:rsidP="00242553">
          <w:pPr>
            <w:pStyle w:val="Pieddepage"/>
            <w:tabs>
              <w:tab w:val="clear" w:pos="4536"/>
              <w:tab w:val="clear" w:pos="9072"/>
              <w:tab w:val="right" w:pos="0"/>
              <w:tab w:val="left" w:pos="3045"/>
            </w:tabs>
            <w:ind w:right="360"/>
            <w:jc w:val="left"/>
            <w:rPr>
              <w:color w:val="3366FF"/>
            </w:rPr>
          </w:pPr>
          <w:r>
            <w:rPr>
              <w:noProof/>
            </w:rPr>
            <w:drawing>
              <wp:inline distT="0" distB="0" distL="0" distR="0" wp14:anchorId="5B7BEDF0" wp14:editId="3C64041A">
                <wp:extent cx="1375200" cy="468000"/>
                <wp:effectExtent l="0" t="0" r="0" b="8255"/>
                <wp:docPr id="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13AFBA7B" w14:textId="537819D2" w:rsidR="00242553" w:rsidRDefault="00242553" w:rsidP="00242553">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5</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96990">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96990">
            <w:rPr>
              <w:rFonts w:ascii="Arial Narrow" w:hAnsi="Arial Narrow"/>
              <w:noProof/>
            </w:rPr>
            <w:t>6</w:t>
          </w:r>
          <w:r>
            <w:rPr>
              <w:rFonts w:ascii="Arial Narrow" w:hAnsi="Arial Narrow"/>
            </w:rPr>
            <w:fldChar w:fldCharType="end"/>
          </w:r>
        </w:p>
        <w:p w14:paraId="5791B1C3" w14:textId="77777777" w:rsidR="00242553" w:rsidRDefault="00242553" w:rsidP="00242553">
          <w:pPr>
            <w:pStyle w:val="Pieddepage"/>
            <w:tabs>
              <w:tab w:val="clear" w:pos="4536"/>
              <w:tab w:val="clear" w:pos="9072"/>
              <w:tab w:val="right" w:pos="0"/>
              <w:tab w:val="left" w:pos="3045"/>
            </w:tabs>
            <w:ind w:right="360"/>
            <w:rPr>
              <w:bCs/>
              <w:szCs w:val="20"/>
            </w:rPr>
          </w:pPr>
        </w:p>
        <w:p w14:paraId="0B5D5EB5" w14:textId="77777777" w:rsidR="00242553" w:rsidRDefault="00F96990" w:rsidP="00242553">
          <w:pPr>
            <w:pStyle w:val="Pieddepage"/>
            <w:tabs>
              <w:tab w:val="clear" w:pos="4536"/>
              <w:tab w:val="clear" w:pos="9072"/>
              <w:tab w:val="right" w:pos="0"/>
              <w:tab w:val="left" w:pos="3045"/>
            </w:tabs>
            <w:ind w:right="360"/>
            <w:jc w:val="center"/>
            <w:rPr>
              <w:color w:val="3366FF"/>
            </w:rPr>
          </w:pPr>
          <w:hyperlink w:anchor="_top" w:history="1">
            <w:r w:rsidR="00242553" w:rsidRPr="006D1484">
              <w:rPr>
                <w:rStyle w:val="Lienhypertexte"/>
                <w:bCs/>
                <w:szCs w:val="20"/>
              </w:rPr>
              <w:t>Retour page de garde</w:t>
            </w:r>
          </w:hyperlink>
        </w:p>
      </w:tc>
      <w:tc>
        <w:tcPr>
          <w:tcW w:w="1666" w:type="pct"/>
          <w:vAlign w:val="center"/>
        </w:tcPr>
        <w:p w14:paraId="18070991" w14:textId="77777777" w:rsidR="00242553" w:rsidRDefault="00242553" w:rsidP="00242553">
          <w:pPr>
            <w:pStyle w:val="Pieddepage"/>
            <w:tabs>
              <w:tab w:val="clear" w:pos="4536"/>
              <w:tab w:val="clear" w:pos="9072"/>
              <w:tab w:val="right" w:pos="0"/>
              <w:tab w:val="left" w:pos="3499"/>
            </w:tabs>
            <w:jc w:val="right"/>
            <w:rPr>
              <w:color w:val="3366FF"/>
            </w:rPr>
          </w:pPr>
          <w:r>
            <w:rPr>
              <w:color w:val="3366FF"/>
            </w:rPr>
            <w:t>84 200 Carpentras</w:t>
          </w:r>
        </w:p>
      </w:tc>
    </w:tr>
  </w:tbl>
  <w:p w14:paraId="5B49F75C" w14:textId="77777777" w:rsidR="00242553" w:rsidRDefault="00242553" w:rsidP="006507A3">
    <w:pPr>
      <w:pStyle w:val="Pieddepage"/>
      <w:tabs>
        <w:tab w:val="clear" w:pos="4536"/>
        <w:tab w:val="clear" w:pos="9072"/>
        <w:tab w:val="righ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AC07F" w14:textId="77777777" w:rsidR="00242553" w:rsidRDefault="00242553" w:rsidP="00CD447F">
      <w:pPr>
        <w:spacing w:after="0"/>
      </w:pPr>
      <w:r>
        <w:separator/>
      </w:r>
    </w:p>
  </w:footnote>
  <w:footnote w:type="continuationSeparator" w:id="0">
    <w:p w14:paraId="62D993AD" w14:textId="77777777" w:rsidR="00242553" w:rsidRDefault="00242553"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ECC4B" w14:textId="77777777" w:rsidR="00242553" w:rsidRDefault="0024255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242553" w:rsidRPr="00344F7F" w14:paraId="26B95B8B" w14:textId="77777777" w:rsidTr="00344F7F">
      <w:tc>
        <w:tcPr>
          <w:tcW w:w="1219" w:type="pct"/>
        </w:tcPr>
        <w:p w14:paraId="3D356782" w14:textId="77777777" w:rsidR="00242553" w:rsidRPr="00344F7F" w:rsidRDefault="00242553"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14:paraId="44D0CD8D" w14:textId="77777777" w:rsidR="00242553" w:rsidRPr="00344F7F" w:rsidRDefault="00242553" w:rsidP="00344F7F">
          <w:pPr>
            <w:spacing w:before="240" w:after="0" w:line="240" w:lineRule="auto"/>
            <w:jc w:val="center"/>
            <w:rPr>
              <w:rFonts w:eastAsiaTheme="minorEastAsia" w:cstheme="minorBidi"/>
            </w:rPr>
          </w:pPr>
          <w:bookmarkStart w:id="0" w:name="RepetitionNomDeMachine"/>
          <w:r w:rsidRPr="00344F7F">
            <w:rPr>
              <w:rFonts w:eastAsiaTheme="minorEastAsia" w:cs="Arial"/>
              <w:b/>
              <w:bCs/>
              <w:szCs w:val="20"/>
            </w:rPr>
            <w:t>Insérer nom de machine</w:t>
          </w:r>
          <w:bookmarkEnd w:id="0"/>
        </w:p>
      </w:tc>
      <w:tc>
        <w:tcPr>
          <w:tcW w:w="1053" w:type="pct"/>
        </w:tcPr>
        <w:p w14:paraId="196A8692" w14:textId="0C3C6433" w:rsidR="00242553" w:rsidRPr="00344F7F" w:rsidRDefault="00242553" w:rsidP="00344F7F">
          <w:pPr>
            <w:spacing w:before="240" w:after="0" w:line="240" w:lineRule="auto"/>
            <w:jc w:val="right"/>
            <w:rPr>
              <w:rFonts w:eastAsiaTheme="minorEastAsia" w:cstheme="minorBidi"/>
            </w:rPr>
          </w:pPr>
          <w:r>
            <w:fldChar w:fldCharType="begin"/>
          </w:r>
          <w:r>
            <w:instrText xml:space="preserve"> REF RepetitionFx  \* MERGEFORMAT </w:instrText>
          </w:r>
          <w:r>
            <w:fldChar w:fldCharType="separate"/>
          </w:r>
          <w:r w:rsidR="00F96990">
            <w:rPr>
              <w:b/>
              <w:bCs/>
            </w:rPr>
            <w:t>Erreur ! Source du renvoi introuvable.</w:t>
          </w:r>
          <w:r>
            <w:fldChar w:fldCharType="end"/>
          </w:r>
        </w:p>
      </w:tc>
    </w:tr>
  </w:tbl>
  <w:p w14:paraId="2FF9A86E" w14:textId="77777777" w:rsidR="00242553" w:rsidRDefault="00242553" w:rsidP="009864B3">
    <w:pPr>
      <w:pStyle w:val="En-tte"/>
      <w:spacing w:befor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D5CD1" w14:textId="77777777" w:rsidR="00242553" w:rsidRDefault="00242553">
    <w:pPr>
      <w:pStyle w:val="En-tte"/>
    </w:pPr>
    <w:r>
      <w:rPr>
        <w:noProof/>
      </w:rPr>
      <mc:AlternateContent>
        <mc:Choice Requires="wpg">
          <w:drawing>
            <wp:inline distT="0" distB="0" distL="0" distR="0" wp14:anchorId="7545157B" wp14:editId="7655FA9A">
              <wp:extent cx="6823710" cy="755015"/>
              <wp:effectExtent l="0" t="0" r="7620" b="2540"/>
              <wp:docPr id="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2"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2D8D642E" w14:textId="77777777" w:rsidR="00242553" w:rsidRDefault="00242553" w:rsidP="00780930">
                            <w:pPr>
                              <w:tabs>
                                <w:tab w:val="left" w:pos="426"/>
                              </w:tabs>
                              <w:spacing w:after="0"/>
                              <w:ind w:left="57"/>
                              <w:rPr>
                                <w:rFonts w:cs="Arial"/>
                                <w:b/>
                                <w:bCs/>
                              </w:rPr>
                            </w:pPr>
                            <w:r>
                              <w:rPr>
                                <w:rFonts w:cs="Arial"/>
                                <w:b/>
                                <w:bCs/>
                              </w:rPr>
                              <w:t>ERM AUTOMATISMES INDUSTRIELS</w:t>
                            </w:r>
                          </w:p>
                          <w:p w14:paraId="24490750" w14:textId="77777777" w:rsidR="00242553" w:rsidRPr="00C866AD" w:rsidRDefault="00242553"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20AA504C" w14:textId="77777777" w:rsidR="00242553" w:rsidRDefault="00242553"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40D72AFB" w14:textId="77777777" w:rsidR="00242553" w:rsidRDefault="00242553"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998C1F1" w14:textId="77777777" w:rsidR="00242553" w:rsidRPr="00C430F1" w:rsidRDefault="00242553"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1454FD77" w14:textId="77777777" w:rsidR="00242553" w:rsidRDefault="00242553"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0D0D8" w14:textId="77777777" w:rsidR="00242553" w:rsidRPr="00DB621D" w:rsidRDefault="00242553"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7545157B" id="Group 164" o:spid="_x0000_s1051"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">
              <v:shapetype id="_x0000_t202" coordsize="21600,21600" o:spt="202" path="m,l,21600r21600,l21600,xe">
                <v:stroke joinstyle="miter"/>
                <v:path gradientshapeok="t" o:connecttype="rect"/>
              </v:shapetype>
              <v:shape id="Text Box 95" o:spid="_x0000_s1052"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" filled="f" strokecolor="#2c69b2">
                <v:fill opacity="32896f"/>
                <v:textbox inset="0,0,0,0">
                  <w:txbxContent>
                    <w:p w14:paraId="2D8D642E" w14:textId="77777777" w:rsidR="00242553" w:rsidRDefault="00242553" w:rsidP="00780930">
                      <w:pPr>
                        <w:tabs>
                          <w:tab w:val="left" w:pos="426"/>
                        </w:tabs>
                        <w:spacing w:after="0"/>
                        <w:ind w:left="57"/>
                        <w:rPr>
                          <w:rFonts w:cs="Arial"/>
                          <w:b/>
                          <w:bCs/>
                        </w:rPr>
                      </w:pPr>
                      <w:r>
                        <w:rPr>
                          <w:rFonts w:cs="Arial"/>
                          <w:b/>
                          <w:bCs/>
                        </w:rPr>
                        <w:t>ERM AUTOMATISMES INDUSTRIELS</w:t>
                      </w:r>
                    </w:p>
                    <w:p w14:paraId="24490750" w14:textId="77777777" w:rsidR="00242553" w:rsidRPr="00C866AD" w:rsidRDefault="00242553"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20AA504C" w14:textId="77777777" w:rsidR="00242553" w:rsidRDefault="00242553"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40D72AFB" w14:textId="77777777" w:rsidR="00242553" w:rsidRDefault="00242553"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998C1F1" w14:textId="77777777" w:rsidR="00242553" w:rsidRPr="00C430F1" w:rsidRDefault="00242553"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1454FD77" w14:textId="77777777" w:rsidR="00242553" w:rsidRDefault="00242553"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3"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4"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5"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56"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720D0D8" w14:textId="77777777" w:rsidR="00242553" w:rsidRPr="00DB621D" w:rsidRDefault="00242553"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242553" w:rsidRPr="00344F7F" w14:paraId="5C378C7C" w14:textId="77777777" w:rsidTr="00344F7F">
      <w:tc>
        <w:tcPr>
          <w:tcW w:w="1219" w:type="pct"/>
        </w:tcPr>
        <w:p w14:paraId="445F202E" w14:textId="77777777" w:rsidR="00242553" w:rsidRPr="00344F7F" w:rsidRDefault="00242553"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14:paraId="10625A82" w14:textId="77777777" w:rsidR="00242553" w:rsidRPr="00344F7F" w:rsidRDefault="00242553" w:rsidP="00344F7F">
          <w:pPr>
            <w:spacing w:before="240" w:after="0" w:line="240" w:lineRule="auto"/>
            <w:jc w:val="center"/>
            <w:rPr>
              <w:rFonts w:eastAsiaTheme="minorEastAsia" w:cstheme="minorBidi"/>
            </w:rPr>
          </w:pPr>
          <w:r w:rsidRPr="00344F7F">
            <w:rPr>
              <w:rFonts w:eastAsiaTheme="minorEastAsia" w:cs="Arial"/>
              <w:b/>
              <w:bCs/>
              <w:szCs w:val="20"/>
            </w:rPr>
            <w:t>Insérer nom de machine</w:t>
          </w:r>
        </w:p>
      </w:tc>
      <w:tc>
        <w:tcPr>
          <w:tcW w:w="1053" w:type="pct"/>
        </w:tcPr>
        <w:p w14:paraId="2836DFE1" w14:textId="48B7E3B9" w:rsidR="00242553" w:rsidRPr="00344F7F" w:rsidRDefault="00242553" w:rsidP="00344F7F">
          <w:pPr>
            <w:spacing w:before="240" w:after="0" w:line="240" w:lineRule="auto"/>
            <w:jc w:val="right"/>
            <w:rPr>
              <w:rFonts w:eastAsiaTheme="minorEastAsia" w:cstheme="minorBidi"/>
            </w:rPr>
          </w:pPr>
          <w:r>
            <w:fldChar w:fldCharType="begin"/>
          </w:r>
          <w:r>
            <w:instrText xml:space="preserve"> REF RepetitionFx  \* MERGEFORMAT </w:instrText>
          </w:r>
          <w:r>
            <w:fldChar w:fldCharType="separate"/>
          </w:r>
          <w:r w:rsidR="00F96990">
            <w:rPr>
              <w:b/>
              <w:bCs/>
            </w:rPr>
            <w:t>Erreur ! Source du renvoi introuvable.</w:t>
          </w:r>
          <w:r>
            <w:fldChar w:fldCharType="end"/>
          </w:r>
        </w:p>
      </w:tc>
    </w:tr>
  </w:tbl>
  <w:p w14:paraId="5A155167" w14:textId="77777777" w:rsidR="00242553" w:rsidRDefault="00242553" w:rsidP="009864B3">
    <w:pPr>
      <w:pStyle w:val="En-tte"/>
      <w:spacing w:before="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242553" w:rsidRPr="00344F7F" w14:paraId="0A1BBA05" w14:textId="77777777" w:rsidTr="00A614AC">
      <w:trPr>
        <w:trHeight w:val="510"/>
      </w:trPr>
      <w:tc>
        <w:tcPr>
          <w:tcW w:w="1219" w:type="pct"/>
          <w:vAlign w:val="center"/>
        </w:tcPr>
        <w:p w14:paraId="1120EC98" w14:textId="77777777" w:rsidR="00242553" w:rsidRPr="00344F7F" w:rsidRDefault="00242553" w:rsidP="00A614AC">
          <w:pPr>
            <w:spacing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vAlign w:val="center"/>
        </w:tcPr>
        <w:p w14:paraId="37214BAD" w14:textId="37A753BF" w:rsidR="00242553" w:rsidRPr="00344F7F" w:rsidRDefault="00242553" w:rsidP="00A614AC">
          <w:pPr>
            <w:spacing w:after="0" w:line="240" w:lineRule="auto"/>
            <w:jc w:val="center"/>
            <w:rPr>
              <w:rFonts w:eastAsiaTheme="minorEastAsia" w:cstheme="minorBidi"/>
            </w:rPr>
          </w:pPr>
          <w:r>
            <w:rPr>
              <w:rFonts w:eastAsiaTheme="minorEastAsia" w:cs="Arial"/>
              <w:b/>
              <w:bCs/>
              <w:szCs w:val="20"/>
            </w:rPr>
            <w:fldChar w:fldCharType="begin"/>
          </w:r>
          <w:r>
            <w:rPr>
              <w:rFonts w:eastAsiaTheme="minorEastAsia" w:cs="Arial"/>
              <w:b/>
              <w:bCs/>
              <w:szCs w:val="20"/>
            </w:rPr>
            <w:instrText xml:space="preserve"> DOCPROPERTY  Keywords  \* MERGEFORMAT </w:instrText>
          </w:r>
          <w:r>
            <w:rPr>
              <w:rFonts w:eastAsiaTheme="minorEastAsia" w:cs="Arial"/>
              <w:b/>
              <w:bCs/>
              <w:szCs w:val="20"/>
            </w:rPr>
            <w:fldChar w:fldCharType="separate"/>
          </w:r>
          <w:r w:rsidR="00F96990">
            <w:rPr>
              <w:rFonts w:eastAsiaTheme="minorEastAsia" w:cs="Arial"/>
              <w:b/>
              <w:bCs/>
              <w:szCs w:val="20"/>
            </w:rPr>
            <w:t>VT10 - Système de vidéoprotection</w:t>
          </w:r>
          <w:r w:rsidR="00F96990" w:rsidRPr="00F96990">
            <w:rPr>
              <w:b/>
            </w:rPr>
            <w:t xml:space="preserve"> urbaine</w:t>
          </w:r>
          <w:r>
            <w:rPr>
              <w:b/>
            </w:rPr>
            <w:fldChar w:fldCharType="end"/>
          </w:r>
        </w:p>
      </w:tc>
      <w:tc>
        <w:tcPr>
          <w:tcW w:w="1053" w:type="pct"/>
          <w:vAlign w:val="center"/>
        </w:tcPr>
        <w:p w14:paraId="1360F821" w14:textId="47849119" w:rsidR="00242553" w:rsidRPr="00344F7F" w:rsidRDefault="00242553" w:rsidP="004C1B39">
          <w:pPr>
            <w:spacing w:after="0" w:line="240" w:lineRule="auto"/>
            <w:jc w:val="right"/>
            <w:rPr>
              <w:rFonts w:eastAsiaTheme="minorEastAsia" w:cstheme="minorBidi"/>
            </w:rPr>
          </w:pPr>
          <w:r>
            <w:rPr>
              <w:rFonts w:eastAsiaTheme="minorEastAsia" w:cstheme="minorBidi"/>
            </w:rPr>
            <w:fldChar w:fldCharType="begin"/>
          </w:r>
          <w:r>
            <w:rPr>
              <w:rFonts w:eastAsiaTheme="minorEastAsia" w:cstheme="minorBidi"/>
            </w:rPr>
            <w:instrText xml:space="preserve"> DOCPROPERTY  Category  \* MERGEFORMAT </w:instrText>
          </w:r>
          <w:r>
            <w:rPr>
              <w:rFonts w:eastAsiaTheme="minorEastAsia" w:cstheme="minorBidi"/>
            </w:rPr>
            <w:fldChar w:fldCharType="separate"/>
          </w:r>
          <w:r w:rsidR="00F96990">
            <w:rPr>
              <w:rFonts w:eastAsiaTheme="minorEastAsia" w:cstheme="minorBidi"/>
            </w:rPr>
            <w:t>F2.2 - Installation</w:t>
          </w:r>
          <w:r>
            <w:rPr>
              <w:rFonts w:eastAsiaTheme="minorEastAsia" w:cstheme="minorBidi"/>
            </w:rPr>
            <w:fldChar w:fldCharType="end"/>
          </w:r>
        </w:p>
      </w:tc>
    </w:tr>
  </w:tbl>
  <w:p w14:paraId="64BC15D9" w14:textId="77777777" w:rsidR="00242553" w:rsidRDefault="00242553"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F4E4B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9pt;height:32.25pt" o:bullet="t">
        <v:imagedata r:id="rId1" o:title="icone_attention"/>
      </v:shape>
    </w:pict>
  </w:numPicBullet>
  <w:numPicBullet w:numPicBulletId="1">
    <w:pict>
      <v:shape id="_x0000_i1047" type="#_x0000_t75" style="width:192pt;height:192pt" o:bullet="t">
        <v:imagedata r:id="rId2" o:title="green_globe_exclamation_point_570"/>
      </v:shape>
    </w:pict>
  </w:numPicBullet>
  <w:abstractNum w:abstractNumId="0" w15:restartNumberingAfterBreak="0">
    <w:nsid w:val="01084CBA"/>
    <w:multiLevelType w:val="hybridMultilevel"/>
    <w:tmpl w:val="61C684CC"/>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15E2549"/>
    <w:multiLevelType w:val="hybridMultilevel"/>
    <w:tmpl w:val="43F454C8"/>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2ED7B71"/>
    <w:multiLevelType w:val="hybridMultilevel"/>
    <w:tmpl w:val="06EA9BD2"/>
    <w:lvl w:ilvl="0" w:tplc="563245A8">
      <w:numFmt w:val="bullet"/>
      <w:lvlText w:val="-"/>
      <w:lvlJc w:val="left"/>
      <w:pPr>
        <w:ind w:left="720"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F203FEF"/>
    <w:multiLevelType w:val="hybridMultilevel"/>
    <w:tmpl w:val="1A10278C"/>
    <w:lvl w:ilvl="0" w:tplc="54C4728E">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7" w15:restartNumberingAfterBreak="0">
    <w:nsid w:val="21492864"/>
    <w:multiLevelType w:val="hybridMultilevel"/>
    <w:tmpl w:val="94D06B38"/>
    <w:lvl w:ilvl="0" w:tplc="2C0E7BE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2F90D5E"/>
    <w:multiLevelType w:val="hybridMultilevel"/>
    <w:tmpl w:val="A1FE246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51CE0E65"/>
    <w:multiLevelType w:val="multilevel"/>
    <w:tmpl w:val="B136F8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53DA13EC"/>
    <w:multiLevelType w:val="hybridMultilevel"/>
    <w:tmpl w:val="9C084BF0"/>
    <w:lvl w:ilvl="0" w:tplc="AC468B9E">
      <w:start w:val="1797"/>
      <w:numFmt w:val="bullet"/>
      <w:pStyle w:val="puce2"/>
      <w:lvlText w:val=""/>
      <w:lvlJc w:val="left"/>
      <w:pPr>
        <w:tabs>
          <w:tab w:val="num" w:pos="1065"/>
        </w:tabs>
        <w:ind w:left="1065" w:hanging="360"/>
      </w:pPr>
      <w:rPr>
        <w:rFonts w:ascii="Symbol" w:eastAsia="Times New Roman" w:hAnsi="Symbol" w:cs="Times New Roman"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416E00"/>
    <w:multiLevelType w:val="hybridMultilevel"/>
    <w:tmpl w:val="9F4E216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15:restartNumberingAfterBreak="0">
    <w:nsid w:val="6073585D"/>
    <w:multiLevelType w:val="hybridMultilevel"/>
    <w:tmpl w:val="6F4C21CC"/>
    <w:lvl w:ilvl="0" w:tplc="4FD4F4FC">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663686"/>
    <w:multiLevelType w:val="multilevel"/>
    <w:tmpl w:val="D250FA64"/>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ABC6F16"/>
    <w:multiLevelType w:val="hybridMultilevel"/>
    <w:tmpl w:val="E45E7490"/>
    <w:lvl w:ilvl="0" w:tplc="563245A8">
      <w:numFmt w:val="bullet"/>
      <w:lvlText w:val="-"/>
      <w:lvlJc w:val="left"/>
      <w:pPr>
        <w:tabs>
          <w:tab w:val="num" w:pos="1068"/>
        </w:tabs>
        <w:ind w:left="1068" w:hanging="360"/>
      </w:pPr>
      <w:rPr>
        <w:rFonts w:ascii="Times New Roman" w:eastAsia="Times New Roman" w:hAnsi="Times New Roman" w:cs="Times New Roman" w:hint="default"/>
        <w:b/>
        <w:sz w:val="24"/>
        <w:szCs w:val="24"/>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3"/>
  </w:num>
  <w:num w:numId="9">
    <w:abstractNumId w:val="8"/>
  </w:num>
  <w:num w:numId="10">
    <w:abstractNumId w:val="16"/>
  </w:num>
  <w:num w:numId="11">
    <w:abstractNumId w:val="15"/>
  </w:num>
  <w:num w:numId="12">
    <w:abstractNumId w:val="17"/>
  </w:num>
  <w:num w:numId="13">
    <w:abstractNumId w:val="13"/>
  </w:num>
  <w:num w:numId="14">
    <w:abstractNumId w:val="1"/>
  </w:num>
  <w:num w:numId="15">
    <w:abstractNumId w:val="0"/>
  </w:num>
  <w:num w:numId="16">
    <w:abstractNumId w:val="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7"/>
  </w:num>
  <w:num w:numId="22">
    <w:abstractNumId w:val="1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7A4"/>
    <w:rsid w:val="00007D3A"/>
    <w:rsid w:val="0001494D"/>
    <w:rsid w:val="00022CBC"/>
    <w:rsid w:val="000236EA"/>
    <w:rsid w:val="00026967"/>
    <w:rsid w:val="00080670"/>
    <w:rsid w:val="000861C8"/>
    <w:rsid w:val="000907EA"/>
    <w:rsid w:val="00096569"/>
    <w:rsid w:val="000A1B9C"/>
    <w:rsid w:val="000D78C4"/>
    <w:rsid w:val="000E4D65"/>
    <w:rsid w:val="001145B3"/>
    <w:rsid w:val="001158F0"/>
    <w:rsid w:val="00130474"/>
    <w:rsid w:val="00131C63"/>
    <w:rsid w:val="001360BE"/>
    <w:rsid w:val="00137666"/>
    <w:rsid w:val="00146AC8"/>
    <w:rsid w:val="00147FA5"/>
    <w:rsid w:val="00150027"/>
    <w:rsid w:val="00155991"/>
    <w:rsid w:val="00157A3C"/>
    <w:rsid w:val="001625CB"/>
    <w:rsid w:val="001728ED"/>
    <w:rsid w:val="00173619"/>
    <w:rsid w:val="0019630D"/>
    <w:rsid w:val="001A6C8A"/>
    <w:rsid w:val="001C59C8"/>
    <w:rsid w:val="001F2925"/>
    <w:rsid w:val="001F48CD"/>
    <w:rsid w:val="001F57A4"/>
    <w:rsid w:val="002069B2"/>
    <w:rsid w:val="00230080"/>
    <w:rsid w:val="00231A82"/>
    <w:rsid w:val="00241A18"/>
    <w:rsid w:val="00242553"/>
    <w:rsid w:val="00244710"/>
    <w:rsid w:val="00252F5B"/>
    <w:rsid w:val="00276DC1"/>
    <w:rsid w:val="002815CF"/>
    <w:rsid w:val="00281A98"/>
    <w:rsid w:val="002905D0"/>
    <w:rsid w:val="002925B8"/>
    <w:rsid w:val="002C40E9"/>
    <w:rsid w:val="002D00AE"/>
    <w:rsid w:val="002D199A"/>
    <w:rsid w:val="002F05B3"/>
    <w:rsid w:val="0030262D"/>
    <w:rsid w:val="00305345"/>
    <w:rsid w:val="00320B53"/>
    <w:rsid w:val="0032416C"/>
    <w:rsid w:val="00324A2C"/>
    <w:rsid w:val="00330A77"/>
    <w:rsid w:val="00344F7F"/>
    <w:rsid w:val="00353BF8"/>
    <w:rsid w:val="00374BCC"/>
    <w:rsid w:val="003779DA"/>
    <w:rsid w:val="00392371"/>
    <w:rsid w:val="003D6844"/>
    <w:rsid w:val="00430709"/>
    <w:rsid w:val="00432F05"/>
    <w:rsid w:val="00435582"/>
    <w:rsid w:val="0046702D"/>
    <w:rsid w:val="00470955"/>
    <w:rsid w:val="004762D7"/>
    <w:rsid w:val="00481235"/>
    <w:rsid w:val="004A280B"/>
    <w:rsid w:val="004A5989"/>
    <w:rsid w:val="004A6518"/>
    <w:rsid w:val="004C1B39"/>
    <w:rsid w:val="004C4254"/>
    <w:rsid w:val="004D52AA"/>
    <w:rsid w:val="004D57C9"/>
    <w:rsid w:val="004E557E"/>
    <w:rsid w:val="00507C7B"/>
    <w:rsid w:val="00521F84"/>
    <w:rsid w:val="00545F9F"/>
    <w:rsid w:val="0054671A"/>
    <w:rsid w:val="00551AB5"/>
    <w:rsid w:val="00561147"/>
    <w:rsid w:val="00566AF6"/>
    <w:rsid w:val="00570CFA"/>
    <w:rsid w:val="005831CC"/>
    <w:rsid w:val="00586949"/>
    <w:rsid w:val="005A6C31"/>
    <w:rsid w:val="005B74DD"/>
    <w:rsid w:val="005C1ED0"/>
    <w:rsid w:val="005C215B"/>
    <w:rsid w:val="005D6FAC"/>
    <w:rsid w:val="005E06FF"/>
    <w:rsid w:val="005F45B7"/>
    <w:rsid w:val="00604A36"/>
    <w:rsid w:val="00606A0B"/>
    <w:rsid w:val="00615509"/>
    <w:rsid w:val="0064254F"/>
    <w:rsid w:val="006507A3"/>
    <w:rsid w:val="0065159F"/>
    <w:rsid w:val="0068321E"/>
    <w:rsid w:val="006C12E9"/>
    <w:rsid w:val="006C278E"/>
    <w:rsid w:val="006C4BE3"/>
    <w:rsid w:val="006D1484"/>
    <w:rsid w:val="006E7C19"/>
    <w:rsid w:val="006F242E"/>
    <w:rsid w:val="006F32E8"/>
    <w:rsid w:val="00701D0A"/>
    <w:rsid w:val="007078EC"/>
    <w:rsid w:val="00725709"/>
    <w:rsid w:val="00741FA1"/>
    <w:rsid w:val="007424F0"/>
    <w:rsid w:val="00752B44"/>
    <w:rsid w:val="0075678E"/>
    <w:rsid w:val="00780930"/>
    <w:rsid w:val="00781324"/>
    <w:rsid w:val="007A4E2B"/>
    <w:rsid w:val="007C5857"/>
    <w:rsid w:val="007D2779"/>
    <w:rsid w:val="007D34D0"/>
    <w:rsid w:val="007F4B3A"/>
    <w:rsid w:val="007F54C5"/>
    <w:rsid w:val="007F6CA2"/>
    <w:rsid w:val="00800161"/>
    <w:rsid w:val="008206D2"/>
    <w:rsid w:val="008362A6"/>
    <w:rsid w:val="00842485"/>
    <w:rsid w:val="008515B7"/>
    <w:rsid w:val="008538A8"/>
    <w:rsid w:val="008546AA"/>
    <w:rsid w:val="00865E17"/>
    <w:rsid w:val="00867183"/>
    <w:rsid w:val="00871F2F"/>
    <w:rsid w:val="0087250E"/>
    <w:rsid w:val="008741B8"/>
    <w:rsid w:val="00892AEF"/>
    <w:rsid w:val="00897B98"/>
    <w:rsid w:val="008A4347"/>
    <w:rsid w:val="008B3693"/>
    <w:rsid w:val="008B62A5"/>
    <w:rsid w:val="008C211D"/>
    <w:rsid w:val="008E2F2E"/>
    <w:rsid w:val="008F577D"/>
    <w:rsid w:val="0091479B"/>
    <w:rsid w:val="00915132"/>
    <w:rsid w:val="009151F8"/>
    <w:rsid w:val="009244CB"/>
    <w:rsid w:val="00941EEA"/>
    <w:rsid w:val="00942B37"/>
    <w:rsid w:val="00950E05"/>
    <w:rsid w:val="00975893"/>
    <w:rsid w:val="00976055"/>
    <w:rsid w:val="009801EB"/>
    <w:rsid w:val="0098323B"/>
    <w:rsid w:val="00984CAC"/>
    <w:rsid w:val="009864B3"/>
    <w:rsid w:val="0098681C"/>
    <w:rsid w:val="00986DC5"/>
    <w:rsid w:val="009A02D2"/>
    <w:rsid w:val="009A70F6"/>
    <w:rsid w:val="009C2667"/>
    <w:rsid w:val="009F679B"/>
    <w:rsid w:val="009F7CF6"/>
    <w:rsid w:val="00A01EB6"/>
    <w:rsid w:val="00A033D6"/>
    <w:rsid w:val="00A036D9"/>
    <w:rsid w:val="00A07A13"/>
    <w:rsid w:val="00A13875"/>
    <w:rsid w:val="00A16C68"/>
    <w:rsid w:val="00A22C6D"/>
    <w:rsid w:val="00A41F52"/>
    <w:rsid w:val="00A52258"/>
    <w:rsid w:val="00A54D79"/>
    <w:rsid w:val="00A614AC"/>
    <w:rsid w:val="00A62748"/>
    <w:rsid w:val="00A77120"/>
    <w:rsid w:val="00A85EBC"/>
    <w:rsid w:val="00A97925"/>
    <w:rsid w:val="00AB45D9"/>
    <w:rsid w:val="00AC11BD"/>
    <w:rsid w:val="00AC4636"/>
    <w:rsid w:val="00AD5539"/>
    <w:rsid w:val="00AF7330"/>
    <w:rsid w:val="00B07C61"/>
    <w:rsid w:val="00B110C2"/>
    <w:rsid w:val="00B22BA1"/>
    <w:rsid w:val="00B26C84"/>
    <w:rsid w:val="00B27144"/>
    <w:rsid w:val="00B5472D"/>
    <w:rsid w:val="00B56DF7"/>
    <w:rsid w:val="00B57349"/>
    <w:rsid w:val="00B80B97"/>
    <w:rsid w:val="00B8513B"/>
    <w:rsid w:val="00B91F53"/>
    <w:rsid w:val="00B96168"/>
    <w:rsid w:val="00B97AAE"/>
    <w:rsid w:val="00BA0AD9"/>
    <w:rsid w:val="00BA2155"/>
    <w:rsid w:val="00BD308E"/>
    <w:rsid w:val="00BE353B"/>
    <w:rsid w:val="00BF6F9A"/>
    <w:rsid w:val="00C03E2E"/>
    <w:rsid w:val="00C06A48"/>
    <w:rsid w:val="00C135D4"/>
    <w:rsid w:val="00C14D9A"/>
    <w:rsid w:val="00C17CFF"/>
    <w:rsid w:val="00C22ACB"/>
    <w:rsid w:val="00C4206E"/>
    <w:rsid w:val="00C47478"/>
    <w:rsid w:val="00C51888"/>
    <w:rsid w:val="00C7247E"/>
    <w:rsid w:val="00C7327B"/>
    <w:rsid w:val="00C866AD"/>
    <w:rsid w:val="00C9021F"/>
    <w:rsid w:val="00C93CD4"/>
    <w:rsid w:val="00CA1519"/>
    <w:rsid w:val="00CB45BB"/>
    <w:rsid w:val="00CC7E37"/>
    <w:rsid w:val="00CD14F2"/>
    <w:rsid w:val="00CD447F"/>
    <w:rsid w:val="00CF0E09"/>
    <w:rsid w:val="00D05EB1"/>
    <w:rsid w:val="00D06281"/>
    <w:rsid w:val="00D13D23"/>
    <w:rsid w:val="00D50D1C"/>
    <w:rsid w:val="00D559B8"/>
    <w:rsid w:val="00D93E9D"/>
    <w:rsid w:val="00DA79F2"/>
    <w:rsid w:val="00DB2642"/>
    <w:rsid w:val="00DB54C3"/>
    <w:rsid w:val="00DB5572"/>
    <w:rsid w:val="00DE6178"/>
    <w:rsid w:val="00E04C68"/>
    <w:rsid w:val="00E21671"/>
    <w:rsid w:val="00E23222"/>
    <w:rsid w:val="00E33BB0"/>
    <w:rsid w:val="00E420A6"/>
    <w:rsid w:val="00E87904"/>
    <w:rsid w:val="00EB3C48"/>
    <w:rsid w:val="00EE6ADE"/>
    <w:rsid w:val="00EF1586"/>
    <w:rsid w:val="00EF202D"/>
    <w:rsid w:val="00F05472"/>
    <w:rsid w:val="00F1194F"/>
    <w:rsid w:val="00F25FED"/>
    <w:rsid w:val="00F50695"/>
    <w:rsid w:val="00F74163"/>
    <w:rsid w:val="00F8169F"/>
    <w:rsid w:val="00F945C5"/>
    <w:rsid w:val="00F96990"/>
    <w:rsid w:val="00FC3588"/>
    <w:rsid w:val="00FC4F6A"/>
    <w:rsid w:val="00FC79CB"/>
    <w:rsid w:val="00FE782C"/>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66A87"/>
  <w15:docId w15:val="{DA41E0BA-6737-4CF2-8A53-26A1B2B2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spacing w:after="200" w:line="276" w:lineRule="auto"/>
      <w:jc w:val="both"/>
    </w:pPr>
    <w:rPr>
      <w:rFonts w:ascii="Arial" w:hAnsi="Arial"/>
      <w:szCs w:val="22"/>
    </w:rPr>
  </w:style>
  <w:style w:type="paragraph" w:styleId="Titre1">
    <w:name w:val="heading 1"/>
    <w:basedOn w:val="Normal"/>
    <w:next w:val="Normal"/>
    <w:link w:val="Titre1Car"/>
    <w:autoRedefine/>
    <w:qFormat/>
    <w:rsid w:val="002925B8"/>
    <w:pPr>
      <w:keepNext/>
      <w:numPr>
        <w:numId w:val="10"/>
      </w:numPr>
      <w:tabs>
        <w:tab w:val="clear" w:pos="432"/>
      </w:tabs>
      <w:spacing w:after="120" w:line="240" w:lineRule="auto"/>
      <w:ind w:left="567" w:hanging="567"/>
      <w:jc w:val="left"/>
      <w:outlineLvl w:val="0"/>
    </w:pPr>
    <w:rPr>
      <w:b/>
      <w:bCs/>
      <w:caps/>
      <w:sz w:val="32"/>
      <w:szCs w:val="28"/>
      <w:u w:val="single"/>
    </w:rPr>
  </w:style>
  <w:style w:type="paragraph" w:styleId="Titre2">
    <w:name w:val="heading 2"/>
    <w:basedOn w:val="Normal"/>
    <w:next w:val="Normal"/>
    <w:link w:val="Titre2Car"/>
    <w:autoRedefine/>
    <w:qFormat/>
    <w:rsid w:val="004A280B"/>
    <w:pPr>
      <w:keepNext/>
      <w:numPr>
        <w:ilvl w:val="1"/>
        <w:numId w:val="10"/>
      </w:numPr>
      <w:tabs>
        <w:tab w:val="clear" w:pos="576"/>
        <w:tab w:val="num" w:pos="567"/>
      </w:tabs>
      <w:spacing w:after="120" w:line="240" w:lineRule="auto"/>
      <w:ind w:left="567" w:hanging="567"/>
      <w:jc w:val="left"/>
      <w:outlineLvl w:val="1"/>
    </w:pPr>
    <w:rPr>
      <w:b/>
      <w:bCs/>
      <w:caps/>
      <w:sz w:val="28"/>
      <w:szCs w:val="26"/>
      <w:u w:val="single"/>
    </w:rPr>
  </w:style>
  <w:style w:type="paragraph" w:styleId="Titre3">
    <w:name w:val="heading 3"/>
    <w:basedOn w:val="Normal"/>
    <w:next w:val="Normal"/>
    <w:link w:val="Titre3Car"/>
    <w:autoRedefine/>
    <w:qFormat/>
    <w:rsid w:val="008B3693"/>
    <w:pPr>
      <w:keepNext/>
      <w:keepLines/>
      <w:numPr>
        <w:ilvl w:val="2"/>
        <w:numId w:val="6"/>
      </w:numPr>
      <w:spacing w:before="200" w:after="120"/>
      <w:jc w:val="left"/>
      <w:outlineLvl w:val="2"/>
    </w:pPr>
    <w:rPr>
      <w:bCs/>
      <w:sz w:val="24"/>
    </w:rPr>
  </w:style>
  <w:style w:type="paragraph" w:styleId="Titre4">
    <w:name w:val="heading 4"/>
    <w:basedOn w:val="Normal"/>
    <w:next w:val="Normal"/>
    <w:link w:val="Titre4Car"/>
    <w:autoRedefine/>
    <w:qFormat/>
    <w:rsid w:val="008B3693"/>
    <w:pPr>
      <w:keepNext/>
      <w:keepLines/>
      <w:numPr>
        <w:ilvl w:val="3"/>
        <w:numId w:val="6"/>
      </w:numPr>
      <w:spacing w:before="200" w:after="120"/>
      <w:ind w:left="862" w:hanging="862"/>
      <w:jc w:val="left"/>
      <w:outlineLvl w:val="3"/>
    </w:pPr>
    <w:rPr>
      <w:bCs/>
      <w:iCs/>
    </w:rPr>
  </w:style>
  <w:style w:type="paragraph" w:styleId="Titre5">
    <w:name w:val="heading 5"/>
    <w:basedOn w:val="Normal"/>
    <w:next w:val="Normal"/>
    <w:link w:val="Titre5Car"/>
    <w:autoRedefine/>
    <w:qFormat/>
    <w:rsid w:val="008B3693"/>
    <w:pPr>
      <w:keepNext/>
      <w:keepLines/>
      <w:numPr>
        <w:ilvl w:val="4"/>
        <w:numId w:val="6"/>
      </w:numPr>
      <w:spacing w:before="200" w:after="120"/>
      <w:ind w:left="1009" w:hanging="1009"/>
      <w:jc w:val="left"/>
      <w:outlineLvl w:val="4"/>
    </w:pPr>
    <w:rPr>
      <w:i/>
    </w:rPr>
  </w:style>
  <w:style w:type="paragraph" w:styleId="Titre6">
    <w:name w:val="heading 6"/>
    <w:basedOn w:val="Normal"/>
    <w:next w:val="Normal"/>
    <w:link w:val="Titre6Car"/>
    <w:unhideWhenUsed/>
    <w:qFormat/>
    <w:rsid w:val="008741B8"/>
    <w:pPr>
      <w:keepNext/>
      <w:keepLines/>
      <w:numPr>
        <w:ilvl w:val="5"/>
        <w:numId w:val="6"/>
      </w:numPr>
      <w:spacing w:before="200" w:after="0"/>
      <w:outlineLvl w:val="5"/>
    </w:pPr>
    <w:rPr>
      <w:rFonts w:ascii="Cambria" w:hAnsi="Cambria"/>
      <w:i/>
      <w:iCs/>
      <w:color w:val="243F60"/>
    </w:rPr>
  </w:style>
  <w:style w:type="paragraph" w:styleId="Titre7">
    <w:name w:val="heading 7"/>
    <w:basedOn w:val="Normal"/>
    <w:next w:val="Normal"/>
    <w:link w:val="Titre7Car"/>
    <w:unhideWhenUsed/>
    <w:qFormat/>
    <w:rsid w:val="008741B8"/>
    <w:pPr>
      <w:keepNext/>
      <w:keepLines/>
      <w:numPr>
        <w:ilvl w:val="6"/>
        <w:numId w:val="6"/>
      </w:numPr>
      <w:spacing w:before="200" w:after="0"/>
      <w:outlineLvl w:val="6"/>
    </w:pPr>
    <w:rPr>
      <w:rFonts w:ascii="Cambria" w:hAnsi="Cambria"/>
      <w:i/>
      <w:iCs/>
      <w:color w:val="404040"/>
    </w:rPr>
  </w:style>
  <w:style w:type="paragraph" w:styleId="Titre8">
    <w:name w:val="heading 8"/>
    <w:basedOn w:val="Normal"/>
    <w:next w:val="Normal"/>
    <w:link w:val="Titre8Car"/>
    <w:unhideWhenUsed/>
    <w:qFormat/>
    <w:rsid w:val="008741B8"/>
    <w:pPr>
      <w:keepNext/>
      <w:keepLines/>
      <w:numPr>
        <w:ilvl w:val="7"/>
        <w:numId w:val="6"/>
      </w:numPr>
      <w:spacing w:before="200" w:after="0"/>
      <w:outlineLvl w:val="7"/>
    </w:pPr>
    <w:rPr>
      <w:rFonts w:ascii="Cambria" w:hAnsi="Cambria"/>
      <w:color w:val="404040"/>
      <w:szCs w:val="20"/>
    </w:rPr>
  </w:style>
  <w:style w:type="paragraph" w:styleId="Titre9">
    <w:name w:val="heading 9"/>
    <w:basedOn w:val="Normal"/>
    <w:next w:val="Normal"/>
    <w:link w:val="Titre9Car"/>
    <w:unhideWhenUsed/>
    <w:qFormat/>
    <w:rsid w:val="008741B8"/>
    <w:pPr>
      <w:keepNext/>
      <w:keepLines/>
      <w:numPr>
        <w:ilvl w:val="8"/>
        <w:numId w:val="6"/>
      </w:numPr>
      <w:spacing w:before="200" w:after="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925B8"/>
    <w:rPr>
      <w:rFonts w:ascii="Arial" w:hAnsi="Arial"/>
      <w:b/>
      <w:bCs/>
      <w:caps/>
      <w:sz w:val="32"/>
      <w:szCs w:val="28"/>
      <w:u w:val="single"/>
    </w:rPr>
  </w:style>
  <w:style w:type="character" w:customStyle="1" w:styleId="Titre2Car">
    <w:name w:val="Titre 2 Car"/>
    <w:basedOn w:val="Policepardfaut"/>
    <w:link w:val="Titre2"/>
    <w:rsid w:val="004A280B"/>
    <w:rPr>
      <w:rFonts w:ascii="Arial" w:eastAsia="Times New Roman" w:hAnsi="Arial" w:cs="Times New Roman"/>
      <w:b/>
      <w:bCs/>
      <w:caps/>
      <w:sz w:val="28"/>
      <w:szCs w:val="26"/>
      <w:u w:val="single"/>
    </w:rPr>
  </w:style>
  <w:style w:type="character" w:customStyle="1" w:styleId="Titre3Car">
    <w:name w:val="Titre 3 Car"/>
    <w:basedOn w:val="Policepardfaut"/>
    <w:link w:val="Titre3"/>
    <w:uiPriority w:val="9"/>
    <w:rsid w:val="008B3693"/>
    <w:rPr>
      <w:rFonts w:ascii="Arial" w:eastAsia="Times New Roman" w:hAnsi="Arial" w:cs="Times New Roman"/>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imes New Roman" w:hAnsi="Arial" w:cs="Times New Roman"/>
      <w:bCs/>
      <w:iCs/>
      <w:sz w:val="20"/>
    </w:rPr>
  </w:style>
  <w:style w:type="character" w:customStyle="1" w:styleId="Titre5Car">
    <w:name w:val="Titre 5 Car"/>
    <w:basedOn w:val="Policepardfaut"/>
    <w:link w:val="Titre5"/>
    <w:uiPriority w:val="9"/>
    <w:rsid w:val="008B3693"/>
    <w:rPr>
      <w:rFonts w:ascii="Arial" w:eastAsia="Times New Roman" w:hAnsi="Arial" w:cs="Times New Roman"/>
      <w:i/>
      <w:sz w:val="20"/>
    </w:rPr>
  </w:style>
  <w:style w:type="character" w:customStyle="1" w:styleId="Titre6Car">
    <w:name w:val="Titre 6 Car"/>
    <w:basedOn w:val="Policepardfaut"/>
    <w:link w:val="Titre6"/>
    <w:uiPriority w:val="9"/>
    <w:rsid w:val="008741B8"/>
    <w:rPr>
      <w:rFonts w:ascii="Cambria" w:eastAsia="Times New Roman" w:hAnsi="Cambria" w:cs="Times New Roman"/>
      <w:i/>
      <w:iCs/>
      <w:color w:val="243F60"/>
      <w:sz w:val="20"/>
    </w:rPr>
  </w:style>
  <w:style w:type="character" w:customStyle="1" w:styleId="Titre7Car">
    <w:name w:val="Titre 7 Car"/>
    <w:basedOn w:val="Policepardfaut"/>
    <w:link w:val="Titre7"/>
    <w:uiPriority w:val="9"/>
    <w:semiHidden/>
    <w:rsid w:val="008741B8"/>
    <w:rPr>
      <w:rFonts w:ascii="Cambria" w:eastAsia="Times New Roman" w:hAnsi="Cambria" w:cs="Times New Roman"/>
      <w:i/>
      <w:iCs/>
      <w:color w:val="404040"/>
      <w:sz w:val="20"/>
    </w:rPr>
  </w:style>
  <w:style w:type="character" w:customStyle="1" w:styleId="Titre8Car">
    <w:name w:val="Titre 8 Car"/>
    <w:basedOn w:val="Policepardfaut"/>
    <w:link w:val="Titre8"/>
    <w:uiPriority w:val="9"/>
    <w:semiHidden/>
    <w:rsid w:val="008741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8741B8"/>
    <w:rPr>
      <w:rFonts w:ascii="Cambria" w:eastAsia="Times New Roman" w:hAnsi="Cambria" w:cs="Times New Roman"/>
      <w:i/>
      <w:iCs/>
      <w:color w:val="404040"/>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u w:val="single"/>
    </w:rPr>
  </w:style>
  <w:style w:type="paragraph" w:styleId="TM6">
    <w:name w:val="toc 6"/>
    <w:basedOn w:val="Normal"/>
    <w:next w:val="Normal"/>
    <w:autoRedefine/>
    <w:uiPriority w:val="39"/>
    <w:unhideWhenUsed/>
    <w:rsid w:val="007F54C5"/>
    <w:pPr>
      <w:spacing w:after="0"/>
      <w:ind w:left="800"/>
      <w:jc w:val="left"/>
    </w:pPr>
    <w:rPr>
      <w:rFonts w:ascii="Calibri" w:hAnsi="Calibri"/>
      <w:szCs w:val="20"/>
    </w:rPr>
  </w:style>
  <w:style w:type="paragraph" w:styleId="TM7">
    <w:name w:val="toc 7"/>
    <w:basedOn w:val="Normal"/>
    <w:next w:val="Normal"/>
    <w:autoRedefine/>
    <w:uiPriority w:val="39"/>
    <w:unhideWhenUsed/>
    <w:rsid w:val="007F54C5"/>
    <w:pPr>
      <w:spacing w:after="0"/>
      <w:ind w:left="1000"/>
      <w:jc w:val="left"/>
    </w:pPr>
    <w:rPr>
      <w:rFonts w:ascii="Calibri" w:hAnsi="Calibri"/>
      <w:szCs w:val="20"/>
    </w:rPr>
  </w:style>
  <w:style w:type="paragraph" w:styleId="TM8">
    <w:name w:val="toc 8"/>
    <w:basedOn w:val="Normal"/>
    <w:next w:val="Normal"/>
    <w:autoRedefine/>
    <w:uiPriority w:val="39"/>
    <w:unhideWhenUsed/>
    <w:rsid w:val="007F54C5"/>
    <w:pPr>
      <w:spacing w:after="0"/>
      <w:ind w:left="1200"/>
      <w:jc w:val="left"/>
    </w:pPr>
    <w:rPr>
      <w:rFonts w:ascii="Calibri" w:hAnsi="Calibri"/>
      <w:szCs w:val="20"/>
    </w:rPr>
  </w:style>
  <w:style w:type="paragraph" w:styleId="TM9">
    <w:name w:val="toc 9"/>
    <w:basedOn w:val="Normal"/>
    <w:next w:val="Normal"/>
    <w:autoRedefine/>
    <w:uiPriority w:val="39"/>
    <w:unhideWhenUsed/>
    <w:rsid w:val="007F54C5"/>
    <w:pPr>
      <w:spacing w:after="0"/>
      <w:ind w:left="1400"/>
      <w:jc w:val="left"/>
    </w:pPr>
    <w:rPr>
      <w:rFonts w:ascii="Calibri" w:hAnsi="Calibr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Cambria" w:hAnsi="Cambria"/>
      <w:caps w:val="0"/>
      <w:color w:val="365F91"/>
      <w:sz w:val="28"/>
      <w:u w:val="none"/>
    </w:rPr>
  </w:style>
  <w:style w:type="table" w:styleId="Grilledutableau">
    <w:name w:val="Table Grid"/>
    <w:basedOn w:val="TableauNormal"/>
    <w:uiPriority w:val="59"/>
    <w:rsid w:val="0075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5B74DD"/>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Retraitcorpsdetexte3">
    <w:name w:val="Body Text Indent 3"/>
    <w:basedOn w:val="Normal"/>
    <w:link w:val="Retraitcorpsdetexte3Car"/>
    <w:semiHidden/>
    <w:rsid w:val="00F8169F"/>
    <w:pPr>
      <w:spacing w:after="0" w:line="240" w:lineRule="auto"/>
      <w:ind w:left="284"/>
      <w:jc w:val="left"/>
    </w:pPr>
    <w:rPr>
      <w:rFonts w:ascii="Times New Roman" w:hAnsi="Times New Roman"/>
      <w:sz w:val="24"/>
      <w:szCs w:val="24"/>
    </w:rPr>
  </w:style>
  <w:style w:type="character" w:customStyle="1" w:styleId="Retraitcorpsdetexte3Car">
    <w:name w:val="Retrait corps de texte 3 Car"/>
    <w:basedOn w:val="Policepardfaut"/>
    <w:link w:val="Retraitcorpsdetexte3"/>
    <w:semiHidden/>
    <w:rsid w:val="00F8169F"/>
    <w:rPr>
      <w:rFonts w:ascii="Times New Roman" w:eastAsia="Times New Roman" w:hAnsi="Times New Roman" w:cs="Times New Roman"/>
      <w:sz w:val="24"/>
      <w:szCs w:val="24"/>
    </w:rPr>
  </w:style>
  <w:style w:type="paragraph" w:customStyle="1" w:styleId="puce2">
    <w:name w:val="puce2"/>
    <w:basedOn w:val="Normal"/>
    <w:rsid w:val="00F8169F"/>
    <w:pPr>
      <w:keepNext/>
      <w:numPr>
        <w:numId w:val="13"/>
      </w:numPr>
      <w:overflowPunct w:val="0"/>
      <w:autoSpaceDE w:val="0"/>
      <w:autoSpaceDN w:val="0"/>
      <w:adjustRightInd w:val="0"/>
      <w:spacing w:after="60" w:line="240" w:lineRule="auto"/>
      <w:jc w:val="left"/>
      <w:textAlignment w:val="baseline"/>
    </w:pPr>
    <w:rPr>
      <w:rFonts w:ascii="France" w:hAnsi="France"/>
      <w:b/>
      <w:kern w:val="28"/>
      <w:sz w:val="32"/>
      <w:szCs w:val="20"/>
    </w:rPr>
  </w:style>
  <w:style w:type="paragraph" w:styleId="Corpsdetexte">
    <w:name w:val="Body Text"/>
    <w:basedOn w:val="Normal"/>
    <w:link w:val="CorpsdetexteCar"/>
    <w:uiPriority w:val="99"/>
    <w:semiHidden/>
    <w:unhideWhenUsed/>
    <w:rsid w:val="008C211D"/>
    <w:pPr>
      <w:spacing w:after="120"/>
    </w:pPr>
  </w:style>
  <w:style w:type="character" w:customStyle="1" w:styleId="CorpsdetexteCar">
    <w:name w:val="Corps de texte Car"/>
    <w:basedOn w:val="Policepardfaut"/>
    <w:link w:val="Corpsdetexte"/>
    <w:uiPriority w:val="99"/>
    <w:semiHidden/>
    <w:rsid w:val="008C211D"/>
    <w:rPr>
      <w:rFonts w:ascii="Arial" w:hAnsi="Arial"/>
      <w:sz w:val="20"/>
    </w:rPr>
  </w:style>
  <w:style w:type="paragraph" w:customStyle="1" w:styleId="puce3">
    <w:name w:val="puce3"/>
    <w:basedOn w:val="Normal"/>
    <w:rsid w:val="008C211D"/>
    <w:pPr>
      <w:overflowPunct w:val="0"/>
      <w:autoSpaceDE w:val="0"/>
      <w:autoSpaceDN w:val="0"/>
      <w:adjustRightInd w:val="0"/>
      <w:spacing w:after="0" w:line="240" w:lineRule="auto"/>
      <w:ind w:left="283" w:hanging="283"/>
      <w:jc w:val="left"/>
      <w:textAlignment w:val="baseline"/>
    </w:pPr>
    <w:rPr>
      <w:rFonts w:ascii="Times New Roman" w:hAnsi="Times New Roman"/>
      <w:sz w:val="24"/>
      <w:szCs w:val="20"/>
    </w:rPr>
  </w:style>
  <w:style w:type="paragraph" w:styleId="NormalWeb">
    <w:name w:val="Normal (Web)"/>
    <w:basedOn w:val="Normal"/>
    <w:uiPriority w:val="99"/>
    <w:semiHidden/>
    <w:unhideWhenUsed/>
    <w:rsid w:val="00551AB5"/>
    <w:pPr>
      <w:spacing w:before="100" w:beforeAutospacing="1" w:after="100" w:afterAutospacing="1" w:line="240" w:lineRule="auto"/>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639415">
      <w:bodyDiv w:val="1"/>
      <w:marLeft w:val="0"/>
      <w:marRight w:val="0"/>
      <w:marTop w:val="0"/>
      <w:marBottom w:val="0"/>
      <w:divBdr>
        <w:top w:val="none" w:sz="0" w:space="0" w:color="auto"/>
        <w:left w:val="none" w:sz="0" w:space="0" w:color="auto"/>
        <w:bottom w:val="none" w:sz="0" w:space="0" w:color="auto"/>
        <w:right w:val="none" w:sz="0" w:space="0" w:color="auto"/>
      </w:divBdr>
    </w:div>
    <w:div w:id="811599101">
      <w:bodyDiv w:val="1"/>
      <w:marLeft w:val="0"/>
      <w:marRight w:val="0"/>
      <w:marTop w:val="0"/>
      <w:marBottom w:val="0"/>
      <w:divBdr>
        <w:top w:val="none" w:sz="0" w:space="0" w:color="auto"/>
        <w:left w:val="none" w:sz="0" w:space="0" w:color="auto"/>
        <w:bottom w:val="none" w:sz="0" w:space="0" w:color="auto"/>
        <w:right w:val="none" w:sz="0" w:space="0" w:color="auto"/>
      </w:divBdr>
    </w:div>
    <w:div w:id="1017579502">
      <w:bodyDiv w:val="1"/>
      <w:marLeft w:val="0"/>
      <w:marRight w:val="0"/>
      <w:marTop w:val="0"/>
      <w:marBottom w:val="0"/>
      <w:divBdr>
        <w:top w:val="none" w:sz="0" w:space="0" w:color="auto"/>
        <w:left w:val="none" w:sz="0" w:space="0" w:color="auto"/>
        <w:bottom w:val="none" w:sz="0" w:space="0" w:color="auto"/>
        <w:right w:val="none" w:sz="0" w:space="0" w:color="auto"/>
      </w:divBdr>
    </w:div>
    <w:div w:id="1507286001">
      <w:bodyDiv w:val="1"/>
      <w:marLeft w:val="0"/>
      <w:marRight w:val="0"/>
      <w:marTop w:val="0"/>
      <w:marBottom w:val="0"/>
      <w:divBdr>
        <w:top w:val="none" w:sz="0" w:space="0" w:color="auto"/>
        <w:left w:val="none" w:sz="0" w:space="0" w:color="auto"/>
        <w:bottom w:val="none" w:sz="0" w:space="0" w:color="auto"/>
        <w:right w:val="none" w:sz="0" w:space="0" w:color="auto"/>
      </w:divBdr>
    </w:div>
    <w:div w:id="206171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7.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20.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00.jpeg"/><Relationship Id="rId37" Type="http://schemas.openxmlformats.org/officeDocument/2006/relationships/image" Target="media/image22.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jpeg"/><Relationship Id="rId36" Type="http://schemas.microsoft.com/office/2007/relationships/hdphoto" Target="media/hdphoto1.wdp"/><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19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180.jpeg"/><Relationship Id="rId35" Type="http://schemas.openxmlformats.org/officeDocument/2006/relationships/image" Target="media/image21.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4.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ERM_F2_2_Installation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D8633-0008-490F-ABB0-177443213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ERM_F2_2_Installation_B</Template>
  <TotalTime>361</TotalTime>
  <Pages>7</Pages>
  <Words>1252</Words>
  <Characters>6891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DTVT1000005A - F2.2_Installation</vt:lpstr>
    </vt:vector>
  </TitlesOfParts>
  <Company>Microsoft</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DTVT1000005A - F2.2_Installation</dc:title>
  <dc:creator>ba</dc:creator>
  <cp:keywords>VT10 - Système de vidéoprotection urbaine</cp:keywords>
  <cp:lastModifiedBy>RP</cp:lastModifiedBy>
  <cp:revision>47</cp:revision>
  <cp:lastPrinted>2019-09-25T16:59:00Z</cp:lastPrinted>
  <dcterms:created xsi:type="dcterms:W3CDTF">2019-06-25T14:31:00Z</dcterms:created>
  <dcterms:modified xsi:type="dcterms:W3CDTF">2019-09-25T17:00:00Z</dcterms:modified>
  <cp:category>F2.2 - Installation</cp:category>
</cp:coreProperties>
</file>