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A6629" w14:textId="77777777" w:rsidR="0030262D" w:rsidRDefault="001C7D21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0C8852D4" wp14:editId="64DE34B4">
                <wp:simplePos x="0" y="0"/>
                <wp:positionH relativeFrom="column">
                  <wp:posOffset>635</wp:posOffset>
                </wp:positionH>
                <wp:positionV relativeFrom="paragraph">
                  <wp:posOffset>6466205</wp:posOffset>
                </wp:positionV>
                <wp:extent cx="6840220" cy="2628900"/>
                <wp:effectExtent l="19050" t="19050" r="17780" b="19050"/>
                <wp:wrapNone/>
                <wp:docPr id="34" name="Zone de dessi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71CD2" w14:textId="77777777" w:rsidR="00F539FF" w:rsidRPr="00CC0759" w:rsidRDefault="00F539FF" w:rsidP="00F539F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6AB9786E" w14:textId="77777777" w:rsidR="00F539FF" w:rsidRPr="00AF7330" w:rsidRDefault="00EE0D6E" w:rsidP="00F539FF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030EC0">
                                <w:t>F1.2 - Fiche technique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75" y="1027430"/>
                            <a:ext cx="1266825" cy="1505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536" y="63500"/>
                            <a:ext cx="2175964" cy="241300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34" o:spid="_x0000_s1026" editas="canvas" style="position:absolute;left:0;text-align:left;margin-left:.05pt;margin-top:509.15pt;width:538.6pt;height:207pt;z-index:251661312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539FF" w:rsidRPr="00CC0759" w:rsidRDefault="00F539FF" w:rsidP="00F539F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:rsidR="00F539FF" w:rsidRPr="00AF7330" w:rsidRDefault="00FC48FB" w:rsidP="00F539FF">
                        <w:pPr>
                          <w:pStyle w:val="Fxpagedegarde"/>
                        </w:pPr>
                        <w:fldSimple w:instr=" DOCPROPERTY  Category  \* MERGEFORMAT ">
                          <w:r w:rsidR="00030EC0">
                            <w:t>F1.2 - Fiche technique</w:t>
                          </w:r>
                        </w:fldSimple>
                      </w:p>
                    </w:txbxContent>
                  </v:textbox>
                </v:rect>
                <v:shape id="Image 19" o:spid="_x0000_s1029" type="#_x0000_t75" alt="Fiche technique" style="position:absolute;left:45243;top:10274;width:1266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">
                  <v:imagedata r:id="rId11" o:title="Fiche technique"/>
                </v:shape>
                <v:shape id="Image 20" o:spid="_x0000_s1030" type="#_x0000_t75" style="position:absolute;left:5545;top:635;width:21760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0" wp14:anchorId="3B98C53E" wp14:editId="6ED3ABEB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5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E8219" w14:textId="77777777" w:rsidR="00287F89" w:rsidRPr="007C0102" w:rsidRDefault="00287F89" w:rsidP="00287F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287F89" w:rsidRPr="007C0102" w:rsidRDefault="00287F89" w:rsidP="00287F89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bookmarkStart w:id="0" w:name="_GoBack"/>
    <w:bookmarkEnd w:id="0"/>
    <w:p w14:paraId="38E8F9C0" w14:textId="42F07CC9" w:rsidR="00EE0D6E" w:rsidRDefault="00745C52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5372" w:history="1">
        <w:r w:rsidR="00EE0D6E" w:rsidRPr="00527334">
          <w:rPr>
            <w:rStyle w:val="Lienhypertexte"/>
            <w:noProof/>
          </w:rPr>
          <w:t>1</w:t>
        </w:r>
        <w:r w:rsidR="00EE0D6E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EE0D6E" w:rsidRPr="00527334">
          <w:rPr>
            <w:rStyle w:val="Lienhypertexte"/>
            <w:noProof/>
          </w:rPr>
          <w:t>Fiche technique</w:t>
        </w:r>
        <w:r w:rsidR="00EE0D6E">
          <w:rPr>
            <w:noProof/>
            <w:webHidden/>
          </w:rPr>
          <w:tab/>
        </w:r>
        <w:r w:rsidR="00EE0D6E">
          <w:rPr>
            <w:noProof/>
            <w:webHidden/>
          </w:rPr>
          <w:fldChar w:fldCharType="begin"/>
        </w:r>
        <w:r w:rsidR="00EE0D6E">
          <w:rPr>
            <w:noProof/>
            <w:webHidden/>
          </w:rPr>
          <w:instrText xml:space="preserve"> PAGEREF _Toc20235372 \h </w:instrText>
        </w:r>
        <w:r w:rsidR="00EE0D6E">
          <w:rPr>
            <w:noProof/>
            <w:webHidden/>
          </w:rPr>
        </w:r>
        <w:r w:rsidR="00EE0D6E">
          <w:rPr>
            <w:noProof/>
            <w:webHidden/>
          </w:rPr>
          <w:fldChar w:fldCharType="separate"/>
        </w:r>
        <w:r w:rsidR="00EE0D6E">
          <w:rPr>
            <w:noProof/>
            <w:webHidden/>
          </w:rPr>
          <w:t>1</w:t>
        </w:r>
        <w:r w:rsidR="00EE0D6E">
          <w:rPr>
            <w:noProof/>
            <w:webHidden/>
          </w:rPr>
          <w:fldChar w:fldCharType="end"/>
        </w:r>
      </w:hyperlink>
    </w:p>
    <w:p w14:paraId="5CC20EE5" w14:textId="5830632C" w:rsidR="00EE0D6E" w:rsidRDefault="00EE0D6E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5373" w:history="1">
        <w:r w:rsidRPr="00527334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Caractéristiques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C2405C" w14:textId="2C1F29E6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4" w:history="1">
        <w:r w:rsidRPr="00527334">
          <w:rPr>
            <w:rStyle w:val="Lienhypertexte"/>
            <w:noProof/>
          </w:rPr>
          <w:t>2.1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Encombrement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2BC2BF" w14:textId="3ABE9884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5" w:history="1">
        <w:r w:rsidRPr="00527334">
          <w:rPr>
            <w:rStyle w:val="Lienhypertexte"/>
            <w:noProof/>
          </w:rPr>
          <w:t>2.2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Masse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7DACB23" w14:textId="09EEC7C3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6" w:history="1">
        <w:r w:rsidRPr="00527334">
          <w:rPr>
            <w:rStyle w:val="Lienhypertexte"/>
            <w:noProof/>
          </w:rPr>
          <w:t>2.3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Colisage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AFEEEE" w14:textId="3F1A631C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7" w:history="1">
        <w:r w:rsidRPr="00527334">
          <w:rPr>
            <w:rStyle w:val="Lienhypertexte"/>
            <w:noProof/>
          </w:rPr>
          <w:t>2.4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Structure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6E0BE9" w14:textId="5A908A60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8" w:history="1">
        <w:r w:rsidRPr="00527334">
          <w:rPr>
            <w:rStyle w:val="Lienhypertexte"/>
            <w:noProof/>
          </w:rPr>
          <w:t>2.5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Sources d’énergie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7CBAF67" w14:textId="47111B9E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79" w:history="1">
        <w:r w:rsidRPr="00527334">
          <w:rPr>
            <w:rStyle w:val="Lienhypertexte"/>
            <w:noProof/>
          </w:rPr>
          <w:t>2.6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Niveau sonore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C14E062" w14:textId="752CBA8E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80" w:history="1">
        <w:r w:rsidRPr="00527334">
          <w:rPr>
            <w:rStyle w:val="Lienhypertexte"/>
            <w:noProof/>
          </w:rPr>
          <w:t>2.7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Sécurité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7F0BA8A" w14:textId="562C0810" w:rsidR="00EE0D6E" w:rsidRDefault="00EE0D6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5381" w:history="1">
        <w:r w:rsidRPr="00527334">
          <w:rPr>
            <w:rStyle w:val="Lienhypertexte"/>
            <w:noProof/>
          </w:rPr>
          <w:t>2.8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527334">
          <w:rPr>
            <w:rStyle w:val="Lienhypertexte"/>
            <w:noProof/>
          </w:rPr>
          <w:t>Enregistrement de la vidéo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1506FB1" w14:textId="7413DBED" w:rsidR="00D13D23" w:rsidRDefault="00745C52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05D984EA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9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04CCAD8D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3B2A9D19" w14:textId="77777777" w:rsidR="00984CAC" w:rsidRPr="00984CAC" w:rsidRDefault="008206D2">
      <w:pPr>
        <w:jc w:val="left"/>
      </w:pPr>
      <w:r>
        <w:br w:type="page"/>
      </w:r>
    </w:p>
    <w:p w14:paraId="6CD99C5A" w14:textId="77777777" w:rsidR="00096569" w:rsidRDefault="00F3012C" w:rsidP="008034F0">
      <w:pPr>
        <w:pStyle w:val="Titre1"/>
      </w:pPr>
      <w:bookmarkStart w:id="2" w:name="_Toc122341839"/>
      <w:bookmarkStart w:id="3" w:name="_Toc408837117"/>
      <w:bookmarkStart w:id="4" w:name="_Toc20235372"/>
      <w:r>
        <w:lastRenderedPageBreak/>
        <w:t>Fiche technique</w:t>
      </w:r>
      <w:bookmarkEnd w:id="2"/>
      <w:bookmarkEnd w:id="3"/>
      <w:bookmarkEnd w:id="4"/>
    </w:p>
    <w:p w14:paraId="73501005" w14:textId="3EF6D7E3" w:rsidR="00F3012C" w:rsidRPr="00D66958" w:rsidRDefault="00F3012C" w:rsidP="00F3012C">
      <w:pPr>
        <w:pStyle w:val="Puce1"/>
        <w:ind w:left="567" w:firstLine="0"/>
        <w:jc w:val="both"/>
        <w:rPr>
          <w:rFonts w:ascii="Arial" w:hAnsi="Arial" w:cs="Arial"/>
          <w:b w:val="0"/>
          <w:i w:val="0"/>
        </w:rPr>
      </w:pPr>
      <w:r w:rsidRPr="00D66958">
        <w:rPr>
          <w:rFonts w:ascii="Arial" w:hAnsi="Arial" w:cs="Arial"/>
        </w:rPr>
        <w:t xml:space="preserve">Type : </w:t>
      </w:r>
      <w:r w:rsidRPr="00D66958">
        <w:rPr>
          <w:rFonts w:ascii="Arial" w:hAnsi="Arial" w:cs="Arial"/>
          <w:b w:val="0"/>
        </w:rPr>
        <w:t xml:space="preserve"> </w:t>
      </w:r>
      <w:r w:rsidR="001C7D21">
        <w:rPr>
          <w:rFonts w:ascii="Arial" w:hAnsi="Arial" w:cs="Arial"/>
          <w:b w:val="0"/>
        </w:rPr>
        <w:t xml:space="preserve">VIDEOTERM </w:t>
      </w:r>
      <w:r w:rsidR="00EE0D6E">
        <w:rPr>
          <w:rFonts w:ascii="Arial" w:hAnsi="Arial" w:cs="Arial"/>
          <w:b w:val="0"/>
        </w:rPr>
        <w:t xml:space="preserve">système de vidéoprotection urbaine </w:t>
      </w:r>
      <w:r w:rsidR="001C7D21">
        <w:rPr>
          <w:rFonts w:ascii="Arial" w:hAnsi="Arial" w:cs="Arial"/>
          <w:b w:val="0"/>
        </w:rPr>
        <w:t>– VT10</w:t>
      </w:r>
      <w:r w:rsidR="002D3C5D">
        <w:rPr>
          <w:rFonts w:ascii="Arial" w:hAnsi="Arial" w:cs="Arial"/>
          <w:b w:val="0"/>
        </w:rPr>
        <w:t xml:space="preserve"> </w:t>
      </w:r>
    </w:p>
    <w:p w14:paraId="61837C3C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0C4203B5" w14:textId="43E21961" w:rsidR="00F3012C" w:rsidRDefault="00A83121" w:rsidP="00F3012C">
      <w:pPr>
        <w:ind w:left="567"/>
      </w:pPr>
      <w:r>
        <w:rPr>
          <w:b/>
          <w:i/>
          <w:noProof/>
          <w:sz w:val="28"/>
        </w:rPr>
        <w:t>Concepteur</w:t>
      </w:r>
      <w:r w:rsidR="00F3012C">
        <w:rPr>
          <w:b/>
          <w:i/>
          <w:noProof/>
          <w:sz w:val="28"/>
        </w:rPr>
        <w:t xml:space="preserve"> / constructeur :</w:t>
      </w:r>
      <w:r w:rsidR="00F3012C">
        <w:rPr>
          <w:b/>
          <w:i/>
        </w:rPr>
        <w:t xml:space="preserve"> </w:t>
      </w:r>
      <w:r w:rsidR="00F3012C">
        <w:rPr>
          <w:bCs/>
          <w:i/>
          <w:sz w:val="28"/>
        </w:rPr>
        <w:t>ERM Automatismes Industriels</w:t>
      </w:r>
    </w:p>
    <w:p w14:paraId="5B94FE89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7DF5A80E" w14:textId="77777777" w:rsidR="008657CA" w:rsidRDefault="00F3012C" w:rsidP="008657CA">
      <w:pPr>
        <w:spacing w:line="360" w:lineRule="auto"/>
        <w:ind w:left="567"/>
        <w:rPr>
          <w:noProof/>
        </w:rPr>
      </w:pPr>
      <w:r>
        <w:rPr>
          <w:b/>
          <w:i/>
          <w:noProof/>
          <w:sz w:val="28"/>
        </w:rPr>
        <w:t>Coordonnées du constructeur :</w:t>
      </w:r>
      <w:r w:rsidR="008657CA" w:rsidRPr="008657CA">
        <w:rPr>
          <w:noProof/>
        </w:rPr>
        <w:t xml:space="preserve"> </w:t>
      </w:r>
    </w:p>
    <w:p w14:paraId="543D1C91" w14:textId="77777777" w:rsidR="008657CA" w:rsidRDefault="001C7D21" w:rsidP="00287F89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A35CA7B" wp14:editId="3CA59804">
                <wp:extent cx="5346065" cy="1800225"/>
                <wp:effectExtent l="36830" t="37465" r="27305" b="29210"/>
                <wp:docPr id="23" name="Zone de dessi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150" y="99060"/>
                            <a:ext cx="304482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9E98" w14:textId="77777777" w:rsidR="008657CA" w:rsidRDefault="008657CA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</w:p>
                            <w:p w14:paraId="00C818AC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561</w:t>
                              </w:r>
                              <w:r w:rsidR="008657CA">
                                <w:rPr>
                                  <w:color w:val="3366CC"/>
                                </w:rPr>
                                <w:t>,</w:t>
                              </w:r>
                              <w:r>
                                <w:rPr>
                                  <w:color w:val="3366CC"/>
                                </w:rPr>
                                <w:t xml:space="preserve"> allée de Bellecour</w:t>
                              </w:r>
                            </w:p>
                            <w:p w14:paraId="17671DBB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84200 Carpentras (Vaucluse-France)</w:t>
                              </w:r>
                            </w:p>
                            <w:p w14:paraId="69EC5EF5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  <w:sz w:val="16"/>
                                </w:rPr>
                              </w:pPr>
                            </w:p>
                            <w:p w14:paraId="2C03C20C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Tél. : +33 (0)4 90 60 05 68</w:t>
                              </w:r>
                            </w:p>
                            <w:p w14:paraId="27380AD8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Fax : +33 (0)4 90 60 66 26</w:t>
                              </w:r>
                            </w:p>
                            <w:p w14:paraId="2C04DB0F" w14:textId="77777777" w:rsidR="00F3012C" w:rsidRDefault="00F3012C" w:rsidP="00287F89">
                              <w:pPr>
                                <w:spacing w:after="0"/>
                                <w:jc w:val="center"/>
                                <w:rPr>
                                  <w:color w:val="3366CC"/>
                                </w:rPr>
                              </w:pPr>
                              <w:r>
                                <w:rPr>
                                  <w:color w:val="3366CC"/>
                                </w:rPr>
                                <w:t>E-mail=contact@erm-automatismes.com</w:t>
                              </w:r>
                            </w:p>
                            <w:p w14:paraId="51549914" w14:textId="77777777" w:rsidR="00F3012C" w:rsidRDefault="00F3012C" w:rsidP="00287F89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3366CC"/>
                                </w:rPr>
                                <w:t xml:space="preserve">Site internet : </w:t>
                              </w:r>
                              <w:hyperlink r:id="rId20" w:history="1">
                                <w:r>
                                  <w:rPr>
                                    <w:rStyle w:val="Lienhypertexte"/>
                                  </w:rPr>
                                  <w:t>http://www.erm-automatismes.com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72000" tIns="0" rIns="7200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5" y="99060"/>
                            <a:ext cx="2414270" cy="835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30" y="946150"/>
                            <a:ext cx="1078865" cy="798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3" o:spid="_x0000_s1032" editas="canvas" style="width:420.95pt;height:141.75pt;mso-position-horizontal-relative:char;mso-position-vertical-relative:line" coordsize="5346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">
                <v:shape id="_x0000_s1033" type="#_x0000_t75" style="position:absolute;width:53460;height:18002;visibility:visible;mso-wrap-style:square" stroked="t" strokecolor="blue" strokeweight="2pt">
                  <v:fill o:detectmouseclick="t"/>
                  <v:path o:connecttype="none"/>
                </v:shape>
                <v:shape id="Text Box 7" o:spid="_x0000_s1034" type="#_x0000_t202" style="position:absolute;left:22161;top:990;width:30448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" filled="f" stroked="f">
                  <v:textbox inset="2mm,0,2mm,0">
                    <w:txbxContent>
                      <w:p w:rsidR="008657CA" w:rsidRDefault="008657CA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561</w:t>
                        </w:r>
                        <w:r w:rsidR="008657CA">
                          <w:rPr>
                            <w:color w:val="3366CC"/>
                          </w:rPr>
                          <w:t>,</w:t>
                        </w:r>
                        <w:r>
                          <w:rPr>
                            <w:color w:val="3366CC"/>
                          </w:rPr>
                          <w:t xml:space="preserve"> allée de Bellecour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84200 Carpentras (Vaucluse-France)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  <w:sz w:val="16"/>
                          </w:rPr>
                        </w:pP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Tél. : +33 (0)4 90 60 05 68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Fax : +33 (0)4 90 60 66 26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  <w:rPr>
                            <w:color w:val="3366CC"/>
                          </w:rPr>
                        </w:pPr>
                        <w:r>
                          <w:rPr>
                            <w:color w:val="3366CC"/>
                          </w:rPr>
                          <w:t>E-mail=contact@erm-automatismes.com</w:t>
                        </w:r>
                      </w:p>
                      <w:p w:rsidR="00F3012C" w:rsidRDefault="00F3012C" w:rsidP="00287F89">
                        <w:pPr>
                          <w:spacing w:after="0"/>
                          <w:jc w:val="center"/>
                        </w:pPr>
                        <w:r>
                          <w:rPr>
                            <w:color w:val="3366CC"/>
                          </w:rPr>
                          <w:t xml:space="preserve">Site internet : </w:t>
                        </w:r>
                        <w:hyperlink r:id="rId23" w:history="1">
                          <w:r>
                            <w:rPr>
                              <w:rStyle w:val="Lienhypertexte"/>
                            </w:rPr>
                            <w:t>http://www.erm-automatismes.com</w:t>
                          </w:r>
                        </w:hyperlink>
                      </w:p>
                    </w:txbxContent>
                  </v:textbox>
                </v:shape>
                <v:shape id="Picture 24" o:spid="_x0000_s1035" type="#_x0000_t75" style="position:absolute;left:768;top:990;width:2414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">
                  <v:imagedata r:id="rId24" o:title=""/>
                </v:shape>
                <v:shape id="Picture 25" o:spid="_x0000_s1036" type="#_x0000_t75" style="position:absolute;left:7480;top:9461;width:10788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477DCDB4" w14:textId="77777777" w:rsidR="00DB0ED3" w:rsidRDefault="008657CA" w:rsidP="00A6693C">
      <w:pPr>
        <w:pStyle w:val="Remarque"/>
        <w:numPr>
          <w:ilvl w:val="0"/>
          <w:numId w:val="0"/>
        </w:numPr>
        <w:ind w:left="360"/>
        <w:jc w:val="center"/>
      </w:pPr>
      <w:r>
        <w:t>Remarque : afin de faciliter le support technique, merci de privilégier le contact par e-mail avec une description du problème et tout document utile à sa résolution (photo, copie d’écran, …)</w:t>
      </w:r>
      <w:r w:rsidR="00A6693C">
        <w:br/>
      </w:r>
      <w:r w:rsidR="001C7D21">
        <w:rPr>
          <w:noProof/>
        </w:rPr>
        <mc:AlternateContent>
          <mc:Choice Requires="wpc">
            <w:drawing>
              <wp:inline distT="0" distB="0" distL="0" distR="0" wp14:anchorId="37C5A84C" wp14:editId="34D63318">
                <wp:extent cx="6840220" cy="4255135"/>
                <wp:effectExtent l="0" t="0" r="0" b="0"/>
                <wp:docPr id="27" name="Zone de dessi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048" y="41011"/>
                            <a:ext cx="3716020" cy="418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E7BC3A9" id="Zone de dessin 27" o:spid="_x0000_s1026" editas="canvas" style="width:538.6pt;height:335.05pt;mso-position-horizontal-relative:char;mso-position-vertical-relative:line" coordsize="68402,4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">
                <v:shape id="_x0000_s1027" type="#_x0000_t75" style="position:absolute;width:68402;height:42551;visibility:visible;mso-wrap-style:square">
                  <v:fill o:detectmouseclick="t"/>
                  <v:path o:connecttype="none"/>
                </v:shape>
                <v:shape id="Image 25" o:spid="_x0000_s1028" type="#_x0000_t75" style="position:absolute;left:15040;top:410;width:37160;height:4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">
                  <v:imagedata r:id="rId28" o:title=""/>
                </v:shape>
                <w10:anchorlock/>
              </v:group>
            </w:pict>
          </mc:Fallback>
        </mc:AlternateContent>
      </w:r>
      <w:r w:rsidR="001C7D2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72DE23" wp14:editId="09C0A3F5">
                <wp:simplePos x="0" y="0"/>
                <wp:positionH relativeFrom="column">
                  <wp:posOffset>542290</wp:posOffset>
                </wp:positionH>
                <wp:positionV relativeFrom="paragraph">
                  <wp:posOffset>90170</wp:posOffset>
                </wp:positionV>
                <wp:extent cx="5755640" cy="247142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5640" cy="247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5886" id="Rectangle 6" o:spid="_x0000_s1026" style="position:absolute;margin-left:42.7pt;margin-top:7.1pt;width:453.2pt;height:194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GurwIAAK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" filled="f" stroked="f"/>
            </w:pict>
          </mc:Fallback>
        </mc:AlternateContent>
      </w:r>
      <w:r w:rsidR="00F3012C">
        <w:br w:type="page"/>
      </w:r>
      <w:bookmarkStart w:id="5" w:name="_Toc408837118"/>
    </w:p>
    <w:p w14:paraId="404942DD" w14:textId="77777777" w:rsidR="00F3012C" w:rsidRDefault="00F3012C" w:rsidP="00DB0ED3">
      <w:pPr>
        <w:pStyle w:val="Titre1"/>
      </w:pPr>
      <w:bookmarkStart w:id="6" w:name="_Toc20235373"/>
      <w:r w:rsidRPr="008034F0">
        <w:lastRenderedPageBreak/>
        <w:t>Caractéristiques</w:t>
      </w:r>
      <w:bookmarkEnd w:id="5"/>
      <w:bookmarkEnd w:id="6"/>
    </w:p>
    <w:p w14:paraId="5596F545" w14:textId="77777777" w:rsidR="00F3012C" w:rsidRPr="00AE1E13" w:rsidRDefault="00F3012C" w:rsidP="00D66958">
      <w:pPr>
        <w:pStyle w:val="Titre2"/>
      </w:pPr>
      <w:bookmarkStart w:id="7" w:name="_Toc122341841"/>
      <w:bookmarkStart w:id="8" w:name="_Toc408837119"/>
      <w:bookmarkStart w:id="9" w:name="_Toc20235374"/>
      <w:r w:rsidRPr="00AE1E13">
        <w:t>Encombrement</w:t>
      </w:r>
      <w:bookmarkEnd w:id="7"/>
      <w:bookmarkEnd w:id="8"/>
      <w:bookmarkEnd w:id="9"/>
    </w:p>
    <w:p w14:paraId="1B4C41DE" w14:textId="77777777" w:rsidR="004B744E" w:rsidRPr="003F17E8" w:rsidRDefault="004B744E" w:rsidP="008B0522">
      <w:r w:rsidRPr="003F17E8">
        <w:t>Mât support caméras :</w:t>
      </w:r>
    </w:p>
    <w:p w14:paraId="5787A768" w14:textId="77777777" w:rsidR="008B0522" w:rsidRPr="003F17E8" w:rsidRDefault="004B744E" w:rsidP="008B0522">
      <w:r w:rsidRPr="003F17E8">
        <w:t>630</w:t>
      </w:r>
      <w:r w:rsidR="00F3012C" w:rsidRPr="003F17E8">
        <w:t xml:space="preserve"> × </w:t>
      </w:r>
      <w:r w:rsidRPr="003F17E8">
        <w:t>630</w:t>
      </w:r>
      <w:r w:rsidR="00F3012C" w:rsidRPr="003F17E8">
        <w:t xml:space="preserve"> × 2</w:t>
      </w:r>
      <w:r w:rsidRPr="003F17E8">
        <w:t>300</w:t>
      </w:r>
      <w:r w:rsidR="00F3012C" w:rsidRPr="003F17E8">
        <w:t xml:space="preserve"> mm (L × l × H) </w:t>
      </w:r>
    </w:p>
    <w:p w14:paraId="0A2E1EBF" w14:textId="77777777" w:rsidR="004B744E" w:rsidRPr="003F17E8" w:rsidRDefault="003F17E8" w:rsidP="004B744E">
      <w:r w:rsidRPr="003F17E8">
        <w:t xml:space="preserve">Baie de vidéoprotection </w:t>
      </w:r>
      <w:r w:rsidR="004B744E" w:rsidRPr="003F17E8">
        <w:t>:</w:t>
      </w:r>
    </w:p>
    <w:p w14:paraId="265E3053" w14:textId="77777777" w:rsidR="004B744E" w:rsidRPr="003F17E8" w:rsidRDefault="004B744E" w:rsidP="003F17E8">
      <w:pPr>
        <w:jc w:val="left"/>
      </w:pPr>
      <w:r w:rsidRPr="003F17E8">
        <w:t>6</w:t>
      </w:r>
      <w:r w:rsidR="003F17E8" w:rsidRPr="003F17E8">
        <w:t>7</w:t>
      </w:r>
      <w:r w:rsidRPr="003F17E8">
        <w:t>0 × 6</w:t>
      </w:r>
      <w:r w:rsidR="003F17E8" w:rsidRPr="003F17E8">
        <w:t>1</w:t>
      </w:r>
      <w:r w:rsidRPr="003F17E8">
        <w:t xml:space="preserve">0 × </w:t>
      </w:r>
      <w:r w:rsidR="003F17E8" w:rsidRPr="003F17E8">
        <w:t>1900</w:t>
      </w:r>
      <w:r w:rsidRPr="003F17E8">
        <w:t xml:space="preserve"> mm (L × l × H) </w:t>
      </w:r>
      <w:r w:rsidR="003F17E8" w:rsidRPr="003F17E8">
        <w:br/>
      </w:r>
    </w:p>
    <w:p w14:paraId="067096B4" w14:textId="77777777" w:rsidR="008B0522" w:rsidRPr="003F17E8" w:rsidRDefault="00F3012C" w:rsidP="008B0522">
      <w:pPr>
        <w:pStyle w:val="Titre2"/>
      </w:pPr>
      <w:bookmarkStart w:id="10" w:name="_Toc122341842"/>
      <w:bookmarkStart w:id="11" w:name="_Toc408837120"/>
      <w:bookmarkStart w:id="12" w:name="_Toc20235375"/>
      <w:r w:rsidRPr="003F17E8">
        <w:t>Masse</w:t>
      </w:r>
      <w:bookmarkEnd w:id="10"/>
      <w:bookmarkEnd w:id="11"/>
      <w:bookmarkEnd w:id="12"/>
    </w:p>
    <w:p w14:paraId="285233DC" w14:textId="77777777" w:rsidR="003F17E8" w:rsidRPr="003F17E8" w:rsidRDefault="003F17E8" w:rsidP="003F17E8">
      <w:r w:rsidRPr="003F17E8">
        <w:t>Mât support caméras : 95 kg</w:t>
      </w:r>
    </w:p>
    <w:p w14:paraId="749C48CC" w14:textId="77777777" w:rsidR="003F17E8" w:rsidRPr="003F17E8" w:rsidRDefault="003F17E8" w:rsidP="003F17E8">
      <w:pPr>
        <w:jc w:val="left"/>
      </w:pPr>
      <w:r w:rsidRPr="003F17E8">
        <w:t>Baie de vidéoprotection : 140 kg</w:t>
      </w:r>
      <w:r>
        <w:br/>
      </w:r>
    </w:p>
    <w:p w14:paraId="2AA1BE0F" w14:textId="77777777" w:rsidR="004B744E" w:rsidRPr="003F17E8" w:rsidRDefault="004B744E" w:rsidP="004B744E">
      <w:pPr>
        <w:pStyle w:val="Titre2"/>
      </w:pPr>
      <w:bookmarkStart w:id="13" w:name="_Toc20235376"/>
      <w:r w:rsidRPr="003F17E8">
        <w:t>Colisage</w:t>
      </w:r>
      <w:bookmarkEnd w:id="13"/>
    </w:p>
    <w:p w14:paraId="1A051A58" w14:textId="77777777" w:rsidR="004B744E" w:rsidRPr="003F17E8" w:rsidRDefault="004B744E" w:rsidP="003F17E8">
      <w:pPr>
        <w:jc w:val="left"/>
      </w:pPr>
      <w:r w:rsidRPr="003F17E8">
        <w:t xml:space="preserve"> 1 seul colis : 1700 mm x 800 mm x 2450 (L × l × H)</w:t>
      </w:r>
      <w:r w:rsidR="003F17E8" w:rsidRPr="003F17E8">
        <w:t xml:space="preserve"> / Masse : 240 kg</w:t>
      </w:r>
      <w:r w:rsidR="003F17E8">
        <w:br/>
      </w:r>
    </w:p>
    <w:p w14:paraId="50D07417" w14:textId="77777777" w:rsidR="00F3012C" w:rsidRPr="003F17E8" w:rsidRDefault="00F3012C" w:rsidP="00D66958">
      <w:pPr>
        <w:pStyle w:val="Titre2"/>
      </w:pPr>
      <w:bookmarkStart w:id="14" w:name="_Toc122341843"/>
      <w:bookmarkStart w:id="15" w:name="_Toc408837121"/>
      <w:bookmarkStart w:id="16" w:name="_Toc20235377"/>
      <w:r w:rsidRPr="003F17E8">
        <w:t>Structure</w:t>
      </w:r>
      <w:bookmarkEnd w:id="14"/>
      <w:bookmarkEnd w:id="15"/>
      <w:bookmarkEnd w:id="16"/>
    </w:p>
    <w:p w14:paraId="68027331" w14:textId="77777777" w:rsidR="00F3012C" w:rsidRPr="003F17E8" w:rsidRDefault="003F17E8" w:rsidP="008B0522">
      <w:r w:rsidRPr="003F17E8">
        <w:rPr>
          <w:u w:val="single"/>
        </w:rPr>
        <w:t>Mât support caméra</w:t>
      </w:r>
      <w:r w:rsidR="00F3012C" w:rsidRPr="003F17E8">
        <w:t> : mécano-soudé</w:t>
      </w:r>
    </w:p>
    <w:p w14:paraId="4109FAAA" w14:textId="77777777" w:rsidR="003F17E8" w:rsidRDefault="003F17E8" w:rsidP="003F17E8">
      <w:pPr>
        <w:jc w:val="left"/>
      </w:pPr>
      <w:r w:rsidRPr="003F17E8">
        <w:rPr>
          <w:u w:val="single"/>
        </w:rPr>
        <w:t>Baie</w:t>
      </w:r>
      <w:r w:rsidRPr="003F17E8">
        <w:t> : tôles pliées</w:t>
      </w:r>
      <w:r>
        <w:br/>
      </w:r>
    </w:p>
    <w:p w14:paraId="36E219C2" w14:textId="77777777" w:rsidR="00F3012C" w:rsidRPr="008E54B6" w:rsidRDefault="00F3012C" w:rsidP="00D66958">
      <w:pPr>
        <w:pStyle w:val="Titre2"/>
      </w:pPr>
      <w:bookmarkStart w:id="17" w:name="_Toc122341844"/>
      <w:bookmarkStart w:id="18" w:name="_Toc408837122"/>
      <w:bookmarkStart w:id="19" w:name="_Toc20235378"/>
      <w:r w:rsidRPr="008E54B6">
        <w:t>Sources d’énergie</w:t>
      </w:r>
      <w:bookmarkEnd w:id="17"/>
      <w:bookmarkEnd w:id="18"/>
      <w:bookmarkEnd w:id="19"/>
    </w:p>
    <w:p w14:paraId="1B0304B1" w14:textId="77777777" w:rsidR="00F3012C" w:rsidRPr="001C7D21" w:rsidRDefault="00F3012C" w:rsidP="00706A41">
      <w:pPr>
        <w:spacing w:after="0"/>
      </w:pPr>
      <w:r w:rsidRPr="001C7D21">
        <w:rPr>
          <w:u w:val="single"/>
        </w:rPr>
        <w:t>Alimentation électrique</w:t>
      </w:r>
      <w:r w:rsidRPr="001C7D21">
        <w:t xml:space="preserve"> : réseau monophasé 230 V alternatif 50 Hz, avec neutre et terre. Régime de neutre TT. </w:t>
      </w:r>
    </w:p>
    <w:p w14:paraId="5DD7AC47" w14:textId="6013FB53" w:rsidR="00F3012C" w:rsidRPr="001C7D21" w:rsidRDefault="00F3012C" w:rsidP="00706A41">
      <w:pPr>
        <w:spacing w:after="0"/>
      </w:pPr>
      <w:r w:rsidRPr="001C7D21">
        <w:t>Le raccordement au réseau électrique est</w:t>
      </w:r>
      <w:r w:rsidR="001C7D21" w:rsidRPr="001C7D21">
        <w:t xml:space="preserve"> à</w:t>
      </w:r>
      <w:r w:rsidRPr="001C7D21">
        <w:t xml:space="preserve"> effectu</w:t>
      </w:r>
      <w:r w:rsidR="001C7D21" w:rsidRPr="001C7D21">
        <w:t>er par l’intermédiaire de 2</w:t>
      </w:r>
      <w:r w:rsidRPr="001C7D21">
        <w:t xml:space="preserve"> câble</w:t>
      </w:r>
      <w:r w:rsidR="001C7D21" w:rsidRPr="001C7D21">
        <w:t>s</w:t>
      </w:r>
      <w:r w:rsidRPr="001C7D21">
        <w:t xml:space="preserve"> souple</w:t>
      </w:r>
      <w:r w:rsidR="001C7D21" w:rsidRPr="001C7D21">
        <w:t>s</w:t>
      </w:r>
      <w:r w:rsidRPr="001C7D21">
        <w:t xml:space="preserve"> d’alimentation HO7 RNF 3G</w:t>
      </w:r>
      <w:r w:rsidR="001C7D21" w:rsidRPr="001C7D21">
        <w:t>1</w:t>
      </w:r>
      <w:r w:rsidR="00A83121">
        <w:t>.</w:t>
      </w:r>
      <w:r w:rsidR="001C7D21" w:rsidRPr="001C7D21">
        <w:t>5</w:t>
      </w:r>
      <w:r w:rsidRPr="001C7D21">
        <w:t xml:space="preserve"> mm²</w:t>
      </w:r>
      <w:r w:rsidR="004B744E">
        <w:t xml:space="preserve">, chacun équipé </w:t>
      </w:r>
      <w:r w:rsidR="001C7D21" w:rsidRPr="001C7D21">
        <w:t xml:space="preserve">d’une fiche 2P+T. </w:t>
      </w:r>
      <w:r w:rsidRPr="001C7D21">
        <w:t>L’alimentation de ce</w:t>
      </w:r>
      <w:r w:rsidR="00A83121">
        <w:t>s</w:t>
      </w:r>
      <w:r w:rsidRPr="001C7D21">
        <w:t xml:space="preserve"> câble</w:t>
      </w:r>
      <w:r w:rsidR="00A83121">
        <w:t>s</w:t>
      </w:r>
      <w:r w:rsidRPr="001C7D21">
        <w:t xml:space="preserve"> doit être protégée par un disjoncteur muni d’un déclencheur différentiel 30 mA.</w:t>
      </w:r>
    </w:p>
    <w:p w14:paraId="35F8FF8D" w14:textId="77777777" w:rsidR="00F3012C" w:rsidRPr="000C1389" w:rsidRDefault="00F3012C" w:rsidP="003F17E8">
      <w:pPr>
        <w:jc w:val="left"/>
      </w:pPr>
      <w:r w:rsidRPr="001C7D21">
        <w:t xml:space="preserve">Puissance absorbée : </w:t>
      </w:r>
      <w:r w:rsidR="001C7D21" w:rsidRPr="003F17E8">
        <w:t>500</w:t>
      </w:r>
      <w:r w:rsidRPr="003F17E8">
        <w:t>W</w:t>
      </w:r>
      <w:r w:rsidRPr="001C7D21">
        <w:t>.</w:t>
      </w:r>
      <w:r w:rsidR="003F17E8">
        <w:br/>
      </w:r>
    </w:p>
    <w:p w14:paraId="2C70A34F" w14:textId="77777777" w:rsidR="00F3012C" w:rsidRPr="001C7D21" w:rsidRDefault="00F3012C" w:rsidP="00D66958">
      <w:pPr>
        <w:pStyle w:val="Titre2"/>
      </w:pPr>
      <w:bookmarkStart w:id="20" w:name="_Toc122341845"/>
      <w:bookmarkStart w:id="21" w:name="_Toc408837123"/>
      <w:bookmarkStart w:id="22" w:name="_Toc20235379"/>
      <w:r w:rsidRPr="001C7D21">
        <w:t>Niveau sonore</w:t>
      </w:r>
      <w:bookmarkEnd w:id="20"/>
      <w:bookmarkEnd w:id="21"/>
      <w:bookmarkEnd w:id="22"/>
    </w:p>
    <w:p w14:paraId="7835D46E" w14:textId="77777777" w:rsidR="00F3012C" w:rsidRPr="00372F6B" w:rsidRDefault="00F3012C" w:rsidP="003F17E8">
      <w:pPr>
        <w:jc w:val="left"/>
      </w:pPr>
      <w:r w:rsidRPr="001C7D21">
        <w:t xml:space="preserve"> &lt; 60 dB</w:t>
      </w:r>
      <w:r w:rsidR="003F17E8">
        <w:br/>
      </w:r>
    </w:p>
    <w:p w14:paraId="44236BC8" w14:textId="77777777" w:rsidR="00F3012C" w:rsidRPr="000B5407" w:rsidRDefault="00F3012C" w:rsidP="00D66958">
      <w:pPr>
        <w:pStyle w:val="Titre2"/>
      </w:pPr>
      <w:bookmarkStart w:id="23" w:name="_Toc408837124"/>
      <w:bookmarkStart w:id="24" w:name="_Toc20235380"/>
      <w:r w:rsidRPr="000B5407">
        <w:t>Sécurité</w:t>
      </w:r>
      <w:bookmarkEnd w:id="23"/>
      <w:bookmarkEnd w:id="24"/>
    </w:p>
    <w:p w14:paraId="1DEAC02F" w14:textId="77777777" w:rsidR="00F3012C" w:rsidRPr="000B5407" w:rsidRDefault="00F3012C" w:rsidP="003F17E8">
      <w:pPr>
        <w:jc w:val="left"/>
      </w:pPr>
      <w:r w:rsidRPr="000B5407">
        <w:t>Conforme aux normes CE.</w:t>
      </w:r>
      <w:r w:rsidR="003F17E8">
        <w:br/>
      </w:r>
    </w:p>
    <w:p w14:paraId="51DB8D76" w14:textId="77777777" w:rsidR="00F3012C" w:rsidRPr="001C7D21" w:rsidRDefault="001C7D21" w:rsidP="00D66958">
      <w:pPr>
        <w:pStyle w:val="Titre2"/>
      </w:pPr>
      <w:bookmarkStart w:id="25" w:name="_Toc20235381"/>
      <w:r w:rsidRPr="001C7D21">
        <w:t>Enregistrement de la vidéo</w:t>
      </w:r>
      <w:bookmarkEnd w:id="25"/>
    </w:p>
    <w:p w14:paraId="6ECEBF28" w14:textId="77777777" w:rsidR="00F3012C" w:rsidRDefault="001C7D21" w:rsidP="003F17E8">
      <w:r w:rsidRPr="001C7D21">
        <w:t>Pour l’utilisation de ce produit il est obligatoire de prendre toutes les dispositions nécessaires à la mise en application de la réglementation en vigueur en rapport avec la vidéo</w:t>
      </w:r>
      <w:r w:rsidR="003F17E8">
        <w:t>protection</w:t>
      </w:r>
      <w:r w:rsidRPr="001C7D21">
        <w:t>.</w:t>
      </w:r>
    </w:p>
    <w:sectPr w:rsidR="00F3012C" w:rsidSect="00E33F6E">
      <w:headerReference w:type="default" r:id="rId29"/>
      <w:footerReference w:type="default" r:id="rId30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1DEAE" w14:textId="77777777" w:rsidR="001C7D21" w:rsidRDefault="001C7D21" w:rsidP="00CD447F">
      <w:pPr>
        <w:spacing w:after="0"/>
      </w:pPr>
      <w:r>
        <w:separator/>
      </w:r>
    </w:p>
  </w:endnote>
  <w:endnote w:type="continuationSeparator" w:id="0">
    <w:p w14:paraId="0FD0D55B" w14:textId="77777777" w:rsidR="001C7D21" w:rsidRDefault="001C7D2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D602" w14:textId="77777777" w:rsidR="00A40A33" w:rsidRDefault="00A40A3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9B741" w14:textId="77777777" w:rsidR="009864B3" w:rsidRDefault="009864B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6507A3" w14:paraId="39F336B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05C82792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41C007E" wp14:editId="514BC8B9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AA2CF66" w14:textId="7C409AFC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745C52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745C52" w:rsidRPr="003A6A2E">
            <w:rPr>
              <w:rFonts w:ascii="Arial Narrow" w:hAnsi="Arial Narrow"/>
            </w:rPr>
            <w:fldChar w:fldCharType="separate"/>
          </w:r>
          <w:r w:rsidR="004762D7">
            <w:rPr>
              <w:rFonts w:ascii="Arial Narrow" w:hAnsi="Arial Narrow"/>
              <w:noProof/>
            </w:rPr>
            <w:t>1</w:t>
          </w:r>
          <w:r w:rsidR="00745C52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745C52">
            <w:rPr>
              <w:rFonts w:ascii="Arial Narrow" w:hAnsi="Arial Narrow"/>
            </w:rPr>
            <w:fldChar w:fldCharType="separate"/>
          </w:r>
          <w:r w:rsidR="00EE0D6E">
            <w:rPr>
              <w:rFonts w:ascii="Arial Narrow" w:hAnsi="Arial Narrow"/>
              <w:noProof/>
            </w:rPr>
            <w:instrText>3</w:instrText>
          </w:r>
          <w:r w:rsidR="00745C52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745C52">
            <w:rPr>
              <w:rFonts w:ascii="Arial Narrow" w:hAnsi="Arial Narrow"/>
            </w:rPr>
            <w:fldChar w:fldCharType="separate"/>
          </w:r>
          <w:r w:rsidR="00EE0D6E">
            <w:rPr>
              <w:rFonts w:ascii="Arial Narrow" w:hAnsi="Arial Narrow"/>
              <w:noProof/>
            </w:rPr>
            <w:t>2</w:t>
          </w:r>
          <w:r w:rsidR="00745C52">
            <w:rPr>
              <w:rFonts w:ascii="Arial Narrow" w:hAnsi="Arial Narrow"/>
            </w:rPr>
            <w:fldChar w:fldCharType="end"/>
          </w:r>
        </w:p>
        <w:p w14:paraId="02FB6136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0CD1057" w14:textId="77777777" w:rsidR="006507A3" w:rsidRDefault="00EE0D6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6507A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55F8842B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285D933" w14:textId="77777777" w:rsidR="0091479B" w:rsidRDefault="0091479B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A8540" w14:textId="77777777" w:rsidR="00A40A33" w:rsidRDefault="00A40A3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C4254" w14:paraId="0D043066" w14:textId="77777777" w:rsidTr="00C82F14">
      <w:trPr>
        <w:trHeight w:val="847"/>
      </w:trPr>
      <w:tc>
        <w:tcPr>
          <w:tcW w:w="1667" w:type="pct"/>
          <w:vAlign w:val="center"/>
        </w:tcPr>
        <w:p w14:paraId="15D6D246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E75C8DE" wp14:editId="67A7D805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D4D938E" w14:textId="3B179AEB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745C52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745C52" w:rsidRPr="003A6A2E">
            <w:rPr>
              <w:rFonts w:ascii="Arial Narrow" w:hAnsi="Arial Narrow"/>
            </w:rPr>
            <w:fldChar w:fldCharType="separate"/>
          </w:r>
          <w:r w:rsidR="00A83121">
            <w:rPr>
              <w:rFonts w:ascii="Arial Narrow" w:hAnsi="Arial Narrow"/>
              <w:noProof/>
            </w:rPr>
            <w:t>2</w:t>
          </w:r>
          <w:r w:rsidR="00745C52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745C52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745C52">
            <w:rPr>
              <w:rFonts w:ascii="Arial Narrow" w:hAnsi="Arial Narrow"/>
            </w:rPr>
            <w:fldChar w:fldCharType="separate"/>
          </w:r>
          <w:r w:rsidR="00EE0D6E">
            <w:rPr>
              <w:rFonts w:ascii="Arial Narrow" w:hAnsi="Arial Narrow"/>
              <w:noProof/>
            </w:rPr>
            <w:instrText>3</w:instrText>
          </w:r>
          <w:r w:rsidR="00745C52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745C52">
            <w:rPr>
              <w:rFonts w:ascii="Arial Narrow" w:hAnsi="Arial Narrow"/>
            </w:rPr>
            <w:fldChar w:fldCharType="separate"/>
          </w:r>
          <w:r w:rsidR="00EE0D6E">
            <w:rPr>
              <w:rFonts w:ascii="Arial Narrow" w:hAnsi="Arial Narrow"/>
              <w:noProof/>
            </w:rPr>
            <w:t>2</w:t>
          </w:r>
          <w:r w:rsidR="00745C52">
            <w:rPr>
              <w:rFonts w:ascii="Arial Narrow" w:hAnsi="Arial Narrow"/>
            </w:rPr>
            <w:fldChar w:fldCharType="end"/>
          </w:r>
        </w:p>
        <w:p w14:paraId="54229D67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4EFD6B22" w14:textId="77777777" w:rsidR="004C4254" w:rsidRDefault="00EE0D6E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C425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6B03D4B6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4C16A48" w14:textId="77777777" w:rsidR="00F05472" w:rsidRDefault="00F05472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EAD2B" w14:textId="77777777" w:rsidR="001C7D21" w:rsidRDefault="001C7D21" w:rsidP="00CD447F">
      <w:pPr>
        <w:spacing w:after="0"/>
      </w:pPr>
      <w:r>
        <w:separator/>
      </w:r>
    </w:p>
  </w:footnote>
  <w:footnote w:type="continuationSeparator" w:id="0">
    <w:p w14:paraId="4006AC64" w14:textId="77777777" w:rsidR="001C7D21" w:rsidRDefault="001C7D2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D233D" w14:textId="77777777" w:rsidR="00A40A33" w:rsidRDefault="00A40A3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5678E" w14:paraId="0886193F" w14:textId="77777777" w:rsidTr="00521F84">
      <w:tc>
        <w:tcPr>
          <w:tcW w:w="1219" w:type="pct"/>
        </w:tcPr>
        <w:p w14:paraId="760D843E" w14:textId="77777777" w:rsidR="0075678E" w:rsidRDefault="0075678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7F97289E" w14:textId="77777777" w:rsidR="0075678E" w:rsidRDefault="0075678E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64FE3D64" w14:textId="294B177B" w:rsidR="0075678E" w:rsidRDefault="00745C52" w:rsidP="0075678E">
          <w:pPr>
            <w:spacing w:before="240"/>
            <w:jc w:val="right"/>
          </w:pPr>
          <w:r>
            <w:fldChar w:fldCharType="begin"/>
          </w:r>
          <w:r w:rsidR="003C6E94">
            <w:instrText xml:space="preserve"> REF RepetitionFx  \* MERGEFORMAT </w:instrText>
          </w:r>
          <w:r>
            <w:fldChar w:fldCharType="separate"/>
          </w:r>
          <w:r w:rsidR="00EE0D6E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1B83394A" w14:textId="77777777" w:rsidR="007F4B3A" w:rsidRDefault="007F4B3A" w:rsidP="009864B3">
    <w:pPr>
      <w:pStyle w:val="En-tte"/>
      <w:spacing w:befor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BF0A" w14:textId="77777777" w:rsidR="007F4B3A" w:rsidRDefault="001C7D21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63605113" wp14:editId="01132703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C8BBE3" w14:textId="77777777" w:rsidR="007F4B3A" w:rsidRDefault="007F4B3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72DCB134" w14:textId="77777777" w:rsidR="007F4B3A" w:rsidRPr="00C866AD" w:rsidRDefault="007F4B3A" w:rsidP="00A57213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17870B82" w14:textId="77777777" w:rsidR="007F4B3A" w:rsidRDefault="007F4B3A" w:rsidP="00A57213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2D13832" w14:textId="77777777" w:rsidR="007F4B3A" w:rsidRDefault="007F4B3A" w:rsidP="00A57213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F6591F6" w14:textId="77777777" w:rsidR="007F4B3A" w:rsidRPr="00C430F1" w:rsidRDefault="007F4B3A" w:rsidP="00A57213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169D3BE6" w14:textId="77777777" w:rsidR="007F4B3A" w:rsidRDefault="007F4B3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3D24F" w14:textId="77777777" w:rsidR="007F4B3A" w:rsidRPr="00DB621D" w:rsidRDefault="007F4B3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37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8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:rsidR="007F4B3A" w:rsidRDefault="007F4B3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7F4B3A" w:rsidRPr="00C866AD" w:rsidRDefault="007F4B3A" w:rsidP="00A57213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7F4B3A" w:rsidRDefault="007F4B3A" w:rsidP="00A57213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7F4B3A" w:rsidRDefault="007F4B3A" w:rsidP="00A57213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7F4B3A" w:rsidRPr="00C430F1" w:rsidRDefault="007F4B3A" w:rsidP="00A57213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7F4B3A" w:rsidRDefault="007F4B3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9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40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41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42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7F4B3A" w:rsidRPr="00DB621D" w:rsidRDefault="007F4B3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7D1A48DB" w14:textId="77777777" w:rsidTr="008F577D">
      <w:tc>
        <w:tcPr>
          <w:tcW w:w="1219" w:type="pct"/>
        </w:tcPr>
        <w:p w14:paraId="296A7782" w14:textId="77777777" w:rsidR="008F577D" w:rsidRDefault="008F577D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74776F78" w14:textId="77777777" w:rsidR="008F577D" w:rsidRDefault="008F577D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24FC461B" w14:textId="35E0D994" w:rsidR="008F577D" w:rsidRDefault="00745C52" w:rsidP="0075678E">
          <w:pPr>
            <w:spacing w:before="240"/>
            <w:jc w:val="right"/>
          </w:pPr>
          <w:r>
            <w:fldChar w:fldCharType="begin"/>
          </w:r>
          <w:r w:rsidR="003C6E94">
            <w:instrText xml:space="preserve"> REF RepetitionFx  \* MERGEFORMAT </w:instrText>
          </w:r>
          <w:r>
            <w:fldChar w:fldCharType="separate"/>
          </w:r>
          <w:r w:rsidR="00EE0D6E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7469EB99" w14:textId="77777777" w:rsidR="008F577D" w:rsidRDefault="008F577D" w:rsidP="009864B3">
    <w:pPr>
      <w:pStyle w:val="En-tte"/>
      <w:spacing w:before="24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597BFC27" w14:textId="77777777" w:rsidTr="00861848">
      <w:trPr>
        <w:trHeight w:val="510"/>
      </w:trPr>
      <w:tc>
        <w:tcPr>
          <w:tcW w:w="1219" w:type="pct"/>
          <w:vAlign w:val="center"/>
        </w:tcPr>
        <w:p w14:paraId="37F53076" w14:textId="77777777" w:rsidR="008F577D" w:rsidRDefault="008F577D" w:rsidP="0086184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5450F1BD" w14:textId="5E9B787F" w:rsidR="008F577D" w:rsidRDefault="002816E5" w:rsidP="0086184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EE0D6E">
            <w:rPr>
              <w:rFonts w:cs="Arial"/>
              <w:b/>
              <w:bCs/>
              <w:szCs w:val="20"/>
            </w:rPr>
            <w:t>VT10 - Système de vidéoprotection urbaine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4056B574" w14:textId="4B3D61D1" w:rsidR="008F577D" w:rsidRDefault="00EE0D6E" w:rsidP="00861848">
          <w:pPr>
            <w:jc w:val="right"/>
          </w:pPr>
          <w:r>
            <w:fldChar w:fldCharType="begin"/>
          </w:r>
          <w:r>
            <w:instrText xml:space="preserve"> DOCPROPERTY  Category  </w:instrText>
          </w:r>
          <w:r>
            <w:instrText xml:space="preserve">\* MERGEFORMAT </w:instrText>
          </w:r>
          <w:r>
            <w:fldChar w:fldCharType="separate"/>
          </w:r>
          <w:r>
            <w:t>F1.2 - Fiche technique</w:t>
          </w:r>
          <w:r>
            <w:fldChar w:fldCharType="end"/>
          </w:r>
        </w:p>
      </w:tc>
    </w:tr>
  </w:tbl>
  <w:p w14:paraId="04855C48" w14:textId="77777777" w:rsidR="00F05472" w:rsidRDefault="00F05472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40.3pt;height:31.7pt" o:bullet="t">
        <v:imagedata r:id="rId1" o:title="icone_attention"/>
      </v:shape>
    </w:pict>
  </w:numPicBullet>
  <w:numPicBullet w:numPicBulletId="1">
    <w:pict>
      <v:shape id="_x0000_i1202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CE0E65"/>
    <w:multiLevelType w:val="multilevel"/>
    <w:tmpl w:val="87F0A5D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6663686"/>
    <w:multiLevelType w:val="multilevel"/>
    <w:tmpl w:val="56DA5F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D21"/>
    <w:rsid w:val="00007D3A"/>
    <w:rsid w:val="0001494D"/>
    <w:rsid w:val="00022CBC"/>
    <w:rsid w:val="000236EA"/>
    <w:rsid w:val="00026967"/>
    <w:rsid w:val="00030EC0"/>
    <w:rsid w:val="00080670"/>
    <w:rsid w:val="00096569"/>
    <w:rsid w:val="000A1B9C"/>
    <w:rsid w:val="000E4D65"/>
    <w:rsid w:val="001158F0"/>
    <w:rsid w:val="00131C63"/>
    <w:rsid w:val="00137666"/>
    <w:rsid w:val="00155991"/>
    <w:rsid w:val="00157A3C"/>
    <w:rsid w:val="001728ED"/>
    <w:rsid w:val="00185C5D"/>
    <w:rsid w:val="001A5DFD"/>
    <w:rsid w:val="001B0F8D"/>
    <w:rsid w:val="001C59C8"/>
    <w:rsid w:val="001C7D21"/>
    <w:rsid w:val="00231A82"/>
    <w:rsid w:val="00241A18"/>
    <w:rsid w:val="00244710"/>
    <w:rsid w:val="00252F5B"/>
    <w:rsid w:val="002816E5"/>
    <w:rsid w:val="00281A98"/>
    <w:rsid w:val="00287F89"/>
    <w:rsid w:val="002A2566"/>
    <w:rsid w:val="002D199A"/>
    <w:rsid w:val="002D3C5D"/>
    <w:rsid w:val="0030262D"/>
    <w:rsid w:val="00305345"/>
    <w:rsid w:val="0032416C"/>
    <w:rsid w:val="00330A77"/>
    <w:rsid w:val="00353BF8"/>
    <w:rsid w:val="00392371"/>
    <w:rsid w:val="003B5332"/>
    <w:rsid w:val="003C6E94"/>
    <w:rsid w:val="003D6844"/>
    <w:rsid w:val="003F17E8"/>
    <w:rsid w:val="00432F05"/>
    <w:rsid w:val="00435582"/>
    <w:rsid w:val="00470955"/>
    <w:rsid w:val="004762D7"/>
    <w:rsid w:val="00481235"/>
    <w:rsid w:val="004A6518"/>
    <w:rsid w:val="004B744E"/>
    <w:rsid w:val="004C4254"/>
    <w:rsid w:val="004D57C9"/>
    <w:rsid w:val="00500778"/>
    <w:rsid w:val="00507C7B"/>
    <w:rsid w:val="00521F84"/>
    <w:rsid w:val="005234BE"/>
    <w:rsid w:val="00561147"/>
    <w:rsid w:val="00566AF6"/>
    <w:rsid w:val="005A6C31"/>
    <w:rsid w:val="005E06FF"/>
    <w:rsid w:val="005F45B7"/>
    <w:rsid w:val="006013E4"/>
    <w:rsid w:val="00604A36"/>
    <w:rsid w:val="006433E7"/>
    <w:rsid w:val="006507A3"/>
    <w:rsid w:val="0065159F"/>
    <w:rsid w:val="0068321E"/>
    <w:rsid w:val="006C12E9"/>
    <w:rsid w:val="006C278E"/>
    <w:rsid w:val="006D1484"/>
    <w:rsid w:val="006F242E"/>
    <w:rsid w:val="006F32E8"/>
    <w:rsid w:val="00701D0A"/>
    <w:rsid w:val="00706A41"/>
    <w:rsid w:val="00741FA1"/>
    <w:rsid w:val="007424F0"/>
    <w:rsid w:val="00745C52"/>
    <w:rsid w:val="0075678E"/>
    <w:rsid w:val="00780930"/>
    <w:rsid w:val="007C5857"/>
    <w:rsid w:val="007D2779"/>
    <w:rsid w:val="007F4B3A"/>
    <w:rsid w:val="007F54C5"/>
    <w:rsid w:val="007F6CA2"/>
    <w:rsid w:val="008034F0"/>
    <w:rsid w:val="008206D2"/>
    <w:rsid w:val="00842485"/>
    <w:rsid w:val="008515B7"/>
    <w:rsid w:val="00861848"/>
    <w:rsid w:val="008657CA"/>
    <w:rsid w:val="00865E17"/>
    <w:rsid w:val="00867183"/>
    <w:rsid w:val="00871F2F"/>
    <w:rsid w:val="008741B8"/>
    <w:rsid w:val="00892AEF"/>
    <w:rsid w:val="008B0522"/>
    <w:rsid w:val="008B3693"/>
    <w:rsid w:val="008F577D"/>
    <w:rsid w:val="0091479B"/>
    <w:rsid w:val="009151F8"/>
    <w:rsid w:val="00920715"/>
    <w:rsid w:val="009244CB"/>
    <w:rsid w:val="00976055"/>
    <w:rsid w:val="009801EB"/>
    <w:rsid w:val="00984CAC"/>
    <w:rsid w:val="009864B3"/>
    <w:rsid w:val="0098681C"/>
    <w:rsid w:val="00986DC5"/>
    <w:rsid w:val="00994096"/>
    <w:rsid w:val="009A02D2"/>
    <w:rsid w:val="009A70F6"/>
    <w:rsid w:val="009C2667"/>
    <w:rsid w:val="009E12C6"/>
    <w:rsid w:val="009F679B"/>
    <w:rsid w:val="00A40A33"/>
    <w:rsid w:val="00A52258"/>
    <w:rsid w:val="00A57213"/>
    <w:rsid w:val="00A6179A"/>
    <w:rsid w:val="00A62748"/>
    <w:rsid w:val="00A6693C"/>
    <w:rsid w:val="00A83121"/>
    <w:rsid w:val="00A97925"/>
    <w:rsid w:val="00AB45D9"/>
    <w:rsid w:val="00AC4636"/>
    <w:rsid w:val="00AD5539"/>
    <w:rsid w:val="00AF7330"/>
    <w:rsid w:val="00B07C61"/>
    <w:rsid w:val="00B26C84"/>
    <w:rsid w:val="00B5472D"/>
    <w:rsid w:val="00B56DF7"/>
    <w:rsid w:val="00B91F53"/>
    <w:rsid w:val="00B97AAE"/>
    <w:rsid w:val="00BA2155"/>
    <w:rsid w:val="00BB1E00"/>
    <w:rsid w:val="00BD308E"/>
    <w:rsid w:val="00BE0D7C"/>
    <w:rsid w:val="00BE353B"/>
    <w:rsid w:val="00C03E2E"/>
    <w:rsid w:val="00C135D4"/>
    <w:rsid w:val="00C22ACB"/>
    <w:rsid w:val="00C47478"/>
    <w:rsid w:val="00C7247E"/>
    <w:rsid w:val="00C8052D"/>
    <w:rsid w:val="00C866AD"/>
    <w:rsid w:val="00C9021F"/>
    <w:rsid w:val="00CA1519"/>
    <w:rsid w:val="00CC7E37"/>
    <w:rsid w:val="00CD447F"/>
    <w:rsid w:val="00D13D23"/>
    <w:rsid w:val="00D559B8"/>
    <w:rsid w:val="00D66958"/>
    <w:rsid w:val="00DB0ED3"/>
    <w:rsid w:val="00DB2642"/>
    <w:rsid w:val="00DB54C3"/>
    <w:rsid w:val="00E04C68"/>
    <w:rsid w:val="00E10393"/>
    <w:rsid w:val="00E33F6E"/>
    <w:rsid w:val="00E87904"/>
    <w:rsid w:val="00EE0D6E"/>
    <w:rsid w:val="00EF202D"/>
    <w:rsid w:val="00F05472"/>
    <w:rsid w:val="00F3012C"/>
    <w:rsid w:val="00F47B42"/>
    <w:rsid w:val="00F50695"/>
    <w:rsid w:val="00F539FF"/>
    <w:rsid w:val="00F85933"/>
    <w:rsid w:val="00F945C5"/>
    <w:rsid w:val="00FC48FB"/>
    <w:rsid w:val="00FE2BDF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1ACFD"/>
  <w15:docId w15:val="{D1775C2F-AECA-4924-806E-98775EB7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034F0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D66958"/>
    <w:pPr>
      <w:keepNext/>
      <w:numPr>
        <w:ilvl w:val="1"/>
        <w:numId w:val="6"/>
      </w:numPr>
      <w:spacing w:before="240" w:after="120" w:line="240" w:lineRule="auto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34F0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D6695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2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paragraph" w:customStyle="1" w:styleId="Puce1">
    <w:name w:val="Puce1"/>
    <w:next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850" w:hanging="283"/>
      <w:textAlignment w:val="baseline"/>
    </w:pPr>
    <w:rPr>
      <w:rFonts w:ascii="France" w:eastAsia="Times New Roman" w:hAnsi="France" w:cs="Times New Roman"/>
      <w:b/>
      <w:i/>
      <w:noProof/>
      <w:sz w:val="28"/>
      <w:szCs w:val="20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customStyle="1" w:styleId="puce3">
    <w:name w:val="puce3"/>
    <w:basedOn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283" w:hanging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287F8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erm-automatismes.com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www.erm-automatismes.com" TargetMode="External"/><Relationship Id="rId28" Type="http://schemas.openxmlformats.org/officeDocument/2006/relationships/image" Target="media/image16.png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1_2_Fiche_techn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CCB6-E185-45EA-AE14-BE424A153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ERM_F1_2_Fiche_technique_B</Template>
  <TotalTime>46</TotalTime>
  <Pages>3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DTVT1000002A - F1.2_Fiche_Technique</vt:lpstr>
    </vt:vector>
  </TitlesOfParts>
  <Company>Microsoft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DTVT1000002A - F1.2_Fiche_Technique</dc:title>
  <dc:creator>ba</dc:creator>
  <cp:keywords>VT10 - Système de vidéoprotection urbaine</cp:keywords>
  <cp:lastModifiedBy>RP</cp:lastModifiedBy>
  <cp:revision>15</cp:revision>
  <cp:lastPrinted>2019-09-24T14:36:00Z</cp:lastPrinted>
  <dcterms:created xsi:type="dcterms:W3CDTF">2019-06-25T14:21:00Z</dcterms:created>
  <dcterms:modified xsi:type="dcterms:W3CDTF">2019-09-24T14:36:00Z</dcterms:modified>
  <cp:category>F1.2 - Fiche technique</cp:category>
</cp:coreProperties>
</file>