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CDA9EA" w14:textId="77777777" w:rsidR="007F336F" w:rsidRDefault="007F336F" w:rsidP="007F336F">
      <w:pPr>
        <w:spacing w:after="0"/>
      </w:pPr>
    </w:p>
    <w:tbl>
      <w:tblPr>
        <w:tblW w:w="1070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076"/>
        <w:gridCol w:w="6590"/>
        <w:gridCol w:w="2034"/>
      </w:tblGrid>
      <w:tr w:rsidR="007F336F" w:rsidRPr="00170370" w14:paraId="1B697AB1" w14:textId="77777777" w:rsidTr="00B31A72">
        <w:trPr>
          <w:trHeight w:val="679"/>
        </w:trPr>
        <w:tc>
          <w:tcPr>
            <w:tcW w:w="1070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32FC7D8E" w14:textId="000254C6" w:rsidR="007F336F" w:rsidRDefault="00BF6FEA" w:rsidP="00FA0FC4">
            <w:pPr>
              <w:spacing w:after="0"/>
              <w:jc w:val="center"/>
              <w:rPr>
                <w:b/>
                <w:caps/>
                <w:color w:val="000080"/>
                <w:sz w:val="28"/>
                <w:szCs w:val="28"/>
              </w:rPr>
            </w:pPr>
            <w:r>
              <w:rPr>
                <w:b/>
                <w:caps/>
                <w:color w:val="000080"/>
                <w:sz w:val="28"/>
                <w:szCs w:val="28"/>
              </w:rPr>
              <w:t>VIDEOPROTECTION URBAINE</w:t>
            </w:r>
            <w:r w:rsidR="007F336F">
              <w:rPr>
                <w:b/>
                <w:caps/>
                <w:color w:val="000080"/>
                <w:sz w:val="28"/>
                <w:szCs w:val="28"/>
              </w:rPr>
              <w:t xml:space="preserve"> </w:t>
            </w:r>
            <w:r>
              <w:rPr>
                <w:b/>
                <w:caps/>
                <w:color w:val="000080"/>
                <w:sz w:val="28"/>
                <w:szCs w:val="28"/>
              </w:rPr>
              <w:t>VT</w:t>
            </w:r>
            <w:r w:rsidR="007F336F">
              <w:rPr>
                <w:b/>
                <w:caps/>
                <w:color w:val="000080"/>
                <w:sz w:val="28"/>
                <w:szCs w:val="28"/>
              </w:rPr>
              <w:t>10</w:t>
            </w:r>
          </w:p>
        </w:tc>
      </w:tr>
      <w:tr w:rsidR="007F336F" w:rsidRPr="00170370" w14:paraId="1EEC4591" w14:textId="77777777" w:rsidTr="00B31A72">
        <w:trPr>
          <w:trHeight w:val="899"/>
        </w:trPr>
        <w:tc>
          <w:tcPr>
            <w:tcW w:w="20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3894A46E" w14:textId="30A85329" w:rsidR="007F336F" w:rsidRPr="00170370" w:rsidRDefault="007F336F" w:rsidP="00FA0FC4">
            <w:pPr>
              <w:spacing w:after="0"/>
              <w:jc w:val="center"/>
              <w:rPr>
                <w:b/>
                <w:caps/>
                <w:color w:val="000080"/>
                <w:sz w:val="28"/>
                <w:szCs w:val="28"/>
              </w:rPr>
            </w:pPr>
            <w:r>
              <w:rPr>
                <w:b/>
                <w:caps/>
                <w:color w:val="000080"/>
                <w:sz w:val="28"/>
                <w:szCs w:val="28"/>
              </w:rPr>
              <w:t xml:space="preserve">Bac Pro </w:t>
            </w:r>
            <w:r w:rsidR="00F36210">
              <w:rPr>
                <w:b/>
                <w:caps/>
                <w:color w:val="000080"/>
                <w:sz w:val="28"/>
                <w:szCs w:val="28"/>
              </w:rPr>
              <w:t>SN</w:t>
            </w:r>
          </w:p>
        </w:tc>
        <w:tc>
          <w:tcPr>
            <w:tcW w:w="65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974D86B" w14:textId="5C607FE6" w:rsidR="007F336F" w:rsidRPr="00170370" w:rsidRDefault="007F336F" w:rsidP="00FA0FC4">
            <w:pPr>
              <w:spacing w:after="0"/>
              <w:jc w:val="center"/>
              <w:rPr>
                <w:b/>
                <w:caps/>
                <w:color w:val="000080"/>
                <w:sz w:val="28"/>
                <w:szCs w:val="28"/>
              </w:rPr>
            </w:pPr>
            <w:r>
              <w:rPr>
                <w:b/>
                <w:caps/>
                <w:color w:val="000080"/>
                <w:sz w:val="28"/>
                <w:szCs w:val="28"/>
              </w:rPr>
              <w:t xml:space="preserve">Activite de </w:t>
            </w:r>
            <w:r w:rsidR="002B02B2">
              <w:rPr>
                <w:b/>
                <w:caps/>
                <w:color w:val="000080"/>
                <w:sz w:val="28"/>
                <w:szCs w:val="28"/>
              </w:rPr>
              <w:t>MAINTENANCE</w:t>
            </w:r>
          </w:p>
        </w:tc>
        <w:tc>
          <w:tcPr>
            <w:tcW w:w="20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529F4D26" w14:textId="5BF92892" w:rsidR="007F336F" w:rsidRDefault="002B02B2" w:rsidP="00FA0FC4">
            <w:pPr>
              <w:spacing w:after="0"/>
              <w:jc w:val="center"/>
              <w:rPr>
                <w:b/>
                <w:caps/>
                <w:color w:val="000080"/>
                <w:sz w:val="28"/>
                <w:szCs w:val="28"/>
              </w:rPr>
            </w:pPr>
            <w:r>
              <w:rPr>
                <w:b/>
                <w:caps/>
                <w:color w:val="000080"/>
                <w:sz w:val="28"/>
                <w:szCs w:val="28"/>
              </w:rPr>
              <w:t>TERMINALE</w:t>
            </w:r>
          </w:p>
          <w:p w14:paraId="445F8132" w14:textId="0858954B" w:rsidR="007F336F" w:rsidRPr="00170370" w:rsidRDefault="00DE79AC" w:rsidP="00FA0FC4">
            <w:pPr>
              <w:spacing w:after="0"/>
              <w:jc w:val="center"/>
              <w:rPr>
                <w:b/>
                <w:caps/>
                <w:color w:val="000080"/>
                <w:sz w:val="28"/>
                <w:szCs w:val="28"/>
              </w:rPr>
            </w:pPr>
            <w:r>
              <w:rPr>
                <w:b/>
                <w:caps/>
                <w:color w:val="000080"/>
                <w:sz w:val="24"/>
              </w:rPr>
              <w:t>2</w:t>
            </w:r>
            <w:r w:rsidR="007F336F" w:rsidRPr="00FD50CD">
              <w:rPr>
                <w:b/>
                <w:caps/>
                <w:color w:val="000080"/>
                <w:sz w:val="24"/>
                <w:vertAlign w:val="superscript"/>
              </w:rPr>
              <w:t>e</w:t>
            </w:r>
            <w:r>
              <w:rPr>
                <w:b/>
                <w:caps/>
                <w:color w:val="000080"/>
                <w:sz w:val="24"/>
                <w:vertAlign w:val="superscript"/>
              </w:rPr>
              <w:t>me</w:t>
            </w:r>
            <w:r w:rsidR="007F336F" w:rsidRPr="00FD50CD">
              <w:rPr>
                <w:b/>
                <w:caps/>
                <w:color w:val="000080"/>
                <w:sz w:val="24"/>
                <w:vertAlign w:val="superscript"/>
              </w:rPr>
              <w:t xml:space="preserve"> </w:t>
            </w:r>
            <w:r w:rsidR="007F336F">
              <w:rPr>
                <w:b/>
                <w:caps/>
                <w:color w:val="000080"/>
                <w:sz w:val="24"/>
              </w:rPr>
              <w:t>TRIMESTRE</w:t>
            </w:r>
          </w:p>
        </w:tc>
      </w:tr>
      <w:tr w:rsidR="007F336F" w:rsidRPr="00170370" w14:paraId="43F4517F" w14:textId="77777777" w:rsidTr="00B31A72">
        <w:trPr>
          <w:trHeight w:val="899"/>
        </w:trPr>
        <w:tc>
          <w:tcPr>
            <w:tcW w:w="1070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9357C74" w14:textId="6D158A3B" w:rsidR="007F336F" w:rsidRPr="00025ABE" w:rsidRDefault="002B02B2" w:rsidP="00FA0FC4">
            <w:pPr>
              <w:spacing w:after="0"/>
              <w:jc w:val="center"/>
              <w:rPr>
                <w:b/>
                <w:caps/>
                <w:color w:val="000080"/>
                <w:sz w:val="28"/>
                <w:szCs w:val="28"/>
              </w:rPr>
            </w:pPr>
            <w:r>
              <w:rPr>
                <w:rFonts w:cs="Arial"/>
                <w:color w:val="000080"/>
                <w:sz w:val="28"/>
                <w:szCs w:val="28"/>
              </w:rPr>
              <w:t>MAINTENANCE PREVENTIVE</w:t>
            </w:r>
            <w:r w:rsidR="007F336F">
              <w:rPr>
                <w:rFonts w:cs="Arial"/>
                <w:color w:val="000080"/>
                <w:sz w:val="28"/>
                <w:szCs w:val="28"/>
              </w:rPr>
              <w:t xml:space="preserve"> DU SYSTEME </w:t>
            </w:r>
            <w:r w:rsidR="00BF6FEA">
              <w:rPr>
                <w:rFonts w:cs="Arial"/>
                <w:color w:val="000080"/>
                <w:sz w:val="28"/>
                <w:szCs w:val="28"/>
              </w:rPr>
              <w:t>DE VIDEOPROTECTION</w:t>
            </w:r>
          </w:p>
        </w:tc>
      </w:tr>
    </w:tbl>
    <w:p w14:paraId="38E8EBEE" w14:textId="77777777" w:rsidR="00CD4DBC" w:rsidRDefault="00315FB8" w:rsidP="007F336F">
      <w:pPr>
        <w:pStyle w:val="TM1"/>
        <w:pBdr>
          <w:bottom w:val="single" w:sz="4" w:space="1" w:color="auto"/>
        </w:pBdr>
        <w:tabs>
          <w:tab w:val="left" w:pos="1771"/>
          <w:tab w:val="right" w:leader="dot" w:pos="10762"/>
        </w:tabs>
        <w:rPr>
          <w:noProof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57216" behindDoc="0" locked="1" layoutInCell="1" allowOverlap="1" wp14:anchorId="39755E11" wp14:editId="26649BD9">
                <wp:simplePos x="0" y="0"/>
                <wp:positionH relativeFrom="margin">
                  <wp:posOffset>635</wp:posOffset>
                </wp:positionH>
                <wp:positionV relativeFrom="paragraph">
                  <wp:posOffset>4765040</wp:posOffset>
                </wp:positionV>
                <wp:extent cx="6840220" cy="2628900"/>
                <wp:effectExtent l="12700" t="12700" r="30480" b="25400"/>
                <wp:wrapNone/>
                <wp:docPr id="40" name="Zone de dessin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31750" cap="flat" cmpd="sng" algn="ctr">
                          <a:solidFill>
                            <a:srgbClr val="969696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wps:wsp>
                        <wps:cNvPr id="37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3759835" y="160020"/>
                            <a:ext cx="284099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E6E29C" w14:textId="77777777" w:rsidR="00546D78" w:rsidRPr="00CC0759" w:rsidRDefault="00546D78" w:rsidP="0060389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  <w:t>ACTIVITE / SCENARIO</w:t>
                              </w:r>
                            </w:p>
                            <w:p w14:paraId="2C904D05" w14:textId="3DEA7309" w:rsidR="00546D78" w:rsidRPr="00AF7330" w:rsidRDefault="00546D78" w:rsidP="0060389F">
                              <w:pPr>
                                <w:pStyle w:val="Fxpagedegarde"/>
                              </w:pPr>
                              <w:r>
                                <w:t>Maintenance préventive de la vidéoprotection urbaine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69" descr=" Fiche technique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6085" y="1029335"/>
                            <a:ext cx="1845310" cy="1377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5400000">
                            <a:off x="730220" y="456883"/>
                            <a:ext cx="2374265" cy="178054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755E11" id="Zone de dessin 32" o:spid="_x0000_s1026" editas="canvas" style="position:absolute;left:0;text-align:left;margin-left:.05pt;margin-top:375.2pt;width:538.6pt;height:207pt;z-index:251657216;mso-position-horizontal-relative:margin" coordsize="68402,2628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">
                <v:shape id="_x0000_s1027" type="#_x0000_t75" style="position:absolute;width:68402;height:26289;visibility:visible;mso-wrap-style:square" stroked="t" strokecolor="#969696" strokeweight="2.5pt">
                  <v:fill o:detectmouseclick="t"/>
                  <v:path o:connecttype="none"/>
                </v:shape>
                <v:rect id="Rectangle 68" o:spid="_x0000_s1028" style="position:absolute;left:37598;top:1600;width:28410;height:9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" filled="f" stroked="f">
                  <v:textbox inset="0,0,0,0">
                    <w:txbxContent>
                      <w:p w14:paraId="58E6E29C" w14:textId="77777777" w:rsidR="00546D78" w:rsidRPr="00CC0759" w:rsidRDefault="00546D78" w:rsidP="0060389F">
                        <w:pPr>
                          <w:jc w:val="center"/>
                          <w:rPr>
                            <w:b/>
                            <w:sz w:val="32"/>
                            <w:szCs w:val="32"/>
                            <w:u w:val="single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  <w:u w:val="single"/>
                          </w:rPr>
                          <w:t>ACTIVITE / SCENARIO</w:t>
                        </w:r>
                      </w:p>
                      <w:p w14:paraId="2C904D05" w14:textId="3DEA7309" w:rsidR="00546D78" w:rsidRPr="00AF7330" w:rsidRDefault="00546D78" w:rsidP="0060389F">
                        <w:pPr>
                          <w:pStyle w:val="Fxpagedegarde"/>
                        </w:pPr>
                        <w:r>
                          <w:t>Maintenance préventive de la vidéoprotection urbaine</w:t>
                        </w:r>
                      </w:p>
                    </w:txbxContent>
                  </v:textbox>
                </v:rect>
                <v:shape id="Picture 69" o:spid="_x0000_s1029" type="#_x0000_t75" alt=" Fiche technique" style="position:absolute;left:42360;top:10293;width:18453;height:137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">
                  <v:imagedata r:id="rId10" o:title=" Fiche technique"/>
                </v:shape>
                <v:shape id="Image 56" o:spid="_x0000_s1030" type="#_x0000_t75" style="position:absolute;left:7302;top:4568;width:23742;height:17806;rotation: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">
                  <v:imagedata r:id="rId11" o:title=""/>
                </v:shape>
                <w10:wrap anchorx="margin"/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1" layoutInCell="0" allowOverlap="0" wp14:anchorId="1FAC57BD" wp14:editId="07304437">
                <wp:simplePos x="0" y="0"/>
                <wp:positionH relativeFrom="column">
                  <wp:posOffset>-2312035</wp:posOffset>
                </wp:positionH>
                <wp:positionV relativeFrom="margin">
                  <wp:posOffset>3223260</wp:posOffset>
                </wp:positionV>
                <wp:extent cx="5039995" cy="631190"/>
                <wp:effectExtent l="2173605" t="0" r="2162810" b="0"/>
                <wp:wrapNone/>
                <wp:docPr id="36" name="WordArt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 rot="-5400000">
                          <a:off x="0" y="0"/>
                          <a:ext cx="5039995" cy="631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C741A9" w14:textId="77777777" w:rsidR="00546D78" w:rsidRPr="007F336F" w:rsidRDefault="00546D78" w:rsidP="0060389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 Narrow" w:hAnsi="Arial Narrow"/>
                                <w:b/>
                                <w:sz w:val="60"/>
                                <w:szCs w:val="60"/>
                              </w:rPr>
                            </w:pPr>
                            <w:r w:rsidRPr="007F336F">
                              <w:rPr>
                                <w:rFonts w:ascii="Arial Narrow" w:eastAsia="Arial Unicode MS" w:hAnsi="Arial Narrow" w:cs="Arial Unicode MS"/>
                                <w:b/>
                                <w:color w:val="000000"/>
                                <w:sz w:val="60"/>
                                <w:szCs w:val="60"/>
                              </w:rPr>
                              <w:t>DOSSIER PEDAGOGIQUE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AC57BD" id="_x0000_t202" coordsize="21600,21600" o:spt="202" path="m,l,21600r21600,l21600,xe">
                <v:stroke joinstyle="miter"/>
                <v:path gradientshapeok="t" o:connecttype="rect"/>
              </v:shapetype>
              <v:shape id="WordArt 17" o:spid="_x0000_s1031" type="#_x0000_t202" style="position:absolute;left:0;text-align:left;margin-left:-182.05pt;margin-top:253.8pt;width:396.85pt;height:49.7pt;rotation:-90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" o:allowincell="f" o:allowoverlap="f" filled="f" stroked="f">
                <o:lock v:ext="edit" shapetype="t"/>
                <v:textbox style="layout-flow:vertical;mso-layout-flow-alt:bottom-to-top;mso-fit-shape-to-text:t">
                  <w:txbxContent>
                    <w:p w14:paraId="6AC741A9" w14:textId="77777777" w:rsidR="00546D78" w:rsidRPr="007F336F" w:rsidRDefault="00546D78" w:rsidP="0060389F">
                      <w:pPr>
                        <w:pStyle w:val="NormalWeb"/>
                        <w:spacing w:before="0" w:beforeAutospacing="0" w:after="0" w:afterAutospacing="0"/>
                        <w:rPr>
                          <w:rFonts w:ascii="Arial Narrow" w:hAnsi="Arial Narrow"/>
                          <w:b/>
                          <w:sz w:val="60"/>
                          <w:szCs w:val="60"/>
                        </w:rPr>
                      </w:pPr>
                      <w:r w:rsidRPr="007F336F">
                        <w:rPr>
                          <w:rFonts w:ascii="Arial Narrow" w:eastAsia="Arial Unicode MS" w:hAnsi="Arial Narrow" w:cs="Arial Unicode MS"/>
                          <w:b/>
                          <w:color w:val="000000"/>
                          <w:sz w:val="60"/>
                          <w:szCs w:val="60"/>
                        </w:rPr>
                        <w:t>DOSSIER PEDAGOGIQUE</w:t>
                      </w:r>
                    </w:p>
                  </w:txbxContent>
                </v:textbox>
                <w10:wrap anchory="margin"/>
                <w10:anchorlock/>
              </v:shape>
            </w:pict>
          </mc:Fallback>
        </mc:AlternateContent>
      </w:r>
      <w:r w:rsidR="00A36516">
        <w:rPr>
          <w:rFonts w:asciiTheme="majorHAnsi" w:hAnsiTheme="majorHAnsi"/>
          <w:b w:val="0"/>
          <w:bCs w:val="0"/>
          <w:caps w:val="0"/>
        </w:rPr>
        <w:fldChar w:fldCharType="begin"/>
      </w:r>
      <w:r w:rsidR="00470955">
        <w:rPr>
          <w:rFonts w:asciiTheme="majorHAnsi" w:hAnsiTheme="majorHAnsi"/>
          <w:b w:val="0"/>
          <w:bCs w:val="0"/>
          <w:caps w:val="0"/>
        </w:rPr>
        <w:instrText xml:space="preserve"> TOC \o "1-5" \h \z \u </w:instrText>
      </w:r>
      <w:r w:rsidR="00A36516">
        <w:rPr>
          <w:rFonts w:asciiTheme="majorHAnsi" w:hAnsiTheme="majorHAnsi"/>
          <w:b w:val="0"/>
          <w:bCs w:val="0"/>
          <w:caps w:val="0"/>
        </w:rPr>
        <w:fldChar w:fldCharType="separate"/>
      </w:r>
    </w:p>
    <w:p w14:paraId="5AAFCD6B" w14:textId="75EF34BB" w:rsidR="00CD4DBC" w:rsidRDefault="0043579F">
      <w:pPr>
        <w:pStyle w:val="TM1"/>
        <w:tabs>
          <w:tab w:val="left" w:pos="1791"/>
          <w:tab w:val="right" w:leader="dot" w:pos="10762"/>
        </w:tabs>
        <w:rPr>
          <w:rFonts w:asciiTheme="minorHAnsi" w:hAnsiTheme="minorHAnsi"/>
          <w:b w:val="0"/>
          <w:bCs w:val="0"/>
          <w:caps w:val="0"/>
          <w:noProof/>
        </w:rPr>
      </w:pPr>
      <w:hyperlink w:anchor="_Toc20592432" w:history="1">
        <w:r w:rsidR="00CD4DBC" w:rsidRPr="008E7A5D">
          <w:rPr>
            <w:rStyle w:val="Lienhypertexte"/>
            <w:noProof/>
          </w:rPr>
          <w:t>1</w:t>
        </w:r>
        <w:r w:rsidR="00CD4DBC">
          <w:rPr>
            <w:rFonts w:asciiTheme="minorHAnsi" w:hAnsiTheme="minorHAnsi"/>
            <w:b w:val="0"/>
            <w:bCs w:val="0"/>
            <w:caps w:val="0"/>
            <w:noProof/>
          </w:rPr>
          <w:tab/>
        </w:r>
        <w:r w:rsidR="00CD4DBC" w:rsidRPr="008E7A5D">
          <w:rPr>
            <w:rStyle w:val="Lienhypertexte"/>
            <w:noProof/>
          </w:rPr>
          <w:t>ORGANISATION PEDAGOGIQUE :</w:t>
        </w:r>
        <w:r w:rsidR="00CD4DBC">
          <w:rPr>
            <w:noProof/>
            <w:webHidden/>
          </w:rPr>
          <w:tab/>
        </w:r>
        <w:r w:rsidR="00CD4DBC">
          <w:rPr>
            <w:noProof/>
            <w:webHidden/>
          </w:rPr>
          <w:fldChar w:fldCharType="begin"/>
        </w:r>
        <w:r w:rsidR="00CD4DBC">
          <w:rPr>
            <w:noProof/>
            <w:webHidden/>
          </w:rPr>
          <w:instrText xml:space="preserve"> PAGEREF _Toc20592432 \h </w:instrText>
        </w:r>
        <w:r w:rsidR="00CD4DBC">
          <w:rPr>
            <w:noProof/>
            <w:webHidden/>
          </w:rPr>
        </w:r>
        <w:r w:rsidR="00CD4DBC">
          <w:rPr>
            <w:noProof/>
            <w:webHidden/>
          </w:rPr>
          <w:fldChar w:fldCharType="separate"/>
        </w:r>
        <w:r w:rsidR="00CD4DBC">
          <w:rPr>
            <w:noProof/>
            <w:webHidden/>
          </w:rPr>
          <w:t>1</w:t>
        </w:r>
        <w:r w:rsidR="00CD4DBC">
          <w:rPr>
            <w:noProof/>
            <w:webHidden/>
          </w:rPr>
          <w:fldChar w:fldCharType="end"/>
        </w:r>
      </w:hyperlink>
    </w:p>
    <w:p w14:paraId="25687869" w14:textId="7B961573" w:rsidR="00CD4DBC" w:rsidRDefault="0043579F">
      <w:pPr>
        <w:pStyle w:val="TM2"/>
        <w:rPr>
          <w:rFonts w:asciiTheme="minorHAnsi" w:hAnsiTheme="minorHAnsi"/>
          <w:b w:val="0"/>
          <w:bCs w:val="0"/>
          <w:noProof/>
          <w:sz w:val="24"/>
          <w:szCs w:val="24"/>
        </w:rPr>
      </w:pPr>
      <w:hyperlink w:anchor="_Toc20592433" w:history="1">
        <w:r w:rsidR="00CD4DBC" w:rsidRPr="008E7A5D">
          <w:rPr>
            <w:rStyle w:val="Lienhypertexte"/>
            <w:noProof/>
          </w:rPr>
          <w:t>1.1</w:t>
        </w:r>
        <w:r w:rsidR="00CD4DBC">
          <w:rPr>
            <w:rFonts w:asciiTheme="minorHAnsi" w:hAnsiTheme="minorHAnsi"/>
            <w:b w:val="0"/>
            <w:bCs w:val="0"/>
            <w:noProof/>
            <w:sz w:val="24"/>
            <w:szCs w:val="24"/>
          </w:rPr>
          <w:tab/>
        </w:r>
        <w:r w:rsidR="00CD4DBC" w:rsidRPr="008E7A5D">
          <w:rPr>
            <w:rStyle w:val="Lienhypertexte"/>
            <w:noProof/>
          </w:rPr>
          <w:t>Données pédagogiques</w:t>
        </w:r>
        <w:r w:rsidR="00CD4DBC">
          <w:rPr>
            <w:noProof/>
            <w:webHidden/>
          </w:rPr>
          <w:tab/>
        </w:r>
        <w:r w:rsidR="00CD4DBC">
          <w:rPr>
            <w:noProof/>
            <w:webHidden/>
          </w:rPr>
          <w:fldChar w:fldCharType="begin"/>
        </w:r>
        <w:r w:rsidR="00CD4DBC">
          <w:rPr>
            <w:noProof/>
            <w:webHidden/>
          </w:rPr>
          <w:instrText xml:space="preserve"> PAGEREF _Toc20592433 \h </w:instrText>
        </w:r>
        <w:r w:rsidR="00CD4DBC">
          <w:rPr>
            <w:noProof/>
            <w:webHidden/>
          </w:rPr>
        </w:r>
        <w:r w:rsidR="00CD4DBC">
          <w:rPr>
            <w:noProof/>
            <w:webHidden/>
          </w:rPr>
          <w:fldChar w:fldCharType="separate"/>
        </w:r>
        <w:r w:rsidR="00CD4DBC">
          <w:rPr>
            <w:noProof/>
            <w:webHidden/>
          </w:rPr>
          <w:t>1</w:t>
        </w:r>
        <w:r w:rsidR="00CD4DBC">
          <w:rPr>
            <w:noProof/>
            <w:webHidden/>
          </w:rPr>
          <w:fldChar w:fldCharType="end"/>
        </w:r>
      </w:hyperlink>
    </w:p>
    <w:p w14:paraId="33E01542" w14:textId="3442A0BB" w:rsidR="00CD4DBC" w:rsidRDefault="0043579F">
      <w:pPr>
        <w:pStyle w:val="TM2"/>
        <w:rPr>
          <w:rFonts w:asciiTheme="minorHAnsi" w:hAnsiTheme="minorHAnsi"/>
          <w:b w:val="0"/>
          <w:bCs w:val="0"/>
          <w:noProof/>
          <w:sz w:val="24"/>
          <w:szCs w:val="24"/>
        </w:rPr>
      </w:pPr>
      <w:hyperlink w:anchor="_Toc20592434" w:history="1">
        <w:r w:rsidR="00CD4DBC" w:rsidRPr="008E7A5D">
          <w:rPr>
            <w:rStyle w:val="Lienhypertexte"/>
            <w:noProof/>
          </w:rPr>
          <w:t>1.2</w:t>
        </w:r>
        <w:r w:rsidR="00CD4DBC">
          <w:rPr>
            <w:rFonts w:asciiTheme="minorHAnsi" w:hAnsiTheme="minorHAnsi"/>
            <w:b w:val="0"/>
            <w:bCs w:val="0"/>
            <w:noProof/>
            <w:sz w:val="24"/>
            <w:szCs w:val="24"/>
          </w:rPr>
          <w:tab/>
        </w:r>
        <w:r w:rsidR="00CD4DBC" w:rsidRPr="008E7A5D">
          <w:rPr>
            <w:rStyle w:val="Lienhypertexte"/>
            <w:noProof/>
          </w:rPr>
          <w:t>Mise en situation</w:t>
        </w:r>
        <w:r w:rsidR="00CD4DBC">
          <w:rPr>
            <w:noProof/>
            <w:webHidden/>
          </w:rPr>
          <w:tab/>
        </w:r>
        <w:r w:rsidR="00CD4DBC">
          <w:rPr>
            <w:noProof/>
            <w:webHidden/>
          </w:rPr>
          <w:fldChar w:fldCharType="begin"/>
        </w:r>
        <w:r w:rsidR="00CD4DBC">
          <w:rPr>
            <w:noProof/>
            <w:webHidden/>
          </w:rPr>
          <w:instrText xml:space="preserve"> PAGEREF _Toc20592434 \h </w:instrText>
        </w:r>
        <w:r w:rsidR="00CD4DBC">
          <w:rPr>
            <w:noProof/>
            <w:webHidden/>
          </w:rPr>
        </w:r>
        <w:r w:rsidR="00CD4DBC">
          <w:rPr>
            <w:noProof/>
            <w:webHidden/>
          </w:rPr>
          <w:fldChar w:fldCharType="separate"/>
        </w:r>
        <w:r w:rsidR="00CD4DBC">
          <w:rPr>
            <w:noProof/>
            <w:webHidden/>
          </w:rPr>
          <w:t>1</w:t>
        </w:r>
        <w:r w:rsidR="00CD4DBC">
          <w:rPr>
            <w:noProof/>
            <w:webHidden/>
          </w:rPr>
          <w:fldChar w:fldCharType="end"/>
        </w:r>
      </w:hyperlink>
    </w:p>
    <w:p w14:paraId="369C58E6" w14:textId="46EB783C" w:rsidR="00CD4DBC" w:rsidRDefault="0043579F">
      <w:pPr>
        <w:pStyle w:val="TM2"/>
        <w:rPr>
          <w:rFonts w:asciiTheme="minorHAnsi" w:hAnsiTheme="minorHAnsi"/>
          <w:b w:val="0"/>
          <w:bCs w:val="0"/>
          <w:noProof/>
          <w:sz w:val="24"/>
          <w:szCs w:val="24"/>
        </w:rPr>
      </w:pPr>
      <w:hyperlink w:anchor="_Toc20592435" w:history="1">
        <w:r w:rsidR="00CD4DBC" w:rsidRPr="008E7A5D">
          <w:rPr>
            <w:rStyle w:val="Lienhypertexte"/>
            <w:noProof/>
          </w:rPr>
          <w:t>1.3</w:t>
        </w:r>
        <w:r w:rsidR="00CD4DBC">
          <w:rPr>
            <w:rFonts w:asciiTheme="minorHAnsi" w:hAnsiTheme="minorHAnsi"/>
            <w:b w:val="0"/>
            <w:bCs w:val="0"/>
            <w:noProof/>
            <w:sz w:val="24"/>
            <w:szCs w:val="24"/>
          </w:rPr>
          <w:tab/>
        </w:r>
        <w:r w:rsidR="00CD4DBC" w:rsidRPr="008E7A5D">
          <w:rPr>
            <w:rStyle w:val="Lienhypertexte"/>
            <w:noProof/>
          </w:rPr>
          <w:t>Secteur d’activité</w:t>
        </w:r>
        <w:r w:rsidR="00CD4DBC">
          <w:rPr>
            <w:noProof/>
            <w:webHidden/>
          </w:rPr>
          <w:tab/>
        </w:r>
        <w:r w:rsidR="00CD4DBC">
          <w:rPr>
            <w:noProof/>
            <w:webHidden/>
          </w:rPr>
          <w:fldChar w:fldCharType="begin"/>
        </w:r>
        <w:r w:rsidR="00CD4DBC">
          <w:rPr>
            <w:noProof/>
            <w:webHidden/>
          </w:rPr>
          <w:instrText xml:space="preserve"> PAGEREF _Toc20592435 \h </w:instrText>
        </w:r>
        <w:r w:rsidR="00CD4DBC">
          <w:rPr>
            <w:noProof/>
            <w:webHidden/>
          </w:rPr>
        </w:r>
        <w:r w:rsidR="00CD4DBC">
          <w:rPr>
            <w:noProof/>
            <w:webHidden/>
          </w:rPr>
          <w:fldChar w:fldCharType="separate"/>
        </w:r>
        <w:r w:rsidR="00CD4DBC">
          <w:rPr>
            <w:noProof/>
            <w:webHidden/>
          </w:rPr>
          <w:t>1</w:t>
        </w:r>
        <w:r w:rsidR="00CD4DBC">
          <w:rPr>
            <w:noProof/>
            <w:webHidden/>
          </w:rPr>
          <w:fldChar w:fldCharType="end"/>
        </w:r>
      </w:hyperlink>
    </w:p>
    <w:p w14:paraId="270B33D1" w14:textId="43AAE71F" w:rsidR="00CD4DBC" w:rsidRDefault="0043579F">
      <w:pPr>
        <w:pStyle w:val="TM2"/>
        <w:rPr>
          <w:rFonts w:asciiTheme="minorHAnsi" w:hAnsiTheme="minorHAnsi"/>
          <w:b w:val="0"/>
          <w:bCs w:val="0"/>
          <w:noProof/>
          <w:sz w:val="24"/>
          <w:szCs w:val="24"/>
        </w:rPr>
      </w:pPr>
      <w:hyperlink w:anchor="_Toc20592436" w:history="1">
        <w:r w:rsidR="00CD4DBC" w:rsidRPr="008E7A5D">
          <w:rPr>
            <w:rStyle w:val="Lienhypertexte"/>
            <w:noProof/>
          </w:rPr>
          <w:t>1.4</w:t>
        </w:r>
        <w:r w:rsidR="00CD4DBC">
          <w:rPr>
            <w:rFonts w:asciiTheme="minorHAnsi" w:hAnsiTheme="minorHAnsi"/>
            <w:b w:val="0"/>
            <w:bCs w:val="0"/>
            <w:noProof/>
            <w:sz w:val="24"/>
            <w:szCs w:val="24"/>
          </w:rPr>
          <w:tab/>
        </w:r>
        <w:r w:rsidR="00CD4DBC" w:rsidRPr="008E7A5D">
          <w:rPr>
            <w:rStyle w:val="Lienhypertexte"/>
            <w:noProof/>
          </w:rPr>
          <w:t>Objectifs pédagogiques</w:t>
        </w:r>
        <w:r w:rsidR="00CD4DBC">
          <w:rPr>
            <w:noProof/>
            <w:webHidden/>
          </w:rPr>
          <w:tab/>
        </w:r>
        <w:r w:rsidR="00CD4DBC">
          <w:rPr>
            <w:noProof/>
            <w:webHidden/>
          </w:rPr>
          <w:fldChar w:fldCharType="begin"/>
        </w:r>
        <w:r w:rsidR="00CD4DBC">
          <w:rPr>
            <w:noProof/>
            <w:webHidden/>
          </w:rPr>
          <w:instrText xml:space="preserve"> PAGEREF _Toc20592436 \h </w:instrText>
        </w:r>
        <w:r w:rsidR="00CD4DBC">
          <w:rPr>
            <w:noProof/>
            <w:webHidden/>
          </w:rPr>
        </w:r>
        <w:r w:rsidR="00CD4DBC">
          <w:rPr>
            <w:noProof/>
            <w:webHidden/>
          </w:rPr>
          <w:fldChar w:fldCharType="separate"/>
        </w:r>
        <w:r w:rsidR="00CD4DBC">
          <w:rPr>
            <w:noProof/>
            <w:webHidden/>
          </w:rPr>
          <w:t>1</w:t>
        </w:r>
        <w:r w:rsidR="00CD4DBC">
          <w:rPr>
            <w:noProof/>
            <w:webHidden/>
          </w:rPr>
          <w:fldChar w:fldCharType="end"/>
        </w:r>
      </w:hyperlink>
    </w:p>
    <w:p w14:paraId="73CF9E9B" w14:textId="610BC069" w:rsidR="00CD4DBC" w:rsidRDefault="0043579F">
      <w:pPr>
        <w:pStyle w:val="TM2"/>
        <w:rPr>
          <w:rFonts w:asciiTheme="minorHAnsi" w:hAnsiTheme="minorHAnsi"/>
          <w:b w:val="0"/>
          <w:bCs w:val="0"/>
          <w:noProof/>
          <w:sz w:val="24"/>
          <w:szCs w:val="24"/>
        </w:rPr>
      </w:pPr>
      <w:hyperlink w:anchor="_Toc20592437" w:history="1">
        <w:r w:rsidR="00CD4DBC" w:rsidRPr="008E7A5D">
          <w:rPr>
            <w:rStyle w:val="Lienhypertexte"/>
            <w:noProof/>
          </w:rPr>
          <w:t>1.5</w:t>
        </w:r>
        <w:r w:rsidR="00CD4DBC">
          <w:rPr>
            <w:rFonts w:asciiTheme="minorHAnsi" w:hAnsiTheme="minorHAnsi"/>
            <w:b w:val="0"/>
            <w:bCs w:val="0"/>
            <w:noProof/>
            <w:sz w:val="24"/>
            <w:szCs w:val="24"/>
          </w:rPr>
          <w:tab/>
        </w:r>
        <w:r w:rsidR="00CD4DBC" w:rsidRPr="008E7A5D">
          <w:rPr>
            <w:rStyle w:val="Lienhypertexte"/>
            <w:noProof/>
          </w:rPr>
          <w:t>CRITERES D’EVALUATION</w:t>
        </w:r>
        <w:r w:rsidR="00CD4DBC">
          <w:rPr>
            <w:noProof/>
            <w:webHidden/>
          </w:rPr>
          <w:tab/>
        </w:r>
        <w:r w:rsidR="00CD4DBC">
          <w:rPr>
            <w:noProof/>
            <w:webHidden/>
          </w:rPr>
          <w:fldChar w:fldCharType="begin"/>
        </w:r>
        <w:r w:rsidR="00CD4DBC">
          <w:rPr>
            <w:noProof/>
            <w:webHidden/>
          </w:rPr>
          <w:instrText xml:space="preserve"> PAGEREF _Toc20592437 \h </w:instrText>
        </w:r>
        <w:r w:rsidR="00CD4DBC">
          <w:rPr>
            <w:noProof/>
            <w:webHidden/>
          </w:rPr>
        </w:r>
        <w:r w:rsidR="00CD4DBC">
          <w:rPr>
            <w:noProof/>
            <w:webHidden/>
          </w:rPr>
          <w:fldChar w:fldCharType="separate"/>
        </w:r>
        <w:r w:rsidR="00CD4DBC">
          <w:rPr>
            <w:noProof/>
            <w:webHidden/>
          </w:rPr>
          <w:t>1</w:t>
        </w:r>
        <w:r w:rsidR="00CD4DBC">
          <w:rPr>
            <w:noProof/>
            <w:webHidden/>
          </w:rPr>
          <w:fldChar w:fldCharType="end"/>
        </w:r>
      </w:hyperlink>
    </w:p>
    <w:p w14:paraId="7F049DA9" w14:textId="422E7D78" w:rsidR="00CD4DBC" w:rsidRDefault="0043579F">
      <w:pPr>
        <w:pStyle w:val="TM2"/>
        <w:rPr>
          <w:rFonts w:asciiTheme="minorHAnsi" w:hAnsiTheme="minorHAnsi"/>
          <w:b w:val="0"/>
          <w:bCs w:val="0"/>
          <w:noProof/>
          <w:sz w:val="24"/>
          <w:szCs w:val="24"/>
        </w:rPr>
      </w:pPr>
      <w:hyperlink w:anchor="_Toc20592438" w:history="1">
        <w:r w:rsidR="00CD4DBC" w:rsidRPr="008E7A5D">
          <w:rPr>
            <w:rStyle w:val="Lienhypertexte"/>
            <w:noProof/>
          </w:rPr>
          <w:t>1.6</w:t>
        </w:r>
        <w:r w:rsidR="00CD4DBC">
          <w:rPr>
            <w:rFonts w:asciiTheme="minorHAnsi" w:hAnsiTheme="minorHAnsi"/>
            <w:b w:val="0"/>
            <w:bCs w:val="0"/>
            <w:noProof/>
            <w:sz w:val="24"/>
            <w:szCs w:val="24"/>
          </w:rPr>
          <w:tab/>
        </w:r>
        <w:r w:rsidR="00CD4DBC" w:rsidRPr="008E7A5D">
          <w:rPr>
            <w:rStyle w:val="Lienhypertexte"/>
            <w:noProof/>
          </w:rPr>
          <w:t>COMPETENCES EVALUEES sur CPro STI</w:t>
        </w:r>
        <w:r w:rsidR="00CD4DBC">
          <w:rPr>
            <w:noProof/>
            <w:webHidden/>
          </w:rPr>
          <w:tab/>
        </w:r>
        <w:r w:rsidR="00CD4DBC">
          <w:rPr>
            <w:noProof/>
            <w:webHidden/>
          </w:rPr>
          <w:fldChar w:fldCharType="begin"/>
        </w:r>
        <w:r w:rsidR="00CD4DBC">
          <w:rPr>
            <w:noProof/>
            <w:webHidden/>
          </w:rPr>
          <w:instrText xml:space="preserve"> PAGEREF _Toc20592438 \h </w:instrText>
        </w:r>
        <w:r w:rsidR="00CD4DBC">
          <w:rPr>
            <w:noProof/>
            <w:webHidden/>
          </w:rPr>
        </w:r>
        <w:r w:rsidR="00CD4DBC">
          <w:rPr>
            <w:noProof/>
            <w:webHidden/>
          </w:rPr>
          <w:fldChar w:fldCharType="separate"/>
        </w:r>
        <w:r w:rsidR="00CD4DBC">
          <w:rPr>
            <w:noProof/>
            <w:webHidden/>
          </w:rPr>
          <w:t>2</w:t>
        </w:r>
        <w:r w:rsidR="00CD4DBC">
          <w:rPr>
            <w:noProof/>
            <w:webHidden/>
          </w:rPr>
          <w:fldChar w:fldCharType="end"/>
        </w:r>
      </w:hyperlink>
    </w:p>
    <w:p w14:paraId="6F215840" w14:textId="431431A0" w:rsidR="00CD4DBC" w:rsidRDefault="0043579F">
      <w:pPr>
        <w:pStyle w:val="TM2"/>
        <w:rPr>
          <w:rFonts w:asciiTheme="minorHAnsi" w:hAnsiTheme="minorHAnsi"/>
          <w:b w:val="0"/>
          <w:bCs w:val="0"/>
          <w:noProof/>
          <w:sz w:val="24"/>
          <w:szCs w:val="24"/>
        </w:rPr>
      </w:pPr>
      <w:hyperlink w:anchor="_Toc20592439" w:history="1">
        <w:r w:rsidR="00CD4DBC" w:rsidRPr="008E7A5D">
          <w:rPr>
            <w:rStyle w:val="Lienhypertexte"/>
            <w:noProof/>
          </w:rPr>
          <w:t>1.7</w:t>
        </w:r>
        <w:r w:rsidR="00CD4DBC">
          <w:rPr>
            <w:rFonts w:asciiTheme="minorHAnsi" w:hAnsiTheme="minorHAnsi"/>
            <w:b w:val="0"/>
            <w:bCs w:val="0"/>
            <w:noProof/>
            <w:sz w:val="24"/>
            <w:szCs w:val="24"/>
          </w:rPr>
          <w:tab/>
        </w:r>
        <w:r w:rsidR="00CD4DBC" w:rsidRPr="008E7A5D">
          <w:rPr>
            <w:rStyle w:val="Lienhypertexte"/>
            <w:noProof/>
          </w:rPr>
          <w:t>OBSERVATIONS</w:t>
        </w:r>
        <w:r w:rsidR="00CD4DBC">
          <w:rPr>
            <w:noProof/>
            <w:webHidden/>
          </w:rPr>
          <w:tab/>
        </w:r>
        <w:r w:rsidR="00CD4DBC">
          <w:rPr>
            <w:noProof/>
            <w:webHidden/>
          </w:rPr>
          <w:fldChar w:fldCharType="begin"/>
        </w:r>
        <w:r w:rsidR="00CD4DBC">
          <w:rPr>
            <w:noProof/>
            <w:webHidden/>
          </w:rPr>
          <w:instrText xml:space="preserve"> PAGEREF _Toc20592439 \h </w:instrText>
        </w:r>
        <w:r w:rsidR="00CD4DBC">
          <w:rPr>
            <w:noProof/>
            <w:webHidden/>
          </w:rPr>
        </w:r>
        <w:r w:rsidR="00CD4DBC">
          <w:rPr>
            <w:noProof/>
            <w:webHidden/>
          </w:rPr>
          <w:fldChar w:fldCharType="separate"/>
        </w:r>
        <w:r w:rsidR="00CD4DBC">
          <w:rPr>
            <w:noProof/>
            <w:webHidden/>
          </w:rPr>
          <w:t>2</w:t>
        </w:r>
        <w:r w:rsidR="00CD4DBC">
          <w:rPr>
            <w:noProof/>
            <w:webHidden/>
          </w:rPr>
          <w:fldChar w:fldCharType="end"/>
        </w:r>
      </w:hyperlink>
    </w:p>
    <w:p w14:paraId="6D4372D4" w14:textId="7A733DF1" w:rsidR="00CD4DBC" w:rsidRDefault="0043579F">
      <w:pPr>
        <w:pStyle w:val="TM1"/>
        <w:tabs>
          <w:tab w:val="left" w:pos="1791"/>
          <w:tab w:val="right" w:leader="dot" w:pos="10762"/>
        </w:tabs>
        <w:rPr>
          <w:rFonts w:asciiTheme="minorHAnsi" w:hAnsiTheme="minorHAnsi"/>
          <w:b w:val="0"/>
          <w:bCs w:val="0"/>
          <w:caps w:val="0"/>
          <w:noProof/>
        </w:rPr>
      </w:pPr>
      <w:hyperlink w:anchor="_Toc20592440" w:history="1">
        <w:r w:rsidR="00CD4DBC" w:rsidRPr="008E7A5D">
          <w:rPr>
            <w:rStyle w:val="Lienhypertexte"/>
            <w:noProof/>
          </w:rPr>
          <w:t>2</w:t>
        </w:r>
        <w:r w:rsidR="00CD4DBC">
          <w:rPr>
            <w:rFonts w:asciiTheme="minorHAnsi" w:hAnsiTheme="minorHAnsi"/>
            <w:b w:val="0"/>
            <w:bCs w:val="0"/>
            <w:caps w:val="0"/>
            <w:noProof/>
          </w:rPr>
          <w:tab/>
        </w:r>
        <w:r w:rsidR="00CD4DBC" w:rsidRPr="008E7A5D">
          <w:rPr>
            <w:rStyle w:val="Lienhypertexte"/>
            <w:noProof/>
          </w:rPr>
          <w:t>Préparation</w:t>
        </w:r>
        <w:r w:rsidR="00CD4DBC">
          <w:rPr>
            <w:noProof/>
            <w:webHidden/>
          </w:rPr>
          <w:tab/>
        </w:r>
        <w:r w:rsidR="00CD4DBC">
          <w:rPr>
            <w:noProof/>
            <w:webHidden/>
          </w:rPr>
          <w:fldChar w:fldCharType="begin"/>
        </w:r>
        <w:r w:rsidR="00CD4DBC">
          <w:rPr>
            <w:noProof/>
            <w:webHidden/>
          </w:rPr>
          <w:instrText xml:space="preserve"> PAGEREF _Toc20592440 \h </w:instrText>
        </w:r>
        <w:r w:rsidR="00CD4DBC">
          <w:rPr>
            <w:noProof/>
            <w:webHidden/>
          </w:rPr>
        </w:r>
        <w:r w:rsidR="00CD4DBC">
          <w:rPr>
            <w:noProof/>
            <w:webHidden/>
          </w:rPr>
          <w:fldChar w:fldCharType="separate"/>
        </w:r>
        <w:r w:rsidR="00CD4DBC">
          <w:rPr>
            <w:noProof/>
            <w:webHidden/>
          </w:rPr>
          <w:t>3</w:t>
        </w:r>
        <w:r w:rsidR="00CD4DBC">
          <w:rPr>
            <w:noProof/>
            <w:webHidden/>
          </w:rPr>
          <w:fldChar w:fldCharType="end"/>
        </w:r>
      </w:hyperlink>
    </w:p>
    <w:p w14:paraId="4F99184A" w14:textId="3D736B0F" w:rsidR="00CD4DBC" w:rsidRDefault="0043579F">
      <w:pPr>
        <w:pStyle w:val="TM2"/>
        <w:rPr>
          <w:rFonts w:asciiTheme="minorHAnsi" w:hAnsiTheme="minorHAnsi"/>
          <w:b w:val="0"/>
          <w:bCs w:val="0"/>
          <w:noProof/>
          <w:sz w:val="24"/>
          <w:szCs w:val="24"/>
        </w:rPr>
      </w:pPr>
      <w:hyperlink w:anchor="_Toc20592441" w:history="1">
        <w:r w:rsidR="00CD4DBC" w:rsidRPr="008E7A5D">
          <w:rPr>
            <w:rStyle w:val="Lienhypertexte"/>
            <w:noProof/>
          </w:rPr>
          <w:t>2.1</w:t>
        </w:r>
        <w:r w:rsidR="00CD4DBC">
          <w:rPr>
            <w:rFonts w:asciiTheme="minorHAnsi" w:hAnsiTheme="minorHAnsi"/>
            <w:b w:val="0"/>
            <w:bCs w:val="0"/>
            <w:noProof/>
            <w:sz w:val="24"/>
            <w:szCs w:val="24"/>
          </w:rPr>
          <w:tab/>
        </w:r>
        <w:r w:rsidR="00CD4DBC" w:rsidRPr="008E7A5D">
          <w:rPr>
            <w:rStyle w:val="Lienhypertexte"/>
            <w:noProof/>
          </w:rPr>
          <w:t>Analyse du risque</w:t>
        </w:r>
        <w:r w:rsidR="00CD4DBC">
          <w:rPr>
            <w:noProof/>
            <w:webHidden/>
          </w:rPr>
          <w:tab/>
        </w:r>
        <w:r w:rsidR="00CD4DBC">
          <w:rPr>
            <w:noProof/>
            <w:webHidden/>
          </w:rPr>
          <w:fldChar w:fldCharType="begin"/>
        </w:r>
        <w:r w:rsidR="00CD4DBC">
          <w:rPr>
            <w:noProof/>
            <w:webHidden/>
          </w:rPr>
          <w:instrText xml:space="preserve"> PAGEREF _Toc20592441 \h </w:instrText>
        </w:r>
        <w:r w:rsidR="00CD4DBC">
          <w:rPr>
            <w:noProof/>
            <w:webHidden/>
          </w:rPr>
        </w:r>
        <w:r w:rsidR="00CD4DBC">
          <w:rPr>
            <w:noProof/>
            <w:webHidden/>
          </w:rPr>
          <w:fldChar w:fldCharType="separate"/>
        </w:r>
        <w:r w:rsidR="00CD4DBC">
          <w:rPr>
            <w:noProof/>
            <w:webHidden/>
          </w:rPr>
          <w:t>3</w:t>
        </w:r>
        <w:r w:rsidR="00CD4DBC">
          <w:rPr>
            <w:noProof/>
            <w:webHidden/>
          </w:rPr>
          <w:fldChar w:fldCharType="end"/>
        </w:r>
      </w:hyperlink>
    </w:p>
    <w:p w14:paraId="3F45B0AA" w14:textId="6CE52F4E" w:rsidR="00CD4DBC" w:rsidRDefault="0043579F">
      <w:pPr>
        <w:pStyle w:val="TM2"/>
        <w:rPr>
          <w:rFonts w:asciiTheme="minorHAnsi" w:hAnsiTheme="minorHAnsi"/>
          <w:b w:val="0"/>
          <w:bCs w:val="0"/>
          <w:noProof/>
          <w:sz w:val="24"/>
          <w:szCs w:val="24"/>
        </w:rPr>
      </w:pPr>
      <w:hyperlink w:anchor="_Toc20592442" w:history="1">
        <w:r w:rsidR="00CD4DBC" w:rsidRPr="008E7A5D">
          <w:rPr>
            <w:rStyle w:val="Lienhypertexte"/>
            <w:noProof/>
          </w:rPr>
          <w:t>2.2</w:t>
        </w:r>
        <w:r w:rsidR="00CD4DBC">
          <w:rPr>
            <w:rFonts w:asciiTheme="minorHAnsi" w:hAnsiTheme="minorHAnsi"/>
            <w:b w:val="0"/>
            <w:bCs w:val="0"/>
            <w:noProof/>
            <w:sz w:val="24"/>
            <w:szCs w:val="24"/>
          </w:rPr>
          <w:tab/>
        </w:r>
        <w:r w:rsidR="00CD4DBC" w:rsidRPr="008E7A5D">
          <w:rPr>
            <w:rStyle w:val="Lienhypertexte"/>
            <w:noProof/>
          </w:rPr>
          <w:t>Ordre d’intervention.</w:t>
        </w:r>
        <w:r w:rsidR="00CD4DBC">
          <w:rPr>
            <w:noProof/>
            <w:webHidden/>
          </w:rPr>
          <w:tab/>
        </w:r>
        <w:r w:rsidR="00CD4DBC">
          <w:rPr>
            <w:noProof/>
            <w:webHidden/>
          </w:rPr>
          <w:fldChar w:fldCharType="begin"/>
        </w:r>
        <w:r w:rsidR="00CD4DBC">
          <w:rPr>
            <w:noProof/>
            <w:webHidden/>
          </w:rPr>
          <w:instrText xml:space="preserve"> PAGEREF _Toc20592442 \h </w:instrText>
        </w:r>
        <w:r w:rsidR="00CD4DBC">
          <w:rPr>
            <w:noProof/>
            <w:webHidden/>
          </w:rPr>
        </w:r>
        <w:r w:rsidR="00CD4DBC">
          <w:rPr>
            <w:noProof/>
            <w:webHidden/>
          </w:rPr>
          <w:fldChar w:fldCharType="separate"/>
        </w:r>
        <w:r w:rsidR="00CD4DBC">
          <w:rPr>
            <w:noProof/>
            <w:webHidden/>
          </w:rPr>
          <w:t>4</w:t>
        </w:r>
        <w:r w:rsidR="00CD4DBC">
          <w:rPr>
            <w:noProof/>
            <w:webHidden/>
          </w:rPr>
          <w:fldChar w:fldCharType="end"/>
        </w:r>
      </w:hyperlink>
    </w:p>
    <w:p w14:paraId="6F97452B" w14:textId="74BA4D6F" w:rsidR="00CD4DBC" w:rsidRDefault="0043579F">
      <w:pPr>
        <w:pStyle w:val="TM1"/>
        <w:tabs>
          <w:tab w:val="left" w:pos="1791"/>
          <w:tab w:val="right" w:leader="dot" w:pos="10762"/>
        </w:tabs>
        <w:rPr>
          <w:rFonts w:asciiTheme="minorHAnsi" w:hAnsiTheme="minorHAnsi"/>
          <w:b w:val="0"/>
          <w:bCs w:val="0"/>
          <w:caps w:val="0"/>
          <w:noProof/>
        </w:rPr>
      </w:pPr>
      <w:hyperlink w:anchor="_Toc20592443" w:history="1">
        <w:r w:rsidR="00CD4DBC" w:rsidRPr="008E7A5D">
          <w:rPr>
            <w:rStyle w:val="Lienhypertexte"/>
            <w:noProof/>
          </w:rPr>
          <w:t>3</w:t>
        </w:r>
        <w:r w:rsidR="00CD4DBC">
          <w:rPr>
            <w:rFonts w:asciiTheme="minorHAnsi" w:hAnsiTheme="minorHAnsi"/>
            <w:b w:val="0"/>
            <w:bCs w:val="0"/>
            <w:caps w:val="0"/>
            <w:noProof/>
          </w:rPr>
          <w:tab/>
        </w:r>
        <w:r w:rsidR="00CD4DBC" w:rsidRPr="008E7A5D">
          <w:rPr>
            <w:rStyle w:val="Lienhypertexte"/>
            <w:noProof/>
          </w:rPr>
          <w:t>Réaliser les opérations de maintenance préventive.</w:t>
        </w:r>
        <w:r w:rsidR="00CD4DBC">
          <w:rPr>
            <w:noProof/>
            <w:webHidden/>
          </w:rPr>
          <w:tab/>
        </w:r>
        <w:r w:rsidR="00CD4DBC">
          <w:rPr>
            <w:noProof/>
            <w:webHidden/>
          </w:rPr>
          <w:fldChar w:fldCharType="begin"/>
        </w:r>
        <w:r w:rsidR="00CD4DBC">
          <w:rPr>
            <w:noProof/>
            <w:webHidden/>
          </w:rPr>
          <w:instrText xml:space="preserve"> PAGEREF _Toc20592443 \h </w:instrText>
        </w:r>
        <w:r w:rsidR="00CD4DBC">
          <w:rPr>
            <w:noProof/>
            <w:webHidden/>
          </w:rPr>
        </w:r>
        <w:r w:rsidR="00CD4DBC">
          <w:rPr>
            <w:noProof/>
            <w:webHidden/>
          </w:rPr>
          <w:fldChar w:fldCharType="separate"/>
        </w:r>
        <w:r w:rsidR="00CD4DBC">
          <w:rPr>
            <w:noProof/>
            <w:webHidden/>
          </w:rPr>
          <w:t>5</w:t>
        </w:r>
        <w:r w:rsidR="00CD4DBC">
          <w:rPr>
            <w:noProof/>
            <w:webHidden/>
          </w:rPr>
          <w:fldChar w:fldCharType="end"/>
        </w:r>
      </w:hyperlink>
    </w:p>
    <w:p w14:paraId="1945738A" w14:textId="4ED78079" w:rsidR="00CD4DBC" w:rsidRDefault="0043579F">
      <w:pPr>
        <w:pStyle w:val="TM2"/>
        <w:rPr>
          <w:rFonts w:asciiTheme="minorHAnsi" w:hAnsiTheme="minorHAnsi"/>
          <w:b w:val="0"/>
          <w:bCs w:val="0"/>
          <w:noProof/>
          <w:sz w:val="24"/>
          <w:szCs w:val="24"/>
        </w:rPr>
      </w:pPr>
      <w:hyperlink w:anchor="_Toc20592444" w:history="1">
        <w:r w:rsidR="00CD4DBC" w:rsidRPr="008E7A5D">
          <w:rPr>
            <w:rStyle w:val="Lienhypertexte"/>
            <w:noProof/>
          </w:rPr>
          <w:t>3.1</w:t>
        </w:r>
        <w:r w:rsidR="00CD4DBC">
          <w:rPr>
            <w:rFonts w:asciiTheme="minorHAnsi" w:hAnsiTheme="minorHAnsi"/>
            <w:b w:val="0"/>
            <w:bCs w:val="0"/>
            <w:noProof/>
            <w:sz w:val="24"/>
            <w:szCs w:val="24"/>
          </w:rPr>
          <w:tab/>
        </w:r>
        <w:r w:rsidR="00CD4DBC" w:rsidRPr="008E7A5D">
          <w:rPr>
            <w:rStyle w:val="Lienhypertexte"/>
            <w:noProof/>
          </w:rPr>
          <w:t>Visite de base et « Registre de sécurité ».</w:t>
        </w:r>
        <w:r w:rsidR="00CD4DBC">
          <w:rPr>
            <w:noProof/>
            <w:webHidden/>
          </w:rPr>
          <w:tab/>
        </w:r>
        <w:r w:rsidR="00CD4DBC">
          <w:rPr>
            <w:noProof/>
            <w:webHidden/>
          </w:rPr>
          <w:fldChar w:fldCharType="begin"/>
        </w:r>
        <w:r w:rsidR="00CD4DBC">
          <w:rPr>
            <w:noProof/>
            <w:webHidden/>
          </w:rPr>
          <w:instrText xml:space="preserve"> PAGEREF _Toc20592444 \h </w:instrText>
        </w:r>
        <w:r w:rsidR="00CD4DBC">
          <w:rPr>
            <w:noProof/>
            <w:webHidden/>
          </w:rPr>
        </w:r>
        <w:r w:rsidR="00CD4DBC">
          <w:rPr>
            <w:noProof/>
            <w:webHidden/>
          </w:rPr>
          <w:fldChar w:fldCharType="separate"/>
        </w:r>
        <w:r w:rsidR="00CD4DBC">
          <w:rPr>
            <w:noProof/>
            <w:webHidden/>
          </w:rPr>
          <w:t>5</w:t>
        </w:r>
        <w:r w:rsidR="00CD4DBC">
          <w:rPr>
            <w:noProof/>
            <w:webHidden/>
          </w:rPr>
          <w:fldChar w:fldCharType="end"/>
        </w:r>
      </w:hyperlink>
    </w:p>
    <w:p w14:paraId="186E44C9" w14:textId="765FA0DD" w:rsidR="00CD4DBC" w:rsidRDefault="0043579F">
      <w:pPr>
        <w:pStyle w:val="TM3"/>
        <w:tabs>
          <w:tab w:val="left" w:pos="2298"/>
          <w:tab w:val="right" w:leader="dot" w:pos="10762"/>
        </w:tabs>
        <w:rPr>
          <w:rFonts w:asciiTheme="minorHAnsi" w:hAnsiTheme="minorHAnsi"/>
          <w:noProof/>
          <w:sz w:val="24"/>
          <w:szCs w:val="24"/>
        </w:rPr>
      </w:pPr>
      <w:hyperlink w:anchor="_Toc20592445" w:history="1">
        <w:r w:rsidR="00CD4DBC" w:rsidRPr="008E7A5D">
          <w:rPr>
            <w:rStyle w:val="Lienhypertexte"/>
            <w:noProof/>
          </w:rPr>
          <w:t>3.1.1</w:t>
        </w:r>
        <w:r w:rsidR="00CD4DBC">
          <w:rPr>
            <w:rFonts w:asciiTheme="minorHAnsi" w:hAnsiTheme="minorHAnsi"/>
            <w:noProof/>
            <w:sz w:val="24"/>
            <w:szCs w:val="24"/>
          </w:rPr>
          <w:tab/>
        </w:r>
        <w:r w:rsidR="00CD4DBC" w:rsidRPr="008E7A5D">
          <w:rPr>
            <w:rStyle w:val="Lienhypertexte"/>
            <w:noProof/>
          </w:rPr>
          <w:t>Visite de base.</w:t>
        </w:r>
        <w:r w:rsidR="00CD4DBC">
          <w:rPr>
            <w:noProof/>
            <w:webHidden/>
          </w:rPr>
          <w:tab/>
        </w:r>
        <w:r w:rsidR="00CD4DBC">
          <w:rPr>
            <w:noProof/>
            <w:webHidden/>
          </w:rPr>
          <w:fldChar w:fldCharType="begin"/>
        </w:r>
        <w:r w:rsidR="00CD4DBC">
          <w:rPr>
            <w:noProof/>
            <w:webHidden/>
          </w:rPr>
          <w:instrText xml:space="preserve"> PAGEREF _Toc20592445 \h </w:instrText>
        </w:r>
        <w:r w:rsidR="00CD4DBC">
          <w:rPr>
            <w:noProof/>
            <w:webHidden/>
          </w:rPr>
        </w:r>
        <w:r w:rsidR="00CD4DBC">
          <w:rPr>
            <w:noProof/>
            <w:webHidden/>
          </w:rPr>
          <w:fldChar w:fldCharType="separate"/>
        </w:r>
        <w:r w:rsidR="00CD4DBC">
          <w:rPr>
            <w:noProof/>
            <w:webHidden/>
          </w:rPr>
          <w:t>5</w:t>
        </w:r>
        <w:r w:rsidR="00CD4DBC">
          <w:rPr>
            <w:noProof/>
            <w:webHidden/>
          </w:rPr>
          <w:fldChar w:fldCharType="end"/>
        </w:r>
      </w:hyperlink>
    </w:p>
    <w:p w14:paraId="595189B7" w14:textId="0A29155A" w:rsidR="00CD4DBC" w:rsidRDefault="0043579F">
      <w:pPr>
        <w:pStyle w:val="TM3"/>
        <w:tabs>
          <w:tab w:val="left" w:pos="2298"/>
          <w:tab w:val="right" w:leader="dot" w:pos="10762"/>
        </w:tabs>
        <w:rPr>
          <w:rFonts w:asciiTheme="minorHAnsi" w:hAnsiTheme="minorHAnsi"/>
          <w:noProof/>
          <w:sz w:val="24"/>
          <w:szCs w:val="24"/>
        </w:rPr>
      </w:pPr>
      <w:hyperlink w:anchor="_Toc20592446" w:history="1">
        <w:r w:rsidR="00CD4DBC" w:rsidRPr="008E7A5D">
          <w:rPr>
            <w:rStyle w:val="Lienhypertexte"/>
            <w:noProof/>
          </w:rPr>
          <w:t>3.1.2</w:t>
        </w:r>
        <w:r w:rsidR="00CD4DBC">
          <w:rPr>
            <w:rFonts w:asciiTheme="minorHAnsi" w:hAnsiTheme="minorHAnsi"/>
            <w:noProof/>
            <w:sz w:val="24"/>
            <w:szCs w:val="24"/>
          </w:rPr>
          <w:tab/>
        </w:r>
        <w:r w:rsidR="00CD4DBC" w:rsidRPr="008E7A5D">
          <w:rPr>
            <w:rStyle w:val="Lienhypertexte"/>
            <w:noProof/>
          </w:rPr>
          <w:t>Registre de sécurité.</w:t>
        </w:r>
        <w:r w:rsidR="00CD4DBC">
          <w:rPr>
            <w:noProof/>
            <w:webHidden/>
          </w:rPr>
          <w:tab/>
        </w:r>
        <w:r w:rsidR="00CD4DBC">
          <w:rPr>
            <w:noProof/>
            <w:webHidden/>
          </w:rPr>
          <w:fldChar w:fldCharType="begin"/>
        </w:r>
        <w:r w:rsidR="00CD4DBC">
          <w:rPr>
            <w:noProof/>
            <w:webHidden/>
          </w:rPr>
          <w:instrText xml:space="preserve"> PAGEREF _Toc20592446 \h </w:instrText>
        </w:r>
        <w:r w:rsidR="00CD4DBC">
          <w:rPr>
            <w:noProof/>
            <w:webHidden/>
          </w:rPr>
        </w:r>
        <w:r w:rsidR="00CD4DBC">
          <w:rPr>
            <w:noProof/>
            <w:webHidden/>
          </w:rPr>
          <w:fldChar w:fldCharType="separate"/>
        </w:r>
        <w:r w:rsidR="00CD4DBC">
          <w:rPr>
            <w:noProof/>
            <w:webHidden/>
          </w:rPr>
          <w:t>6</w:t>
        </w:r>
        <w:r w:rsidR="00CD4DBC">
          <w:rPr>
            <w:noProof/>
            <w:webHidden/>
          </w:rPr>
          <w:fldChar w:fldCharType="end"/>
        </w:r>
      </w:hyperlink>
    </w:p>
    <w:p w14:paraId="281D2240" w14:textId="7F018F47" w:rsidR="00CD4DBC" w:rsidRDefault="0043579F">
      <w:pPr>
        <w:pStyle w:val="TM1"/>
        <w:tabs>
          <w:tab w:val="left" w:pos="1791"/>
          <w:tab w:val="right" w:leader="dot" w:pos="10762"/>
        </w:tabs>
        <w:rPr>
          <w:rFonts w:asciiTheme="minorHAnsi" w:hAnsiTheme="minorHAnsi"/>
          <w:b w:val="0"/>
          <w:bCs w:val="0"/>
          <w:caps w:val="0"/>
          <w:noProof/>
        </w:rPr>
      </w:pPr>
      <w:hyperlink w:anchor="_Toc20592447" w:history="1">
        <w:r w:rsidR="00CD4DBC" w:rsidRPr="008E7A5D">
          <w:rPr>
            <w:rStyle w:val="Lienhypertexte"/>
            <w:noProof/>
          </w:rPr>
          <w:t>4</w:t>
        </w:r>
        <w:r w:rsidR="00CD4DBC">
          <w:rPr>
            <w:rFonts w:asciiTheme="minorHAnsi" w:hAnsiTheme="minorHAnsi"/>
            <w:b w:val="0"/>
            <w:bCs w:val="0"/>
            <w:caps w:val="0"/>
            <w:noProof/>
          </w:rPr>
          <w:tab/>
        </w:r>
        <w:r w:rsidR="00CD4DBC" w:rsidRPr="008E7A5D">
          <w:rPr>
            <w:rStyle w:val="Lienhypertexte"/>
            <w:noProof/>
          </w:rPr>
          <w:t>Maintenance preventive</w:t>
        </w:r>
        <w:r w:rsidR="00CD4DBC">
          <w:rPr>
            <w:noProof/>
            <w:webHidden/>
          </w:rPr>
          <w:tab/>
        </w:r>
        <w:r w:rsidR="00CD4DBC">
          <w:rPr>
            <w:noProof/>
            <w:webHidden/>
          </w:rPr>
          <w:fldChar w:fldCharType="begin"/>
        </w:r>
        <w:r w:rsidR="00CD4DBC">
          <w:rPr>
            <w:noProof/>
            <w:webHidden/>
          </w:rPr>
          <w:instrText xml:space="preserve"> PAGEREF _Toc20592447 \h </w:instrText>
        </w:r>
        <w:r w:rsidR="00CD4DBC">
          <w:rPr>
            <w:noProof/>
            <w:webHidden/>
          </w:rPr>
        </w:r>
        <w:r w:rsidR="00CD4DBC">
          <w:rPr>
            <w:noProof/>
            <w:webHidden/>
          </w:rPr>
          <w:fldChar w:fldCharType="separate"/>
        </w:r>
        <w:r w:rsidR="00CD4DBC">
          <w:rPr>
            <w:noProof/>
            <w:webHidden/>
          </w:rPr>
          <w:t>7</w:t>
        </w:r>
        <w:r w:rsidR="00CD4DBC">
          <w:rPr>
            <w:noProof/>
            <w:webHidden/>
          </w:rPr>
          <w:fldChar w:fldCharType="end"/>
        </w:r>
      </w:hyperlink>
    </w:p>
    <w:p w14:paraId="00B7B2E4" w14:textId="28417F84" w:rsidR="00CD4DBC" w:rsidRDefault="0043579F">
      <w:pPr>
        <w:pStyle w:val="TM2"/>
        <w:rPr>
          <w:rFonts w:asciiTheme="minorHAnsi" w:hAnsiTheme="minorHAnsi"/>
          <w:b w:val="0"/>
          <w:bCs w:val="0"/>
          <w:noProof/>
          <w:sz w:val="24"/>
          <w:szCs w:val="24"/>
        </w:rPr>
      </w:pPr>
      <w:hyperlink w:anchor="_Toc20592448" w:history="1">
        <w:r w:rsidR="00CD4DBC" w:rsidRPr="008E7A5D">
          <w:rPr>
            <w:rStyle w:val="Lienhypertexte"/>
            <w:noProof/>
          </w:rPr>
          <w:t>4.1</w:t>
        </w:r>
        <w:r w:rsidR="00CD4DBC">
          <w:rPr>
            <w:rFonts w:asciiTheme="minorHAnsi" w:hAnsiTheme="minorHAnsi"/>
            <w:b w:val="0"/>
            <w:bCs w:val="0"/>
            <w:noProof/>
            <w:sz w:val="24"/>
            <w:szCs w:val="24"/>
          </w:rPr>
          <w:tab/>
        </w:r>
        <w:r w:rsidR="00CD4DBC" w:rsidRPr="008E7A5D">
          <w:rPr>
            <w:rStyle w:val="Lienhypertexte"/>
            <w:noProof/>
          </w:rPr>
          <w:t>Utilisation du securiTEST IP</w:t>
        </w:r>
        <w:r w:rsidR="00CD4DBC">
          <w:rPr>
            <w:noProof/>
            <w:webHidden/>
          </w:rPr>
          <w:tab/>
        </w:r>
        <w:r w:rsidR="00CD4DBC">
          <w:rPr>
            <w:noProof/>
            <w:webHidden/>
          </w:rPr>
          <w:fldChar w:fldCharType="begin"/>
        </w:r>
        <w:r w:rsidR="00CD4DBC">
          <w:rPr>
            <w:noProof/>
            <w:webHidden/>
          </w:rPr>
          <w:instrText xml:space="preserve"> PAGEREF _Toc20592448 \h </w:instrText>
        </w:r>
        <w:r w:rsidR="00CD4DBC">
          <w:rPr>
            <w:noProof/>
            <w:webHidden/>
          </w:rPr>
        </w:r>
        <w:r w:rsidR="00CD4DBC">
          <w:rPr>
            <w:noProof/>
            <w:webHidden/>
          </w:rPr>
          <w:fldChar w:fldCharType="separate"/>
        </w:r>
        <w:r w:rsidR="00CD4DBC">
          <w:rPr>
            <w:noProof/>
            <w:webHidden/>
          </w:rPr>
          <w:t>7</w:t>
        </w:r>
        <w:r w:rsidR="00CD4DBC">
          <w:rPr>
            <w:noProof/>
            <w:webHidden/>
          </w:rPr>
          <w:fldChar w:fldCharType="end"/>
        </w:r>
      </w:hyperlink>
    </w:p>
    <w:p w14:paraId="22568CCD" w14:textId="299D3FEE" w:rsidR="00CD4DBC" w:rsidRDefault="0043579F">
      <w:pPr>
        <w:pStyle w:val="TM3"/>
        <w:tabs>
          <w:tab w:val="left" w:pos="2298"/>
          <w:tab w:val="right" w:leader="dot" w:pos="10762"/>
        </w:tabs>
        <w:rPr>
          <w:rFonts w:asciiTheme="minorHAnsi" w:hAnsiTheme="minorHAnsi"/>
          <w:noProof/>
          <w:sz w:val="24"/>
          <w:szCs w:val="24"/>
        </w:rPr>
      </w:pPr>
      <w:hyperlink w:anchor="_Toc20592449" w:history="1">
        <w:r w:rsidR="00CD4DBC" w:rsidRPr="008E7A5D">
          <w:rPr>
            <w:rStyle w:val="Lienhypertexte"/>
            <w:noProof/>
          </w:rPr>
          <w:t>4.1.1</w:t>
        </w:r>
        <w:r w:rsidR="00CD4DBC">
          <w:rPr>
            <w:rFonts w:asciiTheme="minorHAnsi" w:hAnsiTheme="minorHAnsi"/>
            <w:noProof/>
            <w:sz w:val="24"/>
            <w:szCs w:val="24"/>
          </w:rPr>
          <w:tab/>
        </w:r>
        <w:r w:rsidR="00CD4DBC" w:rsidRPr="008E7A5D">
          <w:rPr>
            <w:rStyle w:val="Lienhypertexte"/>
            <w:noProof/>
          </w:rPr>
          <w:t>Test de continuité des câbles réseaux</w:t>
        </w:r>
        <w:r w:rsidR="00CD4DBC">
          <w:rPr>
            <w:noProof/>
            <w:webHidden/>
          </w:rPr>
          <w:tab/>
        </w:r>
        <w:r w:rsidR="00CD4DBC">
          <w:rPr>
            <w:noProof/>
            <w:webHidden/>
          </w:rPr>
          <w:fldChar w:fldCharType="begin"/>
        </w:r>
        <w:r w:rsidR="00CD4DBC">
          <w:rPr>
            <w:noProof/>
            <w:webHidden/>
          </w:rPr>
          <w:instrText xml:space="preserve"> PAGEREF _Toc20592449 \h </w:instrText>
        </w:r>
        <w:r w:rsidR="00CD4DBC">
          <w:rPr>
            <w:noProof/>
            <w:webHidden/>
          </w:rPr>
        </w:r>
        <w:r w:rsidR="00CD4DBC">
          <w:rPr>
            <w:noProof/>
            <w:webHidden/>
          </w:rPr>
          <w:fldChar w:fldCharType="separate"/>
        </w:r>
        <w:r w:rsidR="00CD4DBC">
          <w:rPr>
            <w:noProof/>
            <w:webHidden/>
          </w:rPr>
          <w:t>7</w:t>
        </w:r>
        <w:r w:rsidR="00CD4DBC">
          <w:rPr>
            <w:noProof/>
            <w:webHidden/>
          </w:rPr>
          <w:fldChar w:fldCharType="end"/>
        </w:r>
      </w:hyperlink>
    </w:p>
    <w:p w14:paraId="6D64623F" w14:textId="371A39EC" w:rsidR="00CD4DBC" w:rsidRDefault="0043579F">
      <w:pPr>
        <w:pStyle w:val="TM3"/>
        <w:tabs>
          <w:tab w:val="left" w:pos="2298"/>
          <w:tab w:val="right" w:leader="dot" w:pos="10762"/>
        </w:tabs>
        <w:rPr>
          <w:rFonts w:asciiTheme="minorHAnsi" w:hAnsiTheme="minorHAnsi"/>
          <w:noProof/>
          <w:sz w:val="24"/>
          <w:szCs w:val="24"/>
        </w:rPr>
      </w:pPr>
      <w:hyperlink w:anchor="_Toc20592450" w:history="1">
        <w:r w:rsidR="00CD4DBC" w:rsidRPr="008E7A5D">
          <w:rPr>
            <w:rStyle w:val="Lienhypertexte"/>
            <w:noProof/>
          </w:rPr>
          <w:t>4.1.2</w:t>
        </w:r>
        <w:r w:rsidR="00CD4DBC">
          <w:rPr>
            <w:rFonts w:asciiTheme="minorHAnsi" w:hAnsiTheme="minorHAnsi"/>
            <w:noProof/>
            <w:sz w:val="24"/>
            <w:szCs w:val="24"/>
          </w:rPr>
          <w:tab/>
        </w:r>
        <w:r w:rsidR="00CD4DBC" w:rsidRPr="008E7A5D">
          <w:rPr>
            <w:rStyle w:val="Lienhypertexte"/>
            <w:noProof/>
          </w:rPr>
          <w:t>Test de longueur via TDR et qualité des câbles réseaux</w:t>
        </w:r>
        <w:r w:rsidR="00CD4DBC">
          <w:rPr>
            <w:noProof/>
            <w:webHidden/>
          </w:rPr>
          <w:tab/>
        </w:r>
        <w:r w:rsidR="00CD4DBC">
          <w:rPr>
            <w:noProof/>
            <w:webHidden/>
          </w:rPr>
          <w:fldChar w:fldCharType="begin"/>
        </w:r>
        <w:r w:rsidR="00CD4DBC">
          <w:rPr>
            <w:noProof/>
            <w:webHidden/>
          </w:rPr>
          <w:instrText xml:space="preserve"> PAGEREF _Toc20592450 \h </w:instrText>
        </w:r>
        <w:r w:rsidR="00CD4DBC">
          <w:rPr>
            <w:noProof/>
            <w:webHidden/>
          </w:rPr>
        </w:r>
        <w:r w:rsidR="00CD4DBC">
          <w:rPr>
            <w:noProof/>
            <w:webHidden/>
          </w:rPr>
          <w:fldChar w:fldCharType="separate"/>
        </w:r>
        <w:r w:rsidR="00CD4DBC">
          <w:rPr>
            <w:noProof/>
            <w:webHidden/>
          </w:rPr>
          <w:t>9</w:t>
        </w:r>
        <w:r w:rsidR="00CD4DBC">
          <w:rPr>
            <w:noProof/>
            <w:webHidden/>
          </w:rPr>
          <w:fldChar w:fldCharType="end"/>
        </w:r>
      </w:hyperlink>
    </w:p>
    <w:p w14:paraId="3F1A050F" w14:textId="0526A72D" w:rsidR="00CD4DBC" w:rsidRDefault="0043579F">
      <w:pPr>
        <w:pStyle w:val="TM3"/>
        <w:tabs>
          <w:tab w:val="left" w:pos="2298"/>
          <w:tab w:val="right" w:leader="dot" w:pos="10762"/>
        </w:tabs>
        <w:rPr>
          <w:rFonts w:asciiTheme="minorHAnsi" w:hAnsiTheme="minorHAnsi"/>
          <w:noProof/>
          <w:sz w:val="24"/>
          <w:szCs w:val="24"/>
        </w:rPr>
      </w:pPr>
      <w:hyperlink w:anchor="_Toc20592451" w:history="1">
        <w:r w:rsidR="00CD4DBC" w:rsidRPr="008E7A5D">
          <w:rPr>
            <w:rStyle w:val="Lienhypertexte"/>
            <w:noProof/>
          </w:rPr>
          <w:t>4.1.3</w:t>
        </w:r>
        <w:r w:rsidR="00CD4DBC">
          <w:rPr>
            <w:rFonts w:asciiTheme="minorHAnsi" w:hAnsiTheme="minorHAnsi"/>
            <w:noProof/>
            <w:sz w:val="24"/>
            <w:szCs w:val="24"/>
          </w:rPr>
          <w:tab/>
        </w:r>
        <w:r w:rsidR="00CD4DBC" w:rsidRPr="008E7A5D">
          <w:rPr>
            <w:rStyle w:val="Lienhypertexte"/>
            <w:noProof/>
          </w:rPr>
          <w:t>Détection des caméras</w:t>
        </w:r>
        <w:r w:rsidR="00CD4DBC">
          <w:rPr>
            <w:noProof/>
            <w:webHidden/>
          </w:rPr>
          <w:tab/>
        </w:r>
        <w:r w:rsidR="00CD4DBC">
          <w:rPr>
            <w:noProof/>
            <w:webHidden/>
          </w:rPr>
          <w:fldChar w:fldCharType="begin"/>
        </w:r>
        <w:r w:rsidR="00CD4DBC">
          <w:rPr>
            <w:noProof/>
            <w:webHidden/>
          </w:rPr>
          <w:instrText xml:space="preserve"> PAGEREF _Toc20592451 \h </w:instrText>
        </w:r>
        <w:r w:rsidR="00CD4DBC">
          <w:rPr>
            <w:noProof/>
            <w:webHidden/>
          </w:rPr>
        </w:r>
        <w:r w:rsidR="00CD4DBC">
          <w:rPr>
            <w:noProof/>
            <w:webHidden/>
          </w:rPr>
          <w:fldChar w:fldCharType="separate"/>
        </w:r>
        <w:r w:rsidR="00CD4DBC">
          <w:rPr>
            <w:noProof/>
            <w:webHidden/>
          </w:rPr>
          <w:t>12</w:t>
        </w:r>
        <w:r w:rsidR="00CD4DBC">
          <w:rPr>
            <w:noProof/>
            <w:webHidden/>
          </w:rPr>
          <w:fldChar w:fldCharType="end"/>
        </w:r>
      </w:hyperlink>
    </w:p>
    <w:p w14:paraId="6440DD8C" w14:textId="6CA6DF6C" w:rsidR="00CD4DBC" w:rsidRDefault="0043579F">
      <w:pPr>
        <w:pStyle w:val="TM3"/>
        <w:tabs>
          <w:tab w:val="left" w:pos="2298"/>
          <w:tab w:val="right" w:leader="dot" w:pos="10762"/>
        </w:tabs>
        <w:rPr>
          <w:rFonts w:asciiTheme="minorHAnsi" w:hAnsiTheme="minorHAnsi"/>
          <w:noProof/>
          <w:sz w:val="24"/>
          <w:szCs w:val="24"/>
        </w:rPr>
      </w:pPr>
      <w:hyperlink w:anchor="_Toc20592452" w:history="1">
        <w:r w:rsidR="00CD4DBC" w:rsidRPr="008E7A5D">
          <w:rPr>
            <w:rStyle w:val="Lienhypertexte"/>
            <w:noProof/>
          </w:rPr>
          <w:t>4.1.4</w:t>
        </w:r>
        <w:r w:rsidR="00CD4DBC">
          <w:rPr>
            <w:rFonts w:asciiTheme="minorHAnsi" w:hAnsiTheme="minorHAnsi"/>
            <w:noProof/>
            <w:sz w:val="24"/>
            <w:szCs w:val="24"/>
          </w:rPr>
          <w:tab/>
        </w:r>
        <w:r w:rsidR="00CD4DBC" w:rsidRPr="008E7A5D">
          <w:rPr>
            <w:rStyle w:val="Lienhypertexte"/>
            <w:noProof/>
          </w:rPr>
          <w:t>Accès serveur web des caméras</w:t>
        </w:r>
        <w:r w:rsidR="00CD4DBC">
          <w:rPr>
            <w:noProof/>
            <w:webHidden/>
          </w:rPr>
          <w:tab/>
        </w:r>
        <w:r w:rsidR="00CD4DBC">
          <w:rPr>
            <w:noProof/>
            <w:webHidden/>
          </w:rPr>
          <w:fldChar w:fldCharType="begin"/>
        </w:r>
        <w:r w:rsidR="00CD4DBC">
          <w:rPr>
            <w:noProof/>
            <w:webHidden/>
          </w:rPr>
          <w:instrText xml:space="preserve"> PAGEREF _Toc20592452 \h </w:instrText>
        </w:r>
        <w:r w:rsidR="00CD4DBC">
          <w:rPr>
            <w:noProof/>
            <w:webHidden/>
          </w:rPr>
        </w:r>
        <w:r w:rsidR="00CD4DBC">
          <w:rPr>
            <w:noProof/>
            <w:webHidden/>
          </w:rPr>
          <w:fldChar w:fldCharType="separate"/>
        </w:r>
        <w:r w:rsidR="00CD4DBC">
          <w:rPr>
            <w:noProof/>
            <w:webHidden/>
          </w:rPr>
          <w:t>14</w:t>
        </w:r>
        <w:r w:rsidR="00CD4DBC">
          <w:rPr>
            <w:noProof/>
            <w:webHidden/>
          </w:rPr>
          <w:fldChar w:fldCharType="end"/>
        </w:r>
      </w:hyperlink>
    </w:p>
    <w:p w14:paraId="2780408B" w14:textId="285BA931" w:rsidR="00CD4DBC" w:rsidRDefault="0043579F">
      <w:pPr>
        <w:pStyle w:val="TM1"/>
        <w:tabs>
          <w:tab w:val="left" w:pos="1791"/>
          <w:tab w:val="right" w:leader="dot" w:pos="10762"/>
        </w:tabs>
        <w:rPr>
          <w:rFonts w:asciiTheme="minorHAnsi" w:hAnsiTheme="minorHAnsi"/>
          <w:b w:val="0"/>
          <w:bCs w:val="0"/>
          <w:caps w:val="0"/>
          <w:noProof/>
        </w:rPr>
      </w:pPr>
      <w:hyperlink w:anchor="_Toc20592453" w:history="1">
        <w:r w:rsidR="00CD4DBC" w:rsidRPr="008E7A5D">
          <w:rPr>
            <w:rStyle w:val="Lienhypertexte"/>
            <w:noProof/>
          </w:rPr>
          <w:t>5</w:t>
        </w:r>
        <w:r w:rsidR="00CD4DBC">
          <w:rPr>
            <w:rFonts w:asciiTheme="minorHAnsi" w:hAnsiTheme="minorHAnsi"/>
            <w:b w:val="0"/>
            <w:bCs w:val="0"/>
            <w:caps w:val="0"/>
            <w:noProof/>
          </w:rPr>
          <w:tab/>
        </w:r>
        <w:r w:rsidR="00CD4DBC" w:rsidRPr="008E7A5D">
          <w:rPr>
            <w:rStyle w:val="Lienhypertexte"/>
            <w:noProof/>
          </w:rPr>
          <w:t>Mise en service de la videoprotection</w:t>
        </w:r>
        <w:r w:rsidR="00CD4DBC">
          <w:rPr>
            <w:noProof/>
            <w:webHidden/>
          </w:rPr>
          <w:tab/>
        </w:r>
        <w:r w:rsidR="00CD4DBC">
          <w:rPr>
            <w:noProof/>
            <w:webHidden/>
          </w:rPr>
          <w:fldChar w:fldCharType="begin"/>
        </w:r>
        <w:r w:rsidR="00CD4DBC">
          <w:rPr>
            <w:noProof/>
            <w:webHidden/>
          </w:rPr>
          <w:instrText xml:space="preserve"> PAGEREF _Toc20592453 \h </w:instrText>
        </w:r>
        <w:r w:rsidR="00CD4DBC">
          <w:rPr>
            <w:noProof/>
            <w:webHidden/>
          </w:rPr>
        </w:r>
        <w:r w:rsidR="00CD4DBC">
          <w:rPr>
            <w:noProof/>
            <w:webHidden/>
          </w:rPr>
          <w:fldChar w:fldCharType="separate"/>
        </w:r>
        <w:r w:rsidR="00CD4DBC">
          <w:rPr>
            <w:noProof/>
            <w:webHidden/>
          </w:rPr>
          <w:t>15</w:t>
        </w:r>
        <w:r w:rsidR="00CD4DBC">
          <w:rPr>
            <w:noProof/>
            <w:webHidden/>
          </w:rPr>
          <w:fldChar w:fldCharType="end"/>
        </w:r>
      </w:hyperlink>
    </w:p>
    <w:p w14:paraId="7E38D18F" w14:textId="27D914BF" w:rsidR="00CD4DBC" w:rsidRDefault="0043579F">
      <w:pPr>
        <w:pStyle w:val="TM2"/>
        <w:rPr>
          <w:rFonts w:asciiTheme="minorHAnsi" w:hAnsiTheme="minorHAnsi"/>
          <w:b w:val="0"/>
          <w:bCs w:val="0"/>
          <w:noProof/>
          <w:sz w:val="24"/>
          <w:szCs w:val="24"/>
        </w:rPr>
      </w:pPr>
      <w:hyperlink w:anchor="_Toc20592454" w:history="1">
        <w:r w:rsidR="00CD4DBC" w:rsidRPr="008E7A5D">
          <w:rPr>
            <w:rStyle w:val="Lienhypertexte"/>
            <w:noProof/>
          </w:rPr>
          <w:t>5.1</w:t>
        </w:r>
        <w:r w:rsidR="00CD4DBC">
          <w:rPr>
            <w:rFonts w:asciiTheme="minorHAnsi" w:hAnsiTheme="minorHAnsi"/>
            <w:b w:val="0"/>
            <w:bCs w:val="0"/>
            <w:noProof/>
            <w:sz w:val="24"/>
            <w:szCs w:val="24"/>
          </w:rPr>
          <w:tab/>
        </w:r>
        <w:r w:rsidR="00CD4DBC" w:rsidRPr="008E7A5D">
          <w:rPr>
            <w:rStyle w:val="Lienhypertexte"/>
            <w:noProof/>
          </w:rPr>
          <w:t>Connexion à l’enregistreur NVR</w:t>
        </w:r>
        <w:r w:rsidR="00CD4DBC">
          <w:rPr>
            <w:noProof/>
            <w:webHidden/>
          </w:rPr>
          <w:tab/>
        </w:r>
        <w:r w:rsidR="00CD4DBC">
          <w:rPr>
            <w:noProof/>
            <w:webHidden/>
          </w:rPr>
          <w:fldChar w:fldCharType="begin"/>
        </w:r>
        <w:r w:rsidR="00CD4DBC">
          <w:rPr>
            <w:noProof/>
            <w:webHidden/>
          </w:rPr>
          <w:instrText xml:space="preserve"> PAGEREF _Toc20592454 \h </w:instrText>
        </w:r>
        <w:r w:rsidR="00CD4DBC">
          <w:rPr>
            <w:noProof/>
            <w:webHidden/>
          </w:rPr>
        </w:r>
        <w:r w:rsidR="00CD4DBC">
          <w:rPr>
            <w:noProof/>
            <w:webHidden/>
          </w:rPr>
          <w:fldChar w:fldCharType="separate"/>
        </w:r>
        <w:r w:rsidR="00CD4DBC">
          <w:rPr>
            <w:noProof/>
            <w:webHidden/>
          </w:rPr>
          <w:t>15</w:t>
        </w:r>
        <w:r w:rsidR="00CD4DBC">
          <w:rPr>
            <w:noProof/>
            <w:webHidden/>
          </w:rPr>
          <w:fldChar w:fldCharType="end"/>
        </w:r>
      </w:hyperlink>
    </w:p>
    <w:p w14:paraId="01D0504C" w14:textId="77777777" w:rsidR="00D13D23" w:rsidRDefault="00A36516" w:rsidP="00D13D23">
      <w:pPr>
        <w:ind w:left="1418"/>
        <w:jc w:val="left"/>
        <w:rPr>
          <w:rFonts w:asciiTheme="majorHAnsi" w:hAnsiTheme="majorHAnsi"/>
          <w:b/>
          <w:bCs/>
          <w:caps/>
          <w:sz w:val="24"/>
          <w:szCs w:val="24"/>
        </w:rPr>
        <w:sectPr w:rsidR="00D13D23" w:rsidSect="00DC3B4E">
          <w:headerReference w:type="default" r:id="rId12"/>
          <w:footerReference w:type="default" r:id="rId13"/>
          <w:headerReference w:type="first" r:id="rId14"/>
          <w:pgSz w:w="11906" w:h="16838" w:code="9"/>
          <w:pgMar w:top="397" w:right="567" w:bottom="851" w:left="567" w:header="397" w:footer="1134" w:gutter="0"/>
          <w:pgNumType w:start="0"/>
          <w:cols w:space="708"/>
          <w:titlePg/>
          <w:docGrid w:linePitch="360"/>
        </w:sectPr>
      </w:pPr>
      <w:r>
        <w:rPr>
          <w:rFonts w:asciiTheme="majorHAnsi" w:hAnsiTheme="majorHAnsi"/>
          <w:b/>
          <w:bCs/>
          <w:caps/>
          <w:sz w:val="24"/>
          <w:szCs w:val="24"/>
        </w:rPr>
        <w:fldChar w:fldCharType="end"/>
      </w:r>
    </w:p>
    <w:p w14:paraId="2FA52570" w14:textId="77777777" w:rsidR="00470955" w:rsidRDefault="00470955" w:rsidP="00D13D23">
      <w:pPr>
        <w:pBdr>
          <w:top w:val="single" w:sz="4" w:space="1" w:color="auto"/>
        </w:pBdr>
        <w:ind w:left="1418"/>
        <w:jc w:val="left"/>
      </w:pPr>
    </w:p>
    <w:p w14:paraId="6D9A0B82" w14:textId="77777777" w:rsidR="00984CAC" w:rsidRPr="00984CAC" w:rsidRDefault="008206D2">
      <w:pPr>
        <w:jc w:val="left"/>
      </w:pPr>
      <w:r>
        <w:br w:type="page"/>
      </w:r>
    </w:p>
    <w:p w14:paraId="49B8788E" w14:textId="77777777" w:rsidR="007F336F" w:rsidRPr="00BE2751" w:rsidRDefault="007F336F" w:rsidP="007F336F">
      <w:pPr>
        <w:pStyle w:val="Titre1"/>
        <w:spacing w:line="240" w:lineRule="auto"/>
      </w:pPr>
      <w:bookmarkStart w:id="1" w:name="_Toc526094743"/>
      <w:bookmarkStart w:id="2" w:name="_Toc20592432"/>
      <w:r>
        <w:lastRenderedPageBreak/>
        <w:t>ORGANISATION PEDAGOGIQUE :</w:t>
      </w:r>
      <w:bookmarkEnd w:id="1"/>
      <w:bookmarkEnd w:id="2"/>
      <w:r>
        <w:t xml:space="preserve"> </w:t>
      </w:r>
    </w:p>
    <w:p w14:paraId="44F5C304" w14:textId="77777777" w:rsidR="007F336F" w:rsidRDefault="007F336F" w:rsidP="007F336F">
      <w:pPr>
        <w:pStyle w:val="Titre2"/>
        <w:spacing w:line="240" w:lineRule="auto"/>
      </w:pPr>
      <w:bookmarkStart w:id="3" w:name="_Toc526094744"/>
      <w:bookmarkStart w:id="4" w:name="_Toc20592433"/>
      <w:r>
        <w:t>Données pédagogiques</w:t>
      </w:r>
      <w:bookmarkEnd w:id="3"/>
      <w:bookmarkEnd w:id="4"/>
    </w:p>
    <w:p w14:paraId="23474BB8" w14:textId="63166097" w:rsidR="007F336F" w:rsidRPr="00966ACA" w:rsidRDefault="00F36210" w:rsidP="004E34D8">
      <w:pPr>
        <w:jc w:val="center"/>
      </w:pPr>
      <w:r>
        <w:rPr>
          <w:noProof/>
        </w:rPr>
        <w:drawing>
          <wp:inline distT="0" distB="0" distL="0" distR="0" wp14:anchorId="6C84713F" wp14:editId="2FF96969">
            <wp:extent cx="6470206" cy="3130084"/>
            <wp:effectExtent l="0" t="0" r="0" b="0"/>
            <wp:docPr id="3" name="Image 3" descr="Une image contenant capture d’écran,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 2018-09-30 à 14.41.08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206" cy="3130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08E77" w14:textId="77777777" w:rsidR="007F336F" w:rsidRPr="00775A57" w:rsidRDefault="007F336F" w:rsidP="007F336F">
      <w:pPr>
        <w:pStyle w:val="Titre2"/>
        <w:spacing w:line="240" w:lineRule="auto"/>
      </w:pPr>
      <w:bookmarkStart w:id="5" w:name="_Toc526094745"/>
      <w:bookmarkStart w:id="6" w:name="_Toc20592434"/>
      <w:r w:rsidRPr="00775A57">
        <w:t>Mise en situation</w:t>
      </w:r>
      <w:bookmarkEnd w:id="5"/>
      <w:bookmarkEnd w:id="6"/>
      <w:r w:rsidRPr="00775A57">
        <w:t xml:space="preserve"> </w:t>
      </w:r>
    </w:p>
    <w:p w14:paraId="69F82D4E" w14:textId="77777777" w:rsidR="00BF6FEA" w:rsidRPr="00BF6FEA" w:rsidRDefault="00BF6FEA" w:rsidP="00BF6FEA">
      <w:pPr>
        <w:spacing w:after="0" w:line="240" w:lineRule="auto"/>
        <w:ind w:right="340"/>
      </w:pPr>
      <w:r w:rsidRPr="00BF6FEA">
        <w:t>Il est possible d'installer des caméras dans les lieux publics depuis le 17 octobre 1996.</w:t>
      </w:r>
    </w:p>
    <w:p w14:paraId="523BFBE6" w14:textId="00ED9865" w:rsidR="00BF6FEA" w:rsidRDefault="00BF6FEA" w:rsidP="00BF6FEA">
      <w:pPr>
        <w:spacing w:after="0" w:line="240" w:lineRule="auto"/>
        <w:ind w:right="340"/>
      </w:pPr>
      <w:r w:rsidRPr="00BF6FEA">
        <w:t>La vid</w:t>
      </w:r>
      <w:r>
        <w:t>é</w:t>
      </w:r>
      <w:r w:rsidRPr="00BF6FEA">
        <w:t>o</w:t>
      </w:r>
      <w:r w:rsidR="0089054B">
        <w:t xml:space="preserve">protection </w:t>
      </w:r>
      <w:r w:rsidRPr="00BF6FEA">
        <w:t>est un procédé technique qui peut être utilisé à différentes fins : surveiller son domicile, sécuriser une entreprise, garder un œil sur son bébé et même assurer la sécurité dans les villes via la vid</w:t>
      </w:r>
      <w:r w:rsidR="0089054B">
        <w:t>é</w:t>
      </w:r>
      <w:r w:rsidRPr="00BF6FEA">
        <w:t>o</w:t>
      </w:r>
      <w:r w:rsidR="0089054B">
        <w:t>protection</w:t>
      </w:r>
      <w:r w:rsidRPr="00BF6FEA">
        <w:t xml:space="preserve"> urbaine.</w:t>
      </w:r>
    </w:p>
    <w:p w14:paraId="4C3AC7B3" w14:textId="454E968B" w:rsidR="00BF6FEA" w:rsidRPr="00BF6FEA" w:rsidRDefault="00BF6FEA" w:rsidP="00BF6FEA">
      <w:pPr>
        <w:spacing w:after="0" w:line="240" w:lineRule="auto"/>
        <w:ind w:right="340"/>
      </w:pPr>
      <w:r w:rsidRPr="00BF6FEA">
        <w:t>Vid</w:t>
      </w:r>
      <w:r>
        <w:t>é</w:t>
      </w:r>
      <w:r w:rsidRPr="00BF6FEA">
        <w:t>o</w:t>
      </w:r>
      <w:r w:rsidR="0089054B">
        <w:t>protection</w:t>
      </w:r>
      <w:r w:rsidRPr="00BF6FEA">
        <w:t xml:space="preserve"> urbaine : sécuriser les villes</w:t>
      </w:r>
    </w:p>
    <w:p w14:paraId="060BEF54" w14:textId="77777777" w:rsidR="00BF6FEA" w:rsidRPr="00BF6FEA" w:rsidRDefault="00BF6FEA" w:rsidP="00BF6FEA">
      <w:pPr>
        <w:spacing w:after="0" w:line="240" w:lineRule="auto"/>
        <w:ind w:right="340"/>
      </w:pPr>
      <w:r w:rsidRPr="00BF6FEA">
        <w:t>L'objectif de ce type d'installation étant la prévention des risques de délinquance et la protection des personnes :</w:t>
      </w:r>
    </w:p>
    <w:p w14:paraId="147FE8A5" w14:textId="4D63637A" w:rsidR="00BF6FEA" w:rsidRPr="00BF6FEA" w:rsidRDefault="00BF6FEA" w:rsidP="00BF6FEA">
      <w:pPr>
        <w:spacing w:after="0" w:line="240" w:lineRule="auto"/>
        <w:ind w:right="340"/>
      </w:pPr>
      <w:r w:rsidRPr="00BF6FEA">
        <w:t>à proximité ou devant les lieux, bâtiments et installations publics</w:t>
      </w:r>
      <w:r w:rsidR="003F26F6">
        <w:t xml:space="preserve">, </w:t>
      </w:r>
      <w:r w:rsidRPr="00BF6FEA">
        <w:t>sur la voie publique.</w:t>
      </w:r>
    </w:p>
    <w:p w14:paraId="5B7B0B51" w14:textId="50C11F13" w:rsidR="00BF6FEA" w:rsidRPr="00BF6FEA" w:rsidRDefault="00BF6FEA" w:rsidP="00BF6FEA">
      <w:pPr>
        <w:spacing w:after="0" w:line="240" w:lineRule="auto"/>
        <w:ind w:right="340"/>
      </w:pPr>
      <w:r w:rsidRPr="00BF6FEA">
        <w:t>La vidéo</w:t>
      </w:r>
      <w:r w:rsidR="0089054B">
        <w:t>protection</w:t>
      </w:r>
      <w:r w:rsidRPr="00BF6FEA">
        <w:t xml:space="preserve"> urbaine peut être utilisée</w:t>
      </w:r>
      <w:r w:rsidR="0089054B">
        <w:t xml:space="preserve"> </w:t>
      </w:r>
      <w:r w:rsidRPr="00BF6FEA">
        <w:t>pour la protection des biens et des personnes dans les lieux particulièrement exposés à la délinquance (vols, agressions)</w:t>
      </w:r>
      <w:r w:rsidR="00B510A9">
        <w:t xml:space="preserve">, </w:t>
      </w:r>
      <w:r w:rsidRPr="00BF6FEA">
        <w:t>pour la défense nationale et en prévention d'actes terroristes</w:t>
      </w:r>
      <w:r w:rsidR="00B510A9">
        <w:t xml:space="preserve">, </w:t>
      </w:r>
      <w:r w:rsidRPr="00BF6FEA">
        <w:t>pour le contrôle du trafic routier et la constatation d'infractions au Code de la route.</w:t>
      </w:r>
    </w:p>
    <w:p w14:paraId="1A6E0363" w14:textId="04AC8968" w:rsidR="00BF6FEA" w:rsidRPr="00BF6FEA" w:rsidRDefault="00BF6FEA" w:rsidP="00BF6FEA">
      <w:pPr>
        <w:spacing w:after="0" w:line="240" w:lineRule="auto"/>
        <w:ind w:right="340"/>
      </w:pPr>
      <w:r w:rsidRPr="00BF6FEA">
        <w:rPr>
          <w:b/>
          <w:bCs/>
        </w:rPr>
        <w:t>On utilisera donc souvent la vid</w:t>
      </w:r>
      <w:r w:rsidR="00905DCA">
        <w:rPr>
          <w:b/>
          <w:bCs/>
        </w:rPr>
        <w:t>é</w:t>
      </w:r>
      <w:r w:rsidRPr="00BF6FEA">
        <w:rPr>
          <w:b/>
          <w:bCs/>
        </w:rPr>
        <w:t>o</w:t>
      </w:r>
      <w:r w:rsidR="0089054B">
        <w:rPr>
          <w:b/>
          <w:bCs/>
        </w:rPr>
        <w:t>protection</w:t>
      </w:r>
      <w:r w:rsidRPr="00BF6FEA">
        <w:rPr>
          <w:b/>
          <w:bCs/>
        </w:rPr>
        <w:t xml:space="preserve"> pour la sécurité des parkings, des stations de transport en commun, des rues (aussi bien les rues commerçantes que les rues souvent désertes), des routes, etc.</w:t>
      </w:r>
    </w:p>
    <w:p w14:paraId="0984A218" w14:textId="770557C7" w:rsidR="00BF6FEA" w:rsidRPr="00BF6FEA" w:rsidRDefault="00BF6FEA" w:rsidP="00BF6FEA">
      <w:pPr>
        <w:pStyle w:val="NormalWeb"/>
        <w:spacing w:before="0" w:beforeAutospacing="0" w:after="0" w:afterAutospacing="0"/>
        <w:rPr>
          <w:rFonts w:ascii="Arial" w:hAnsi="Arial" w:cstheme="minorBidi"/>
          <w:sz w:val="20"/>
          <w:szCs w:val="22"/>
        </w:rPr>
      </w:pPr>
      <w:r w:rsidRPr="00BF6FEA">
        <w:rPr>
          <w:rFonts w:ascii="Arial" w:hAnsi="Arial" w:cstheme="minorBidi"/>
          <w:sz w:val="20"/>
          <w:szCs w:val="22"/>
        </w:rPr>
        <w:t>En revanche, la vid</w:t>
      </w:r>
      <w:r w:rsidR="00905DCA">
        <w:rPr>
          <w:rFonts w:ascii="Arial" w:hAnsi="Arial" w:cstheme="minorBidi"/>
          <w:sz w:val="20"/>
          <w:szCs w:val="22"/>
        </w:rPr>
        <w:t>é</w:t>
      </w:r>
      <w:r w:rsidRPr="00BF6FEA">
        <w:rPr>
          <w:rFonts w:ascii="Arial" w:hAnsi="Arial" w:cstheme="minorBidi"/>
          <w:sz w:val="20"/>
          <w:szCs w:val="22"/>
        </w:rPr>
        <w:t>o</w:t>
      </w:r>
      <w:r w:rsidR="0089054B">
        <w:rPr>
          <w:rFonts w:ascii="Arial" w:hAnsi="Arial" w:cstheme="minorBidi"/>
          <w:sz w:val="20"/>
          <w:szCs w:val="22"/>
        </w:rPr>
        <w:t>protection</w:t>
      </w:r>
      <w:r w:rsidRPr="00BF6FEA">
        <w:rPr>
          <w:rFonts w:ascii="Arial" w:hAnsi="Arial" w:cstheme="minorBidi"/>
          <w:sz w:val="20"/>
          <w:szCs w:val="22"/>
        </w:rPr>
        <w:t xml:space="preserve"> ne peut pas être utilisée pour filmer l'entrée ou l'intérieur d'immeubles</w:t>
      </w:r>
      <w:r>
        <w:rPr>
          <w:rFonts w:ascii="Arial" w:hAnsi="Arial" w:cs="Arial"/>
          <w:color w:val="333333"/>
          <w:sz w:val="23"/>
          <w:szCs w:val="23"/>
        </w:rPr>
        <w:t xml:space="preserve"> </w:t>
      </w:r>
      <w:r w:rsidRPr="00BF6FEA">
        <w:rPr>
          <w:rFonts w:ascii="Arial" w:hAnsi="Arial" w:cstheme="minorBidi"/>
          <w:sz w:val="20"/>
          <w:szCs w:val="22"/>
        </w:rPr>
        <w:t>d'habitation.</w:t>
      </w:r>
    </w:p>
    <w:p w14:paraId="71FC2F1E" w14:textId="77777777" w:rsidR="007F336F" w:rsidRPr="00775A57" w:rsidRDefault="007F336F" w:rsidP="007F336F">
      <w:pPr>
        <w:pStyle w:val="Titre2"/>
        <w:spacing w:line="240" w:lineRule="auto"/>
      </w:pPr>
      <w:bookmarkStart w:id="7" w:name="_Toc526094746"/>
      <w:bookmarkStart w:id="8" w:name="_Toc20592435"/>
      <w:r>
        <w:t>Secteur d’activité</w:t>
      </w:r>
      <w:bookmarkEnd w:id="7"/>
      <w:bookmarkEnd w:id="8"/>
    </w:p>
    <w:p w14:paraId="46F14D17" w14:textId="7B496CB8" w:rsidR="007F336F" w:rsidRPr="007916BC" w:rsidRDefault="007F336F" w:rsidP="007916BC">
      <w:pPr>
        <w:ind w:right="340"/>
      </w:pPr>
      <w:r w:rsidRPr="000120EB">
        <w:t>Secteurs</w:t>
      </w:r>
      <w:r>
        <w:t xml:space="preserve"> : </w:t>
      </w:r>
      <w:r w:rsidR="00452E2E" w:rsidRPr="00452E2E">
        <w:t>Avenue technique, rue pédagogique</w:t>
      </w:r>
      <w:bookmarkStart w:id="9" w:name="_GoBack"/>
      <w:bookmarkEnd w:id="9"/>
    </w:p>
    <w:p w14:paraId="3227474B" w14:textId="77777777" w:rsidR="007F336F" w:rsidRPr="006F1FE5" w:rsidRDefault="007F336F" w:rsidP="007F336F">
      <w:pPr>
        <w:pStyle w:val="Titre2"/>
        <w:spacing w:line="240" w:lineRule="auto"/>
      </w:pPr>
      <w:bookmarkStart w:id="10" w:name="_Toc526094747"/>
      <w:bookmarkStart w:id="11" w:name="_Toc20592436"/>
      <w:r w:rsidRPr="00AC3447">
        <w:t>Objectifs pédagogiques</w:t>
      </w:r>
      <w:bookmarkEnd w:id="10"/>
      <w:bookmarkEnd w:id="11"/>
    </w:p>
    <w:p w14:paraId="4DF1E818" w14:textId="5A4A08CA" w:rsidR="00BF6FEA" w:rsidRPr="004E34D8" w:rsidRDefault="007F336F" w:rsidP="007F336F">
      <w:pPr>
        <w:rPr>
          <w:rFonts w:eastAsiaTheme="majorEastAsia" w:cstheme="majorBidi"/>
          <w:b/>
          <w:bCs/>
          <w:sz w:val="28"/>
          <w:szCs w:val="26"/>
          <w:u w:val="single"/>
        </w:rPr>
      </w:pPr>
      <w:r w:rsidRPr="00075808">
        <w:t xml:space="preserve">L’élève </w:t>
      </w:r>
      <w:r w:rsidR="004E34D8">
        <w:t>suit une procédure de maintenance préventive, réceptionne un ordre d'intervention et complète les registres de maintenance.</w:t>
      </w:r>
    </w:p>
    <w:p w14:paraId="3B8F6B41" w14:textId="77777777" w:rsidR="007F336F" w:rsidRPr="004B068D" w:rsidRDefault="007F336F" w:rsidP="007F336F">
      <w:pPr>
        <w:pStyle w:val="Titre2"/>
        <w:spacing w:line="240" w:lineRule="auto"/>
      </w:pPr>
      <w:bookmarkStart w:id="12" w:name="_Toc526094748"/>
      <w:bookmarkStart w:id="13" w:name="_Toc20592437"/>
      <w:r>
        <w:t>CRITERES D’EVALUATION</w:t>
      </w:r>
      <w:bookmarkEnd w:id="12"/>
      <w:bookmarkEnd w:id="13"/>
    </w:p>
    <w:tbl>
      <w:tblPr>
        <w:tblStyle w:val="Grilledutableau"/>
        <w:tblW w:w="9782" w:type="dxa"/>
        <w:jc w:val="center"/>
        <w:tblLayout w:type="fixed"/>
        <w:tblLook w:val="04A0" w:firstRow="1" w:lastRow="0" w:firstColumn="1" w:lastColumn="0" w:noHBand="0" w:noVBand="1"/>
      </w:tblPr>
      <w:tblGrid>
        <w:gridCol w:w="710"/>
        <w:gridCol w:w="6094"/>
        <w:gridCol w:w="992"/>
        <w:gridCol w:w="993"/>
        <w:gridCol w:w="993"/>
      </w:tblGrid>
      <w:tr w:rsidR="007F336F" w:rsidRPr="002B18CB" w14:paraId="69112B66" w14:textId="77777777" w:rsidTr="00B31A72">
        <w:trPr>
          <w:jc w:val="center"/>
        </w:trPr>
        <w:tc>
          <w:tcPr>
            <w:tcW w:w="6804" w:type="dxa"/>
            <w:gridSpan w:val="2"/>
            <w:vAlign w:val="center"/>
          </w:tcPr>
          <w:p w14:paraId="47B30DAD" w14:textId="77777777" w:rsidR="007F336F" w:rsidRPr="002B18CB" w:rsidRDefault="007F336F" w:rsidP="00B31A72">
            <w:pPr>
              <w:jc w:val="center"/>
              <w:rPr>
                <w:b/>
              </w:rPr>
            </w:pPr>
            <w:r>
              <w:rPr>
                <w:b/>
              </w:rPr>
              <w:t>APTITUDES PROFESSIONNELLES</w:t>
            </w:r>
          </w:p>
        </w:tc>
        <w:tc>
          <w:tcPr>
            <w:tcW w:w="992" w:type="dxa"/>
            <w:vAlign w:val="center"/>
          </w:tcPr>
          <w:p w14:paraId="3B206E74" w14:textId="77777777" w:rsidR="007F336F" w:rsidRPr="002B18CB" w:rsidRDefault="007F336F" w:rsidP="00B31A72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6A0EB217" wp14:editId="71DE52B4">
                  <wp:extent cx="225469" cy="216443"/>
                  <wp:effectExtent l="0" t="0" r="3175" b="0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apture d’écran 2018-03-05 à 08.30.49.png"/>
                          <pic:cNvPicPr/>
                        </pic:nvPicPr>
                        <pic:blipFill rotWithShape="1">
                          <a:blip r:embed="rId16"/>
                          <a:srcRect l="13776" t="13298" r="8562" b="14636"/>
                          <a:stretch/>
                        </pic:blipFill>
                        <pic:spPr bwMode="auto">
                          <a:xfrm>
                            <a:off x="0" y="0"/>
                            <a:ext cx="233497" cy="224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Align w:val="center"/>
          </w:tcPr>
          <w:p w14:paraId="663A325A" w14:textId="77777777" w:rsidR="007F336F" w:rsidRPr="002B18CB" w:rsidRDefault="007F336F" w:rsidP="00B31A72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4D68D237" wp14:editId="0E8FEED7">
                  <wp:extent cx="211503" cy="207192"/>
                  <wp:effectExtent l="0" t="0" r="4445" b="0"/>
                  <wp:docPr id="114" name="Imag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apture d’écran 2018-03-05 à 08.30.53.png"/>
                          <pic:cNvPicPr/>
                        </pic:nvPicPr>
                        <pic:blipFill rotWithShape="1">
                          <a:blip r:embed="rId17"/>
                          <a:srcRect l="8357" t="9269" r="8244" b="9030"/>
                          <a:stretch/>
                        </pic:blipFill>
                        <pic:spPr bwMode="auto">
                          <a:xfrm>
                            <a:off x="0" y="0"/>
                            <a:ext cx="220128" cy="215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Align w:val="center"/>
          </w:tcPr>
          <w:p w14:paraId="61AA9B35" w14:textId="77777777" w:rsidR="007F336F" w:rsidRPr="002B18CB" w:rsidRDefault="007F336F" w:rsidP="00B31A72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6E45880D" wp14:editId="6B260B0D">
                  <wp:extent cx="201227" cy="201409"/>
                  <wp:effectExtent l="0" t="0" r="2540" b="1905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apture d’écran 2018-03-05 à 08.31.00.png"/>
                          <pic:cNvPicPr/>
                        </pic:nvPicPr>
                        <pic:blipFill rotWithShape="1">
                          <a:blip r:embed="rId18"/>
                          <a:srcRect l="13801" t="8605" r="7141" b="9101"/>
                          <a:stretch/>
                        </pic:blipFill>
                        <pic:spPr bwMode="auto">
                          <a:xfrm>
                            <a:off x="0" y="0"/>
                            <a:ext cx="217327" cy="217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336F" w:rsidRPr="002B18CB" w14:paraId="11E37846" w14:textId="77777777" w:rsidTr="00B31A72">
        <w:trPr>
          <w:jc w:val="center"/>
        </w:trPr>
        <w:tc>
          <w:tcPr>
            <w:tcW w:w="710" w:type="dxa"/>
            <w:vAlign w:val="center"/>
          </w:tcPr>
          <w:p w14:paraId="52BADE84" w14:textId="77777777" w:rsidR="007F336F" w:rsidRPr="002B18CB" w:rsidRDefault="007F336F" w:rsidP="00B31A72">
            <w:pPr>
              <w:jc w:val="center"/>
              <w:rPr>
                <w:b/>
              </w:rPr>
            </w:pPr>
            <w:r>
              <w:rPr>
                <w:b/>
              </w:rPr>
              <w:t>AP1</w:t>
            </w:r>
          </w:p>
        </w:tc>
        <w:tc>
          <w:tcPr>
            <w:tcW w:w="6094" w:type="dxa"/>
            <w:vAlign w:val="center"/>
          </w:tcPr>
          <w:p w14:paraId="65F74E75" w14:textId="77777777" w:rsidR="007F336F" w:rsidRPr="00A26862" w:rsidRDefault="007F336F" w:rsidP="00B31A72">
            <w:r w:rsidRPr="00A26862">
              <w:t>F</w:t>
            </w:r>
            <w:r>
              <w:t>aire preuve de rigueur et de précision</w:t>
            </w:r>
          </w:p>
        </w:tc>
        <w:tc>
          <w:tcPr>
            <w:tcW w:w="992" w:type="dxa"/>
            <w:vAlign w:val="center"/>
          </w:tcPr>
          <w:p w14:paraId="5B89DCE8" w14:textId="77777777" w:rsidR="007F336F" w:rsidRPr="00A26862" w:rsidRDefault="007F336F" w:rsidP="00B31A72">
            <w:pPr>
              <w:jc w:val="center"/>
            </w:pPr>
          </w:p>
        </w:tc>
        <w:tc>
          <w:tcPr>
            <w:tcW w:w="993" w:type="dxa"/>
            <w:vAlign w:val="center"/>
          </w:tcPr>
          <w:p w14:paraId="52EC9A87" w14:textId="77777777" w:rsidR="007F336F" w:rsidRPr="00A26862" w:rsidRDefault="007F336F" w:rsidP="00B31A72">
            <w:pPr>
              <w:jc w:val="center"/>
            </w:pPr>
          </w:p>
        </w:tc>
        <w:tc>
          <w:tcPr>
            <w:tcW w:w="993" w:type="dxa"/>
            <w:vAlign w:val="center"/>
          </w:tcPr>
          <w:p w14:paraId="59F11C9C" w14:textId="77777777" w:rsidR="007F336F" w:rsidRPr="00A26862" w:rsidRDefault="007F336F" w:rsidP="00B31A72">
            <w:pPr>
              <w:jc w:val="center"/>
            </w:pPr>
          </w:p>
        </w:tc>
      </w:tr>
      <w:tr w:rsidR="007F336F" w:rsidRPr="002B18CB" w14:paraId="46975FA5" w14:textId="77777777" w:rsidTr="00B31A72">
        <w:trPr>
          <w:jc w:val="center"/>
        </w:trPr>
        <w:tc>
          <w:tcPr>
            <w:tcW w:w="710" w:type="dxa"/>
            <w:vAlign w:val="center"/>
          </w:tcPr>
          <w:p w14:paraId="5E89C29C" w14:textId="77777777" w:rsidR="007F336F" w:rsidRPr="002B18CB" w:rsidRDefault="007F336F" w:rsidP="00B31A72">
            <w:pPr>
              <w:jc w:val="center"/>
              <w:rPr>
                <w:b/>
              </w:rPr>
            </w:pPr>
            <w:r>
              <w:rPr>
                <w:b/>
              </w:rPr>
              <w:t>AP2</w:t>
            </w:r>
          </w:p>
        </w:tc>
        <w:tc>
          <w:tcPr>
            <w:tcW w:w="6094" w:type="dxa"/>
            <w:vAlign w:val="center"/>
          </w:tcPr>
          <w:p w14:paraId="65FBC8D1" w14:textId="77777777" w:rsidR="007F336F" w:rsidRPr="00A26862" w:rsidRDefault="007F336F" w:rsidP="00B31A72">
            <w:r>
              <w:t>Faire preuve d’esprit d’équipe</w:t>
            </w:r>
          </w:p>
        </w:tc>
        <w:tc>
          <w:tcPr>
            <w:tcW w:w="992" w:type="dxa"/>
            <w:vAlign w:val="center"/>
          </w:tcPr>
          <w:p w14:paraId="0753D438" w14:textId="77777777" w:rsidR="007F336F" w:rsidRPr="00A26862" w:rsidRDefault="007F336F" w:rsidP="00B31A72">
            <w:pPr>
              <w:jc w:val="center"/>
            </w:pPr>
          </w:p>
        </w:tc>
        <w:tc>
          <w:tcPr>
            <w:tcW w:w="993" w:type="dxa"/>
            <w:vAlign w:val="center"/>
          </w:tcPr>
          <w:p w14:paraId="3601171A" w14:textId="77777777" w:rsidR="007F336F" w:rsidRPr="00A26862" w:rsidRDefault="007F336F" w:rsidP="00B31A72">
            <w:pPr>
              <w:jc w:val="center"/>
            </w:pPr>
          </w:p>
        </w:tc>
        <w:tc>
          <w:tcPr>
            <w:tcW w:w="993" w:type="dxa"/>
            <w:vAlign w:val="center"/>
          </w:tcPr>
          <w:p w14:paraId="62E0011B" w14:textId="77777777" w:rsidR="007F336F" w:rsidRPr="00A26862" w:rsidRDefault="007F336F" w:rsidP="00B31A72">
            <w:pPr>
              <w:jc w:val="center"/>
            </w:pPr>
          </w:p>
        </w:tc>
      </w:tr>
      <w:tr w:rsidR="007F336F" w:rsidRPr="002B18CB" w14:paraId="6F5BE63B" w14:textId="77777777" w:rsidTr="00B31A72">
        <w:trPr>
          <w:jc w:val="center"/>
        </w:trPr>
        <w:tc>
          <w:tcPr>
            <w:tcW w:w="710" w:type="dxa"/>
            <w:vAlign w:val="center"/>
          </w:tcPr>
          <w:p w14:paraId="383D19EE" w14:textId="77777777" w:rsidR="007F336F" w:rsidRPr="002B18CB" w:rsidRDefault="007F336F" w:rsidP="00B31A72">
            <w:pPr>
              <w:jc w:val="center"/>
              <w:rPr>
                <w:b/>
              </w:rPr>
            </w:pPr>
            <w:r>
              <w:rPr>
                <w:b/>
              </w:rPr>
              <w:t>AP3</w:t>
            </w:r>
          </w:p>
        </w:tc>
        <w:tc>
          <w:tcPr>
            <w:tcW w:w="6094" w:type="dxa"/>
            <w:vAlign w:val="center"/>
          </w:tcPr>
          <w:p w14:paraId="1B1882E6" w14:textId="77777777" w:rsidR="007F336F" w:rsidRPr="00A26862" w:rsidRDefault="007F336F" w:rsidP="00B31A72">
            <w:r>
              <w:t>Faire preuve de curiosité et d’écoute</w:t>
            </w:r>
          </w:p>
        </w:tc>
        <w:tc>
          <w:tcPr>
            <w:tcW w:w="992" w:type="dxa"/>
            <w:vAlign w:val="center"/>
          </w:tcPr>
          <w:p w14:paraId="16627751" w14:textId="77777777" w:rsidR="007F336F" w:rsidRPr="00A26862" w:rsidRDefault="007F336F" w:rsidP="00B31A72">
            <w:pPr>
              <w:jc w:val="center"/>
            </w:pPr>
          </w:p>
        </w:tc>
        <w:tc>
          <w:tcPr>
            <w:tcW w:w="993" w:type="dxa"/>
            <w:vAlign w:val="center"/>
          </w:tcPr>
          <w:p w14:paraId="5A881605" w14:textId="77777777" w:rsidR="007F336F" w:rsidRPr="00A26862" w:rsidRDefault="007F336F" w:rsidP="00B31A72">
            <w:pPr>
              <w:jc w:val="center"/>
            </w:pPr>
          </w:p>
        </w:tc>
        <w:tc>
          <w:tcPr>
            <w:tcW w:w="993" w:type="dxa"/>
            <w:vAlign w:val="center"/>
          </w:tcPr>
          <w:p w14:paraId="31C1B57A" w14:textId="77777777" w:rsidR="007F336F" w:rsidRPr="00A26862" w:rsidRDefault="007F336F" w:rsidP="00B31A72">
            <w:pPr>
              <w:jc w:val="center"/>
            </w:pPr>
          </w:p>
        </w:tc>
      </w:tr>
      <w:tr w:rsidR="007F336F" w:rsidRPr="002B18CB" w14:paraId="21A104D3" w14:textId="77777777" w:rsidTr="00B31A72">
        <w:trPr>
          <w:jc w:val="center"/>
        </w:trPr>
        <w:tc>
          <w:tcPr>
            <w:tcW w:w="710" w:type="dxa"/>
            <w:vAlign w:val="center"/>
          </w:tcPr>
          <w:p w14:paraId="339C4844" w14:textId="77777777" w:rsidR="007F336F" w:rsidRPr="002B18CB" w:rsidRDefault="007F336F" w:rsidP="00B31A72">
            <w:pPr>
              <w:jc w:val="center"/>
              <w:rPr>
                <w:b/>
              </w:rPr>
            </w:pPr>
            <w:r>
              <w:rPr>
                <w:b/>
              </w:rPr>
              <w:t>AP4</w:t>
            </w:r>
          </w:p>
        </w:tc>
        <w:tc>
          <w:tcPr>
            <w:tcW w:w="6094" w:type="dxa"/>
            <w:vAlign w:val="center"/>
          </w:tcPr>
          <w:p w14:paraId="0D8D22A9" w14:textId="77777777" w:rsidR="007F336F" w:rsidRPr="00A26862" w:rsidRDefault="007F336F" w:rsidP="00B31A72">
            <w:r>
              <w:t>Faire preuve d’initiative</w:t>
            </w:r>
          </w:p>
        </w:tc>
        <w:tc>
          <w:tcPr>
            <w:tcW w:w="992" w:type="dxa"/>
            <w:vAlign w:val="center"/>
          </w:tcPr>
          <w:p w14:paraId="7A776B95" w14:textId="77777777" w:rsidR="007F336F" w:rsidRPr="00A26862" w:rsidRDefault="007F336F" w:rsidP="00B31A72">
            <w:pPr>
              <w:jc w:val="center"/>
            </w:pPr>
          </w:p>
        </w:tc>
        <w:tc>
          <w:tcPr>
            <w:tcW w:w="993" w:type="dxa"/>
            <w:vAlign w:val="center"/>
          </w:tcPr>
          <w:p w14:paraId="52672A30" w14:textId="77777777" w:rsidR="007F336F" w:rsidRPr="00A26862" w:rsidRDefault="007F336F" w:rsidP="00B31A72">
            <w:pPr>
              <w:jc w:val="center"/>
            </w:pPr>
          </w:p>
        </w:tc>
        <w:tc>
          <w:tcPr>
            <w:tcW w:w="993" w:type="dxa"/>
            <w:vAlign w:val="center"/>
          </w:tcPr>
          <w:p w14:paraId="5ACA6567" w14:textId="77777777" w:rsidR="007F336F" w:rsidRPr="00A26862" w:rsidRDefault="007F336F" w:rsidP="00B31A72">
            <w:pPr>
              <w:jc w:val="center"/>
            </w:pPr>
          </w:p>
        </w:tc>
      </w:tr>
      <w:tr w:rsidR="007F336F" w:rsidRPr="002B18CB" w14:paraId="2698EE79" w14:textId="77777777" w:rsidTr="00B31A72">
        <w:trPr>
          <w:jc w:val="center"/>
        </w:trPr>
        <w:tc>
          <w:tcPr>
            <w:tcW w:w="710" w:type="dxa"/>
            <w:vAlign w:val="center"/>
          </w:tcPr>
          <w:p w14:paraId="3942D56A" w14:textId="77777777" w:rsidR="007F336F" w:rsidRPr="002B18CB" w:rsidRDefault="007F336F" w:rsidP="00B31A72">
            <w:pPr>
              <w:jc w:val="center"/>
              <w:rPr>
                <w:b/>
              </w:rPr>
            </w:pPr>
            <w:r>
              <w:rPr>
                <w:b/>
              </w:rPr>
              <w:t>AP5</w:t>
            </w:r>
          </w:p>
        </w:tc>
        <w:tc>
          <w:tcPr>
            <w:tcW w:w="6094" w:type="dxa"/>
            <w:vAlign w:val="center"/>
          </w:tcPr>
          <w:p w14:paraId="54021747" w14:textId="77777777" w:rsidR="007F336F" w:rsidRPr="00A26862" w:rsidRDefault="007F336F" w:rsidP="00B31A72">
            <w:r>
              <w:t>Faire preuve d’analyse critique</w:t>
            </w:r>
          </w:p>
        </w:tc>
        <w:tc>
          <w:tcPr>
            <w:tcW w:w="992" w:type="dxa"/>
            <w:vAlign w:val="center"/>
          </w:tcPr>
          <w:p w14:paraId="6F43DB7A" w14:textId="77777777" w:rsidR="007F336F" w:rsidRPr="00A26862" w:rsidRDefault="007F336F" w:rsidP="00B31A72">
            <w:pPr>
              <w:jc w:val="center"/>
            </w:pPr>
          </w:p>
        </w:tc>
        <w:tc>
          <w:tcPr>
            <w:tcW w:w="993" w:type="dxa"/>
            <w:vAlign w:val="center"/>
          </w:tcPr>
          <w:p w14:paraId="1947CB9D" w14:textId="77777777" w:rsidR="007F336F" w:rsidRPr="00A26862" w:rsidRDefault="007F336F" w:rsidP="00B31A72">
            <w:pPr>
              <w:jc w:val="center"/>
            </w:pPr>
          </w:p>
        </w:tc>
        <w:tc>
          <w:tcPr>
            <w:tcW w:w="993" w:type="dxa"/>
            <w:vAlign w:val="center"/>
          </w:tcPr>
          <w:p w14:paraId="725AF5E9" w14:textId="77777777" w:rsidR="007F336F" w:rsidRPr="00A26862" w:rsidRDefault="007F336F" w:rsidP="00B31A72">
            <w:pPr>
              <w:jc w:val="center"/>
            </w:pPr>
          </w:p>
        </w:tc>
      </w:tr>
    </w:tbl>
    <w:p w14:paraId="5192292B" w14:textId="77777777" w:rsidR="007F336F" w:rsidRPr="004B068D" w:rsidRDefault="007F336F" w:rsidP="007F336F">
      <w:pPr>
        <w:pStyle w:val="Titre2"/>
        <w:spacing w:line="240" w:lineRule="auto"/>
      </w:pPr>
      <w:bookmarkStart w:id="14" w:name="_Toc526094749"/>
      <w:bookmarkStart w:id="15" w:name="_Toc20592438"/>
      <w:r>
        <w:lastRenderedPageBreak/>
        <w:t xml:space="preserve">COMPETENCES EVALUEES sur </w:t>
      </w:r>
      <w:proofErr w:type="spellStart"/>
      <w:r>
        <w:t>CPro</w:t>
      </w:r>
      <w:proofErr w:type="spellEnd"/>
      <w:r>
        <w:t xml:space="preserve"> STI</w:t>
      </w:r>
      <w:bookmarkEnd w:id="14"/>
      <w:bookmarkEnd w:id="15"/>
    </w:p>
    <w:p w14:paraId="6F4229B7" w14:textId="21E083C7" w:rsidR="007F336F" w:rsidRDefault="00F36210" w:rsidP="00F36210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D2C1E1E" wp14:editId="5B98FB30">
            <wp:extent cx="4754880" cy="6614160"/>
            <wp:effectExtent l="0" t="0" r="0" b="2540"/>
            <wp:docPr id="5" name="Image 5" descr="Une image contenant capture d’écran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8799" cy="6619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4F738" w14:textId="77777777" w:rsidR="007F336F" w:rsidRPr="00966ACA" w:rsidRDefault="007F336F" w:rsidP="007F336F">
      <w:pPr>
        <w:pStyle w:val="Titre2"/>
        <w:spacing w:line="240" w:lineRule="auto"/>
      </w:pPr>
      <w:bookmarkStart w:id="16" w:name="_Toc526094750"/>
      <w:bookmarkStart w:id="17" w:name="_Toc20592439"/>
      <w:r>
        <w:t>OBSERVATIONS</w:t>
      </w:r>
      <w:bookmarkEnd w:id="16"/>
      <w:bookmarkEnd w:id="17"/>
    </w:p>
    <w:p w14:paraId="50347C2D" w14:textId="77777777" w:rsidR="007F336F" w:rsidRDefault="007F336F" w:rsidP="007F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0000FF"/>
          <w:sz w:val="28"/>
          <w:szCs w:val="28"/>
        </w:rPr>
      </w:pPr>
    </w:p>
    <w:p w14:paraId="1949972B" w14:textId="77777777" w:rsidR="007F336F" w:rsidRDefault="007F336F" w:rsidP="007F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0000FF"/>
          <w:sz w:val="28"/>
          <w:szCs w:val="28"/>
        </w:rPr>
      </w:pPr>
    </w:p>
    <w:p w14:paraId="3739118E" w14:textId="77777777" w:rsidR="007F336F" w:rsidRDefault="007F336F" w:rsidP="007F336F">
      <w:pPr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br w:type="page"/>
      </w:r>
    </w:p>
    <w:p w14:paraId="03E1E5AE" w14:textId="241FD220" w:rsidR="00290080" w:rsidRDefault="00290080" w:rsidP="007F336F">
      <w:pPr>
        <w:pStyle w:val="Titre1"/>
        <w:spacing w:line="240" w:lineRule="auto"/>
      </w:pPr>
      <w:bookmarkStart w:id="18" w:name="_Toc20592440"/>
      <w:r>
        <w:lastRenderedPageBreak/>
        <w:t>Préparation</w:t>
      </w:r>
      <w:bookmarkEnd w:id="18"/>
    </w:p>
    <w:p w14:paraId="78873D9D" w14:textId="77777777" w:rsidR="00290080" w:rsidRDefault="00290080" w:rsidP="00290080">
      <w:r>
        <w:t>Compléter si nécessaire le tableau ci-dessous (par un bon d’approvisionnement) en fonction du matériel et des ressources utilisés.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248"/>
        <w:gridCol w:w="3827"/>
        <w:gridCol w:w="2410"/>
      </w:tblGrid>
      <w:tr w:rsidR="00290080" w14:paraId="001D3022" w14:textId="77777777" w:rsidTr="00ED4C5A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7753AD2A" w14:textId="77777777" w:rsidR="00290080" w:rsidRDefault="00290080" w:rsidP="00ED4C5A">
            <w:pPr>
              <w:rPr>
                <w:b/>
              </w:rPr>
            </w:pPr>
            <w:r>
              <w:rPr>
                <w:b/>
              </w:rPr>
              <w:t>Matériels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60270B48" w14:textId="77777777" w:rsidR="00290080" w:rsidRDefault="00290080" w:rsidP="00ED4C5A">
            <w:pPr>
              <w:rPr>
                <w:b/>
              </w:rPr>
            </w:pPr>
            <w:r>
              <w:rPr>
                <w:b/>
              </w:rPr>
              <w:t>Environnement logiciels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54E8C011" w14:textId="77777777" w:rsidR="00290080" w:rsidRDefault="00290080" w:rsidP="00ED4C5A">
            <w:pPr>
              <w:rPr>
                <w:b/>
              </w:rPr>
            </w:pPr>
            <w:r>
              <w:rPr>
                <w:b/>
              </w:rPr>
              <w:t>Documents</w:t>
            </w:r>
          </w:p>
        </w:tc>
      </w:tr>
      <w:tr w:rsidR="00290080" w14:paraId="1DB7CA16" w14:textId="77777777" w:rsidTr="00D92417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C47AA" w14:textId="416220B1" w:rsidR="00290080" w:rsidRDefault="00290080" w:rsidP="00D92417">
            <w:pPr>
              <w:jc w:val="left"/>
            </w:pPr>
            <w:r>
              <w:t>Système : ERM_</w:t>
            </w:r>
            <w:r w:rsidR="00D92417">
              <w:t>VIDEOTERM</w:t>
            </w:r>
            <w:r>
              <w:t>-VT10</w:t>
            </w:r>
          </w:p>
          <w:p w14:paraId="09E63142" w14:textId="77777777" w:rsidR="00290080" w:rsidRDefault="00290080" w:rsidP="00D92417">
            <w:pPr>
              <w:jc w:val="left"/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C7370" w14:textId="535FA4BE" w:rsidR="00290080" w:rsidRDefault="00290080" w:rsidP="00D92417">
            <w:pPr>
              <w:jc w:val="left"/>
            </w:pPr>
            <w:r>
              <w:t>Serveur web embarqué ou NVR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E56DF3" w14:textId="667EFE39" w:rsidR="00290080" w:rsidRDefault="00290080" w:rsidP="00D92417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Dossiers technique</w:t>
            </w:r>
          </w:p>
        </w:tc>
      </w:tr>
      <w:tr w:rsidR="00290080" w14:paraId="79E34F9D" w14:textId="77777777" w:rsidTr="00D92417">
        <w:trPr>
          <w:trHeight w:val="667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53F34" w14:textId="7F61C265" w:rsidR="00290080" w:rsidRDefault="00290080" w:rsidP="00D92417">
            <w:pPr>
              <w:jc w:val="left"/>
            </w:pPr>
            <w:r>
              <w:t>Poste informatique.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669AE" w14:textId="77777777" w:rsidR="00290080" w:rsidRDefault="00290080" w:rsidP="00D92417">
            <w:pPr>
              <w:jc w:val="left"/>
            </w:pPr>
            <w:r>
              <w:t>Navigateur internet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913677" w14:textId="3DCC9325" w:rsidR="00290080" w:rsidRDefault="00290080" w:rsidP="00D92417">
            <w:pPr>
              <w:jc w:val="left"/>
            </w:pPr>
          </w:p>
        </w:tc>
      </w:tr>
      <w:tr w:rsidR="00D92417" w14:paraId="6EFD3114" w14:textId="77777777" w:rsidTr="00D92417">
        <w:trPr>
          <w:trHeight w:val="667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18402" w14:textId="77777777" w:rsidR="00D92417" w:rsidRDefault="00D92417" w:rsidP="00D92417">
            <w:pPr>
              <w:jc w:val="left"/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216E4" w14:textId="77777777" w:rsidR="00D92417" w:rsidRDefault="00D92417" w:rsidP="00D92417">
            <w:pPr>
              <w:jc w:val="left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524B0" w14:textId="77777777" w:rsidR="00D92417" w:rsidRDefault="00D92417" w:rsidP="00D92417">
            <w:pPr>
              <w:jc w:val="left"/>
            </w:pPr>
          </w:p>
        </w:tc>
      </w:tr>
      <w:tr w:rsidR="00D92417" w14:paraId="286D7BCB" w14:textId="77777777" w:rsidTr="00D92417">
        <w:trPr>
          <w:trHeight w:val="667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C1E10" w14:textId="77777777" w:rsidR="00D92417" w:rsidRDefault="00D92417" w:rsidP="00D92417">
            <w:pPr>
              <w:jc w:val="left"/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A21AE" w14:textId="77777777" w:rsidR="00D92417" w:rsidRDefault="00D92417" w:rsidP="00D92417">
            <w:pPr>
              <w:jc w:val="left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AF031" w14:textId="77777777" w:rsidR="00D92417" w:rsidRDefault="00D92417" w:rsidP="00D92417">
            <w:pPr>
              <w:jc w:val="left"/>
            </w:pPr>
          </w:p>
        </w:tc>
      </w:tr>
      <w:tr w:rsidR="00D92417" w14:paraId="225649E9" w14:textId="77777777" w:rsidTr="00D92417">
        <w:trPr>
          <w:trHeight w:val="667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DF5D9" w14:textId="77777777" w:rsidR="00D92417" w:rsidRDefault="00D92417" w:rsidP="00D92417">
            <w:pPr>
              <w:jc w:val="left"/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D47B1" w14:textId="77777777" w:rsidR="00D92417" w:rsidRDefault="00D92417" w:rsidP="00D92417">
            <w:pPr>
              <w:jc w:val="left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4448B" w14:textId="77777777" w:rsidR="00D92417" w:rsidRDefault="00D92417" w:rsidP="00D92417">
            <w:pPr>
              <w:jc w:val="left"/>
            </w:pPr>
          </w:p>
        </w:tc>
      </w:tr>
    </w:tbl>
    <w:p w14:paraId="73CCCCC5" w14:textId="144E9EE1" w:rsidR="00290080" w:rsidRDefault="00290080" w:rsidP="00290080"/>
    <w:p w14:paraId="35580D86" w14:textId="34797CF7" w:rsidR="00D92417" w:rsidRDefault="00D92417" w:rsidP="00290080">
      <w:pPr>
        <w:pStyle w:val="Titre2"/>
        <w:spacing w:line="240" w:lineRule="auto"/>
      </w:pPr>
      <w:bookmarkStart w:id="19" w:name="_Toc20592441"/>
      <w:bookmarkStart w:id="20" w:name="_Toc528396603"/>
      <w:bookmarkStart w:id="21" w:name="_Toc528841725"/>
      <w:r>
        <w:t>Analyse du risque</w:t>
      </w:r>
      <w:bookmarkEnd w:id="19"/>
    </w:p>
    <w:p w14:paraId="33BBD3B1" w14:textId="761B0C97" w:rsidR="00D92417" w:rsidRDefault="00D92417" w:rsidP="00D92417">
      <w:pPr>
        <w:jc w:val="center"/>
      </w:pPr>
      <w:r>
        <w:rPr>
          <w:noProof/>
        </w:rPr>
        <w:drawing>
          <wp:inline distT="0" distB="0" distL="0" distR="0" wp14:anchorId="37280DA3" wp14:editId="3F2F2D19">
            <wp:extent cx="3005267" cy="4400926"/>
            <wp:effectExtent l="0" t="0" r="5080" b="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0" t="2532" r="6004" b="5016"/>
                    <a:stretch/>
                  </pic:blipFill>
                  <pic:spPr bwMode="auto">
                    <a:xfrm>
                      <a:off x="0" y="0"/>
                      <a:ext cx="3009142" cy="44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 wp14:anchorId="4D91EF5A" wp14:editId="4DDE5708">
            <wp:extent cx="2978116" cy="4378483"/>
            <wp:effectExtent l="0" t="0" r="0" b="3175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2" t="4880" r="3273" b="2385"/>
                    <a:stretch/>
                  </pic:blipFill>
                  <pic:spPr bwMode="auto">
                    <a:xfrm>
                      <a:off x="0" y="0"/>
                      <a:ext cx="2986426" cy="43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BEE48F" w14:textId="50E31FD8" w:rsidR="00D92417" w:rsidRPr="00D92417" w:rsidRDefault="00D92417" w:rsidP="00D92417">
      <w:pPr>
        <w:jc w:val="center"/>
      </w:pPr>
      <w:r>
        <w:t>Compléter les fiches TOP sécurité se trouvant dans le dossier de l’activité (« fiches » - « Top fiche sécurité »)</w:t>
      </w:r>
    </w:p>
    <w:p w14:paraId="65E816FE" w14:textId="37D7B03F" w:rsidR="00290080" w:rsidRDefault="00290080" w:rsidP="00290080">
      <w:pPr>
        <w:pStyle w:val="Titre2"/>
        <w:spacing w:line="240" w:lineRule="auto"/>
      </w:pPr>
      <w:bookmarkStart w:id="22" w:name="_Toc20592442"/>
      <w:r>
        <w:lastRenderedPageBreak/>
        <w:t>Ordre d’intervention.</w:t>
      </w:r>
      <w:bookmarkEnd w:id="20"/>
      <w:bookmarkEnd w:id="21"/>
      <w:bookmarkEnd w:id="22"/>
    </w:p>
    <w:p w14:paraId="13C6F5C1" w14:textId="68914404" w:rsidR="00290080" w:rsidRDefault="007F382D" w:rsidP="00290080">
      <w:pPr>
        <w:rPr>
          <w:rFonts w:eastAsiaTheme="majorEastAsia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58A1314" wp14:editId="1E32EF42">
            <wp:simplePos x="0" y="0"/>
            <wp:positionH relativeFrom="column">
              <wp:posOffset>429284</wp:posOffset>
            </wp:positionH>
            <wp:positionV relativeFrom="paragraph">
              <wp:posOffset>208628</wp:posOffset>
            </wp:positionV>
            <wp:extent cx="5947137" cy="8187382"/>
            <wp:effectExtent l="38100" t="38100" r="34925" b="42545"/>
            <wp:wrapNone/>
            <wp:docPr id="10" name="Image 10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rdre d'intervention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9" t="2456" r="1897" b="4461"/>
                    <a:stretch/>
                  </pic:blipFill>
                  <pic:spPr bwMode="auto">
                    <a:xfrm>
                      <a:off x="0" y="0"/>
                      <a:ext cx="5951699" cy="8193663"/>
                    </a:xfrm>
                    <a:prstGeom prst="rect">
                      <a:avLst/>
                    </a:prstGeom>
                    <a:ln w="412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0080">
        <w:rPr>
          <w:rFonts w:eastAsiaTheme="majorEastAsia"/>
        </w:rPr>
        <w:t>Compléter l’ordre d’intervention ci-dessous.</w:t>
      </w:r>
    </w:p>
    <w:p w14:paraId="2731E48C" w14:textId="144D1C11" w:rsidR="00290080" w:rsidRPr="00290080" w:rsidRDefault="00290080" w:rsidP="00290080"/>
    <w:p w14:paraId="0EC64B41" w14:textId="77777777" w:rsidR="007F382D" w:rsidRDefault="007F382D">
      <w:pPr>
        <w:jc w:val="left"/>
        <w:rPr>
          <w:rFonts w:eastAsiaTheme="majorEastAsia" w:cstheme="majorBidi"/>
          <w:b/>
          <w:bCs/>
          <w:caps/>
          <w:sz w:val="32"/>
          <w:szCs w:val="28"/>
          <w:u w:val="single"/>
        </w:rPr>
      </w:pPr>
      <w:r>
        <w:br w:type="page"/>
      </w:r>
    </w:p>
    <w:p w14:paraId="6A667F8C" w14:textId="77777777" w:rsidR="00C67B4B" w:rsidRDefault="00C67B4B" w:rsidP="00C67B4B">
      <w:pPr>
        <w:pStyle w:val="Titre1"/>
        <w:spacing w:line="240" w:lineRule="auto"/>
      </w:pPr>
      <w:bookmarkStart w:id="23" w:name="_Toc528396609"/>
      <w:bookmarkStart w:id="24" w:name="_Toc528841729"/>
      <w:bookmarkStart w:id="25" w:name="_Toc20592443"/>
      <w:r>
        <w:lastRenderedPageBreak/>
        <w:t>Réaliser les opérations de maintenance préventive.</w:t>
      </w:r>
      <w:bookmarkEnd w:id="23"/>
      <w:bookmarkEnd w:id="24"/>
      <w:bookmarkEnd w:id="25"/>
    </w:p>
    <w:p w14:paraId="79380435" w14:textId="77777777" w:rsidR="00C67B4B" w:rsidRDefault="00C67B4B" w:rsidP="00C67B4B">
      <w:pPr>
        <w:pStyle w:val="Titre2"/>
        <w:spacing w:line="240" w:lineRule="auto"/>
      </w:pPr>
      <w:bookmarkStart w:id="26" w:name="_Toc528396610"/>
      <w:bookmarkStart w:id="27" w:name="_Toc516415837"/>
      <w:bookmarkStart w:id="28" w:name="_Toc528841730"/>
      <w:bookmarkStart w:id="29" w:name="_Toc20592444"/>
      <w:r>
        <w:t>Visite de base et « Registre de sécurité ».</w:t>
      </w:r>
      <w:bookmarkEnd w:id="26"/>
      <w:bookmarkEnd w:id="27"/>
      <w:bookmarkEnd w:id="28"/>
      <w:bookmarkEnd w:id="29"/>
    </w:p>
    <w:p w14:paraId="75066A19" w14:textId="77777777" w:rsidR="00C67B4B" w:rsidRDefault="00C67B4B" w:rsidP="00C67B4B">
      <w:pPr>
        <w:pStyle w:val="Titre3"/>
        <w:tabs>
          <w:tab w:val="num" w:pos="2421"/>
        </w:tabs>
        <w:spacing w:line="240" w:lineRule="auto"/>
      </w:pPr>
      <w:bookmarkStart w:id="30" w:name="_Toc528396611"/>
      <w:bookmarkStart w:id="31" w:name="_Toc20592445"/>
      <w:r>
        <w:t>Visite de base.</w:t>
      </w:r>
      <w:bookmarkEnd w:id="30"/>
      <w:bookmarkEnd w:id="31"/>
    </w:p>
    <w:p w14:paraId="662DBEF3" w14:textId="77777777" w:rsidR="002F4C08" w:rsidRDefault="002F4C08" w:rsidP="00C67B4B"/>
    <w:p w14:paraId="1221433C" w14:textId="08A73533" w:rsidR="00C67B4B" w:rsidRDefault="00C67B4B" w:rsidP="00C67B4B">
      <w:r>
        <w:t>Lors de votre visite de base on vous demande de suivre et de compléter la fiche d’autocontrôle de l’ouvrage sur site ci-dessous.</w:t>
      </w:r>
    </w:p>
    <w:p w14:paraId="11B0A884" w14:textId="77777777" w:rsidR="002F4C08" w:rsidRDefault="002F4C08" w:rsidP="00C67B4B"/>
    <w:p w14:paraId="211D1BE8" w14:textId="4B0176E8" w:rsidR="00C67B4B" w:rsidRDefault="00C67B4B" w:rsidP="00C67B4B">
      <w:pPr>
        <w:spacing w:after="0"/>
        <w:jc w:val="center"/>
        <w:rPr>
          <w:b/>
          <w:sz w:val="28"/>
          <w:szCs w:val="28"/>
          <w:highlight w:val="green"/>
        </w:rPr>
      </w:pPr>
      <w:r>
        <w:rPr>
          <w:b/>
          <w:sz w:val="28"/>
          <w:szCs w:val="28"/>
          <w:highlight w:val="green"/>
        </w:rPr>
        <w:t>Fiche d’autocontrôle sur site de l’ouvrage :</w:t>
      </w:r>
    </w:p>
    <w:p w14:paraId="123B8E1B" w14:textId="77777777" w:rsidR="002F4C08" w:rsidRDefault="002F4C08" w:rsidP="00C67B4B">
      <w:pPr>
        <w:spacing w:after="0"/>
        <w:jc w:val="center"/>
        <w:rPr>
          <w:b/>
          <w:sz w:val="28"/>
          <w:szCs w:val="28"/>
          <w:highlight w:val="green"/>
        </w:rPr>
      </w:pPr>
    </w:p>
    <w:p w14:paraId="74C45537" w14:textId="77777777" w:rsidR="00C67B4B" w:rsidRDefault="00C67B4B" w:rsidP="00C67B4B">
      <w:pPr>
        <w:spacing w:after="0"/>
        <w:rPr>
          <w:szCs w:val="20"/>
        </w:rPr>
      </w:pPr>
      <w:r>
        <w:rPr>
          <w:szCs w:val="20"/>
        </w:rPr>
        <w:t>Affaire N° : 12xxxx3xxxx</w:t>
      </w:r>
      <w:r>
        <w:rPr>
          <w:szCs w:val="20"/>
        </w:rPr>
        <w:tab/>
      </w:r>
      <w:r>
        <w:rPr>
          <w:szCs w:val="20"/>
        </w:rPr>
        <w:tab/>
        <w:t>Date : …………………….</w:t>
      </w:r>
    </w:p>
    <w:p w14:paraId="2B061931" w14:textId="77777777" w:rsidR="00C67B4B" w:rsidRDefault="00C67B4B" w:rsidP="00C67B4B">
      <w:pPr>
        <w:spacing w:after="0"/>
        <w:rPr>
          <w:szCs w:val="20"/>
        </w:rPr>
      </w:pPr>
    </w:p>
    <w:p w14:paraId="24012A2B" w14:textId="77777777" w:rsidR="00C67B4B" w:rsidRDefault="00C67B4B" w:rsidP="00C67B4B">
      <w:pPr>
        <w:spacing w:after="0"/>
        <w:rPr>
          <w:szCs w:val="20"/>
        </w:rPr>
      </w:pPr>
      <w:r>
        <w:rPr>
          <w:szCs w:val="20"/>
        </w:rPr>
        <w:t>Dénomination de l’ouvrage : ……………………………………………………………………</w:t>
      </w:r>
    </w:p>
    <w:p w14:paraId="5BBB8464" w14:textId="77777777" w:rsidR="00C67B4B" w:rsidRDefault="00C67B4B" w:rsidP="00C67B4B">
      <w:pPr>
        <w:spacing w:after="0"/>
        <w:rPr>
          <w:szCs w:val="20"/>
        </w:rPr>
      </w:pPr>
    </w:p>
    <w:p w14:paraId="43D2E930" w14:textId="77777777" w:rsidR="00C67B4B" w:rsidRDefault="00C67B4B" w:rsidP="00C67B4B">
      <w:pPr>
        <w:spacing w:after="0"/>
        <w:rPr>
          <w:szCs w:val="20"/>
        </w:rPr>
      </w:pPr>
      <w:r>
        <w:rPr>
          <w:szCs w:val="20"/>
        </w:rPr>
        <w:t xml:space="preserve">Réalisé par :  …………………………………  </w:t>
      </w:r>
      <w:r>
        <w:rPr>
          <w:szCs w:val="20"/>
        </w:rPr>
        <w:tab/>
        <w:t>Niveau d’habilitation :  …………………</w:t>
      </w:r>
    </w:p>
    <w:p w14:paraId="0D48AFC1" w14:textId="77777777" w:rsidR="00C67B4B" w:rsidRDefault="00C67B4B" w:rsidP="00C67B4B">
      <w:pPr>
        <w:spacing w:after="0"/>
        <w:rPr>
          <w:szCs w:val="20"/>
        </w:rPr>
      </w:pPr>
    </w:p>
    <w:p w14:paraId="388B465F" w14:textId="77777777" w:rsidR="00C67B4B" w:rsidRDefault="00C67B4B" w:rsidP="00C67B4B">
      <w:pPr>
        <w:spacing w:after="0"/>
        <w:rPr>
          <w:szCs w:val="20"/>
        </w:rPr>
      </w:pPr>
      <w:r>
        <w:rPr>
          <w:szCs w:val="20"/>
        </w:rPr>
        <w:t>Nom du Client : …………………………………………………………………………………...</w:t>
      </w:r>
    </w:p>
    <w:p w14:paraId="52177A62" w14:textId="77777777" w:rsidR="00C67B4B" w:rsidRDefault="00C67B4B" w:rsidP="00C67B4B">
      <w:pPr>
        <w:spacing w:after="0"/>
        <w:rPr>
          <w:szCs w:val="20"/>
        </w:rPr>
      </w:pPr>
    </w:p>
    <w:p w14:paraId="69BEF391" w14:textId="280E798F" w:rsidR="00C67B4B" w:rsidRDefault="00C67B4B" w:rsidP="00C67B4B">
      <w:pPr>
        <w:spacing w:after="0"/>
        <w:rPr>
          <w:b/>
          <w:sz w:val="22"/>
        </w:rPr>
      </w:pPr>
      <w:r>
        <w:rPr>
          <w:b/>
          <w:sz w:val="22"/>
        </w:rPr>
        <w:t>Les contrôles de conformité de l’installation seront exécutés selon les critères des normes NF-C-17-200 et NF-C-15-100 (avec prise en compte de l’amendement N°5).</w:t>
      </w:r>
    </w:p>
    <w:p w14:paraId="4E5A3046" w14:textId="77777777" w:rsidR="00C67B4B" w:rsidRDefault="00C67B4B" w:rsidP="00C67B4B">
      <w:pPr>
        <w:spacing w:after="0"/>
        <w:rPr>
          <w:b/>
          <w:sz w:val="22"/>
          <w:szCs w:val="24"/>
        </w:rPr>
      </w:pPr>
    </w:p>
    <w:tbl>
      <w:tblPr>
        <w:tblStyle w:val="Grilledutableau"/>
        <w:tblW w:w="9750" w:type="dxa"/>
        <w:jc w:val="center"/>
        <w:tblLayout w:type="fixed"/>
        <w:tblLook w:val="04A0" w:firstRow="1" w:lastRow="0" w:firstColumn="1" w:lastColumn="0" w:noHBand="0" w:noVBand="1"/>
      </w:tblPr>
      <w:tblGrid>
        <w:gridCol w:w="8191"/>
        <w:gridCol w:w="425"/>
        <w:gridCol w:w="567"/>
        <w:gridCol w:w="567"/>
      </w:tblGrid>
      <w:tr w:rsidR="00C67B4B" w14:paraId="5408C7E6" w14:textId="77777777" w:rsidTr="00C67B4B">
        <w:trPr>
          <w:jc w:val="center"/>
        </w:trPr>
        <w:tc>
          <w:tcPr>
            <w:tcW w:w="97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14:paraId="22C2C1DB" w14:textId="77777777" w:rsidR="00C67B4B" w:rsidRDefault="00C67B4B" w:rsidP="00ED4C5A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CONTROLES VISUELS (armoire S17), NF-C-17-200 </w:t>
            </w:r>
          </w:p>
          <w:p w14:paraId="2493C567" w14:textId="77777777" w:rsidR="00C67B4B" w:rsidRDefault="00C67B4B" w:rsidP="00ED4C5A">
            <w:pPr>
              <w:jc w:val="center"/>
              <w:rPr>
                <w:szCs w:val="20"/>
              </w:rPr>
            </w:pPr>
            <w:r>
              <w:rPr>
                <w:b/>
                <w:sz w:val="32"/>
                <w:szCs w:val="32"/>
              </w:rPr>
              <w:t>et NF-C-15-100</w:t>
            </w:r>
          </w:p>
        </w:tc>
      </w:tr>
      <w:tr w:rsidR="00C67B4B" w14:paraId="7AD753E5" w14:textId="77777777" w:rsidTr="00C67B4B">
        <w:trPr>
          <w:jc w:val="center"/>
        </w:trPr>
        <w:tc>
          <w:tcPr>
            <w:tcW w:w="8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14:paraId="6FE9A755" w14:textId="77777777" w:rsidR="00C67B4B" w:rsidRDefault="00C67B4B" w:rsidP="00ED4C5A">
            <w:pPr>
              <w:rPr>
                <w:sz w:val="22"/>
                <w:szCs w:val="24"/>
              </w:rPr>
            </w:pPr>
            <w:r>
              <w:t>Prévention des risques contre l’incendie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1C54D7B" w14:textId="77777777" w:rsidR="00C67B4B" w:rsidRDefault="00C67B4B" w:rsidP="00ED4C5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93A4D36" w14:textId="77777777" w:rsidR="00C67B4B" w:rsidRDefault="00C67B4B" w:rsidP="00ED4C5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NC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CB0EF41" w14:textId="77777777" w:rsidR="00C67B4B" w:rsidRDefault="00C67B4B" w:rsidP="00ED4C5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</w:t>
            </w:r>
          </w:p>
        </w:tc>
      </w:tr>
      <w:tr w:rsidR="00C67B4B" w14:paraId="5E64DB08" w14:textId="77777777" w:rsidTr="00C67B4B">
        <w:trPr>
          <w:jc w:val="center"/>
        </w:trPr>
        <w:tc>
          <w:tcPr>
            <w:tcW w:w="8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A7CBE" w14:textId="77777777" w:rsidR="00C67B4B" w:rsidRDefault="00C67B4B" w:rsidP="00ED4C5A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Arrivée « conducteur principal de protection » ou conducteur de terre.</w:t>
            </w:r>
          </w:p>
          <w:p w14:paraId="5A5044F0" w14:textId="77777777" w:rsidR="00C67B4B" w:rsidRDefault="00C67B4B" w:rsidP="00ED4C5A">
            <w:pPr>
              <w:rPr>
                <w:rFonts w:ascii="Cambria" w:hAnsi="Cambria" w:cs="Times New Roman"/>
                <w:szCs w:val="20"/>
              </w:rPr>
            </w:pPr>
            <w:r>
              <w:rPr>
                <w:rFonts w:cs="Arial"/>
                <w:szCs w:val="20"/>
              </w:rPr>
              <w:t> Présence dans l’armoire :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0133A" w14:textId="77777777" w:rsidR="00C67B4B" w:rsidRDefault="00C67B4B" w:rsidP="00C67B4B">
            <w:pPr>
              <w:jc w:val="center"/>
              <w:rPr>
                <w:rFonts w:ascii="MS Gothic" w:eastAsia="MS Gothic"/>
                <w:szCs w:val="20"/>
              </w:rPr>
            </w:pPr>
            <w:r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99674" w14:textId="77777777" w:rsidR="00C67B4B" w:rsidRDefault="00C67B4B" w:rsidP="00C67B4B">
            <w:pPr>
              <w:jc w:val="center"/>
              <w:rPr>
                <w:rFonts w:ascii="MS Gothic" w:eastAsia="MS Gothic"/>
                <w:szCs w:val="20"/>
              </w:rPr>
            </w:pPr>
            <w:r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80641" w14:textId="77777777" w:rsidR="00C67B4B" w:rsidRDefault="00C67B4B" w:rsidP="00C67B4B">
            <w:pPr>
              <w:jc w:val="center"/>
              <w:rPr>
                <w:rFonts w:ascii="MS Gothic" w:eastAsia="MS Gothic"/>
                <w:szCs w:val="20"/>
              </w:rPr>
            </w:pPr>
            <w:r>
              <w:rPr>
                <w:rFonts w:ascii="MS Gothic" w:eastAsia="MS Gothic" w:hint="eastAsia"/>
                <w:szCs w:val="20"/>
              </w:rPr>
              <w:t>☐</w:t>
            </w:r>
          </w:p>
        </w:tc>
      </w:tr>
      <w:tr w:rsidR="00C67B4B" w14:paraId="5F6A47B7" w14:textId="77777777" w:rsidTr="00C67B4B">
        <w:trPr>
          <w:jc w:val="center"/>
        </w:trPr>
        <w:tc>
          <w:tcPr>
            <w:tcW w:w="8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39F91" w14:textId="77777777" w:rsidR="00C67B4B" w:rsidRDefault="00C67B4B" w:rsidP="00ED4C5A">
            <w:pPr>
              <w:rPr>
                <w:rFonts w:eastAsia="Times New Roman" w:cs="Arial"/>
                <w:szCs w:val="20"/>
              </w:rPr>
            </w:pPr>
            <w:r>
              <w:rPr>
                <w:rFonts w:cs="Arial"/>
                <w:szCs w:val="20"/>
              </w:rPr>
              <w:t xml:space="preserve">Conducteur principal de protection ou conducteur de terre : </w:t>
            </w:r>
          </w:p>
          <w:p w14:paraId="7D7D5976" w14:textId="418E3538" w:rsidR="00C67B4B" w:rsidRDefault="00C67B4B" w:rsidP="00C67B4B">
            <w:pPr>
              <w:jc w:val="left"/>
              <w:rPr>
                <w:rFonts w:ascii="Cambria" w:hAnsi="Cambria" w:cs="Times New Roman"/>
                <w:szCs w:val="20"/>
              </w:rPr>
            </w:pPr>
            <w:r>
              <w:rPr>
                <w:rFonts w:cs="Arial"/>
                <w:szCs w:val="20"/>
              </w:rPr>
              <w:t>Type et section :  ……………………………………………………………………………</w:t>
            </w:r>
            <w:proofErr w:type="gramStart"/>
            <w:r>
              <w:rPr>
                <w:rFonts w:cs="Arial"/>
                <w:szCs w:val="20"/>
              </w:rPr>
              <w:t>…….</w:t>
            </w:r>
            <w:proofErr w:type="gramEnd"/>
            <w:r>
              <w:rPr>
                <w:rFonts w:cs="Arial"/>
                <w:szCs w:val="20"/>
              </w:rPr>
              <w:t>.……………..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D78AB" w14:textId="77777777" w:rsidR="00C67B4B" w:rsidRDefault="00C67B4B" w:rsidP="00C67B4B">
            <w:pPr>
              <w:jc w:val="center"/>
              <w:rPr>
                <w:rFonts w:ascii="MS Gothic" w:eastAsia="MS Gothic"/>
                <w:szCs w:val="20"/>
              </w:rPr>
            </w:pPr>
            <w:r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4BD35" w14:textId="77777777" w:rsidR="00C67B4B" w:rsidRDefault="00C67B4B" w:rsidP="00C67B4B">
            <w:pPr>
              <w:jc w:val="center"/>
              <w:rPr>
                <w:rFonts w:ascii="MS Gothic" w:eastAsia="MS Gothic"/>
                <w:szCs w:val="20"/>
              </w:rPr>
            </w:pPr>
            <w:r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82BEF" w14:textId="77777777" w:rsidR="00C67B4B" w:rsidRDefault="00C67B4B" w:rsidP="00C67B4B">
            <w:pPr>
              <w:jc w:val="center"/>
              <w:rPr>
                <w:rFonts w:ascii="MS Gothic" w:eastAsia="MS Gothic"/>
                <w:szCs w:val="20"/>
              </w:rPr>
            </w:pPr>
            <w:r>
              <w:rPr>
                <w:rFonts w:ascii="MS Gothic" w:eastAsia="MS Gothic" w:hint="eastAsia"/>
                <w:szCs w:val="20"/>
              </w:rPr>
              <w:t>☐</w:t>
            </w:r>
          </w:p>
        </w:tc>
      </w:tr>
      <w:tr w:rsidR="00C67B4B" w14:paraId="220433D2" w14:textId="77777777" w:rsidTr="00C67B4B">
        <w:trPr>
          <w:jc w:val="center"/>
        </w:trPr>
        <w:tc>
          <w:tcPr>
            <w:tcW w:w="8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E13CC" w14:textId="77777777" w:rsidR="00C67B4B" w:rsidRDefault="00C67B4B" w:rsidP="00ED4C5A">
            <w:pPr>
              <w:rPr>
                <w:rFonts w:ascii="Cambria" w:eastAsia="Times New Roman" w:hAnsi="Cambria"/>
                <w:szCs w:val="20"/>
              </w:rPr>
            </w:pPr>
            <w:r>
              <w:rPr>
                <w:rFonts w:ascii="Cambria" w:hAnsi="Cambria"/>
                <w:szCs w:val="20"/>
              </w:rPr>
              <w:t>Le tableau est correctement repéré (repérage des circuits ; désignation et pictogrammes).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5A2431" w14:textId="77777777" w:rsidR="00C67B4B" w:rsidRDefault="00C67B4B" w:rsidP="00C67B4B">
            <w:pPr>
              <w:jc w:val="center"/>
              <w:rPr>
                <w:szCs w:val="20"/>
              </w:rPr>
            </w:pPr>
            <w:r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B56A7" w14:textId="77777777" w:rsidR="00C67B4B" w:rsidRDefault="00C67B4B" w:rsidP="00C67B4B">
            <w:pPr>
              <w:jc w:val="center"/>
              <w:rPr>
                <w:szCs w:val="20"/>
              </w:rPr>
            </w:pPr>
            <w:r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7F8E5" w14:textId="77777777" w:rsidR="00C67B4B" w:rsidRDefault="00C67B4B" w:rsidP="00C67B4B">
            <w:pPr>
              <w:jc w:val="center"/>
              <w:rPr>
                <w:szCs w:val="20"/>
              </w:rPr>
            </w:pPr>
            <w:r>
              <w:rPr>
                <w:rFonts w:ascii="MS Gothic" w:eastAsia="MS Gothic" w:hint="eastAsia"/>
                <w:szCs w:val="20"/>
              </w:rPr>
              <w:t>☐</w:t>
            </w:r>
          </w:p>
        </w:tc>
      </w:tr>
      <w:tr w:rsidR="00C67B4B" w14:paraId="2AE0D568" w14:textId="77777777" w:rsidTr="00C67B4B">
        <w:trPr>
          <w:jc w:val="center"/>
        </w:trPr>
        <w:tc>
          <w:tcPr>
            <w:tcW w:w="8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4D5D6" w14:textId="77777777" w:rsidR="00C67B4B" w:rsidRDefault="00C67B4B" w:rsidP="00ED4C5A">
            <w:pPr>
              <w:rPr>
                <w:rFonts w:ascii="Cambria" w:hAnsi="Cambria"/>
                <w:szCs w:val="20"/>
              </w:rPr>
            </w:pPr>
            <w:r>
              <w:rPr>
                <w:rFonts w:ascii="Cambria" w:hAnsi="Cambria"/>
                <w:szCs w:val="20"/>
              </w:rPr>
              <w:t>Le schéma est présent dans l’armoire.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CC1E59" w14:textId="77777777" w:rsidR="00C67B4B" w:rsidRDefault="00C67B4B" w:rsidP="00C67B4B">
            <w:pPr>
              <w:jc w:val="center"/>
              <w:rPr>
                <w:szCs w:val="20"/>
              </w:rPr>
            </w:pPr>
            <w:r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53198" w14:textId="77777777" w:rsidR="00C67B4B" w:rsidRDefault="00C67B4B" w:rsidP="00C67B4B">
            <w:pPr>
              <w:jc w:val="center"/>
              <w:rPr>
                <w:szCs w:val="20"/>
              </w:rPr>
            </w:pPr>
            <w:r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C7854" w14:textId="77777777" w:rsidR="00C67B4B" w:rsidRDefault="00C67B4B" w:rsidP="00C67B4B">
            <w:pPr>
              <w:jc w:val="center"/>
              <w:rPr>
                <w:szCs w:val="20"/>
              </w:rPr>
            </w:pPr>
            <w:r>
              <w:rPr>
                <w:rFonts w:ascii="MS Gothic" w:eastAsia="MS Gothic" w:hint="eastAsia"/>
                <w:szCs w:val="20"/>
              </w:rPr>
              <w:t>☐</w:t>
            </w:r>
          </w:p>
        </w:tc>
      </w:tr>
      <w:tr w:rsidR="00C67B4B" w14:paraId="4447F3CD" w14:textId="77777777" w:rsidTr="00C67B4B">
        <w:trPr>
          <w:jc w:val="center"/>
        </w:trPr>
        <w:tc>
          <w:tcPr>
            <w:tcW w:w="8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7B4AD" w14:textId="77777777" w:rsidR="00C67B4B" w:rsidRDefault="00C67B4B" w:rsidP="00ED4C5A">
            <w:pPr>
              <w:rPr>
                <w:rFonts w:ascii="Cambria" w:hAnsi="Cambria"/>
                <w:szCs w:val="20"/>
              </w:rPr>
            </w:pPr>
            <w:r>
              <w:rPr>
                <w:rFonts w:ascii="Cambria" w:hAnsi="Cambria"/>
                <w:szCs w:val="20"/>
              </w:rPr>
              <w:t>Présence d’une coupure générale différentielle (AGCP)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8B140F" w14:textId="77777777" w:rsidR="00C67B4B" w:rsidRDefault="00C67B4B" w:rsidP="00C67B4B">
            <w:pPr>
              <w:jc w:val="center"/>
              <w:rPr>
                <w:rFonts w:ascii="MS Gothic" w:eastAsia="MS Gothic"/>
                <w:szCs w:val="20"/>
              </w:rPr>
            </w:pPr>
            <w:r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D5AAA" w14:textId="77777777" w:rsidR="00C67B4B" w:rsidRDefault="00C67B4B" w:rsidP="00C67B4B">
            <w:pPr>
              <w:jc w:val="center"/>
              <w:rPr>
                <w:rFonts w:ascii="MS Gothic" w:eastAsia="MS Gothic"/>
                <w:szCs w:val="20"/>
              </w:rPr>
            </w:pPr>
            <w:r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C1616" w14:textId="77777777" w:rsidR="00C67B4B" w:rsidRDefault="00C67B4B" w:rsidP="00C67B4B">
            <w:pPr>
              <w:jc w:val="center"/>
              <w:rPr>
                <w:rFonts w:ascii="MS Gothic" w:eastAsia="MS Gothic"/>
                <w:szCs w:val="20"/>
              </w:rPr>
            </w:pPr>
            <w:r>
              <w:rPr>
                <w:rFonts w:ascii="MS Gothic" w:eastAsia="MS Gothic" w:hint="eastAsia"/>
                <w:szCs w:val="20"/>
              </w:rPr>
              <w:t>☐</w:t>
            </w:r>
          </w:p>
        </w:tc>
      </w:tr>
      <w:tr w:rsidR="00C67B4B" w14:paraId="3630E60A" w14:textId="77777777" w:rsidTr="00C67B4B">
        <w:trPr>
          <w:jc w:val="center"/>
        </w:trPr>
        <w:tc>
          <w:tcPr>
            <w:tcW w:w="8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0E6F4" w14:textId="77777777" w:rsidR="00C67B4B" w:rsidRDefault="00C67B4B" w:rsidP="00ED4C5A">
            <w:pPr>
              <w:rPr>
                <w:rFonts w:ascii="Cambria" w:eastAsia="Times New Roman" w:hAnsi="Cambria"/>
                <w:szCs w:val="20"/>
              </w:rPr>
            </w:pPr>
            <w:r>
              <w:rPr>
                <w:rFonts w:ascii="Cambria" w:hAnsi="Cambria"/>
                <w:szCs w:val="20"/>
              </w:rPr>
              <w:t>Les circuits de nature différente sont séparés (voir schéma unifilaire)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8CC32" w14:textId="77777777" w:rsidR="00C67B4B" w:rsidRDefault="00C67B4B" w:rsidP="00C67B4B">
            <w:pPr>
              <w:jc w:val="center"/>
              <w:rPr>
                <w:rFonts w:ascii="MS Gothic" w:eastAsia="MS Gothic"/>
                <w:szCs w:val="20"/>
              </w:rPr>
            </w:pPr>
            <w:r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E84C9" w14:textId="77777777" w:rsidR="00C67B4B" w:rsidRDefault="00C67B4B" w:rsidP="00C67B4B">
            <w:pPr>
              <w:jc w:val="center"/>
              <w:rPr>
                <w:rFonts w:ascii="MS Gothic" w:eastAsia="MS Gothic"/>
                <w:szCs w:val="20"/>
              </w:rPr>
            </w:pPr>
            <w:r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8FF25" w14:textId="77777777" w:rsidR="00C67B4B" w:rsidRDefault="00C67B4B" w:rsidP="00C67B4B">
            <w:pPr>
              <w:jc w:val="center"/>
              <w:rPr>
                <w:rFonts w:ascii="MS Gothic" w:eastAsia="MS Gothic"/>
                <w:szCs w:val="20"/>
              </w:rPr>
            </w:pPr>
            <w:r>
              <w:rPr>
                <w:rFonts w:ascii="MS Gothic" w:eastAsia="MS Gothic" w:hint="eastAsia"/>
                <w:szCs w:val="20"/>
              </w:rPr>
              <w:t>☐</w:t>
            </w:r>
          </w:p>
        </w:tc>
      </w:tr>
      <w:tr w:rsidR="00C67B4B" w14:paraId="35380F6B" w14:textId="77777777" w:rsidTr="00C67B4B">
        <w:trPr>
          <w:jc w:val="center"/>
        </w:trPr>
        <w:tc>
          <w:tcPr>
            <w:tcW w:w="8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5DEEF" w14:textId="77777777" w:rsidR="00C67B4B" w:rsidRDefault="00C67B4B" w:rsidP="00ED4C5A">
            <w:pPr>
              <w:rPr>
                <w:rFonts w:ascii="Cambria" w:eastAsia="Times New Roman" w:hAnsi="Cambria"/>
                <w:szCs w:val="20"/>
              </w:rPr>
            </w:pPr>
            <w:r>
              <w:rPr>
                <w:rFonts w:ascii="Cambria" w:hAnsi="Cambria"/>
                <w:szCs w:val="20"/>
              </w:rPr>
              <w:t>8 circuits maxi par DDRHS 30 mA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62D5F" w14:textId="77777777" w:rsidR="00C67B4B" w:rsidRDefault="00C67B4B" w:rsidP="00C67B4B">
            <w:pPr>
              <w:jc w:val="center"/>
              <w:rPr>
                <w:rFonts w:ascii="MS Gothic" w:eastAsia="MS Gothic"/>
                <w:szCs w:val="20"/>
              </w:rPr>
            </w:pPr>
            <w:r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77859" w14:textId="77777777" w:rsidR="00C67B4B" w:rsidRDefault="00C67B4B" w:rsidP="00C67B4B">
            <w:pPr>
              <w:jc w:val="center"/>
              <w:rPr>
                <w:rFonts w:ascii="MS Gothic" w:eastAsia="MS Gothic"/>
                <w:szCs w:val="20"/>
              </w:rPr>
            </w:pPr>
            <w:r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091D9" w14:textId="77777777" w:rsidR="00C67B4B" w:rsidRDefault="00C67B4B" w:rsidP="00C67B4B">
            <w:pPr>
              <w:jc w:val="center"/>
              <w:rPr>
                <w:rFonts w:ascii="MS Gothic" w:eastAsia="MS Gothic"/>
                <w:szCs w:val="20"/>
              </w:rPr>
            </w:pPr>
            <w:r>
              <w:rPr>
                <w:rFonts w:ascii="MS Gothic" w:eastAsia="MS Gothic" w:hint="eastAsia"/>
                <w:szCs w:val="20"/>
              </w:rPr>
              <w:t>☐</w:t>
            </w:r>
          </w:p>
        </w:tc>
      </w:tr>
      <w:tr w:rsidR="00C67B4B" w14:paraId="09B224A4" w14:textId="77777777" w:rsidTr="00C67B4B">
        <w:trPr>
          <w:jc w:val="center"/>
        </w:trPr>
        <w:tc>
          <w:tcPr>
            <w:tcW w:w="8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450B1" w14:textId="77777777" w:rsidR="00C67B4B" w:rsidRDefault="00C67B4B" w:rsidP="00ED4C5A">
            <w:pPr>
              <w:rPr>
                <w:rFonts w:ascii="Cambria" w:eastAsia="Times New Roman" w:hAnsi="Cambria"/>
                <w:szCs w:val="20"/>
              </w:rPr>
            </w:pPr>
            <w:r>
              <w:rPr>
                <w:rFonts w:ascii="Cambria" w:hAnsi="Cambria"/>
                <w:szCs w:val="20"/>
              </w:rPr>
              <w:t>Pour chaque DDRHS le calibre thermique respecte les règles de calcul (amont ou aval de l’amendement numéro 5 de la norme NF C 15 100)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86175" w14:textId="77777777" w:rsidR="00C67B4B" w:rsidRDefault="00C67B4B" w:rsidP="00C67B4B">
            <w:pPr>
              <w:jc w:val="center"/>
              <w:rPr>
                <w:rFonts w:ascii="MS Gothic" w:eastAsia="MS Gothic"/>
                <w:szCs w:val="20"/>
              </w:rPr>
            </w:pPr>
            <w:r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F8018" w14:textId="77777777" w:rsidR="00C67B4B" w:rsidRDefault="00C67B4B" w:rsidP="00C67B4B">
            <w:pPr>
              <w:jc w:val="center"/>
              <w:rPr>
                <w:rFonts w:ascii="MS Gothic" w:eastAsia="MS Gothic"/>
                <w:szCs w:val="20"/>
              </w:rPr>
            </w:pPr>
            <w:r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21A92" w14:textId="77777777" w:rsidR="00C67B4B" w:rsidRDefault="00C67B4B" w:rsidP="00C67B4B">
            <w:pPr>
              <w:jc w:val="center"/>
              <w:rPr>
                <w:rFonts w:ascii="MS Gothic" w:eastAsia="MS Gothic"/>
                <w:szCs w:val="20"/>
              </w:rPr>
            </w:pPr>
            <w:r>
              <w:rPr>
                <w:rFonts w:ascii="MS Gothic" w:eastAsia="MS Gothic" w:hint="eastAsia"/>
                <w:szCs w:val="20"/>
              </w:rPr>
              <w:t>☐</w:t>
            </w:r>
          </w:p>
        </w:tc>
      </w:tr>
      <w:tr w:rsidR="00C67B4B" w14:paraId="3647BD57" w14:textId="77777777" w:rsidTr="00C67B4B">
        <w:trPr>
          <w:jc w:val="center"/>
        </w:trPr>
        <w:tc>
          <w:tcPr>
            <w:tcW w:w="8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453A4" w14:textId="1FC6586C" w:rsidR="00C67B4B" w:rsidRDefault="00C67B4B" w:rsidP="00ED4C5A">
            <w:pPr>
              <w:rPr>
                <w:rFonts w:ascii="Cambria" w:eastAsia="Times New Roman" w:hAnsi="Cambria"/>
                <w:szCs w:val="20"/>
              </w:rPr>
            </w:pPr>
            <w:r>
              <w:rPr>
                <w:rFonts w:ascii="Cambria" w:hAnsi="Cambria"/>
                <w:szCs w:val="20"/>
              </w:rPr>
              <w:t>Le décompte maximal de point par circuit est respecté.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9668F" w14:textId="77777777" w:rsidR="00C67B4B" w:rsidRDefault="00C67B4B" w:rsidP="00C67B4B">
            <w:pPr>
              <w:jc w:val="center"/>
              <w:rPr>
                <w:rFonts w:ascii="MS Gothic" w:eastAsia="MS Gothic"/>
                <w:szCs w:val="20"/>
              </w:rPr>
            </w:pPr>
            <w:r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06DB0" w14:textId="77777777" w:rsidR="00C67B4B" w:rsidRDefault="00C67B4B" w:rsidP="00C67B4B">
            <w:pPr>
              <w:jc w:val="center"/>
              <w:rPr>
                <w:rFonts w:ascii="MS Gothic" w:eastAsia="MS Gothic"/>
                <w:szCs w:val="20"/>
              </w:rPr>
            </w:pPr>
            <w:r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5CEEF4" w14:textId="77777777" w:rsidR="00C67B4B" w:rsidRDefault="00C67B4B" w:rsidP="00C67B4B">
            <w:pPr>
              <w:jc w:val="center"/>
              <w:rPr>
                <w:rFonts w:ascii="MS Gothic" w:eastAsia="MS Gothic"/>
                <w:szCs w:val="20"/>
              </w:rPr>
            </w:pPr>
            <w:r>
              <w:rPr>
                <w:rFonts w:ascii="MS Gothic" w:eastAsia="MS Gothic" w:hint="eastAsia"/>
                <w:szCs w:val="20"/>
              </w:rPr>
              <w:t>☐</w:t>
            </w:r>
          </w:p>
        </w:tc>
      </w:tr>
      <w:tr w:rsidR="00C67B4B" w14:paraId="120287C2" w14:textId="77777777" w:rsidTr="00C67B4B">
        <w:trPr>
          <w:jc w:val="center"/>
        </w:trPr>
        <w:tc>
          <w:tcPr>
            <w:tcW w:w="8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77D02" w14:textId="77777777" w:rsidR="00C67B4B" w:rsidRDefault="00C67B4B" w:rsidP="00ED4C5A">
            <w:pPr>
              <w:rPr>
                <w:rFonts w:ascii="Cambria" w:eastAsia="Times New Roman" w:hAnsi="Cambria"/>
                <w:szCs w:val="20"/>
              </w:rPr>
            </w:pPr>
            <w:r>
              <w:rPr>
                <w:rFonts w:ascii="Cambria" w:hAnsi="Cambria"/>
                <w:szCs w:val="20"/>
              </w:rPr>
              <w:t>Adéquation des sections et des calibres thermiques des protections des circuits.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C39DBA" w14:textId="77777777" w:rsidR="00C67B4B" w:rsidRDefault="00C67B4B" w:rsidP="00C67B4B">
            <w:pPr>
              <w:jc w:val="center"/>
              <w:rPr>
                <w:rFonts w:ascii="MS Gothic" w:eastAsia="MS Gothic"/>
                <w:szCs w:val="20"/>
              </w:rPr>
            </w:pPr>
            <w:r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6C6E8" w14:textId="77777777" w:rsidR="00C67B4B" w:rsidRDefault="00C67B4B" w:rsidP="00C67B4B">
            <w:pPr>
              <w:jc w:val="center"/>
              <w:rPr>
                <w:rFonts w:ascii="MS Gothic" w:eastAsia="MS Gothic"/>
                <w:szCs w:val="20"/>
              </w:rPr>
            </w:pPr>
            <w:r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9800F" w14:textId="77777777" w:rsidR="00C67B4B" w:rsidRDefault="00C67B4B" w:rsidP="00C67B4B">
            <w:pPr>
              <w:jc w:val="center"/>
              <w:rPr>
                <w:rFonts w:ascii="MS Gothic" w:eastAsia="MS Gothic"/>
                <w:szCs w:val="20"/>
              </w:rPr>
            </w:pPr>
            <w:r>
              <w:rPr>
                <w:rFonts w:ascii="MS Gothic" w:eastAsia="MS Gothic" w:hint="eastAsia"/>
                <w:szCs w:val="20"/>
              </w:rPr>
              <w:t>☐</w:t>
            </w:r>
          </w:p>
        </w:tc>
      </w:tr>
      <w:tr w:rsidR="00C67B4B" w14:paraId="068056CB" w14:textId="77777777" w:rsidTr="00C67B4B">
        <w:trPr>
          <w:jc w:val="center"/>
        </w:trPr>
        <w:tc>
          <w:tcPr>
            <w:tcW w:w="8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5C929" w14:textId="77777777" w:rsidR="00C67B4B" w:rsidRDefault="00C67B4B" w:rsidP="00ED4C5A">
            <w:pPr>
              <w:rPr>
                <w:rFonts w:ascii="Cambria" w:eastAsia="Times New Roman" w:hAnsi="Cambria"/>
                <w:szCs w:val="20"/>
              </w:rPr>
            </w:pPr>
            <w:r>
              <w:rPr>
                <w:rFonts w:ascii="Cambria" w:hAnsi="Cambria"/>
                <w:szCs w:val="20"/>
              </w:rPr>
              <w:t>Alimentation des points extérieurs à l’armoire : canalisations uniquement en câble.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306E1" w14:textId="77777777" w:rsidR="00C67B4B" w:rsidRDefault="00C67B4B" w:rsidP="00C67B4B">
            <w:pPr>
              <w:jc w:val="center"/>
              <w:rPr>
                <w:rFonts w:ascii="MS Gothic" w:eastAsia="MS Gothic"/>
                <w:szCs w:val="20"/>
              </w:rPr>
            </w:pPr>
            <w:r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BCF8A" w14:textId="77777777" w:rsidR="00C67B4B" w:rsidRDefault="00C67B4B" w:rsidP="00C67B4B">
            <w:pPr>
              <w:jc w:val="center"/>
              <w:rPr>
                <w:rFonts w:ascii="MS Gothic" w:eastAsia="MS Gothic"/>
                <w:szCs w:val="20"/>
              </w:rPr>
            </w:pPr>
            <w:r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25A6E3" w14:textId="77777777" w:rsidR="00C67B4B" w:rsidRDefault="00C67B4B" w:rsidP="00C67B4B">
            <w:pPr>
              <w:jc w:val="center"/>
              <w:rPr>
                <w:rFonts w:ascii="MS Gothic" w:eastAsia="MS Gothic"/>
                <w:szCs w:val="20"/>
              </w:rPr>
            </w:pPr>
            <w:r>
              <w:rPr>
                <w:rFonts w:ascii="MS Gothic" w:eastAsia="MS Gothic" w:hint="eastAsia"/>
                <w:szCs w:val="20"/>
              </w:rPr>
              <w:t>☐</w:t>
            </w:r>
          </w:p>
        </w:tc>
      </w:tr>
    </w:tbl>
    <w:p w14:paraId="4A5A732F" w14:textId="77777777" w:rsidR="002F4C08" w:rsidRDefault="002F4C08" w:rsidP="00C67B4B"/>
    <w:p w14:paraId="7024C444" w14:textId="168012B5" w:rsidR="00C67B4B" w:rsidRDefault="00C67B4B" w:rsidP="00C67B4B">
      <w:r>
        <w:t>(*) C = Conforme et NC = Non Conforme et SO = Sans Objet</w:t>
      </w:r>
    </w:p>
    <w:p w14:paraId="2AD090EE" w14:textId="77777777" w:rsidR="00C67B4B" w:rsidRDefault="00C67B4B">
      <w:pPr>
        <w:jc w:val="left"/>
        <w:rPr>
          <w:rFonts w:eastAsiaTheme="majorEastAsia" w:cstheme="majorBidi"/>
          <w:bCs/>
          <w:sz w:val="24"/>
        </w:rPr>
      </w:pPr>
      <w:bookmarkStart w:id="32" w:name="_Toc528396612"/>
      <w:r>
        <w:br w:type="page"/>
      </w:r>
    </w:p>
    <w:p w14:paraId="6EBD394C" w14:textId="679A703C" w:rsidR="00C67B4B" w:rsidRDefault="00C67B4B" w:rsidP="00C67B4B">
      <w:pPr>
        <w:pStyle w:val="Titre3"/>
        <w:tabs>
          <w:tab w:val="num" w:pos="2421"/>
        </w:tabs>
        <w:spacing w:line="240" w:lineRule="auto"/>
      </w:pPr>
      <w:bookmarkStart w:id="33" w:name="_Toc20592446"/>
      <w:r>
        <w:lastRenderedPageBreak/>
        <w:t>Registre de sécurité.</w:t>
      </w:r>
      <w:bookmarkEnd w:id="32"/>
      <w:bookmarkEnd w:id="33"/>
    </w:p>
    <w:p w14:paraId="6C4BF90A" w14:textId="77777777" w:rsidR="00C67B4B" w:rsidRDefault="00C67B4B" w:rsidP="00C67B4B">
      <w:r>
        <w:t>Suite à votre visite de base on vous demande de compléter le registre de sécurité ci-dessous.</w:t>
      </w:r>
    </w:p>
    <w:p w14:paraId="399DEC25" w14:textId="77777777" w:rsidR="00C67B4B" w:rsidRDefault="00C67B4B" w:rsidP="00C67B4B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90DC23" wp14:editId="6A3220D1">
                <wp:simplePos x="0" y="0"/>
                <wp:positionH relativeFrom="column">
                  <wp:posOffset>-1600</wp:posOffset>
                </wp:positionH>
                <wp:positionV relativeFrom="paragraph">
                  <wp:posOffset>13106</wp:posOffset>
                </wp:positionV>
                <wp:extent cx="6824421" cy="680314"/>
                <wp:effectExtent l="0" t="0" r="8255" b="18415"/>
                <wp:wrapNone/>
                <wp:docPr id="79" name="Zone de text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4421" cy="6803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97C313" w14:textId="77777777" w:rsidR="00546D78" w:rsidRDefault="00546D78" w:rsidP="00C67B4B">
                            <w:pPr>
                              <w:spacing w:after="120"/>
                            </w:pPr>
                            <w:r>
                              <w:t>Vérification des éléments de protections des personnes contre le contact indirect :</w:t>
                            </w:r>
                          </w:p>
                          <w:p w14:paraId="692391C2" w14:textId="77777777" w:rsidR="00546D78" w:rsidRDefault="00546D78" w:rsidP="00C67B4B">
                            <w:pPr>
                              <w:spacing w:after="120"/>
                            </w:pPr>
                            <w:r>
                              <w:t>Dispositifs différentiels, mise à la terre des masses (continuité des conducteurs de protection et des masses), impédances de boucle pour validation de la résistance de la prise de terre (régime TT).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0DC23" id="Zone de texte 79" o:spid="_x0000_s1032" type="#_x0000_t202" style="position:absolute;left:0;text-align:left;margin-left:-.15pt;margin-top:1.05pt;width:537.35pt;height:53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" fillcolor="white [3201]" strokeweight=".5pt">
                <v:textbox>
                  <w:txbxContent>
                    <w:p w14:paraId="5097C313" w14:textId="77777777" w:rsidR="00546D78" w:rsidRDefault="00546D78" w:rsidP="00C67B4B">
                      <w:pPr>
                        <w:spacing w:after="120"/>
                      </w:pPr>
                      <w:r>
                        <w:t>Vérification des éléments de protections des personnes contre le contact indirect :</w:t>
                      </w:r>
                    </w:p>
                    <w:p w14:paraId="692391C2" w14:textId="77777777" w:rsidR="00546D78" w:rsidRDefault="00546D78" w:rsidP="00C67B4B">
                      <w:pPr>
                        <w:spacing w:after="120"/>
                      </w:pPr>
                      <w:r>
                        <w:t>Dispositifs différentiels, mise à la terre des masses (continuité des conducteurs de protection et des masses), impédances de boucle pour validation de la résistance de la prise de terre (régime TT).</w:t>
                      </w:r>
                    </w:p>
                  </w:txbxContent>
                </v:textbox>
              </v:shape>
            </w:pict>
          </mc:Fallback>
        </mc:AlternateContent>
      </w:r>
    </w:p>
    <w:p w14:paraId="7A79167D" w14:textId="77777777" w:rsidR="00C67B4B" w:rsidRDefault="00C67B4B" w:rsidP="00C67B4B"/>
    <w:p w14:paraId="1260AB74" w14:textId="77777777" w:rsidR="00C67B4B" w:rsidRDefault="00C67B4B" w:rsidP="00C67B4B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71"/>
        <w:gridCol w:w="1985"/>
        <w:gridCol w:w="4536"/>
        <w:gridCol w:w="2970"/>
      </w:tblGrid>
      <w:tr w:rsidR="00C67B4B" w14:paraId="08AF60C7" w14:textId="77777777" w:rsidTr="00ED4C5A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E464D" w14:textId="77777777" w:rsidR="00C67B4B" w:rsidRDefault="00C67B4B" w:rsidP="00ED4C5A">
            <w:pPr>
              <w:jc w:val="center"/>
              <w:rPr>
                <w:rFonts w:eastAsiaTheme="majorEastAsia" w:cstheme="majorBidi"/>
                <w:bCs/>
                <w:sz w:val="24"/>
              </w:rPr>
            </w:pPr>
            <w:r>
              <w:rPr>
                <w:rFonts w:eastAsiaTheme="majorEastAsia" w:cstheme="majorBidi"/>
                <w:bCs/>
                <w:sz w:val="24"/>
              </w:rPr>
              <w:t>DATE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BC48C" w14:textId="77777777" w:rsidR="00C67B4B" w:rsidRDefault="00C67B4B" w:rsidP="00ED4C5A">
            <w:pPr>
              <w:jc w:val="center"/>
              <w:rPr>
                <w:rFonts w:eastAsiaTheme="majorEastAsia" w:cstheme="majorBidi"/>
                <w:bCs/>
                <w:sz w:val="24"/>
              </w:rPr>
            </w:pPr>
            <w:r>
              <w:rPr>
                <w:rFonts w:eastAsiaTheme="majorEastAsia" w:cstheme="majorBidi"/>
                <w:bCs/>
                <w:sz w:val="24"/>
              </w:rPr>
              <w:t>SOCIETE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02121" w14:textId="77777777" w:rsidR="00C67B4B" w:rsidRDefault="00C67B4B" w:rsidP="00ED4C5A">
            <w:pPr>
              <w:jc w:val="center"/>
              <w:rPr>
                <w:rFonts w:eastAsiaTheme="majorEastAsia" w:cstheme="majorBidi"/>
                <w:bCs/>
                <w:sz w:val="24"/>
              </w:rPr>
            </w:pPr>
            <w:r>
              <w:rPr>
                <w:rFonts w:eastAsiaTheme="majorEastAsia" w:cstheme="majorBidi"/>
                <w:bCs/>
                <w:sz w:val="24"/>
              </w:rPr>
              <w:t>OBSERVATIONS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3A289" w14:textId="77777777" w:rsidR="00C67B4B" w:rsidRDefault="00C67B4B" w:rsidP="00ED4C5A">
            <w:pPr>
              <w:jc w:val="center"/>
              <w:rPr>
                <w:rFonts w:eastAsiaTheme="majorEastAsia" w:cstheme="majorBidi"/>
                <w:bCs/>
                <w:sz w:val="24"/>
              </w:rPr>
            </w:pPr>
            <w:r>
              <w:rPr>
                <w:rFonts w:eastAsiaTheme="majorEastAsia" w:cstheme="majorBidi"/>
                <w:bCs/>
                <w:sz w:val="24"/>
              </w:rPr>
              <w:t>SIGNATURE + TAMPON</w:t>
            </w:r>
          </w:p>
        </w:tc>
      </w:tr>
      <w:tr w:rsidR="00C67B4B" w14:paraId="259EE73E" w14:textId="77777777" w:rsidTr="00ED4C5A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06133" w14:textId="77777777" w:rsidR="00C67B4B" w:rsidRDefault="00C67B4B" w:rsidP="00ED4C5A">
            <w:pPr>
              <w:rPr>
                <w:rFonts w:eastAsiaTheme="majorEastAsia" w:cstheme="majorBidi"/>
                <w:bCs/>
                <w:sz w:val="24"/>
              </w:rPr>
            </w:pPr>
          </w:p>
          <w:p w14:paraId="343DB021" w14:textId="77777777" w:rsidR="00C67B4B" w:rsidRDefault="00C67B4B" w:rsidP="00ED4C5A">
            <w:pPr>
              <w:rPr>
                <w:rFonts w:eastAsiaTheme="majorEastAsia" w:cstheme="majorBidi"/>
                <w:bCs/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AAA38" w14:textId="77777777" w:rsidR="00C67B4B" w:rsidRDefault="00C67B4B" w:rsidP="00ED4C5A">
            <w:pPr>
              <w:rPr>
                <w:rFonts w:eastAsiaTheme="majorEastAsia" w:cstheme="majorBidi"/>
                <w:bCs/>
                <w:sz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10414" w14:textId="77777777" w:rsidR="00C67B4B" w:rsidRDefault="00C67B4B" w:rsidP="00ED4C5A">
            <w:pPr>
              <w:rPr>
                <w:rFonts w:eastAsiaTheme="majorEastAsia" w:cstheme="majorBidi"/>
                <w:bCs/>
                <w:sz w:val="24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65605" w14:textId="77777777" w:rsidR="00C67B4B" w:rsidRDefault="00C67B4B" w:rsidP="00ED4C5A">
            <w:pPr>
              <w:rPr>
                <w:rFonts w:eastAsiaTheme="majorEastAsia" w:cstheme="majorBidi"/>
                <w:bCs/>
                <w:sz w:val="24"/>
              </w:rPr>
            </w:pPr>
          </w:p>
        </w:tc>
      </w:tr>
    </w:tbl>
    <w:p w14:paraId="5C19FEE0" w14:textId="737B5B38" w:rsidR="00C67B4B" w:rsidRDefault="00C67B4B" w:rsidP="00C67B4B">
      <w:pPr>
        <w:rPr>
          <w:rFonts w:eastAsia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14C84A" wp14:editId="099E5914">
                <wp:simplePos x="0" y="0"/>
                <wp:positionH relativeFrom="column">
                  <wp:posOffset>-1600</wp:posOffset>
                </wp:positionH>
                <wp:positionV relativeFrom="paragraph">
                  <wp:posOffset>134544</wp:posOffset>
                </wp:positionV>
                <wp:extent cx="6824421" cy="295910"/>
                <wp:effectExtent l="0" t="0" r="8255" b="8890"/>
                <wp:wrapNone/>
                <wp:docPr id="78" name="Zone de text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4421" cy="295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9D3B5B" w14:textId="191147BE" w:rsidR="00546D78" w:rsidRDefault="00546D78" w:rsidP="00C67B4B">
                            <w:r>
                              <w:t>Vérification des dispositifs de protection contre les surtensions.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4C84A" id="Zone de texte 78" o:spid="_x0000_s1033" type="#_x0000_t202" style="position:absolute;left:0;text-align:left;margin-left:-.15pt;margin-top:10.6pt;width:537.35pt;height:23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" fillcolor="white [3201]" strokeweight=".5pt">
                <v:textbox>
                  <w:txbxContent>
                    <w:p w14:paraId="319D3B5B" w14:textId="191147BE" w:rsidR="00546D78" w:rsidRDefault="00546D78" w:rsidP="00C67B4B">
                      <w:r>
                        <w:t>Vérification des dispositifs de protection contre les surtensions.</w:t>
                      </w:r>
                    </w:p>
                  </w:txbxContent>
                </v:textbox>
              </v:shape>
            </w:pict>
          </mc:Fallback>
        </mc:AlternateContent>
      </w:r>
    </w:p>
    <w:p w14:paraId="668245F2" w14:textId="77777777" w:rsidR="00C67B4B" w:rsidRDefault="00C67B4B" w:rsidP="00C67B4B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71"/>
        <w:gridCol w:w="1985"/>
        <w:gridCol w:w="4536"/>
        <w:gridCol w:w="2970"/>
      </w:tblGrid>
      <w:tr w:rsidR="00C67B4B" w14:paraId="0B7C3F32" w14:textId="77777777" w:rsidTr="00ED4C5A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243E2" w14:textId="77777777" w:rsidR="00C67B4B" w:rsidRDefault="00C67B4B" w:rsidP="00ED4C5A">
            <w:pPr>
              <w:jc w:val="center"/>
              <w:rPr>
                <w:rFonts w:eastAsiaTheme="majorEastAsia" w:cstheme="majorBidi"/>
                <w:bCs/>
                <w:sz w:val="24"/>
              </w:rPr>
            </w:pPr>
            <w:r>
              <w:rPr>
                <w:rFonts w:eastAsiaTheme="majorEastAsia" w:cstheme="majorBidi"/>
                <w:bCs/>
                <w:sz w:val="24"/>
              </w:rPr>
              <w:t>DATE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30F50" w14:textId="77777777" w:rsidR="00C67B4B" w:rsidRDefault="00C67B4B" w:rsidP="00ED4C5A">
            <w:pPr>
              <w:jc w:val="center"/>
              <w:rPr>
                <w:rFonts w:eastAsiaTheme="majorEastAsia" w:cstheme="majorBidi"/>
                <w:bCs/>
                <w:sz w:val="24"/>
              </w:rPr>
            </w:pPr>
            <w:r>
              <w:rPr>
                <w:rFonts w:eastAsiaTheme="majorEastAsia" w:cstheme="majorBidi"/>
                <w:bCs/>
                <w:sz w:val="24"/>
              </w:rPr>
              <w:t>SOCIETE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F6494" w14:textId="77777777" w:rsidR="00C67B4B" w:rsidRDefault="00C67B4B" w:rsidP="00ED4C5A">
            <w:pPr>
              <w:jc w:val="center"/>
              <w:rPr>
                <w:rFonts w:eastAsiaTheme="majorEastAsia" w:cstheme="majorBidi"/>
                <w:bCs/>
                <w:sz w:val="24"/>
              </w:rPr>
            </w:pPr>
            <w:r>
              <w:rPr>
                <w:rFonts w:eastAsiaTheme="majorEastAsia" w:cstheme="majorBidi"/>
                <w:bCs/>
                <w:sz w:val="24"/>
              </w:rPr>
              <w:t>OBSERVATIONS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246A0" w14:textId="77777777" w:rsidR="00C67B4B" w:rsidRDefault="00C67B4B" w:rsidP="00ED4C5A">
            <w:pPr>
              <w:jc w:val="center"/>
              <w:rPr>
                <w:rFonts w:eastAsiaTheme="majorEastAsia" w:cstheme="majorBidi"/>
                <w:bCs/>
                <w:sz w:val="24"/>
              </w:rPr>
            </w:pPr>
            <w:r>
              <w:rPr>
                <w:rFonts w:eastAsiaTheme="majorEastAsia" w:cstheme="majorBidi"/>
                <w:bCs/>
                <w:sz w:val="24"/>
              </w:rPr>
              <w:t>SIGNATURE + TAMPON</w:t>
            </w:r>
          </w:p>
        </w:tc>
      </w:tr>
      <w:tr w:rsidR="00C67B4B" w14:paraId="0FE163BB" w14:textId="77777777" w:rsidTr="00ED4C5A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11730" w14:textId="77777777" w:rsidR="00C67B4B" w:rsidRDefault="00C67B4B" w:rsidP="00ED4C5A">
            <w:pPr>
              <w:rPr>
                <w:rFonts w:eastAsiaTheme="majorEastAsia" w:cstheme="majorBidi"/>
                <w:bCs/>
                <w:sz w:val="24"/>
              </w:rPr>
            </w:pPr>
          </w:p>
          <w:p w14:paraId="313364DB" w14:textId="77777777" w:rsidR="00C67B4B" w:rsidRDefault="00C67B4B" w:rsidP="00ED4C5A">
            <w:pPr>
              <w:rPr>
                <w:rFonts w:eastAsiaTheme="majorEastAsia" w:cstheme="majorBidi"/>
                <w:bCs/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0E5ED" w14:textId="77777777" w:rsidR="00C67B4B" w:rsidRDefault="00C67B4B" w:rsidP="00ED4C5A">
            <w:pPr>
              <w:rPr>
                <w:rFonts w:eastAsiaTheme="majorEastAsia" w:cstheme="majorBidi"/>
                <w:bCs/>
                <w:sz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169B2" w14:textId="77777777" w:rsidR="00C67B4B" w:rsidRDefault="00C67B4B" w:rsidP="00ED4C5A">
            <w:pPr>
              <w:rPr>
                <w:rFonts w:eastAsiaTheme="majorEastAsia" w:cstheme="majorBidi"/>
                <w:bCs/>
                <w:sz w:val="24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0BF22" w14:textId="77777777" w:rsidR="00C67B4B" w:rsidRDefault="00C67B4B" w:rsidP="00ED4C5A">
            <w:pPr>
              <w:rPr>
                <w:rFonts w:eastAsiaTheme="majorEastAsia" w:cstheme="majorBidi"/>
                <w:bCs/>
                <w:sz w:val="24"/>
              </w:rPr>
            </w:pPr>
          </w:p>
        </w:tc>
      </w:tr>
    </w:tbl>
    <w:p w14:paraId="54BBB162" w14:textId="781B9E41" w:rsidR="00C67B4B" w:rsidRDefault="00C67B4B" w:rsidP="00C67B4B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A6F237" wp14:editId="1405A484">
                <wp:simplePos x="0" y="0"/>
                <wp:positionH relativeFrom="column">
                  <wp:posOffset>-1600</wp:posOffset>
                </wp:positionH>
                <wp:positionV relativeFrom="paragraph">
                  <wp:posOffset>148285</wp:posOffset>
                </wp:positionV>
                <wp:extent cx="6824421" cy="277977"/>
                <wp:effectExtent l="0" t="0" r="8255" b="14605"/>
                <wp:wrapNone/>
                <wp:docPr id="77" name="Zone de text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4421" cy="2779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722CDA" w14:textId="7A395B25" w:rsidR="00546D78" w:rsidRDefault="00546D78" w:rsidP="00C67B4B">
                            <w:r>
                              <w:t>Vérification du coffret de rue. Contrôle du maintien de L’IP 67, de son état intérieur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6F237" id="Zone de texte 77" o:spid="_x0000_s1034" type="#_x0000_t202" style="position:absolute;left:0;text-align:left;margin-left:-.15pt;margin-top:11.7pt;width:537.35pt;height:21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" fillcolor="white [3201]" strokeweight=".5pt">
                <v:textbox>
                  <w:txbxContent>
                    <w:p w14:paraId="32722CDA" w14:textId="7A395B25" w:rsidR="00546D78" w:rsidRDefault="00546D78" w:rsidP="00C67B4B">
                      <w:r>
                        <w:t>Vérification du coffret de rue. Contrôle du maintien de L’IP 67, de son état intérieur</w:t>
                      </w:r>
                    </w:p>
                  </w:txbxContent>
                </v:textbox>
              </v:shape>
            </w:pict>
          </mc:Fallback>
        </mc:AlternateContent>
      </w:r>
    </w:p>
    <w:p w14:paraId="4DAC645A" w14:textId="77777777" w:rsidR="00C67B4B" w:rsidRDefault="00C67B4B" w:rsidP="00C67B4B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71"/>
        <w:gridCol w:w="1985"/>
        <w:gridCol w:w="4536"/>
        <w:gridCol w:w="2970"/>
      </w:tblGrid>
      <w:tr w:rsidR="00C67B4B" w14:paraId="3C003275" w14:textId="77777777" w:rsidTr="00ED4C5A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2B77F" w14:textId="77777777" w:rsidR="00C67B4B" w:rsidRDefault="00C67B4B" w:rsidP="00ED4C5A">
            <w:pPr>
              <w:jc w:val="center"/>
              <w:rPr>
                <w:rFonts w:eastAsiaTheme="majorEastAsia" w:cstheme="majorBidi"/>
                <w:bCs/>
                <w:sz w:val="24"/>
              </w:rPr>
            </w:pPr>
            <w:r>
              <w:rPr>
                <w:rFonts w:eastAsiaTheme="majorEastAsia" w:cstheme="majorBidi"/>
                <w:bCs/>
                <w:sz w:val="24"/>
              </w:rPr>
              <w:t>DATE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66512" w14:textId="77777777" w:rsidR="00C67B4B" w:rsidRDefault="00C67B4B" w:rsidP="00ED4C5A">
            <w:pPr>
              <w:jc w:val="center"/>
              <w:rPr>
                <w:rFonts w:eastAsiaTheme="majorEastAsia" w:cstheme="majorBidi"/>
                <w:bCs/>
                <w:sz w:val="24"/>
              </w:rPr>
            </w:pPr>
            <w:r>
              <w:rPr>
                <w:rFonts w:eastAsiaTheme="majorEastAsia" w:cstheme="majorBidi"/>
                <w:bCs/>
                <w:sz w:val="24"/>
              </w:rPr>
              <w:t>SOCIETE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02686" w14:textId="77777777" w:rsidR="00C67B4B" w:rsidRDefault="00C67B4B" w:rsidP="00ED4C5A">
            <w:pPr>
              <w:jc w:val="center"/>
              <w:rPr>
                <w:rFonts w:eastAsiaTheme="majorEastAsia" w:cstheme="majorBidi"/>
                <w:bCs/>
                <w:sz w:val="24"/>
              </w:rPr>
            </w:pPr>
            <w:r>
              <w:rPr>
                <w:rFonts w:eastAsiaTheme="majorEastAsia" w:cstheme="majorBidi"/>
                <w:bCs/>
                <w:sz w:val="24"/>
              </w:rPr>
              <w:t>OBSERVATIONS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2CB5B" w14:textId="77777777" w:rsidR="00C67B4B" w:rsidRDefault="00C67B4B" w:rsidP="00ED4C5A">
            <w:pPr>
              <w:jc w:val="center"/>
              <w:rPr>
                <w:rFonts w:eastAsiaTheme="majorEastAsia" w:cstheme="majorBidi"/>
                <w:bCs/>
                <w:sz w:val="24"/>
              </w:rPr>
            </w:pPr>
            <w:r>
              <w:rPr>
                <w:rFonts w:eastAsiaTheme="majorEastAsia" w:cstheme="majorBidi"/>
                <w:bCs/>
                <w:sz w:val="24"/>
              </w:rPr>
              <w:t>SIGNATURE + TAMPON</w:t>
            </w:r>
          </w:p>
        </w:tc>
      </w:tr>
      <w:tr w:rsidR="00C67B4B" w14:paraId="0E177E87" w14:textId="77777777" w:rsidTr="00ED4C5A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C8885" w14:textId="77777777" w:rsidR="00C67B4B" w:rsidRDefault="00C67B4B" w:rsidP="00ED4C5A">
            <w:pPr>
              <w:rPr>
                <w:rFonts w:eastAsiaTheme="majorEastAsia" w:cstheme="majorBidi"/>
                <w:bCs/>
                <w:sz w:val="24"/>
              </w:rPr>
            </w:pPr>
          </w:p>
          <w:p w14:paraId="062E443D" w14:textId="77777777" w:rsidR="00C67B4B" w:rsidRDefault="00C67B4B" w:rsidP="00ED4C5A">
            <w:pPr>
              <w:rPr>
                <w:rFonts w:eastAsiaTheme="majorEastAsia" w:cstheme="majorBidi"/>
                <w:bCs/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C9D9F" w14:textId="77777777" w:rsidR="00C67B4B" w:rsidRDefault="00C67B4B" w:rsidP="00ED4C5A">
            <w:pPr>
              <w:rPr>
                <w:rFonts w:eastAsiaTheme="majorEastAsia" w:cstheme="majorBidi"/>
                <w:bCs/>
                <w:sz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79ED9" w14:textId="77777777" w:rsidR="00C67B4B" w:rsidRDefault="00C67B4B" w:rsidP="00ED4C5A">
            <w:pPr>
              <w:rPr>
                <w:rFonts w:eastAsiaTheme="majorEastAsia" w:cstheme="majorBidi"/>
                <w:bCs/>
                <w:sz w:val="24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5CC9C" w14:textId="77777777" w:rsidR="00C67B4B" w:rsidRDefault="00C67B4B" w:rsidP="00ED4C5A">
            <w:pPr>
              <w:rPr>
                <w:rFonts w:eastAsiaTheme="majorEastAsia" w:cstheme="majorBidi"/>
                <w:bCs/>
                <w:sz w:val="24"/>
              </w:rPr>
            </w:pPr>
          </w:p>
        </w:tc>
      </w:tr>
    </w:tbl>
    <w:p w14:paraId="365DAC47" w14:textId="333EFE5B" w:rsidR="00C67B4B" w:rsidRDefault="00C67B4B" w:rsidP="00C67B4B">
      <w:pPr>
        <w:rPr>
          <w:rFonts w:eastAsia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6ACA00" wp14:editId="4C317953">
                <wp:simplePos x="0" y="0"/>
                <wp:positionH relativeFrom="column">
                  <wp:posOffset>-1600</wp:posOffset>
                </wp:positionH>
                <wp:positionV relativeFrom="paragraph">
                  <wp:posOffset>110820</wp:posOffset>
                </wp:positionV>
                <wp:extent cx="6824980" cy="285293"/>
                <wp:effectExtent l="0" t="0" r="7620" b="6985"/>
                <wp:wrapNone/>
                <wp:docPr id="76" name="Zone de text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4980" cy="2852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F154D8" w14:textId="648EA0CB" w:rsidR="00546D78" w:rsidRDefault="00546D78" w:rsidP="00C67B4B">
                            <w:r>
                              <w:t>Vérification de l’aspect extérieur et de l’état intérieur du mat. (Ne pas oublier l’état et la fermeture du portillon).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ACA00" id="Zone de texte 76" o:spid="_x0000_s1035" type="#_x0000_t202" style="position:absolute;left:0;text-align:left;margin-left:-.15pt;margin-top:8.75pt;width:537.4pt;height:22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" fillcolor="white [3201]" strokeweight=".5pt">
                <v:textbox>
                  <w:txbxContent>
                    <w:p w14:paraId="72F154D8" w14:textId="648EA0CB" w:rsidR="00546D78" w:rsidRDefault="00546D78" w:rsidP="00C67B4B">
                      <w:r>
                        <w:t>Vérification de l’aspect extérieur et de l’état intérieur du mat. (Ne pas oublier l’état et la fermeture du portillon).</w:t>
                      </w:r>
                    </w:p>
                  </w:txbxContent>
                </v:textbox>
              </v:shape>
            </w:pict>
          </mc:Fallback>
        </mc:AlternateContent>
      </w:r>
    </w:p>
    <w:p w14:paraId="282B2198" w14:textId="77777777" w:rsidR="00C67B4B" w:rsidRDefault="00C67B4B" w:rsidP="00C67B4B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71"/>
        <w:gridCol w:w="1985"/>
        <w:gridCol w:w="4536"/>
        <w:gridCol w:w="2970"/>
      </w:tblGrid>
      <w:tr w:rsidR="00C67B4B" w14:paraId="0E6189D7" w14:textId="77777777" w:rsidTr="00ED4C5A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48FD3" w14:textId="77777777" w:rsidR="00C67B4B" w:rsidRDefault="00C67B4B" w:rsidP="00ED4C5A">
            <w:pPr>
              <w:jc w:val="center"/>
              <w:rPr>
                <w:rFonts w:eastAsiaTheme="majorEastAsia" w:cstheme="majorBidi"/>
                <w:bCs/>
                <w:sz w:val="24"/>
              </w:rPr>
            </w:pPr>
            <w:r>
              <w:rPr>
                <w:rFonts w:eastAsiaTheme="majorEastAsia" w:cstheme="majorBidi"/>
                <w:bCs/>
                <w:sz w:val="24"/>
              </w:rPr>
              <w:t>DATE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E4FB2" w14:textId="77777777" w:rsidR="00C67B4B" w:rsidRDefault="00C67B4B" w:rsidP="00ED4C5A">
            <w:pPr>
              <w:jc w:val="center"/>
              <w:rPr>
                <w:rFonts w:eastAsiaTheme="majorEastAsia" w:cstheme="majorBidi"/>
                <w:bCs/>
                <w:sz w:val="24"/>
              </w:rPr>
            </w:pPr>
            <w:r>
              <w:rPr>
                <w:rFonts w:eastAsiaTheme="majorEastAsia" w:cstheme="majorBidi"/>
                <w:bCs/>
                <w:sz w:val="24"/>
              </w:rPr>
              <w:t>SOCIETE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4226D" w14:textId="77777777" w:rsidR="00C67B4B" w:rsidRDefault="00C67B4B" w:rsidP="00ED4C5A">
            <w:pPr>
              <w:jc w:val="center"/>
              <w:rPr>
                <w:rFonts w:eastAsiaTheme="majorEastAsia" w:cstheme="majorBidi"/>
                <w:bCs/>
                <w:sz w:val="24"/>
              </w:rPr>
            </w:pPr>
            <w:r>
              <w:rPr>
                <w:rFonts w:eastAsiaTheme="majorEastAsia" w:cstheme="majorBidi"/>
                <w:bCs/>
                <w:sz w:val="24"/>
              </w:rPr>
              <w:t>OBSERVATIONS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9835D" w14:textId="77777777" w:rsidR="00C67B4B" w:rsidRDefault="00C67B4B" w:rsidP="00ED4C5A">
            <w:pPr>
              <w:jc w:val="center"/>
              <w:rPr>
                <w:rFonts w:eastAsiaTheme="majorEastAsia" w:cstheme="majorBidi"/>
                <w:bCs/>
                <w:sz w:val="24"/>
              </w:rPr>
            </w:pPr>
            <w:r>
              <w:rPr>
                <w:rFonts w:eastAsiaTheme="majorEastAsia" w:cstheme="majorBidi"/>
                <w:bCs/>
                <w:sz w:val="24"/>
              </w:rPr>
              <w:t>SIGNATURE + TAMPON</w:t>
            </w:r>
          </w:p>
        </w:tc>
      </w:tr>
      <w:tr w:rsidR="00C67B4B" w14:paraId="1BF28FBB" w14:textId="77777777" w:rsidTr="00ED4C5A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1A4BE" w14:textId="77777777" w:rsidR="00C67B4B" w:rsidRDefault="00C67B4B" w:rsidP="00ED4C5A">
            <w:pPr>
              <w:rPr>
                <w:rFonts w:eastAsiaTheme="majorEastAsia" w:cstheme="majorBidi"/>
                <w:bCs/>
                <w:sz w:val="24"/>
              </w:rPr>
            </w:pPr>
          </w:p>
          <w:p w14:paraId="2749EA3C" w14:textId="77777777" w:rsidR="00C67B4B" w:rsidRDefault="00C67B4B" w:rsidP="00ED4C5A">
            <w:pPr>
              <w:rPr>
                <w:rFonts w:eastAsiaTheme="majorEastAsia" w:cstheme="majorBidi"/>
                <w:bCs/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BD823" w14:textId="77777777" w:rsidR="00C67B4B" w:rsidRDefault="00C67B4B" w:rsidP="00ED4C5A">
            <w:pPr>
              <w:rPr>
                <w:rFonts w:eastAsiaTheme="majorEastAsia" w:cstheme="majorBidi"/>
                <w:bCs/>
                <w:sz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F9679" w14:textId="77777777" w:rsidR="00C67B4B" w:rsidRDefault="00C67B4B" w:rsidP="00ED4C5A">
            <w:pPr>
              <w:rPr>
                <w:rFonts w:eastAsiaTheme="majorEastAsia" w:cstheme="majorBidi"/>
                <w:bCs/>
                <w:sz w:val="24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C7F0B" w14:textId="77777777" w:rsidR="00C67B4B" w:rsidRDefault="00C67B4B" w:rsidP="00ED4C5A">
            <w:pPr>
              <w:rPr>
                <w:rFonts w:eastAsiaTheme="majorEastAsia" w:cstheme="majorBidi"/>
                <w:bCs/>
                <w:sz w:val="24"/>
              </w:rPr>
            </w:pPr>
          </w:p>
        </w:tc>
      </w:tr>
    </w:tbl>
    <w:p w14:paraId="4380BE64" w14:textId="7D5AF68F" w:rsidR="00C67B4B" w:rsidRDefault="00C67B4B" w:rsidP="00C67B4B">
      <w:pPr>
        <w:rPr>
          <w:rFonts w:eastAsia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1CEEE4" wp14:editId="6FF1292B">
                <wp:simplePos x="0" y="0"/>
                <wp:positionH relativeFrom="column">
                  <wp:posOffset>-1600</wp:posOffset>
                </wp:positionH>
                <wp:positionV relativeFrom="paragraph">
                  <wp:posOffset>102616</wp:posOffset>
                </wp:positionV>
                <wp:extent cx="6824980" cy="395021"/>
                <wp:effectExtent l="0" t="0" r="7620" b="11430"/>
                <wp:wrapNone/>
                <wp:docPr id="75" name="Zone de text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4980" cy="3950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2EBC94" w14:textId="77777777" w:rsidR="00546D78" w:rsidRDefault="00546D78" w:rsidP="00C67B4B">
                            <w:r>
                              <w:t>Vérification de l’état des gaines de protection des câbles, des presses étoupes et des manchons d’étanchéité sur leurs extrémités.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CEEE4" id="Zone de texte 75" o:spid="_x0000_s1036" type="#_x0000_t202" style="position:absolute;left:0;text-align:left;margin-left:-.15pt;margin-top:8.1pt;width:537.4pt;height:31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" fillcolor="white [3201]" strokeweight=".5pt">
                <v:textbox>
                  <w:txbxContent>
                    <w:p w14:paraId="4C2EBC94" w14:textId="77777777" w:rsidR="00546D78" w:rsidRDefault="00546D78" w:rsidP="00C67B4B">
                      <w:r>
                        <w:t>Vérification de l’état des gaines de protection des câbles, des presses étoupes et des manchons d’étanchéité sur leurs extrémités.</w:t>
                      </w:r>
                    </w:p>
                  </w:txbxContent>
                </v:textbox>
              </v:shape>
            </w:pict>
          </mc:Fallback>
        </mc:AlternateContent>
      </w:r>
    </w:p>
    <w:p w14:paraId="667FB613" w14:textId="77777777" w:rsidR="00C67B4B" w:rsidRDefault="00C67B4B" w:rsidP="00C67B4B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71"/>
        <w:gridCol w:w="1985"/>
        <w:gridCol w:w="4536"/>
        <w:gridCol w:w="2970"/>
      </w:tblGrid>
      <w:tr w:rsidR="00C67B4B" w14:paraId="7CE4D68F" w14:textId="77777777" w:rsidTr="00ED4C5A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8D250" w14:textId="77777777" w:rsidR="00C67B4B" w:rsidRDefault="00C67B4B" w:rsidP="00ED4C5A">
            <w:pPr>
              <w:jc w:val="center"/>
              <w:rPr>
                <w:rFonts w:eastAsiaTheme="majorEastAsia" w:cstheme="majorBidi"/>
                <w:bCs/>
                <w:sz w:val="24"/>
              </w:rPr>
            </w:pPr>
            <w:r>
              <w:rPr>
                <w:rFonts w:eastAsiaTheme="majorEastAsia" w:cstheme="majorBidi"/>
                <w:bCs/>
                <w:sz w:val="24"/>
              </w:rPr>
              <w:t>DATE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937FB" w14:textId="77777777" w:rsidR="00C67B4B" w:rsidRDefault="00C67B4B" w:rsidP="00ED4C5A">
            <w:pPr>
              <w:jc w:val="center"/>
              <w:rPr>
                <w:rFonts w:eastAsiaTheme="majorEastAsia" w:cstheme="majorBidi"/>
                <w:bCs/>
                <w:sz w:val="24"/>
              </w:rPr>
            </w:pPr>
            <w:r>
              <w:rPr>
                <w:rFonts w:eastAsiaTheme="majorEastAsia" w:cstheme="majorBidi"/>
                <w:bCs/>
                <w:sz w:val="24"/>
              </w:rPr>
              <w:t>SOCIETE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567C3" w14:textId="77777777" w:rsidR="00C67B4B" w:rsidRDefault="00C67B4B" w:rsidP="00ED4C5A">
            <w:pPr>
              <w:jc w:val="center"/>
              <w:rPr>
                <w:rFonts w:eastAsiaTheme="majorEastAsia" w:cstheme="majorBidi"/>
                <w:bCs/>
                <w:sz w:val="24"/>
              </w:rPr>
            </w:pPr>
            <w:r>
              <w:rPr>
                <w:rFonts w:eastAsiaTheme="majorEastAsia" w:cstheme="majorBidi"/>
                <w:bCs/>
                <w:sz w:val="24"/>
              </w:rPr>
              <w:t>OBSERVATIONS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A5391" w14:textId="77777777" w:rsidR="00C67B4B" w:rsidRDefault="00C67B4B" w:rsidP="00ED4C5A">
            <w:pPr>
              <w:jc w:val="center"/>
              <w:rPr>
                <w:rFonts w:eastAsiaTheme="majorEastAsia" w:cstheme="majorBidi"/>
                <w:bCs/>
                <w:sz w:val="24"/>
              </w:rPr>
            </w:pPr>
            <w:r>
              <w:rPr>
                <w:rFonts w:eastAsiaTheme="majorEastAsia" w:cstheme="majorBidi"/>
                <w:bCs/>
                <w:sz w:val="24"/>
              </w:rPr>
              <w:t>SIGNATURE + TAMPON</w:t>
            </w:r>
          </w:p>
        </w:tc>
      </w:tr>
      <w:tr w:rsidR="00C67B4B" w14:paraId="6C48B78A" w14:textId="77777777" w:rsidTr="00ED4C5A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839F0" w14:textId="77777777" w:rsidR="00C67B4B" w:rsidRDefault="00C67B4B" w:rsidP="00ED4C5A">
            <w:pPr>
              <w:rPr>
                <w:rFonts w:eastAsiaTheme="majorEastAsia" w:cstheme="majorBidi"/>
                <w:bCs/>
                <w:sz w:val="24"/>
              </w:rPr>
            </w:pPr>
          </w:p>
          <w:p w14:paraId="40A38E1E" w14:textId="77777777" w:rsidR="00C67B4B" w:rsidRDefault="00C67B4B" w:rsidP="00ED4C5A">
            <w:pPr>
              <w:rPr>
                <w:rFonts w:eastAsiaTheme="majorEastAsia" w:cstheme="majorBidi"/>
                <w:bCs/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FFE52" w14:textId="77777777" w:rsidR="00C67B4B" w:rsidRDefault="00C67B4B" w:rsidP="00ED4C5A">
            <w:pPr>
              <w:rPr>
                <w:rFonts w:eastAsiaTheme="majorEastAsia" w:cstheme="majorBidi"/>
                <w:bCs/>
                <w:sz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C7F6E" w14:textId="77777777" w:rsidR="00C67B4B" w:rsidRDefault="00C67B4B" w:rsidP="00ED4C5A">
            <w:pPr>
              <w:rPr>
                <w:rFonts w:eastAsiaTheme="majorEastAsia" w:cstheme="majorBidi"/>
                <w:bCs/>
                <w:sz w:val="24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19186" w14:textId="77777777" w:rsidR="00C67B4B" w:rsidRDefault="00C67B4B" w:rsidP="00ED4C5A">
            <w:pPr>
              <w:rPr>
                <w:rFonts w:eastAsiaTheme="majorEastAsia" w:cstheme="majorBidi"/>
                <w:bCs/>
                <w:sz w:val="24"/>
              </w:rPr>
            </w:pPr>
          </w:p>
        </w:tc>
      </w:tr>
    </w:tbl>
    <w:p w14:paraId="3CB61EB2" w14:textId="77777777" w:rsidR="00C67B4B" w:rsidRDefault="00C67B4B" w:rsidP="00C67B4B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050AC13" wp14:editId="73DDA62F">
                <wp:simplePos x="0" y="0"/>
                <wp:positionH relativeFrom="column">
                  <wp:posOffset>-1600</wp:posOffset>
                </wp:positionH>
                <wp:positionV relativeFrom="paragraph">
                  <wp:posOffset>109042</wp:posOffset>
                </wp:positionV>
                <wp:extent cx="6824980" cy="263347"/>
                <wp:effectExtent l="0" t="0" r="7620" b="16510"/>
                <wp:wrapNone/>
                <wp:docPr id="74" name="Zone de text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4980" cy="2633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8DF170" w14:textId="77777777" w:rsidR="00546D78" w:rsidRDefault="00546D78" w:rsidP="00C67B4B">
                            <w:r>
                              <w:t>Vérifications par les organismes de contrôle :</w:t>
                            </w:r>
                          </w:p>
                          <w:p w14:paraId="3E0962A1" w14:textId="5ABCCCA0" w:rsidR="00546D78" w:rsidRDefault="00546D78" w:rsidP="00C67B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0AC13" id="Zone de texte 74" o:spid="_x0000_s1037" type="#_x0000_t202" style="position:absolute;left:0;text-align:left;margin-left:-.15pt;margin-top:8.6pt;width:537.4pt;height:2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" fillcolor="white [3201]" strokeweight=".5pt">
                <v:textbox>
                  <w:txbxContent>
                    <w:p w14:paraId="068DF170" w14:textId="77777777" w:rsidR="00546D78" w:rsidRDefault="00546D78" w:rsidP="00C67B4B">
                      <w:r>
                        <w:t>Vérifications par les organismes de contrôle :</w:t>
                      </w:r>
                    </w:p>
                    <w:p w14:paraId="3E0962A1" w14:textId="5ABCCCA0" w:rsidR="00546D78" w:rsidRDefault="00546D78" w:rsidP="00C67B4B"/>
                  </w:txbxContent>
                </v:textbox>
              </v:shape>
            </w:pict>
          </mc:Fallback>
        </mc:AlternateContent>
      </w:r>
    </w:p>
    <w:p w14:paraId="31C46C5B" w14:textId="77777777" w:rsidR="00C67B4B" w:rsidRPr="00C67B4B" w:rsidRDefault="00C67B4B" w:rsidP="00C67B4B">
      <w:pPr>
        <w:rPr>
          <w:sz w:val="10"/>
          <w:szCs w:val="1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71"/>
        <w:gridCol w:w="1985"/>
        <w:gridCol w:w="4536"/>
        <w:gridCol w:w="2970"/>
      </w:tblGrid>
      <w:tr w:rsidR="00C67B4B" w14:paraId="1FC49E9F" w14:textId="77777777" w:rsidTr="00ED4C5A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DA2CB" w14:textId="77777777" w:rsidR="00C67B4B" w:rsidRDefault="00C67B4B" w:rsidP="00ED4C5A">
            <w:pPr>
              <w:jc w:val="center"/>
              <w:rPr>
                <w:rFonts w:eastAsiaTheme="majorEastAsia" w:cstheme="majorBidi"/>
                <w:bCs/>
                <w:sz w:val="24"/>
              </w:rPr>
            </w:pPr>
            <w:r>
              <w:rPr>
                <w:rFonts w:eastAsiaTheme="majorEastAsia" w:cstheme="majorBidi"/>
                <w:bCs/>
                <w:sz w:val="24"/>
              </w:rPr>
              <w:t>DATE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B2762" w14:textId="77777777" w:rsidR="00C67B4B" w:rsidRDefault="00C67B4B" w:rsidP="00ED4C5A">
            <w:pPr>
              <w:jc w:val="center"/>
              <w:rPr>
                <w:rFonts w:eastAsiaTheme="majorEastAsia" w:cstheme="majorBidi"/>
                <w:bCs/>
                <w:sz w:val="24"/>
              </w:rPr>
            </w:pPr>
            <w:r>
              <w:rPr>
                <w:rFonts w:eastAsiaTheme="majorEastAsia" w:cstheme="majorBidi"/>
                <w:bCs/>
                <w:sz w:val="24"/>
              </w:rPr>
              <w:t>SOCIETE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8281B7" w14:textId="77777777" w:rsidR="00C67B4B" w:rsidRDefault="00C67B4B" w:rsidP="00ED4C5A">
            <w:pPr>
              <w:jc w:val="center"/>
              <w:rPr>
                <w:rFonts w:eastAsiaTheme="majorEastAsia" w:cstheme="majorBidi"/>
                <w:bCs/>
                <w:sz w:val="24"/>
              </w:rPr>
            </w:pPr>
            <w:r>
              <w:rPr>
                <w:rFonts w:eastAsiaTheme="majorEastAsia" w:cstheme="majorBidi"/>
                <w:bCs/>
                <w:sz w:val="24"/>
              </w:rPr>
              <w:t>OBSERVATIONS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71C47" w14:textId="77777777" w:rsidR="00C67B4B" w:rsidRDefault="00C67B4B" w:rsidP="00ED4C5A">
            <w:pPr>
              <w:jc w:val="center"/>
              <w:rPr>
                <w:rFonts w:eastAsiaTheme="majorEastAsia" w:cstheme="majorBidi"/>
                <w:bCs/>
                <w:sz w:val="24"/>
              </w:rPr>
            </w:pPr>
            <w:r>
              <w:rPr>
                <w:rFonts w:eastAsiaTheme="majorEastAsia" w:cstheme="majorBidi"/>
                <w:bCs/>
                <w:sz w:val="24"/>
              </w:rPr>
              <w:t>SIGNATURE + TAMPON</w:t>
            </w:r>
          </w:p>
        </w:tc>
      </w:tr>
      <w:tr w:rsidR="00C67B4B" w14:paraId="1C1AE25D" w14:textId="77777777" w:rsidTr="00ED4C5A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5F089" w14:textId="77777777" w:rsidR="00C67B4B" w:rsidRDefault="00C67B4B" w:rsidP="00ED4C5A">
            <w:pPr>
              <w:rPr>
                <w:rFonts w:eastAsiaTheme="majorEastAsia" w:cstheme="majorBidi"/>
                <w:bCs/>
                <w:sz w:val="24"/>
              </w:rPr>
            </w:pPr>
          </w:p>
          <w:p w14:paraId="5FE98924" w14:textId="77777777" w:rsidR="00C67B4B" w:rsidRDefault="00C67B4B" w:rsidP="00ED4C5A">
            <w:pPr>
              <w:rPr>
                <w:rFonts w:eastAsiaTheme="majorEastAsia" w:cstheme="majorBidi"/>
                <w:bCs/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F0DF6" w14:textId="77777777" w:rsidR="00C67B4B" w:rsidRDefault="00C67B4B" w:rsidP="00ED4C5A">
            <w:pPr>
              <w:rPr>
                <w:rFonts w:eastAsiaTheme="majorEastAsia" w:cstheme="majorBidi"/>
                <w:bCs/>
                <w:sz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74EB7" w14:textId="77777777" w:rsidR="00C67B4B" w:rsidRDefault="00C67B4B" w:rsidP="00ED4C5A">
            <w:pPr>
              <w:rPr>
                <w:rFonts w:eastAsiaTheme="majorEastAsia" w:cstheme="majorBidi"/>
                <w:bCs/>
                <w:sz w:val="24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38CBD" w14:textId="77777777" w:rsidR="00C67B4B" w:rsidRDefault="00C67B4B" w:rsidP="00ED4C5A">
            <w:pPr>
              <w:rPr>
                <w:rFonts w:eastAsiaTheme="majorEastAsia" w:cstheme="majorBidi"/>
                <w:bCs/>
                <w:sz w:val="24"/>
              </w:rPr>
            </w:pPr>
          </w:p>
        </w:tc>
      </w:tr>
    </w:tbl>
    <w:p w14:paraId="681375FC" w14:textId="77777777" w:rsidR="00C67B4B" w:rsidRDefault="00C67B4B" w:rsidP="00C67B4B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26ED62A" wp14:editId="5A561396">
                <wp:simplePos x="0" y="0"/>
                <wp:positionH relativeFrom="column">
                  <wp:posOffset>-1600</wp:posOffset>
                </wp:positionH>
                <wp:positionV relativeFrom="paragraph">
                  <wp:posOffset>104826</wp:posOffset>
                </wp:positionV>
                <wp:extent cx="6825081" cy="226771"/>
                <wp:effectExtent l="0" t="0" r="7620" b="14605"/>
                <wp:wrapNone/>
                <wp:docPr id="72" name="Zone de text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5081" cy="2267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E677F9" w14:textId="77777777" w:rsidR="00546D78" w:rsidRDefault="00546D78" w:rsidP="00C67B4B">
                            <w:r>
                              <w:t>Commissions de sécurité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ED62A" id="Zone de texte 72" o:spid="_x0000_s1038" type="#_x0000_t202" style="position:absolute;left:0;text-align:left;margin-left:-.15pt;margin-top:8.25pt;width:537.4pt;height:17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" fillcolor="white [3201]" strokeweight=".5pt">
                <v:textbox>
                  <w:txbxContent>
                    <w:p w14:paraId="42E677F9" w14:textId="77777777" w:rsidR="00546D78" w:rsidRDefault="00546D78" w:rsidP="00C67B4B">
                      <w:r>
                        <w:t>Commissions de sécurité :</w:t>
                      </w:r>
                    </w:p>
                  </w:txbxContent>
                </v:textbox>
              </v:shape>
            </w:pict>
          </mc:Fallback>
        </mc:AlternateContent>
      </w:r>
    </w:p>
    <w:p w14:paraId="4DA2365D" w14:textId="77777777" w:rsidR="00C67B4B" w:rsidRPr="00C67B4B" w:rsidRDefault="00C67B4B" w:rsidP="00C67B4B">
      <w:pPr>
        <w:rPr>
          <w:sz w:val="10"/>
          <w:szCs w:val="1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71"/>
        <w:gridCol w:w="1985"/>
        <w:gridCol w:w="4536"/>
        <w:gridCol w:w="2970"/>
      </w:tblGrid>
      <w:tr w:rsidR="00C67B4B" w14:paraId="7E623B5B" w14:textId="77777777" w:rsidTr="00ED4C5A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F0EE7" w14:textId="77777777" w:rsidR="00C67B4B" w:rsidRDefault="00C67B4B" w:rsidP="00ED4C5A">
            <w:pPr>
              <w:jc w:val="center"/>
              <w:rPr>
                <w:rFonts w:eastAsiaTheme="majorEastAsia" w:cstheme="majorBidi"/>
                <w:bCs/>
                <w:sz w:val="24"/>
              </w:rPr>
            </w:pPr>
            <w:r>
              <w:rPr>
                <w:rFonts w:eastAsiaTheme="majorEastAsia" w:cstheme="majorBidi"/>
                <w:bCs/>
                <w:sz w:val="24"/>
              </w:rPr>
              <w:t>DATE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B97B9" w14:textId="77777777" w:rsidR="00C67B4B" w:rsidRDefault="00C67B4B" w:rsidP="00ED4C5A">
            <w:pPr>
              <w:jc w:val="center"/>
              <w:rPr>
                <w:rFonts w:eastAsiaTheme="majorEastAsia" w:cstheme="majorBidi"/>
                <w:bCs/>
                <w:sz w:val="24"/>
              </w:rPr>
            </w:pPr>
            <w:r>
              <w:rPr>
                <w:rFonts w:eastAsiaTheme="majorEastAsia" w:cstheme="majorBidi"/>
                <w:bCs/>
                <w:sz w:val="24"/>
              </w:rPr>
              <w:t>SOCIETE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86BF4" w14:textId="77777777" w:rsidR="00C67B4B" w:rsidRDefault="00C67B4B" w:rsidP="00ED4C5A">
            <w:pPr>
              <w:jc w:val="center"/>
              <w:rPr>
                <w:rFonts w:eastAsiaTheme="majorEastAsia" w:cstheme="majorBidi"/>
                <w:bCs/>
                <w:sz w:val="24"/>
              </w:rPr>
            </w:pPr>
            <w:r>
              <w:rPr>
                <w:rFonts w:eastAsiaTheme="majorEastAsia" w:cstheme="majorBidi"/>
                <w:bCs/>
                <w:sz w:val="24"/>
              </w:rPr>
              <w:t>OBSERVATIONS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217A8" w14:textId="77777777" w:rsidR="00C67B4B" w:rsidRDefault="00C67B4B" w:rsidP="00ED4C5A">
            <w:pPr>
              <w:jc w:val="center"/>
              <w:rPr>
                <w:rFonts w:eastAsiaTheme="majorEastAsia" w:cstheme="majorBidi"/>
                <w:bCs/>
                <w:sz w:val="24"/>
              </w:rPr>
            </w:pPr>
            <w:r>
              <w:rPr>
                <w:rFonts w:eastAsiaTheme="majorEastAsia" w:cstheme="majorBidi"/>
                <w:bCs/>
                <w:sz w:val="24"/>
              </w:rPr>
              <w:t>SIGNATURE + TAMPON</w:t>
            </w:r>
          </w:p>
        </w:tc>
      </w:tr>
      <w:tr w:rsidR="00C67B4B" w14:paraId="6024F7A1" w14:textId="77777777" w:rsidTr="00ED4C5A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BFC29" w14:textId="77777777" w:rsidR="00C67B4B" w:rsidRDefault="00C67B4B" w:rsidP="00ED4C5A">
            <w:pPr>
              <w:rPr>
                <w:rFonts w:eastAsiaTheme="majorEastAsia" w:cstheme="majorBidi"/>
                <w:bCs/>
                <w:sz w:val="24"/>
              </w:rPr>
            </w:pPr>
          </w:p>
          <w:p w14:paraId="2A556C2A" w14:textId="77777777" w:rsidR="00C67B4B" w:rsidRDefault="00C67B4B" w:rsidP="00ED4C5A">
            <w:pPr>
              <w:rPr>
                <w:rFonts w:eastAsiaTheme="majorEastAsia" w:cstheme="majorBidi"/>
                <w:bCs/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354BC" w14:textId="77777777" w:rsidR="00C67B4B" w:rsidRDefault="00C67B4B" w:rsidP="00ED4C5A">
            <w:pPr>
              <w:rPr>
                <w:rFonts w:eastAsiaTheme="majorEastAsia" w:cstheme="majorBidi"/>
                <w:bCs/>
                <w:sz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68318" w14:textId="77777777" w:rsidR="00C67B4B" w:rsidRDefault="00C67B4B" w:rsidP="00ED4C5A">
            <w:pPr>
              <w:rPr>
                <w:rFonts w:eastAsiaTheme="majorEastAsia" w:cstheme="majorBidi"/>
                <w:bCs/>
                <w:sz w:val="24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FFE8B" w14:textId="77777777" w:rsidR="00C67B4B" w:rsidRDefault="00C67B4B" w:rsidP="00ED4C5A">
            <w:pPr>
              <w:rPr>
                <w:rFonts w:eastAsiaTheme="majorEastAsia" w:cstheme="majorBidi"/>
                <w:bCs/>
                <w:sz w:val="24"/>
              </w:rPr>
            </w:pPr>
          </w:p>
        </w:tc>
      </w:tr>
    </w:tbl>
    <w:p w14:paraId="40890F22" w14:textId="0784997F" w:rsidR="000168C7" w:rsidRPr="000168C7" w:rsidRDefault="00C67B4B" w:rsidP="000168C7">
      <w:pPr>
        <w:pStyle w:val="Titre1"/>
        <w:spacing w:line="240" w:lineRule="auto"/>
      </w:pPr>
      <w:bookmarkStart w:id="34" w:name="_Toc20592447"/>
      <w:r>
        <w:lastRenderedPageBreak/>
        <w:t>Maintenance preventive</w:t>
      </w:r>
      <w:bookmarkEnd w:id="34"/>
    </w:p>
    <w:p w14:paraId="14EB7716" w14:textId="0923DD65" w:rsidR="007F336F" w:rsidRDefault="00890FFA" w:rsidP="007F336F">
      <w:pPr>
        <w:pStyle w:val="Titre2"/>
        <w:spacing w:line="240" w:lineRule="auto"/>
      </w:pPr>
      <w:bookmarkStart w:id="35" w:name="_Toc20592448"/>
      <w:r>
        <w:t xml:space="preserve">Utilisation du </w:t>
      </w:r>
      <w:proofErr w:type="spellStart"/>
      <w:r>
        <w:t>securiTEST</w:t>
      </w:r>
      <w:proofErr w:type="spellEnd"/>
      <w:r>
        <w:t xml:space="preserve"> IP</w:t>
      </w:r>
      <w:bookmarkEnd w:id="35"/>
    </w:p>
    <w:p w14:paraId="04A5EA1E" w14:textId="2D700744" w:rsidR="00ED4C5A" w:rsidRDefault="00ED4C5A" w:rsidP="00ED4C5A">
      <w:pPr>
        <w:pStyle w:val="Titre3"/>
      </w:pPr>
      <w:bookmarkStart w:id="36" w:name="_Toc20592449"/>
      <w:r>
        <w:t xml:space="preserve">Test </w:t>
      </w:r>
      <w:r w:rsidR="005B42D5">
        <w:t xml:space="preserve">de continuité </w:t>
      </w:r>
      <w:r>
        <w:t>des câbles réseaux</w:t>
      </w:r>
      <w:bookmarkEnd w:id="36"/>
    </w:p>
    <w:p w14:paraId="73EB44FA" w14:textId="2B065F02" w:rsidR="00CD18F7" w:rsidRDefault="00ED4C5A" w:rsidP="00CD18F7">
      <w:r>
        <w:t xml:space="preserve">Tester l’ensemble des câbles Ethernet de l’installation avec le </w:t>
      </w:r>
      <w:proofErr w:type="spellStart"/>
      <w:r>
        <w:t>securiTEST</w:t>
      </w:r>
      <w:proofErr w:type="spellEnd"/>
      <w:r>
        <w:t xml:space="preserve"> IP et le boitier de terminaison.</w:t>
      </w:r>
    </w:p>
    <w:p w14:paraId="7E7C54D2" w14:textId="39D1BECC" w:rsidR="00ED4C5A" w:rsidRDefault="00ED4C5A" w:rsidP="001C28DC">
      <w:pPr>
        <w:jc w:val="center"/>
      </w:pPr>
      <w:r>
        <w:rPr>
          <w:noProof/>
        </w:rPr>
        <w:drawing>
          <wp:inline distT="0" distB="0" distL="0" distR="0" wp14:anchorId="3E917339" wp14:editId="720CA98F">
            <wp:extent cx="5296205" cy="1484334"/>
            <wp:effectExtent l="0" t="0" r="0" b="190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pture d’écran 2019-09-28 à 18.44.38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0859" cy="1488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F9957" w14:textId="6024E306" w:rsidR="00D408A4" w:rsidRDefault="001C28DC" w:rsidP="00CD18F7">
      <w:r>
        <w:t>L’indication UTP signifie que le blindage n’est pas contrôlé</w:t>
      </w:r>
    </w:p>
    <w:p w14:paraId="02263D04" w14:textId="536EB0EA" w:rsidR="001C28DC" w:rsidRDefault="001C28DC" w:rsidP="00CD18F7">
      <w:r>
        <w:t>Aller sur « TESTS DU CABLAGE »</w:t>
      </w:r>
    </w:p>
    <w:p w14:paraId="4DDBACCD" w14:textId="2077DC66" w:rsidR="001C28DC" w:rsidRDefault="001C28DC" w:rsidP="001C28DC">
      <w:pPr>
        <w:jc w:val="center"/>
      </w:pPr>
      <w:r>
        <w:rPr>
          <w:noProof/>
        </w:rPr>
        <w:drawing>
          <wp:inline distT="0" distB="0" distL="0" distR="0" wp14:anchorId="4C9AC4A8" wp14:editId="378A8A12">
            <wp:extent cx="4725619" cy="3045857"/>
            <wp:effectExtent l="0" t="0" r="0" b="2540"/>
            <wp:docPr id="12" name="Image 12" descr="Une image contenant moniteur, ex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pture d’écran 2019-09-28 à 18.49.04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030" cy="3050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F036E" w14:textId="00441454" w:rsidR="001C28DC" w:rsidRDefault="001C28DC" w:rsidP="001C28DC">
      <w:pPr>
        <w:jc w:val="left"/>
      </w:pPr>
      <w:r>
        <w:t>Puis appuyer sur la touche « test »</w:t>
      </w:r>
    </w:p>
    <w:p w14:paraId="4ECC7ACF" w14:textId="37C35C34" w:rsidR="001C28DC" w:rsidRDefault="001C28DC" w:rsidP="001C28DC">
      <w:pPr>
        <w:jc w:val="center"/>
      </w:pPr>
      <w:r>
        <w:rPr>
          <w:noProof/>
        </w:rPr>
        <w:drawing>
          <wp:inline distT="0" distB="0" distL="0" distR="0" wp14:anchorId="6534C1EA" wp14:editId="20E3C0AD">
            <wp:extent cx="994867" cy="96585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pture d’écran 2019-09-28 à 18.51.03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946" cy="972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4F681" w14:textId="39516EE5" w:rsidR="001C28DC" w:rsidRDefault="001C28DC" w:rsidP="001C28DC">
      <w:pPr>
        <w:jc w:val="left"/>
      </w:pPr>
      <w:r>
        <w:t>L’appareil lance le test et donne la réponse de câblage</w:t>
      </w:r>
    </w:p>
    <w:p w14:paraId="04181B57" w14:textId="667ECF9B" w:rsidR="001C28DC" w:rsidRDefault="001C28DC" w:rsidP="001C28DC">
      <w:pPr>
        <w:jc w:val="left"/>
      </w:pPr>
    </w:p>
    <w:p w14:paraId="29EF4E31" w14:textId="0473749B" w:rsidR="001C28DC" w:rsidRDefault="001C28DC" w:rsidP="001C28DC">
      <w:pPr>
        <w:jc w:val="center"/>
      </w:pPr>
      <w:r>
        <w:rPr>
          <w:noProof/>
        </w:rPr>
        <w:lastRenderedPageBreak/>
        <w:drawing>
          <wp:inline distT="0" distB="0" distL="0" distR="0" wp14:anchorId="6F99817C" wp14:editId="4BA1347A">
            <wp:extent cx="6097291" cy="4791456"/>
            <wp:effectExtent l="0" t="0" r="0" b="0"/>
            <wp:docPr id="14" name="Image 14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apture d’écran 2019-09-28 à 18.52.58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963" cy="48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13"/>
        <w:gridCol w:w="5761"/>
        <w:gridCol w:w="3588"/>
      </w:tblGrid>
      <w:tr w:rsidR="004278C2" w14:paraId="481CDCFA" w14:textId="77777777" w:rsidTr="004278C2">
        <w:tc>
          <w:tcPr>
            <w:tcW w:w="1413" w:type="dxa"/>
            <w:vAlign w:val="center"/>
          </w:tcPr>
          <w:p w14:paraId="23920667" w14:textId="385B776C" w:rsidR="004278C2" w:rsidRDefault="004278C2" w:rsidP="004278C2">
            <w:pPr>
              <w:jc w:val="center"/>
            </w:pPr>
            <w:r>
              <w:t>Câble</w:t>
            </w:r>
          </w:p>
        </w:tc>
        <w:tc>
          <w:tcPr>
            <w:tcW w:w="5761" w:type="dxa"/>
            <w:vAlign w:val="center"/>
          </w:tcPr>
          <w:p w14:paraId="340C5DB5" w14:textId="53F9927D" w:rsidR="004278C2" w:rsidRDefault="004278C2" w:rsidP="004278C2">
            <w:pPr>
              <w:jc w:val="center"/>
            </w:pPr>
            <w:r>
              <w:t>Test</w:t>
            </w:r>
          </w:p>
        </w:tc>
        <w:tc>
          <w:tcPr>
            <w:tcW w:w="3588" w:type="dxa"/>
            <w:vAlign w:val="center"/>
          </w:tcPr>
          <w:p w14:paraId="5973BCBF" w14:textId="49B05709" w:rsidR="004278C2" w:rsidRDefault="004278C2" w:rsidP="004278C2">
            <w:pPr>
              <w:jc w:val="center"/>
            </w:pPr>
            <w:r>
              <w:t>Conformité</w:t>
            </w:r>
          </w:p>
        </w:tc>
      </w:tr>
      <w:tr w:rsidR="004278C2" w14:paraId="7C965905" w14:textId="77777777" w:rsidTr="004278C2">
        <w:tc>
          <w:tcPr>
            <w:tcW w:w="1413" w:type="dxa"/>
            <w:vAlign w:val="center"/>
          </w:tcPr>
          <w:p w14:paraId="16564AC0" w14:textId="343FA093" w:rsidR="004278C2" w:rsidRDefault="004278C2" w:rsidP="004278C2">
            <w:pPr>
              <w:jc w:val="center"/>
            </w:pPr>
            <w:r>
              <w:t>WS1</w:t>
            </w:r>
          </w:p>
        </w:tc>
        <w:tc>
          <w:tcPr>
            <w:tcW w:w="5761" w:type="dxa"/>
            <w:vAlign w:val="center"/>
          </w:tcPr>
          <w:p w14:paraId="077E58C2" w14:textId="3CF0E58F" w:rsidR="004278C2" w:rsidRDefault="00FE3516" w:rsidP="004278C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A379B1" wp14:editId="33BF9ACF">
                  <wp:extent cx="2573020" cy="1098526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Capture d’écran 2019-09-28 à 19.01.41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114" cy="1102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vAlign w:val="center"/>
          </w:tcPr>
          <w:p w14:paraId="151FB603" w14:textId="64E90699" w:rsidR="004278C2" w:rsidRPr="004278C2" w:rsidRDefault="004278C2" w:rsidP="004278C2">
            <w:pPr>
              <w:jc w:val="center"/>
              <w:rPr>
                <w:rFonts w:cs="Arial"/>
              </w:rPr>
            </w:pPr>
            <w:r w:rsidRPr="004278C2">
              <w:rPr>
                <w:rFonts w:ascii="Segoe UI Symbol" w:eastAsia="MS Gothic" w:hAnsi="Segoe UI Symbol" w:cs="Segoe UI Symbol"/>
                <w:szCs w:val="20"/>
              </w:rPr>
              <w:t>☐</w:t>
            </w:r>
            <w:r w:rsidRPr="004278C2">
              <w:rPr>
                <w:rFonts w:eastAsia="MS Gothic" w:cs="Arial"/>
                <w:szCs w:val="20"/>
              </w:rPr>
              <w:t xml:space="preserve"> OUI   </w:t>
            </w:r>
            <w:r w:rsidRPr="004278C2">
              <w:rPr>
                <w:rFonts w:ascii="Segoe UI Symbol" w:eastAsia="MS Gothic" w:hAnsi="Segoe UI Symbol" w:cs="Segoe UI Symbol"/>
                <w:szCs w:val="20"/>
              </w:rPr>
              <w:t>☐</w:t>
            </w:r>
            <w:r w:rsidRPr="004278C2">
              <w:rPr>
                <w:rFonts w:eastAsia="MS Gothic" w:cs="Arial"/>
                <w:szCs w:val="20"/>
              </w:rPr>
              <w:t xml:space="preserve"> NON  </w:t>
            </w:r>
          </w:p>
        </w:tc>
      </w:tr>
      <w:tr w:rsidR="004278C2" w14:paraId="3F04B5B4" w14:textId="77777777" w:rsidTr="004278C2">
        <w:tc>
          <w:tcPr>
            <w:tcW w:w="1413" w:type="dxa"/>
            <w:vAlign w:val="center"/>
          </w:tcPr>
          <w:p w14:paraId="2EE1FD0B" w14:textId="4DA151CC" w:rsidR="004278C2" w:rsidRDefault="004278C2" w:rsidP="004278C2">
            <w:pPr>
              <w:jc w:val="center"/>
            </w:pPr>
            <w:r>
              <w:t>WS2</w:t>
            </w:r>
          </w:p>
        </w:tc>
        <w:tc>
          <w:tcPr>
            <w:tcW w:w="5761" w:type="dxa"/>
            <w:vAlign w:val="center"/>
          </w:tcPr>
          <w:p w14:paraId="2EB55BF3" w14:textId="67F26F54" w:rsidR="004278C2" w:rsidRDefault="00FE3516" w:rsidP="004278C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A5D45D" wp14:editId="26D0CE60">
                  <wp:extent cx="2573020" cy="1098526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Capture d’écran 2019-09-28 à 19.01.41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114" cy="1102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vAlign w:val="center"/>
          </w:tcPr>
          <w:p w14:paraId="7E9541A8" w14:textId="70DF927F" w:rsidR="004278C2" w:rsidRDefault="004278C2" w:rsidP="004278C2">
            <w:pPr>
              <w:jc w:val="center"/>
            </w:pPr>
            <w:r w:rsidRPr="004278C2">
              <w:rPr>
                <w:rFonts w:ascii="Segoe UI Symbol" w:eastAsia="MS Gothic" w:hAnsi="Segoe UI Symbol" w:cs="Segoe UI Symbol"/>
                <w:szCs w:val="20"/>
              </w:rPr>
              <w:t>☐</w:t>
            </w:r>
            <w:r w:rsidRPr="004278C2">
              <w:rPr>
                <w:rFonts w:eastAsia="MS Gothic" w:cs="Arial"/>
                <w:szCs w:val="20"/>
              </w:rPr>
              <w:t xml:space="preserve"> OUI   </w:t>
            </w:r>
            <w:r w:rsidRPr="004278C2">
              <w:rPr>
                <w:rFonts w:ascii="Segoe UI Symbol" w:eastAsia="MS Gothic" w:hAnsi="Segoe UI Symbol" w:cs="Segoe UI Symbol"/>
                <w:szCs w:val="20"/>
              </w:rPr>
              <w:t>☐</w:t>
            </w:r>
            <w:r w:rsidRPr="004278C2">
              <w:rPr>
                <w:rFonts w:eastAsia="MS Gothic" w:cs="Arial"/>
                <w:szCs w:val="20"/>
              </w:rPr>
              <w:t xml:space="preserve"> NON  </w:t>
            </w:r>
          </w:p>
        </w:tc>
      </w:tr>
      <w:tr w:rsidR="004278C2" w14:paraId="71415AC7" w14:textId="77777777" w:rsidTr="004278C2">
        <w:tc>
          <w:tcPr>
            <w:tcW w:w="1413" w:type="dxa"/>
            <w:vAlign w:val="center"/>
          </w:tcPr>
          <w:p w14:paraId="32BB94FB" w14:textId="48A73CD1" w:rsidR="004278C2" w:rsidRDefault="004278C2" w:rsidP="004278C2">
            <w:pPr>
              <w:jc w:val="center"/>
            </w:pPr>
            <w:r>
              <w:t>WS3</w:t>
            </w:r>
          </w:p>
        </w:tc>
        <w:tc>
          <w:tcPr>
            <w:tcW w:w="5761" w:type="dxa"/>
            <w:vAlign w:val="center"/>
          </w:tcPr>
          <w:p w14:paraId="614F2BCF" w14:textId="2D58E656" w:rsidR="004278C2" w:rsidRDefault="00FE3516" w:rsidP="004278C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8938F3" wp14:editId="195A959A">
                  <wp:extent cx="2573020" cy="1098526"/>
                  <wp:effectExtent l="0" t="0" r="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Capture d’écran 2019-09-28 à 19.01.41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114" cy="1102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vAlign w:val="center"/>
          </w:tcPr>
          <w:p w14:paraId="3550A11B" w14:textId="42CB4AB5" w:rsidR="004278C2" w:rsidRDefault="004278C2" w:rsidP="004278C2">
            <w:pPr>
              <w:jc w:val="center"/>
            </w:pPr>
            <w:r w:rsidRPr="004278C2">
              <w:rPr>
                <w:rFonts w:ascii="Segoe UI Symbol" w:eastAsia="MS Gothic" w:hAnsi="Segoe UI Symbol" w:cs="Segoe UI Symbol"/>
                <w:szCs w:val="20"/>
              </w:rPr>
              <w:t>☐</w:t>
            </w:r>
            <w:r w:rsidRPr="004278C2">
              <w:rPr>
                <w:rFonts w:eastAsia="MS Gothic" w:cs="Arial"/>
                <w:szCs w:val="20"/>
              </w:rPr>
              <w:t xml:space="preserve"> OUI   </w:t>
            </w:r>
            <w:r w:rsidRPr="004278C2">
              <w:rPr>
                <w:rFonts w:ascii="Segoe UI Symbol" w:eastAsia="MS Gothic" w:hAnsi="Segoe UI Symbol" w:cs="Segoe UI Symbol"/>
                <w:szCs w:val="20"/>
              </w:rPr>
              <w:t>☐</w:t>
            </w:r>
            <w:r w:rsidRPr="004278C2">
              <w:rPr>
                <w:rFonts w:eastAsia="MS Gothic" w:cs="Arial"/>
                <w:szCs w:val="20"/>
              </w:rPr>
              <w:t xml:space="preserve"> NON  </w:t>
            </w:r>
          </w:p>
        </w:tc>
      </w:tr>
      <w:tr w:rsidR="004278C2" w14:paraId="5377963D" w14:textId="77777777" w:rsidTr="004278C2">
        <w:tc>
          <w:tcPr>
            <w:tcW w:w="1413" w:type="dxa"/>
            <w:vAlign w:val="center"/>
          </w:tcPr>
          <w:p w14:paraId="7344798E" w14:textId="2AEBD9CC" w:rsidR="004278C2" w:rsidRDefault="004278C2" w:rsidP="004278C2">
            <w:pPr>
              <w:jc w:val="center"/>
            </w:pPr>
            <w:r>
              <w:lastRenderedPageBreak/>
              <w:t>WS4</w:t>
            </w:r>
          </w:p>
        </w:tc>
        <w:tc>
          <w:tcPr>
            <w:tcW w:w="5761" w:type="dxa"/>
            <w:vAlign w:val="center"/>
          </w:tcPr>
          <w:p w14:paraId="24F820C4" w14:textId="25781AA5" w:rsidR="004278C2" w:rsidRDefault="00FE3516" w:rsidP="004278C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A2F41A" wp14:editId="057B39DA">
                  <wp:extent cx="2573020" cy="1098526"/>
                  <wp:effectExtent l="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Capture d’écran 2019-09-28 à 19.01.41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114" cy="1102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vAlign w:val="center"/>
          </w:tcPr>
          <w:p w14:paraId="5E0DD37F" w14:textId="0037D42A" w:rsidR="004278C2" w:rsidRDefault="004278C2" w:rsidP="004278C2">
            <w:pPr>
              <w:jc w:val="center"/>
            </w:pPr>
            <w:r w:rsidRPr="004278C2">
              <w:rPr>
                <w:rFonts w:ascii="Segoe UI Symbol" w:eastAsia="MS Gothic" w:hAnsi="Segoe UI Symbol" w:cs="Segoe UI Symbol"/>
                <w:szCs w:val="20"/>
              </w:rPr>
              <w:t>☐</w:t>
            </w:r>
            <w:r w:rsidRPr="004278C2">
              <w:rPr>
                <w:rFonts w:eastAsia="MS Gothic" w:cs="Arial"/>
                <w:szCs w:val="20"/>
              </w:rPr>
              <w:t xml:space="preserve"> OUI   </w:t>
            </w:r>
            <w:r w:rsidRPr="004278C2">
              <w:rPr>
                <w:rFonts w:ascii="Segoe UI Symbol" w:eastAsia="MS Gothic" w:hAnsi="Segoe UI Symbol" w:cs="Segoe UI Symbol"/>
                <w:szCs w:val="20"/>
              </w:rPr>
              <w:t>☐</w:t>
            </w:r>
            <w:r w:rsidRPr="004278C2">
              <w:rPr>
                <w:rFonts w:eastAsia="MS Gothic" w:cs="Arial"/>
                <w:szCs w:val="20"/>
              </w:rPr>
              <w:t xml:space="preserve"> NON  </w:t>
            </w:r>
          </w:p>
        </w:tc>
      </w:tr>
      <w:tr w:rsidR="004278C2" w14:paraId="7E7CA12F" w14:textId="77777777" w:rsidTr="004278C2">
        <w:tc>
          <w:tcPr>
            <w:tcW w:w="1413" w:type="dxa"/>
            <w:vAlign w:val="center"/>
          </w:tcPr>
          <w:p w14:paraId="2DCB799A" w14:textId="012F62AD" w:rsidR="004278C2" w:rsidRDefault="004278C2" w:rsidP="004278C2">
            <w:pPr>
              <w:jc w:val="center"/>
            </w:pPr>
            <w:r>
              <w:t>WS5</w:t>
            </w:r>
          </w:p>
        </w:tc>
        <w:tc>
          <w:tcPr>
            <w:tcW w:w="5761" w:type="dxa"/>
            <w:vAlign w:val="center"/>
          </w:tcPr>
          <w:p w14:paraId="7204E1CF" w14:textId="6F4074A2" w:rsidR="004278C2" w:rsidRDefault="00FE3516" w:rsidP="004278C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C75C12" wp14:editId="7923E3B2">
                  <wp:extent cx="2573020" cy="1098526"/>
                  <wp:effectExtent l="0" t="0" r="0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Capture d’écran 2019-09-28 à 19.01.41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114" cy="1102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vAlign w:val="center"/>
          </w:tcPr>
          <w:p w14:paraId="4057AC5F" w14:textId="06A21E3C" w:rsidR="004278C2" w:rsidRDefault="004278C2" w:rsidP="004278C2">
            <w:pPr>
              <w:jc w:val="center"/>
            </w:pPr>
            <w:r w:rsidRPr="004278C2">
              <w:rPr>
                <w:rFonts w:ascii="Segoe UI Symbol" w:eastAsia="MS Gothic" w:hAnsi="Segoe UI Symbol" w:cs="Segoe UI Symbol"/>
                <w:szCs w:val="20"/>
              </w:rPr>
              <w:t>☐</w:t>
            </w:r>
            <w:r w:rsidRPr="004278C2">
              <w:rPr>
                <w:rFonts w:eastAsia="MS Gothic" w:cs="Arial"/>
                <w:szCs w:val="20"/>
              </w:rPr>
              <w:t xml:space="preserve"> OUI   </w:t>
            </w:r>
            <w:r w:rsidRPr="004278C2">
              <w:rPr>
                <w:rFonts w:ascii="Segoe UI Symbol" w:eastAsia="MS Gothic" w:hAnsi="Segoe UI Symbol" w:cs="Segoe UI Symbol"/>
                <w:szCs w:val="20"/>
              </w:rPr>
              <w:t>☐</w:t>
            </w:r>
            <w:r w:rsidRPr="004278C2">
              <w:rPr>
                <w:rFonts w:eastAsia="MS Gothic" w:cs="Arial"/>
                <w:szCs w:val="20"/>
              </w:rPr>
              <w:t xml:space="preserve"> NON  </w:t>
            </w:r>
          </w:p>
        </w:tc>
      </w:tr>
      <w:tr w:rsidR="004278C2" w14:paraId="0B90933D" w14:textId="77777777" w:rsidTr="004278C2">
        <w:tc>
          <w:tcPr>
            <w:tcW w:w="1413" w:type="dxa"/>
            <w:vAlign w:val="center"/>
          </w:tcPr>
          <w:p w14:paraId="0E407EC4" w14:textId="079479FA" w:rsidR="004278C2" w:rsidRDefault="004278C2" w:rsidP="004278C2">
            <w:pPr>
              <w:jc w:val="center"/>
            </w:pPr>
            <w:r>
              <w:t>WS6</w:t>
            </w:r>
          </w:p>
        </w:tc>
        <w:tc>
          <w:tcPr>
            <w:tcW w:w="5761" w:type="dxa"/>
            <w:vAlign w:val="center"/>
          </w:tcPr>
          <w:p w14:paraId="5B4BCDE3" w14:textId="042FD021" w:rsidR="004278C2" w:rsidRDefault="00FE3516" w:rsidP="004278C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504114" wp14:editId="56DD73DB">
                  <wp:extent cx="2573020" cy="1098526"/>
                  <wp:effectExtent l="0" t="0" r="0" b="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Capture d’écran 2019-09-28 à 19.01.41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114" cy="1102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vAlign w:val="center"/>
          </w:tcPr>
          <w:p w14:paraId="06266F82" w14:textId="13B16324" w:rsidR="004278C2" w:rsidRDefault="004278C2" w:rsidP="004278C2">
            <w:pPr>
              <w:jc w:val="center"/>
            </w:pPr>
            <w:r w:rsidRPr="004278C2">
              <w:rPr>
                <w:rFonts w:ascii="Segoe UI Symbol" w:eastAsia="MS Gothic" w:hAnsi="Segoe UI Symbol" w:cs="Segoe UI Symbol"/>
                <w:szCs w:val="20"/>
              </w:rPr>
              <w:t>☐</w:t>
            </w:r>
            <w:r w:rsidRPr="004278C2">
              <w:rPr>
                <w:rFonts w:eastAsia="MS Gothic" w:cs="Arial"/>
                <w:szCs w:val="20"/>
              </w:rPr>
              <w:t xml:space="preserve"> OUI   </w:t>
            </w:r>
            <w:r w:rsidRPr="004278C2">
              <w:rPr>
                <w:rFonts w:ascii="Segoe UI Symbol" w:eastAsia="MS Gothic" w:hAnsi="Segoe UI Symbol" w:cs="Segoe UI Symbol"/>
                <w:szCs w:val="20"/>
              </w:rPr>
              <w:t>☐</w:t>
            </w:r>
            <w:r w:rsidRPr="004278C2">
              <w:rPr>
                <w:rFonts w:eastAsia="MS Gothic" w:cs="Arial"/>
                <w:szCs w:val="20"/>
              </w:rPr>
              <w:t xml:space="preserve"> NON  </w:t>
            </w:r>
          </w:p>
        </w:tc>
      </w:tr>
      <w:tr w:rsidR="004278C2" w14:paraId="35027AFF" w14:textId="77777777" w:rsidTr="004278C2">
        <w:tc>
          <w:tcPr>
            <w:tcW w:w="1413" w:type="dxa"/>
            <w:vAlign w:val="center"/>
          </w:tcPr>
          <w:p w14:paraId="446D49CD" w14:textId="0D0123D6" w:rsidR="004278C2" w:rsidRDefault="004278C2" w:rsidP="004278C2">
            <w:pPr>
              <w:jc w:val="center"/>
            </w:pPr>
            <w:r>
              <w:t>WS7</w:t>
            </w:r>
          </w:p>
        </w:tc>
        <w:tc>
          <w:tcPr>
            <w:tcW w:w="5761" w:type="dxa"/>
            <w:vAlign w:val="center"/>
          </w:tcPr>
          <w:p w14:paraId="2FB5119E" w14:textId="6AD2181D" w:rsidR="004278C2" w:rsidRDefault="00FE3516" w:rsidP="004278C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F3F923" wp14:editId="62A97D11">
                  <wp:extent cx="2573020" cy="1098526"/>
                  <wp:effectExtent l="0" t="0" r="0" b="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Capture d’écran 2019-09-28 à 19.01.41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114" cy="1102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vAlign w:val="center"/>
          </w:tcPr>
          <w:p w14:paraId="5071B390" w14:textId="6B95E640" w:rsidR="004278C2" w:rsidRDefault="004278C2" w:rsidP="004278C2">
            <w:pPr>
              <w:jc w:val="center"/>
            </w:pPr>
            <w:r w:rsidRPr="004278C2">
              <w:rPr>
                <w:rFonts w:ascii="Segoe UI Symbol" w:eastAsia="MS Gothic" w:hAnsi="Segoe UI Symbol" w:cs="Segoe UI Symbol"/>
                <w:szCs w:val="20"/>
              </w:rPr>
              <w:t>☐</w:t>
            </w:r>
            <w:r w:rsidRPr="004278C2">
              <w:rPr>
                <w:rFonts w:eastAsia="MS Gothic" w:cs="Arial"/>
                <w:szCs w:val="20"/>
              </w:rPr>
              <w:t xml:space="preserve"> OUI   </w:t>
            </w:r>
            <w:r w:rsidRPr="004278C2">
              <w:rPr>
                <w:rFonts w:ascii="Segoe UI Symbol" w:eastAsia="MS Gothic" w:hAnsi="Segoe UI Symbol" w:cs="Segoe UI Symbol"/>
                <w:szCs w:val="20"/>
              </w:rPr>
              <w:t>☐</w:t>
            </w:r>
            <w:r w:rsidRPr="004278C2">
              <w:rPr>
                <w:rFonts w:eastAsia="MS Gothic" w:cs="Arial"/>
                <w:szCs w:val="20"/>
              </w:rPr>
              <w:t xml:space="preserve"> NON  </w:t>
            </w:r>
          </w:p>
        </w:tc>
      </w:tr>
    </w:tbl>
    <w:p w14:paraId="14131B1A" w14:textId="5C7F6944" w:rsidR="001C28DC" w:rsidRDefault="001C28DC" w:rsidP="004278C2"/>
    <w:p w14:paraId="44FDDC5A" w14:textId="5B939018" w:rsidR="005B42D5" w:rsidRDefault="005B42D5" w:rsidP="005B42D5">
      <w:pPr>
        <w:pStyle w:val="Titre3"/>
      </w:pPr>
      <w:bookmarkStart w:id="37" w:name="_Toc20592450"/>
      <w:r>
        <w:t>Test de longueur via TDR et qualité des câbles réseaux</w:t>
      </w:r>
      <w:bookmarkEnd w:id="37"/>
    </w:p>
    <w:p w14:paraId="1EF64905" w14:textId="022A7817" w:rsidR="005B42D5" w:rsidRDefault="005B42D5" w:rsidP="004278C2">
      <w:r>
        <w:t xml:space="preserve">En utilisant le port « Caméra / networks » du </w:t>
      </w:r>
      <w:proofErr w:type="spellStart"/>
      <w:r>
        <w:t>SecuriTEST</w:t>
      </w:r>
      <w:proofErr w:type="spellEnd"/>
      <w:r>
        <w:t xml:space="preserve"> IP, on peut mesurer la longueur et la qualité des câbles Ethernet.</w:t>
      </w:r>
    </w:p>
    <w:p w14:paraId="1F3B22BB" w14:textId="4C9E3630" w:rsidR="005B42D5" w:rsidRDefault="005B42D5" w:rsidP="004278C2">
      <w:r>
        <w:t>En consignant cette mesure au fur et à mesure du temps il est possible de voir quand un câble se détériore et permet d’envisager son changement par périodicité avant qu’il ne soit plus fonctionnel.</w:t>
      </w:r>
    </w:p>
    <w:p w14:paraId="6C91B051" w14:textId="29D7F61B" w:rsidR="005B42D5" w:rsidRDefault="005B42D5" w:rsidP="004278C2">
      <w:r>
        <w:rPr>
          <w:noProof/>
        </w:rPr>
        <w:drawing>
          <wp:inline distT="0" distB="0" distL="0" distR="0" wp14:anchorId="5D0937CF" wp14:editId="217D5F42">
            <wp:extent cx="6840220" cy="1877695"/>
            <wp:effectExtent l="0" t="0" r="5080" b="1905"/>
            <wp:docPr id="44" name="Image 44" descr="Une image contenant obje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Capture d’écran 2019-09-28 à 19.09.26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87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63D46" w14:textId="24C2D702" w:rsidR="005B42D5" w:rsidRDefault="005B42D5" w:rsidP="004278C2"/>
    <w:p w14:paraId="338FBFA1" w14:textId="77777777" w:rsidR="005B42D5" w:rsidRDefault="005B42D5" w:rsidP="005B42D5">
      <w:r>
        <w:t>Aller sur « TESTS DU CABLAGE »</w:t>
      </w:r>
    </w:p>
    <w:p w14:paraId="2CB7419B" w14:textId="77777777" w:rsidR="005B42D5" w:rsidRDefault="005B42D5" w:rsidP="005B42D5">
      <w:pPr>
        <w:jc w:val="center"/>
      </w:pPr>
      <w:r>
        <w:rPr>
          <w:noProof/>
        </w:rPr>
        <w:lastRenderedPageBreak/>
        <w:drawing>
          <wp:inline distT="0" distB="0" distL="0" distR="0" wp14:anchorId="359ACC48" wp14:editId="4F22A667">
            <wp:extent cx="3297837" cy="2125592"/>
            <wp:effectExtent l="0" t="0" r="4445" b="0"/>
            <wp:docPr id="47" name="Image 47" descr="Une image contenant moniteur, ex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pture d’écran 2019-09-28 à 18.49.04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101" cy="213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CA10B" w14:textId="77777777" w:rsidR="005B42D5" w:rsidRDefault="005B42D5" w:rsidP="005B42D5">
      <w:pPr>
        <w:jc w:val="left"/>
      </w:pPr>
      <w:r>
        <w:t>Puis appuyer sur la touche « test »</w:t>
      </w:r>
    </w:p>
    <w:p w14:paraId="5CC5EC59" w14:textId="48999460" w:rsidR="005B42D5" w:rsidRDefault="005B42D5" w:rsidP="005B42D5">
      <w:pPr>
        <w:jc w:val="center"/>
      </w:pPr>
      <w:r>
        <w:rPr>
          <w:noProof/>
        </w:rPr>
        <w:drawing>
          <wp:inline distT="0" distB="0" distL="0" distR="0" wp14:anchorId="46DE12EC" wp14:editId="5088BEBA">
            <wp:extent cx="1178252" cy="1164498"/>
            <wp:effectExtent l="0" t="0" r="3175" b="4445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Capture d’écran 2019-09-28 à 19.11.23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3535" cy="1169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D7B5A" w14:textId="0487B469" w:rsidR="005B42D5" w:rsidRDefault="004C4851" w:rsidP="004C4851">
      <w:pPr>
        <w:jc w:val="center"/>
      </w:pPr>
      <w:r>
        <w:rPr>
          <w:noProof/>
        </w:rPr>
        <w:drawing>
          <wp:inline distT="0" distB="0" distL="0" distR="0" wp14:anchorId="6520CA2D" wp14:editId="193BC092">
            <wp:extent cx="5418414" cy="4646295"/>
            <wp:effectExtent l="0" t="0" r="5080" b="1905"/>
            <wp:docPr id="49" name="Image 49" descr="Une image contenant capture d’écran,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Capture d’écran 2019-09-28 à 19.13.45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1153" cy="464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985D3" w14:textId="4AC8193A" w:rsidR="004C4851" w:rsidRDefault="004C4851" w:rsidP="004C4851">
      <w:r>
        <w:lastRenderedPageBreak/>
        <w:t xml:space="preserve">Tester les câbles Ethernet de l’installation avec le </w:t>
      </w:r>
      <w:proofErr w:type="spellStart"/>
      <w:r w:rsidR="00E46F3E">
        <w:t>S</w:t>
      </w:r>
      <w:r>
        <w:t>ecuriTEST</w:t>
      </w:r>
      <w:proofErr w:type="spellEnd"/>
      <w:r>
        <w:t xml:space="preserve"> IP.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46"/>
        <w:gridCol w:w="1276"/>
        <w:gridCol w:w="1913"/>
        <w:gridCol w:w="1345"/>
        <w:gridCol w:w="1345"/>
        <w:gridCol w:w="1345"/>
        <w:gridCol w:w="1345"/>
        <w:gridCol w:w="1346"/>
      </w:tblGrid>
      <w:tr w:rsidR="004C4851" w14:paraId="511E990D" w14:textId="77777777" w:rsidTr="004C4851">
        <w:tc>
          <w:tcPr>
            <w:tcW w:w="846" w:type="dxa"/>
            <w:vAlign w:val="center"/>
          </w:tcPr>
          <w:p w14:paraId="2E096D97" w14:textId="05F3C0AE" w:rsidR="004C4851" w:rsidRDefault="00E46F3E" w:rsidP="004C4851">
            <w:pPr>
              <w:jc w:val="center"/>
            </w:pPr>
            <w:r>
              <w:t>Câble</w:t>
            </w:r>
          </w:p>
        </w:tc>
        <w:tc>
          <w:tcPr>
            <w:tcW w:w="1276" w:type="dxa"/>
            <w:vAlign w:val="center"/>
          </w:tcPr>
          <w:p w14:paraId="119AF78D" w14:textId="372F562A" w:rsidR="004C4851" w:rsidRDefault="004C4851" w:rsidP="004C4851">
            <w:pPr>
              <w:jc w:val="center"/>
            </w:pPr>
            <w:r>
              <w:t>Paire de conducteur</w:t>
            </w:r>
          </w:p>
        </w:tc>
        <w:tc>
          <w:tcPr>
            <w:tcW w:w="1913" w:type="dxa"/>
            <w:vAlign w:val="center"/>
          </w:tcPr>
          <w:p w14:paraId="01178729" w14:textId="125F7B08" w:rsidR="004C4851" w:rsidRDefault="00E46F3E" w:rsidP="004C4851">
            <w:pPr>
              <w:jc w:val="center"/>
            </w:pPr>
            <w:r>
              <w:t>État</w:t>
            </w:r>
          </w:p>
        </w:tc>
        <w:tc>
          <w:tcPr>
            <w:tcW w:w="1345" w:type="dxa"/>
            <w:vAlign w:val="center"/>
          </w:tcPr>
          <w:p w14:paraId="7EA8E670" w14:textId="3C1FD685" w:rsidR="004C4851" w:rsidRDefault="004C4851" w:rsidP="004C4851">
            <w:pPr>
              <w:jc w:val="center"/>
            </w:pPr>
            <w:r>
              <w:t>Longueur (m)</w:t>
            </w:r>
          </w:p>
        </w:tc>
        <w:tc>
          <w:tcPr>
            <w:tcW w:w="1345" w:type="dxa"/>
            <w:vAlign w:val="center"/>
          </w:tcPr>
          <w:p w14:paraId="309D5FE2" w14:textId="109761C8" w:rsidR="004C4851" w:rsidRDefault="004C4851" w:rsidP="004C4851">
            <w:pPr>
              <w:jc w:val="center"/>
            </w:pPr>
            <w:r>
              <w:t>Atténuation (dB/100m)</w:t>
            </w:r>
          </w:p>
        </w:tc>
        <w:tc>
          <w:tcPr>
            <w:tcW w:w="1345" w:type="dxa"/>
            <w:vAlign w:val="center"/>
          </w:tcPr>
          <w:p w14:paraId="20743699" w14:textId="762AB02D" w:rsidR="004C4851" w:rsidRDefault="004C4851" w:rsidP="004C4851">
            <w:pPr>
              <w:jc w:val="center"/>
            </w:pPr>
            <w:r>
              <w:t>Réflectivité (%)</w:t>
            </w:r>
          </w:p>
        </w:tc>
        <w:tc>
          <w:tcPr>
            <w:tcW w:w="1345" w:type="dxa"/>
            <w:vAlign w:val="center"/>
          </w:tcPr>
          <w:p w14:paraId="255F48BA" w14:textId="47D1921A" w:rsidR="004C4851" w:rsidRDefault="004C4851" w:rsidP="004C4851">
            <w:pPr>
              <w:jc w:val="center"/>
            </w:pPr>
            <w:r>
              <w:t>Impédance (</w:t>
            </w:r>
            <w:r>
              <w:sym w:font="Symbol" w:char="F057"/>
            </w:r>
            <w:r>
              <w:t>)</w:t>
            </w:r>
          </w:p>
        </w:tc>
        <w:tc>
          <w:tcPr>
            <w:tcW w:w="1346" w:type="dxa"/>
            <w:vAlign w:val="center"/>
          </w:tcPr>
          <w:p w14:paraId="67D77E8B" w14:textId="31CAEF5D" w:rsidR="004C4851" w:rsidRDefault="00E46F3E" w:rsidP="004C4851">
            <w:pPr>
              <w:jc w:val="center"/>
            </w:pPr>
            <w:r>
              <w:t>Écart</w:t>
            </w:r>
            <w:r w:rsidR="004C4851">
              <w:t xml:space="preserve"> (ns)</w:t>
            </w:r>
          </w:p>
        </w:tc>
      </w:tr>
      <w:tr w:rsidR="004C4851" w14:paraId="6E986B23" w14:textId="77777777" w:rsidTr="004C4851">
        <w:tc>
          <w:tcPr>
            <w:tcW w:w="846" w:type="dxa"/>
            <w:vMerge w:val="restart"/>
            <w:vAlign w:val="center"/>
          </w:tcPr>
          <w:p w14:paraId="2485B933" w14:textId="7432305B" w:rsidR="004C4851" w:rsidRDefault="004C4851" w:rsidP="004C4851">
            <w:pPr>
              <w:jc w:val="center"/>
            </w:pPr>
            <w:r>
              <w:t>WS1</w:t>
            </w:r>
          </w:p>
        </w:tc>
        <w:tc>
          <w:tcPr>
            <w:tcW w:w="1276" w:type="dxa"/>
            <w:vAlign w:val="center"/>
          </w:tcPr>
          <w:p w14:paraId="6B799553" w14:textId="77777777" w:rsidR="004C4851" w:rsidRPr="004C4851" w:rsidRDefault="004C4851" w:rsidP="004C4851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1</w:t>
            </w:r>
          </w:p>
          <w:p w14:paraId="1DE2598C" w14:textId="07BE9D2E" w:rsidR="004C4851" w:rsidRPr="004C4851" w:rsidRDefault="004C4851" w:rsidP="004C4851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2</w:t>
            </w:r>
          </w:p>
        </w:tc>
        <w:tc>
          <w:tcPr>
            <w:tcW w:w="1913" w:type="dxa"/>
            <w:vAlign w:val="center"/>
          </w:tcPr>
          <w:p w14:paraId="0F9210D3" w14:textId="77777777" w:rsidR="004C4851" w:rsidRDefault="004C4851" w:rsidP="004C4851">
            <w:pPr>
              <w:jc w:val="center"/>
            </w:pPr>
          </w:p>
        </w:tc>
        <w:tc>
          <w:tcPr>
            <w:tcW w:w="1345" w:type="dxa"/>
            <w:vAlign w:val="center"/>
          </w:tcPr>
          <w:p w14:paraId="719C34A2" w14:textId="77777777" w:rsidR="004C4851" w:rsidRDefault="004C4851" w:rsidP="004C4851">
            <w:pPr>
              <w:jc w:val="center"/>
            </w:pPr>
          </w:p>
        </w:tc>
        <w:tc>
          <w:tcPr>
            <w:tcW w:w="1345" w:type="dxa"/>
            <w:vAlign w:val="center"/>
          </w:tcPr>
          <w:p w14:paraId="109C1DB8" w14:textId="77777777" w:rsidR="004C4851" w:rsidRDefault="004C4851" w:rsidP="004C4851">
            <w:pPr>
              <w:jc w:val="center"/>
            </w:pPr>
          </w:p>
        </w:tc>
        <w:tc>
          <w:tcPr>
            <w:tcW w:w="1345" w:type="dxa"/>
            <w:vAlign w:val="center"/>
          </w:tcPr>
          <w:p w14:paraId="502CE0DA" w14:textId="77777777" w:rsidR="004C4851" w:rsidRDefault="004C4851" w:rsidP="004C4851">
            <w:pPr>
              <w:jc w:val="center"/>
            </w:pPr>
          </w:p>
        </w:tc>
        <w:tc>
          <w:tcPr>
            <w:tcW w:w="1345" w:type="dxa"/>
            <w:vAlign w:val="center"/>
          </w:tcPr>
          <w:p w14:paraId="64BAF032" w14:textId="77777777" w:rsidR="004C4851" w:rsidRDefault="004C4851" w:rsidP="004C4851">
            <w:pPr>
              <w:jc w:val="center"/>
            </w:pPr>
          </w:p>
        </w:tc>
        <w:tc>
          <w:tcPr>
            <w:tcW w:w="1346" w:type="dxa"/>
            <w:vAlign w:val="center"/>
          </w:tcPr>
          <w:p w14:paraId="255CA7A7" w14:textId="77777777" w:rsidR="004C4851" w:rsidRDefault="004C4851" w:rsidP="004C4851">
            <w:pPr>
              <w:jc w:val="center"/>
            </w:pPr>
          </w:p>
        </w:tc>
      </w:tr>
      <w:tr w:rsidR="004C4851" w14:paraId="550259A9" w14:textId="77777777" w:rsidTr="004C4851">
        <w:tc>
          <w:tcPr>
            <w:tcW w:w="846" w:type="dxa"/>
            <w:vMerge/>
            <w:vAlign w:val="center"/>
          </w:tcPr>
          <w:p w14:paraId="64730CC4" w14:textId="77777777" w:rsidR="004C4851" w:rsidRDefault="004C4851" w:rsidP="004C4851">
            <w:pPr>
              <w:jc w:val="center"/>
            </w:pPr>
          </w:p>
        </w:tc>
        <w:tc>
          <w:tcPr>
            <w:tcW w:w="1276" w:type="dxa"/>
            <w:vAlign w:val="center"/>
          </w:tcPr>
          <w:p w14:paraId="6FDEFFFC" w14:textId="77777777" w:rsidR="004C4851" w:rsidRPr="004C4851" w:rsidRDefault="004C4851" w:rsidP="004C4851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3</w:t>
            </w:r>
          </w:p>
          <w:p w14:paraId="685303C4" w14:textId="5447F1AD" w:rsidR="004C4851" w:rsidRPr="004C4851" w:rsidRDefault="004C4851" w:rsidP="004C4851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6</w:t>
            </w:r>
          </w:p>
        </w:tc>
        <w:tc>
          <w:tcPr>
            <w:tcW w:w="1913" w:type="dxa"/>
            <w:vAlign w:val="center"/>
          </w:tcPr>
          <w:p w14:paraId="53C45F54" w14:textId="77777777" w:rsidR="004C4851" w:rsidRDefault="004C4851" w:rsidP="004C4851">
            <w:pPr>
              <w:jc w:val="center"/>
            </w:pPr>
          </w:p>
        </w:tc>
        <w:tc>
          <w:tcPr>
            <w:tcW w:w="1345" w:type="dxa"/>
            <w:vAlign w:val="center"/>
          </w:tcPr>
          <w:p w14:paraId="2F89ED49" w14:textId="77777777" w:rsidR="004C4851" w:rsidRDefault="004C4851" w:rsidP="004C4851">
            <w:pPr>
              <w:jc w:val="center"/>
            </w:pPr>
          </w:p>
        </w:tc>
        <w:tc>
          <w:tcPr>
            <w:tcW w:w="1345" w:type="dxa"/>
            <w:vAlign w:val="center"/>
          </w:tcPr>
          <w:p w14:paraId="5960E634" w14:textId="77777777" w:rsidR="004C4851" w:rsidRDefault="004C4851" w:rsidP="004C4851">
            <w:pPr>
              <w:jc w:val="center"/>
            </w:pPr>
          </w:p>
        </w:tc>
        <w:tc>
          <w:tcPr>
            <w:tcW w:w="1345" w:type="dxa"/>
            <w:vAlign w:val="center"/>
          </w:tcPr>
          <w:p w14:paraId="756C4D2D" w14:textId="77777777" w:rsidR="004C4851" w:rsidRDefault="004C4851" w:rsidP="004C4851">
            <w:pPr>
              <w:jc w:val="center"/>
            </w:pPr>
          </w:p>
        </w:tc>
        <w:tc>
          <w:tcPr>
            <w:tcW w:w="1345" w:type="dxa"/>
            <w:vAlign w:val="center"/>
          </w:tcPr>
          <w:p w14:paraId="56D9B3F4" w14:textId="77777777" w:rsidR="004C4851" w:rsidRDefault="004C4851" w:rsidP="004C4851">
            <w:pPr>
              <w:jc w:val="center"/>
            </w:pPr>
          </w:p>
        </w:tc>
        <w:tc>
          <w:tcPr>
            <w:tcW w:w="1346" w:type="dxa"/>
            <w:vAlign w:val="center"/>
          </w:tcPr>
          <w:p w14:paraId="494AC8B3" w14:textId="77777777" w:rsidR="004C4851" w:rsidRDefault="004C4851" w:rsidP="004C4851">
            <w:pPr>
              <w:jc w:val="center"/>
            </w:pPr>
          </w:p>
        </w:tc>
      </w:tr>
      <w:tr w:rsidR="004C4851" w14:paraId="3BD644F7" w14:textId="77777777" w:rsidTr="004C4851">
        <w:tc>
          <w:tcPr>
            <w:tcW w:w="846" w:type="dxa"/>
            <w:vMerge/>
            <w:vAlign w:val="center"/>
          </w:tcPr>
          <w:p w14:paraId="02981B51" w14:textId="77777777" w:rsidR="004C4851" w:rsidRDefault="004C4851" w:rsidP="004C4851">
            <w:pPr>
              <w:jc w:val="center"/>
            </w:pPr>
          </w:p>
        </w:tc>
        <w:tc>
          <w:tcPr>
            <w:tcW w:w="1276" w:type="dxa"/>
            <w:vAlign w:val="center"/>
          </w:tcPr>
          <w:p w14:paraId="0B2F5B3A" w14:textId="77777777" w:rsidR="004C4851" w:rsidRPr="004C4851" w:rsidRDefault="004C4851" w:rsidP="004C4851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4</w:t>
            </w:r>
          </w:p>
          <w:p w14:paraId="5636920B" w14:textId="6D6E09AF" w:rsidR="004C4851" w:rsidRPr="004C4851" w:rsidRDefault="004C4851" w:rsidP="004C4851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5</w:t>
            </w:r>
          </w:p>
        </w:tc>
        <w:tc>
          <w:tcPr>
            <w:tcW w:w="1913" w:type="dxa"/>
            <w:vAlign w:val="center"/>
          </w:tcPr>
          <w:p w14:paraId="068D8E2F" w14:textId="77777777" w:rsidR="004C4851" w:rsidRDefault="004C4851" w:rsidP="004C4851">
            <w:pPr>
              <w:jc w:val="center"/>
            </w:pPr>
          </w:p>
        </w:tc>
        <w:tc>
          <w:tcPr>
            <w:tcW w:w="1345" w:type="dxa"/>
            <w:vAlign w:val="center"/>
          </w:tcPr>
          <w:p w14:paraId="7F9460E9" w14:textId="77777777" w:rsidR="004C4851" w:rsidRDefault="004C4851" w:rsidP="004C4851">
            <w:pPr>
              <w:jc w:val="center"/>
            </w:pPr>
          </w:p>
        </w:tc>
        <w:tc>
          <w:tcPr>
            <w:tcW w:w="1345" w:type="dxa"/>
            <w:vAlign w:val="center"/>
          </w:tcPr>
          <w:p w14:paraId="7A56C18D" w14:textId="77777777" w:rsidR="004C4851" w:rsidRDefault="004C4851" w:rsidP="004C4851">
            <w:pPr>
              <w:jc w:val="center"/>
            </w:pPr>
          </w:p>
        </w:tc>
        <w:tc>
          <w:tcPr>
            <w:tcW w:w="1345" w:type="dxa"/>
            <w:vAlign w:val="center"/>
          </w:tcPr>
          <w:p w14:paraId="6D4C489D" w14:textId="77777777" w:rsidR="004C4851" w:rsidRDefault="004C4851" w:rsidP="004C4851">
            <w:pPr>
              <w:jc w:val="center"/>
            </w:pPr>
          </w:p>
        </w:tc>
        <w:tc>
          <w:tcPr>
            <w:tcW w:w="1345" w:type="dxa"/>
            <w:vAlign w:val="center"/>
          </w:tcPr>
          <w:p w14:paraId="228A9BC2" w14:textId="77777777" w:rsidR="004C4851" w:rsidRDefault="004C4851" w:rsidP="004C4851">
            <w:pPr>
              <w:jc w:val="center"/>
            </w:pPr>
          </w:p>
        </w:tc>
        <w:tc>
          <w:tcPr>
            <w:tcW w:w="1346" w:type="dxa"/>
            <w:vAlign w:val="center"/>
          </w:tcPr>
          <w:p w14:paraId="481A8111" w14:textId="77777777" w:rsidR="004C4851" w:rsidRDefault="004C4851" w:rsidP="004C4851">
            <w:pPr>
              <w:jc w:val="center"/>
            </w:pPr>
          </w:p>
        </w:tc>
      </w:tr>
      <w:tr w:rsidR="004C4851" w14:paraId="4A0631FD" w14:textId="77777777" w:rsidTr="004C4851">
        <w:tc>
          <w:tcPr>
            <w:tcW w:w="846" w:type="dxa"/>
            <w:vMerge/>
            <w:vAlign w:val="center"/>
          </w:tcPr>
          <w:p w14:paraId="1B0DDAD9" w14:textId="77777777" w:rsidR="004C4851" w:rsidRDefault="004C4851" w:rsidP="004C4851">
            <w:pPr>
              <w:jc w:val="center"/>
            </w:pPr>
          </w:p>
        </w:tc>
        <w:tc>
          <w:tcPr>
            <w:tcW w:w="1276" w:type="dxa"/>
            <w:vAlign w:val="center"/>
          </w:tcPr>
          <w:p w14:paraId="1C307DE8" w14:textId="77777777" w:rsidR="004C4851" w:rsidRPr="004C4851" w:rsidRDefault="004C4851" w:rsidP="004C4851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7</w:t>
            </w:r>
          </w:p>
          <w:p w14:paraId="26207EC4" w14:textId="6376055D" w:rsidR="004C4851" w:rsidRPr="004C4851" w:rsidRDefault="004C4851" w:rsidP="004C4851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8</w:t>
            </w:r>
          </w:p>
        </w:tc>
        <w:tc>
          <w:tcPr>
            <w:tcW w:w="1913" w:type="dxa"/>
            <w:vAlign w:val="center"/>
          </w:tcPr>
          <w:p w14:paraId="47ABE02C" w14:textId="77777777" w:rsidR="004C4851" w:rsidRDefault="004C4851" w:rsidP="004C4851">
            <w:pPr>
              <w:jc w:val="center"/>
            </w:pPr>
          </w:p>
        </w:tc>
        <w:tc>
          <w:tcPr>
            <w:tcW w:w="1345" w:type="dxa"/>
            <w:vAlign w:val="center"/>
          </w:tcPr>
          <w:p w14:paraId="27C3CFF4" w14:textId="77777777" w:rsidR="004C4851" w:rsidRDefault="004C4851" w:rsidP="004C4851">
            <w:pPr>
              <w:jc w:val="center"/>
            </w:pPr>
          </w:p>
        </w:tc>
        <w:tc>
          <w:tcPr>
            <w:tcW w:w="1345" w:type="dxa"/>
            <w:vAlign w:val="center"/>
          </w:tcPr>
          <w:p w14:paraId="1E0D808F" w14:textId="77777777" w:rsidR="004C4851" w:rsidRDefault="004C4851" w:rsidP="004C4851">
            <w:pPr>
              <w:jc w:val="center"/>
            </w:pPr>
          </w:p>
        </w:tc>
        <w:tc>
          <w:tcPr>
            <w:tcW w:w="1345" w:type="dxa"/>
            <w:vAlign w:val="center"/>
          </w:tcPr>
          <w:p w14:paraId="0709BB47" w14:textId="77777777" w:rsidR="004C4851" w:rsidRDefault="004C4851" w:rsidP="004C4851">
            <w:pPr>
              <w:jc w:val="center"/>
            </w:pPr>
          </w:p>
        </w:tc>
        <w:tc>
          <w:tcPr>
            <w:tcW w:w="1345" w:type="dxa"/>
            <w:vAlign w:val="center"/>
          </w:tcPr>
          <w:p w14:paraId="1B6257A8" w14:textId="77777777" w:rsidR="004C4851" w:rsidRDefault="004C4851" w:rsidP="004C4851">
            <w:pPr>
              <w:jc w:val="center"/>
            </w:pPr>
          </w:p>
        </w:tc>
        <w:tc>
          <w:tcPr>
            <w:tcW w:w="1346" w:type="dxa"/>
            <w:vAlign w:val="center"/>
          </w:tcPr>
          <w:p w14:paraId="1A29A0B0" w14:textId="77777777" w:rsidR="004C4851" w:rsidRDefault="004C4851" w:rsidP="004C4851">
            <w:pPr>
              <w:jc w:val="center"/>
            </w:pPr>
          </w:p>
        </w:tc>
      </w:tr>
      <w:tr w:rsidR="004C4851" w14:paraId="3A572DDF" w14:textId="77777777" w:rsidTr="00546D78">
        <w:tc>
          <w:tcPr>
            <w:tcW w:w="846" w:type="dxa"/>
            <w:vMerge w:val="restart"/>
            <w:vAlign w:val="center"/>
          </w:tcPr>
          <w:p w14:paraId="5A7E1C2A" w14:textId="20C9B515" w:rsidR="004C4851" w:rsidRDefault="004C4851" w:rsidP="00546D78">
            <w:pPr>
              <w:jc w:val="center"/>
            </w:pPr>
            <w:r>
              <w:t>WS2</w:t>
            </w:r>
          </w:p>
        </w:tc>
        <w:tc>
          <w:tcPr>
            <w:tcW w:w="1276" w:type="dxa"/>
            <w:vAlign w:val="center"/>
          </w:tcPr>
          <w:p w14:paraId="330B53CC" w14:textId="77777777" w:rsidR="004C4851" w:rsidRPr="004C4851" w:rsidRDefault="004C4851" w:rsidP="00546D78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1</w:t>
            </w:r>
          </w:p>
          <w:p w14:paraId="549A7919" w14:textId="77777777" w:rsidR="004C4851" w:rsidRPr="004C4851" w:rsidRDefault="004C4851" w:rsidP="00546D78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2</w:t>
            </w:r>
          </w:p>
        </w:tc>
        <w:tc>
          <w:tcPr>
            <w:tcW w:w="1913" w:type="dxa"/>
            <w:vAlign w:val="center"/>
          </w:tcPr>
          <w:p w14:paraId="45249291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2717A064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5070DC64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14C3CDC9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36BA4940" w14:textId="77777777" w:rsidR="004C4851" w:rsidRDefault="004C4851" w:rsidP="00546D78">
            <w:pPr>
              <w:jc w:val="center"/>
            </w:pPr>
          </w:p>
        </w:tc>
        <w:tc>
          <w:tcPr>
            <w:tcW w:w="1346" w:type="dxa"/>
            <w:vAlign w:val="center"/>
          </w:tcPr>
          <w:p w14:paraId="2398DCB1" w14:textId="77777777" w:rsidR="004C4851" w:rsidRDefault="004C4851" w:rsidP="00546D78">
            <w:pPr>
              <w:jc w:val="center"/>
            </w:pPr>
          </w:p>
        </w:tc>
      </w:tr>
      <w:tr w:rsidR="004C4851" w14:paraId="3C121AFE" w14:textId="77777777" w:rsidTr="00546D78">
        <w:tc>
          <w:tcPr>
            <w:tcW w:w="846" w:type="dxa"/>
            <w:vMerge/>
            <w:vAlign w:val="center"/>
          </w:tcPr>
          <w:p w14:paraId="3D878700" w14:textId="77777777" w:rsidR="004C4851" w:rsidRDefault="004C4851" w:rsidP="00546D78">
            <w:pPr>
              <w:jc w:val="center"/>
            </w:pPr>
          </w:p>
        </w:tc>
        <w:tc>
          <w:tcPr>
            <w:tcW w:w="1276" w:type="dxa"/>
            <w:vAlign w:val="center"/>
          </w:tcPr>
          <w:p w14:paraId="1352CD51" w14:textId="77777777" w:rsidR="004C4851" w:rsidRPr="004C4851" w:rsidRDefault="004C4851" w:rsidP="00546D78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3</w:t>
            </w:r>
          </w:p>
          <w:p w14:paraId="6A9B4662" w14:textId="77777777" w:rsidR="004C4851" w:rsidRPr="004C4851" w:rsidRDefault="004C4851" w:rsidP="00546D78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6</w:t>
            </w:r>
          </w:p>
        </w:tc>
        <w:tc>
          <w:tcPr>
            <w:tcW w:w="1913" w:type="dxa"/>
            <w:vAlign w:val="center"/>
          </w:tcPr>
          <w:p w14:paraId="61E81303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1F2E4C22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4E2B795C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74DBA36C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291960BE" w14:textId="77777777" w:rsidR="004C4851" w:rsidRDefault="004C4851" w:rsidP="00546D78">
            <w:pPr>
              <w:jc w:val="center"/>
            </w:pPr>
          </w:p>
        </w:tc>
        <w:tc>
          <w:tcPr>
            <w:tcW w:w="1346" w:type="dxa"/>
            <w:vAlign w:val="center"/>
          </w:tcPr>
          <w:p w14:paraId="4DA13243" w14:textId="77777777" w:rsidR="004C4851" w:rsidRDefault="004C4851" w:rsidP="00546D78">
            <w:pPr>
              <w:jc w:val="center"/>
            </w:pPr>
          </w:p>
        </w:tc>
      </w:tr>
      <w:tr w:rsidR="004C4851" w14:paraId="1B34D9C8" w14:textId="77777777" w:rsidTr="00546D78">
        <w:tc>
          <w:tcPr>
            <w:tcW w:w="846" w:type="dxa"/>
            <w:vMerge/>
            <w:vAlign w:val="center"/>
          </w:tcPr>
          <w:p w14:paraId="1DA25645" w14:textId="77777777" w:rsidR="004C4851" w:rsidRDefault="004C4851" w:rsidP="00546D78">
            <w:pPr>
              <w:jc w:val="center"/>
            </w:pPr>
          </w:p>
        </w:tc>
        <w:tc>
          <w:tcPr>
            <w:tcW w:w="1276" w:type="dxa"/>
            <w:vAlign w:val="center"/>
          </w:tcPr>
          <w:p w14:paraId="77D4604B" w14:textId="77777777" w:rsidR="004C4851" w:rsidRPr="004C4851" w:rsidRDefault="004C4851" w:rsidP="00546D78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4</w:t>
            </w:r>
          </w:p>
          <w:p w14:paraId="297F052C" w14:textId="77777777" w:rsidR="004C4851" w:rsidRPr="004C4851" w:rsidRDefault="004C4851" w:rsidP="00546D78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5</w:t>
            </w:r>
          </w:p>
        </w:tc>
        <w:tc>
          <w:tcPr>
            <w:tcW w:w="1913" w:type="dxa"/>
            <w:vAlign w:val="center"/>
          </w:tcPr>
          <w:p w14:paraId="08F6406E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6A126E76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60248F0A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75905B3B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3E08D627" w14:textId="77777777" w:rsidR="004C4851" w:rsidRDefault="004C4851" w:rsidP="00546D78">
            <w:pPr>
              <w:jc w:val="center"/>
            </w:pPr>
          </w:p>
        </w:tc>
        <w:tc>
          <w:tcPr>
            <w:tcW w:w="1346" w:type="dxa"/>
            <w:vAlign w:val="center"/>
          </w:tcPr>
          <w:p w14:paraId="740C6969" w14:textId="77777777" w:rsidR="004C4851" w:rsidRDefault="004C4851" w:rsidP="00546D78">
            <w:pPr>
              <w:jc w:val="center"/>
            </w:pPr>
          </w:p>
        </w:tc>
      </w:tr>
      <w:tr w:rsidR="004C4851" w14:paraId="7388AEAB" w14:textId="77777777" w:rsidTr="00546D78">
        <w:tc>
          <w:tcPr>
            <w:tcW w:w="846" w:type="dxa"/>
            <w:vMerge/>
            <w:vAlign w:val="center"/>
          </w:tcPr>
          <w:p w14:paraId="55939237" w14:textId="77777777" w:rsidR="004C4851" w:rsidRDefault="004C4851" w:rsidP="00546D78">
            <w:pPr>
              <w:jc w:val="center"/>
            </w:pPr>
          </w:p>
        </w:tc>
        <w:tc>
          <w:tcPr>
            <w:tcW w:w="1276" w:type="dxa"/>
            <w:vAlign w:val="center"/>
          </w:tcPr>
          <w:p w14:paraId="195D298A" w14:textId="77777777" w:rsidR="004C4851" w:rsidRPr="004C4851" w:rsidRDefault="004C4851" w:rsidP="00546D78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7</w:t>
            </w:r>
          </w:p>
          <w:p w14:paraId="260F59A4" w14:textId="77777777" w:rsidR="004C4851" w:rsidRPr="004C4851" w:rsidRDefault="004C4851" w:rsidP="00546D78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8</w:t>
            </w:r>
          </w:p>
        </w:tc>
        <w:tc>
          <w:tcPr>
            <w:tcW w:w="1913" w:type="dxa"/>
            <w:vAlign w:val="center"/>
          </w:tcPr>
          <w:p w14:paraId="35EEBF7F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23353997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4BEF1026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2D4B67C9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40D945AA" w14:textId="77777777" w:rsidR="004C4851" w:rsidRDefault="004C4851" w:rsidP="00546D78">
            <w:pPr>
              <w:jc w:val="center"/>
            </w:pPr>
          </w:p>
        </w:tc>
        <w:tc>
          <w:tcPr>
            <w:tcW w:w="1346" w:type="dxa"/>
            <w:vAlign w:val="center"/>
          </w:tcPr>
          <w:p w14:paraId="6A5254B6" w14:textId="77777777" w:rsidR="004C4851" w:rsidRDefault="004C4851" w:rsidP="00546D78">
            <w:pPr>
              <w:jc w:val="center"/>
            </w:pPr>
          </w:p>
        </w:tc>
      </w:tr>
      <w:tr w:rsidR="004C4851" w14:paraId="452D2226" w14:textId="77777777" w:rsidTr="00546D78">
        <w:tc>
          <w:tcPr>
            <w:tcW w:w="846" w:type="dxa"/>
            <w:vMerge w:val="restart"/>
            <w:vAlign w:val="center"/>
          </w:tcPr>
          <w:p w14:paraId="3D5FA5EB" w14:textId="10466914" w:rsidR="004C4851" w:rsidRDefault="004C4851" w:rsidP="00546D78">
            <w:pPr>
              <w:jc w:val="center"/>
            </w:pPr>
            <w:r>
              <w:t>WS3</w:t>
            </w:r>
          </w:p>
        </w:tc>
        <w:tc>
          <w:tcPr>
            <w:tcW w:w="1276" w:type="dxa"/>
            <w:vAlign w:val="center"/>
          </w:tcPr>
          <w:p w14:paraId="196CEAAF" w14:textId="77777777" w:rsidR="004C4851" w:rsidRPr="004C4851" w:rsidRDefault="004C4851" w:rsidP="00546D78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1</w:t>
            </w:r>
          </w:p>
          <w:p w14:paraId="02740BE7" w14:textId="77777777" w:rsidR="004C4851" w:rsidRPr="004C4851" w:rsidRDefault="004C4851" w:rsidP="00546D78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2</w:t>
            </w:r>
          </w:p>
        </w:tc>
        <w:tc>
          <w:tcPr>
            <w:tcW w:w="1913" w:type="dxa"/>
            <w:vAlign w:val="center"/>
          </w:tcPr>
          <w:p w14:paraId="38F9459B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4DF016FD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0EAEC3ED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619F10AB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2E4F6B74" w14:textId="77777777" w:rsidR="004C4851" w:rsidRDefault="004C4851" w:rsidP="00546D78">
            <w:pPr>
              <w:jc w:val="center"/>
            </w:pPr>
          </w:p>
        </w:tc>
        <w:tc>
          <w:tcPr>
            <w:tcW w:w="1346" w:type="dxa"/>
            <w:vAlign w:val="center"/>
          </w:tcPr>
          <w:p w14:paraId="37DA1A3B" w14:textId="77777777" w:rsidR="004C4851" w:rsidRDefault="004C4851" w:rsidP="00546D78">
            <w:pPr>
              <w:jc w:val="center"/>
            </w:pPr>
          </w:p>
        </w:tc>
      </w:tr>
      <w:tr w:rsidR="004C4851" w14:paraId="643C7EDF" w14:textId="77777777" w:rsidTr="00546D78">
        <w:tc>
          <w:tcPr>
            <w:tcW w:w="846" w:type="dxa"/>
            <w:vMerge/>
            <w:vAlign w:val="center"/>
          </w:tcPr>
          <w:p w14:paraId="6F83E80A" w14:textId="77777777" w:rsidR="004C4851" w:rsidRDefault="004C4851" w:rsidP="00546D78">
            <w:pPr>
              <w:jc w:val="center"/>
            </w:pPr>
          </w:p>
        </w:tc>
        <w:tc>
          <w:tcPr>
            <w:tcW w:w="1276" w:type="dxa"/>
            <w:vAlign w:val="center"/>
          </w:tcPr>
          <w:p w14:paraId="3269B87A" w14:textId="77777777" w:rsidR="004C4851" w:rsidRPr="004C4851" w:rsidRDefault="004C4851" w:rsidP="00546D78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3</w:t>
            </w:r>
          </w:p>
          <w:p w14:paraId="1CD6E914" w14:textId="77777777" w:rsidR="004C4851" w:rsidRPr="004C4851" w:rsidRDefault="004C4851" w:rsidP="00546D78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6</w:t>
            </w:r>
          </w:p>
        </w:tc>
        <w:tc>
          <w:tcPr>
            <w:tcW w:w="1913" w:type="dxa"/>
            <w:vAlign w:val="center"/>
          </w:tcPr>
          <w:p w14:paraId="7BB8660D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6C2FECFE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05A3B840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74E018FB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542B5C0E" w14:textId="77777777" w:rsidR="004C4851" w:rsidRDefault="004C4851" w:rsidP="00546D78">
            <w:pPr>
              <w:jc w:val="center"/>
            </w:pPr>
          </w:p>
        </w:tc>
        <w:tc>
          <w:tcPr>
            <w:tcW w:w="1346" w:type="dxa"/>
            <w:vAlign w:val="center"/>
          </w:tcPr>
          <w:p w14:paraId="1E775D21" w14:textId="77777777" w:rsidR="004C4851" w:rsidRDefault="004C4851" w:rsidP="00546D78">
            <w:pPr>
              <w:jc w:val="center"/>
            </w:pPr>
          </w:p>
        </w:tc>
      </w:tr>
      <w:tr w:rsidR="004C4851" w14:paraId="17A938CE" w14:textId="77777777" w:rsidTr="00546D78">
        <w:tc>
          <w:tcPr>
            <w:tcW w:w="846" w:type="dxa"/>
            <w:vMerge/>
            <w:vAlign w:val="center"/>
          </w:tcPr>
          <w:p w14:paraId="7FDC2094" w14:textId="77777777" w:rsidR="004C4851" w:rsidRDefault="004C4851" w:rsidP="00546D78">
            <w:pPr>
              <w:jc w:val="center"/>
            </w:pPr>
          </w:p>
        </w:tc>
        <w:tc>
          <w:tcPr>
            <w:tcW w:w="1276" w:type="dxa"/>
            <w:vAlign w:val="center"/>
          </w:tcPr>
          <w:p w14:paraId="3ADAB95D" w14:textId="77777777" w:rsidR="004C4851" w:rsidRPr="004C4851" w:rsidRDefault="004C4851" w:rsidP="00546D78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4</w:t>
            </w:r>
          </w:p>
          <w:p w14:paraId="7405F854" w14:textId="77777777" w:rsidR="004C4851" w:rsidRPr="004C4851" w:rsidRDefault="004C4851" w:rsidP="00546D78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5</w:t>
            </w:r>
          </w:p>
        </w:tc>
        <w:tc>
          <w:tcPr>
            <w:tcW w:w="1913" w:type="dxa"/>
            <w:vAlign w:val="center"/>
          </w:tcPr>
          <w:p w14:paraId="24149CAA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45CAD9D5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1213A370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1671B81D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23B0DB65" w14:textId="77777777" w:rsidR="004C4851" w:rsidRDefault="004C4851" w:rsidP="00546D78">
            <w:pPr>
              <w:jc w:val="center"/>
            </w:pPr>
          </w:p>
        </w:tc>
        <w:tc>
          <w:tcPr>
            <w:tcW w:w="1346" w:type="dxa"/>
            <w:vAlign w:val="center"/>
          </w:tcPr>
          <w:p w14:paraId="52DD87A2" w14:textId="77777777" w:rsidR="004C4851" w:rsidRDefault="004C4851" w:rsidP="00546D78">
            <w:pPr>
              <w:jc w:val="center"/>
            </w:pPr>
          </w:p>
        </w:tc>
      </w:tr>
      <w:tr w:rsidR="004C4851" w14:paraId="7051F457" w14:textId="77777777" w:rsidTr="00546D78">
        <w:tc>
          <w:tcPr>
            <w:tcW w:w="846" w:type="dxa"/>
            <w:vMerge/>
            <w:vAlign w:val="center"/>
          </w:tcPr>
          <w:p w14:paraId="51F50057" w14:textId="77777777" w:rsidR="004C4851" w:rsidRDefault="004C4851" w:rsidP="00546D78">
            <w:pPr>
              <w:jc w:val="center"/>
            </w:pPr>
          </w:p>
        </w:tc>
        <w:tc>
          <w:tcPr>
            <w:tcW w:w="1276" w:type="dxa"/>
            <w:vAlign w:val="center"/>
          </w:tcPr>
          <w:p w14:paraId="3F1AEAB7" w14:textId="77777777" w:rsidR="004C4851" w:rsidRPr="004C4851" w:rsidRDefault="004C4851" w:rsidP="00546D78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7</w:t>
            </w:r>
          </w:p>
          <w:p w14:paraId="06AB318C" w14:textId="77777777" w:rsidR="004C4851" w:rsidRPr="004C4851" w:rsidRDefault="004C4851" w:rsidP="00546D78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8</w:t>
            </w:r>
          </w:p>
        </w:tc>
        <w:tc>
          <w:tcPr>
            <w:tcW w:w="1913" w:type="dxa"/>
            <w:vAlign w:val="center"/>
          </w:tcPr>
          <w:p w14:paraId="70986AC6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2245207F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50FC77A3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00867758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419D1740" w14:textId="77777777" w:rsidR="004C4851" w:rsidRDefault="004C4851" w:rsidP="00546D78">
            <w:pPr>
              <w:jc w:val="center"/>
            </w:pPr>
          </w:p>
        </w:tc>
        <w:tc>
          <w:tcPr>
            <w:tcW w:w="1346" w:type="dxa"/>
            <w:vAlign w:val="center"/>
          </w:tcPr>
          <w:p w14:paraId="4291D981" w14:textId="77777777" w:rsidR="004C4851" w:rsidRDefault="004C4851" w:rsidP="00546D78">
            <w:pPr>
              <w:jc w:val="center"/>
            </w:pPr>
          </w:p>
        </w:tc>
      </w:tr>
      <w:tr w:rsidR="004C4851" w14:paraId="20035BD7" w14:textId="77777777" w:rsidTr="00546D78">
        <w:tc>
          <w:tcPr>
            <w:tcW w:w="846" w:type="dxa"/>
            <w:vMerge w:val="restart"/>
            <w:vAlign w:val="center"/>
          </w:tcPr>
          <w:p w14:paraId="0D421BDC" w14:textId="0A0319A5" w:rsidR="004C4851" w:rsidRDefault="004C4851" w:rsidP="00546D78">
            <w:pPr>
              <w:jc w:val="center"/>
            </w:pPr>
            <w:r>
              <w:t>WS4</w:t>
            </w:r>
          </w:p>
        </w:tc>
        <w:tc>
          <w:tcPr>
            <w:tcW w:w="1276" w:type="dxa"/>
            <w:vAlign w:val="center"/>
          </w:tcPr>
          <w:p w14:paraId="3C337F1E" w14:textId="77777777" w:rsidR="004C4851" w:rsidRPr="004C4851" w:rsidRDefault="004C4851" w:rsidP="00546D78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1</w:t>
            </w:r>
          </w:p>
          <w:p w14:paraId="1EA08495" w14:textId="77777777" w:rsidR="004C4851" w:rsidRPr="004C4851" w:rsidRDefault="004C4851" w:rsidP="00546D78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2</w:t>
            </w:r>
          </w:p>
        </w:tc>
        <w:tc>
          <w:tcPr>
            <w:tcW w:w="1913" w:type="dxa"/>
            <w:vAlign w:val="center"/>
          </w:tcPr>
          <w:p w14:paraId="0F0B0413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34A80C5E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2DEF4638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4F65A48A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096625F1" w14:textId="77777777" w:rsidR="004C4851" w:rsidRDefault="004C4851" w:rsidP="00546D78">
            <w:pPr>
              <w:jc w:val="center"/>
            </w:pPr>
          </w:p>
        </w:tc>
        <w:tc>
          <w:tcPr>
            <w:tcW w:w="1346" w:type="dxa"/>
            <w:vAlign w:val="center"/>
          </w:tcPr>
          <w:p w14:paraId="2ECA3FEE" w14:textId="77777777" w:rsidR="004C4851" w:rsidRDefault="004C4851" w:rsidP="00546D78">
            <w:pPr>
              <w:jc w:val="center"/>
            </w:pPr>
          </w:p>
        </w:tc>
      </w:tr>
      <w:tr w:rsidR="004C4851" w14:paraId="360BB60D" w14:textId="77777777" w:rsidTr="00546D78">
        <w:tc>
          <w:tcPr>
            <w:tcW w:w="846" w:type="dxa"/>
            <w:vMerge/>
            <w:vAlign w:val="center"/>
          </w:tcPr>
          <w:p w14:paraId="3BE6FA6F" w14:textId="77777777" w:rsidR="004C4851" w:rsidRDefault="004C4851" w:rsidP="00546D78">
            <w:pPr>
              <w:jc w:val="center"/>
            </w:pPr>
          </w:p>
        </w:tc>
        <w:tc>
          <w:tcPr>
            <w:tcW w:w="1276" w:type="dxa"/>
            <w:vAlign w:val="center"/>
          </w:tcPr>
          <w:p w14:paraId="27223810" w14:textId="77777777" w:rsidR="004C4851" w:rsidRPr="004C4851" w:rsidRDefault="004C4851" w:rsidP="00546D78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3</w:t>
            </w:r>
          </w:p>
          <w:p w14:paraId="66CD7914" w14:textId="77777777" w:rsidR="004C4851" w:rsidRPr="004C4851" w:rsidRDefault="004C4851" w:rsidP="00546D78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6</w:t>
            </w:r>
          </w:p>
        </w:tc>
        <w:tc>
          <w:tcPr>
            <w:tcW w:w="1913" w:type="dxa"/>
            <w:vAlign w:val="center"/>
          </w:tcPr>
          <w:p w14:paraId="73AAE81A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7E97269A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07B0D736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263CF06F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0AE0A68C" w14:textId="77777777" w:rsidR="004C4851" w:rsidRDefault="004C4851" w:rsidP="00546D78">
            <w:pPr>
              <w:jc w:val="center"/>
            </w:pPr>
          </w:p>
        </w:tc>
        <w:tc>
          <w:tcPr>
            <w:tcW w:w="1346" w:type="dxa"/>
            <w:vAlign w:val="center"/>
          </w:tcPr>
          <w:p w14:paraId="676202A1" w14:textId="77777777" w:rsidR="004C4851" w:rsidRDefault="004C4851" w:rsidP="00546D78">
            <w:pPr>
              <w:jc w:val="center"/>
            </w:pPr>
          </w:p>
        </w:tc>
      </w:tr>
      <w:tr w:rsidR="004C4851" w14:paraId="13D0EA36" w14:textId="77777777" w:rsidTr="00546D78">
        <w:tc>
          <w:tcPr>
            <w:tcW w:w="846" w:type="dxa"/>
            <w:vMerge/>
            <w:vAlign w:val="center"/>
          </w:tcPr>
          <w:p w14:paraId="7A53E936" w14:textId="77777777" w:rsidR="004C4851" w:rsidRDefault="004C4851" w:rsidP="00546D78">
            <w:pPr>
              <w:jc w:val="center"/>
            </w:pPr>
          </w:p>
        </w:tc>
        <w:tc>
          <w:tcPr>
            <w:tcW w:w="1276" w:type="dxa"/>
            <w:vAlign w:val="center"/>
          </w:tcPr>
          <w:p w14:paraId="0026AA51" w14:textId="77777777" w:rsidR="004C4851" w:rsidRPr="004C4851" w:rsidRDefault="004C4851" w:rsidP="00546D78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4</w:t>
            </w:r>
          </w:p>
          <w:p w14:paraId="666095E7" w14:textId="77777777" w:rsidR="004C4851" w:rsidRPr="004C4851" w:rsidRDefault="004C4851" w:rsidP="00546D78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5</w:t>
            </w:r>
          </w:p>
        </w:tc>
        <w:tc>
          <w:tcPr>
            <w:tcW w:w="1913" w:type="dxa"/>
            <w:vAlign w:val="center"/>
          </w:tcPr>
          <w:p w14:paraId="2263ACC4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64E7A801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26250F2C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76C3D888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5256D988" w14:textId="77777777" w:rsidR="004C4851" w:rsidRDefault="004C4851" w:rsidP="00546D78">
            <w:pPr>
              <w:jc w:val="center"/>
            </w:pPr>
          </w:p>
        </w:tc>
        <w:tc>
          <w:tcPr>
            <w:tcW w:w="1346" w:type="dxa"/>
            <w:vAlign w:val="center"/>
          </w:tcPr>
          <w:p w14:paraId="68E4279F" w14:textId="77777777" w:rsidR="004C4851" w:rsidRDefault="004C4851" w:rsidP="00546D78">
            <w:pPr>
              <w:jc w:val="center"/>
            </w:pPr>
          </w:p>
        </w:tc>
      </w:tr>
      <w:tr w:rsidR="004C4851" w14:paraId="638DC4BF" w14:textId="77777777" w:rsidTr="00546D78">
        <w:tc>
          <w:tcPr>
            <w:tcW w:w="846" w:type="dxa"/>
            <w:vMerge/>
            <w:vAlign w:val="center"/>
          </w:tcPr>
          <w:p w14:paraId="50B5DF3A" w14:textId="77777777" w:rsidR="004C4851" w:rsidRDefault="004C4851" w:rsidP="00546D78">
            <w:pPr>
              <w:jc w:val="center"/>
            </w:pPr>
          </w:p>
        </w:tc>
        <w:tc>
          <w:tcPr>
            <w:tcW w:w="1276" w:type="dxa"/>
            <w:vAlign w:val="center"/>
          </w:tcPr>
          <w:p w14:paraId="6C418417" w14:textId="77777777" w:rsidR="004C4851" w:rsidRPr="004C4851" w:rsidRDefault="004C4851" w:rsidP="00546D78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7</w:t>
            </w:r>
          </w:p>
          <w:p w14:paraId="28756643" w14:textId="77777777" w:rsidR="004C4851" w:rsidRPr="004C4851" w:rsidRDefault="004C4851" w:rsidP="00546D78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8</w:t>
            </w:r>
          </w:p>
        </w:tc>
        <w:tc>
          <w:tcPr>
            <w:tcW w:w="1913" w:type="dxa"/>
            <w:vAlign w:val="center"/>
          </w:tcPr>
          <w:p w14:paraId="3AE0CE37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5D53DE75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758A1D78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4E99852C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7296B722" w14:textId="77777777" w:rsidR="004C4851" w:rsidRDefault="004C4851" w:rsidP="00546D78">
            <w:pPr>
              <w:jc w:val="center"/>
            </w:pPr>
          </w:p>
        </w:tc>
        <w:tc>
          <w:tcPr>
            <w:tcW w:w="1346" w:type="dxa"/>
            <w:vAlign w:val="center"/>
          </w:tcPr>
          <w:p w14:paraId="1AFC7E80" w14:textId="77777777" w:rsidR="004C4851" w:rsidRDefault="004C4851" w:rsidP="00546D78">
            <w:pPr>
              <w:jc w:val="center"/>
            </w:pPr>
          </w:p>
        </w:tc>
      </w:tr>
      <w:tr w:rsidR="004C4851" w14:paraId="52F1053B" w14:textId="77777777" w:rsidTr="00546D78">
        <w:tc>
          <w:tcPr>
            <w:tcW w:w="846" w:type="dxa"/>
            <w:vMerge w:val="restart"/>
            <w:vAlign w:val="center"/>
          </w:tcPr>
          <w:p w14:paraId="38C68213" w14:textId="1E1A8F53" w:rsidR="004C4851" w:rsidRDefault="004C4851" w:rsidP="00546D78">
            <w:pPr>
              <w:jc w:val="center"/>
            </w:pPr>
            <w:r>
              <w:t>WS5</w:t>
            </w:r>
          </w:p>
        </w:tc>
        <w:tc>
          <w:tcPr>
            <w:tcW w:w="1276" w:type="dxa"/>
            <w:vAlign w:val="center"/>
          </w:tcPr>
          <w:p w14:paraId="3278E1F4" w14:textId="77777777" w:rsidR="004C4851" w:rsidRPr="004C4851" w:rsidRDefault="004C4851" w:rsidP="00546D78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1</w:t>
            </w:r>
          </w:p>
          <w:p w14:paraId="62811951" w14:textId="77777777" w:rsidR="004C4851" w:rsidRPr="004C4851" w:rsidRDefault="004C4851" w:rsidP="00546D78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2</w:t>
            </w:r>
          </w:p>
        </w:tc>
        <w:tc>
          <w:tcPr>
            <w:tcW w:w="1913" w:type="dxa"/>
            <w:vAlign w:val="center"/>
          </w:tcPr>
          <w:p w14:paraId="0DB523CD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792B2E1C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0894E2AF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52C90673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0509506F" w14:textId="77777777" w:rsidR="004C4851" w:rsidRDefault="004C4851" w:rsidP="00546D78">
            <w:pPr>
              <w:jc w:val="center"/>
            </w:pPr>
          </w:p>
        </w:tc>
        <w:tc>
          <w:tcPr>
            <w:tcW w:w="1346" w:type="dxa"/>
            <w:vAlign w:val="center"/>
          </w:tcPr>
          <w:p w14:paraId="515F5FF4" w14:textId="77777777" w:rsidR="004C4851" w:rsidRDefault="004C4851" w:rsidP="00546D78">
            <w:pPr>
              <w:jc w:val="center"/>
            </w:pPr>
          </w:p>
        </w:tc>
      </w:tr>
      <w:tr w:rsidR="004C4851" w14:paraId="06926A64" w14:textId="77777777" w:rsidTr="00546D78">
        <w:tc>
          <w:tcPr>
            <w:tcW w:w="846" w:type="dxa"/>
            <w:vMerge/>
            <w:vAlign w:val="center"/>
          </w:tcPr>
          <w:p w14:paraId="0362905D" w14:textId="77777777" w:rsidR="004C4851" w:rsidRDefault="004C4851" w:rsidP="00546D78">
            <w:pPr>
              <w:jc w:val="center"/>
            </w:pPr>
          </w:p>
        </w:tc>
        <w:tc>
          <w:tcPr>
            <w:tcW w:w="1276" w:type="dxa"/>
            <w:vAlign w:val="center"/>
          </w:tcPr>
          <w:p w14:paraId="7748F0C9" w14:textId="77777777" w:rsidR="004C4851" w:rsidRPr="004C4851" w:rsidRDefault="004C4851" w:rsidP="00546D78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3</w:t>
            </w:r>
          </w:p>
          <w:p w14:paraId="444A4748" w14:textId="77777777" w:rsidR="004C4851" w:rsidRPr="004C4851" w:rsidRDefault="004C4851" w:rsidP="00546D78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6</w:t>
            </w:r>
          </w:p>
        </w:tc>
        <w:tc>
          <w:tcPr>
            <w:tcW w:w="1913" w:type="dxa"/>
            <w:vAlign w:val="center"/>
          </w:tcPr>
          <w:p w14:paraId="709D5D29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600BDD16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422D841C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67320E52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065C4C10" w14:textId="77777777" w:rsidR="004C4851" w:rsidRDefault="004C4851" w:rsidP="00546D78">
            <w:pPr>
              <w:jc w:val="center"/>
            </w:pPr>
          </w:p>
        </w:tc>
        <w:tc>
          <w:tcPr>
            <w:tcW w:w="1346" w:type="dxa"/>
            <w:vAlign w:val="center"/>
          </w:tcPr>
          <w:p w14:paraId="1DDEC759" w14:textId="77777777" w:rsidR="004C4851" w:rsidRDefault="004C4851" w:rsidP="00546D78">
            <w:pPr>
              <w:jc w:val="center"/>
            </w:pPr>
          </w:p>
        </w:tc>
      </w:tr>
      <w:tr w:rsidR="004C4851" w14:paraId="62D4B2A8" w14:textId="77777777" w:rsidTr="00546D78">
        <w:tc>
          <w:tcPr>
            <w:tcW w:w="846" w:type="dxa"/>
            <w:vMerge/>
            <w:vAlign w:val="center"/>
          </w:tcPr>
          <w:p w14:paraId="3A0835A0" w14:textId="77777777" w:rsidR="004C4851" w:rsidRDefault="004C4851" w:rsidP="00546D78">
            <w:pPr>
              <w:jc w:val="center"/>
            </w:pPr>
          </w:p>
        </w:tc>
        <w:tc>
          <w:tcPr>
            <w:tcW w:w="1276" w:type="dxa"/>
            <w:vAlign w:val="center"/>
          </w:tcPr>
          <w:p w14:paraId="67FE16E9" w14:textId="77777777" w:rsidR="004C4851" w:rsidRPr="004C4851" w:rsidRDefault="004C4851" w:rsidP="00546D78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4</w:t>
            </w:r>
          </w:p>
          <w:p w14:paraId="19C1D60B" w14:textId="77777777" w:rsidR="004C4851" w:rsidRPr="004C4851" w:rsidRDefault="004C4851" w:rsidP="00546D78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5</w:t>
            </w:r>
          </w:p>
        </w:tc>
        <w:tc>
          <w:tcPr>
            <w:tcW w:w="1913" w:type="dxa"/>
            <w:vAlign w:val="center"/>
          </w:tcPr>
          <w:p w14:paraId="3C3D1EF7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0FD9C1B3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2FE8ACF2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0C3F8D3E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7D1A4861" w14:textId="77777777" w:rsidR="004C4851" w:rsidRDefault="004C4851" w:rsidP="00546D78">
            <w:pPr>
              <w:jc w:val="center"/>
            </w:pPr>
          </w:p>
        </w:tc>
        <w:tc>
          <w:tcPr>
            <w:tcW w:w="1346" w:type="dxa"/>
            <w:vAlign w:val="center"/>
          </w:tcPr>
          <w:p w14:paraId="7457AEAA" w14:textId="77777777" w:rsidR="004C4851" w:rsidRDefault="004C4851" w:rsidP="00546D78">
            <w:pPr>
              <w:jc w:val="center"/>
            </w:pPr>
          </w:p>
        </w:tc>
      </w:tr>
      <w:tr w:rsidR="004C4851" w14:paraId="440A606F" w14:textId="77777777" w:rsidTr="00546D78">
        <w:tc>
          <w:tcPr>
            <w:tcW w:w="846" w:type="dxa"/>
            <w:vMerge/>
            <w:vAlign w:val="center"/>
          </w:tcPr>
          <w:p w14:paraId="14D6BD76" w14:textId="77777777" w:rsidR="004C4851" w:rsidRDefault="004C4851" w:rsidP="00546D78">
            <w:pPr>
              <w:jc w:val="center"/>
            </w:pPr>
          </w:p>
        </w:tc>
        <w:tc>
          <w:tcPr>
            <w:tcW w:w="1276" w:type="dxa"/>
            <w:vAlign w:val="center"/>
          </w:tcPr>
          <w:p w14:paraId="0D2F16F6" w14:textId="77777777" w:rsidR="004C4851" w:rsidRPr="004C4851" w:rsidRDefault="004C4851" w:rsidP="00546D78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7</w:t>
            </w:r>
          </w:p>
          <w:p w14:paraId="62908C98" w14:textId="77777777" w:rsidR="004C4851" w:rsidRPr="004C4851" w:rsidRDefault="004C4851" w:rsidP="00546D78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8</w:t>
            </w:r>
          </w:p>
        </w:tc>
        <w:tc>
          <w:tcPr>
            <w:tcW w:w="1913" w:type="dxa"/>
            <w:vAlign w:val="center"/>
          </w:tcPr>
          <w:p w14:paraId="5E6E8A05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51B1C3BF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2BAF5FBD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01F897FA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38EAFBC8" w14:textId="77777777" w:rsidR="004C4851" w:rsidRDefault="004C4851" w:rsidP="00546D78">
            <w:pPr>
              <w:jc w:val="center"/>
            </w:pPr>
          </w:p>
        </w:tc>
        <w:tc>
          <w:tcPr>
            <w:tcW w:w="1346" w:type="dxa"/>
            <w:vAlign w:val="center"/>
          </w:tcPr>
          <w:p w14:paraId="29C9F6B6" w14:textId="77777777" w:rsidR="004C4851" w:rsidRDefault="004C4851" w:rsidP="00546D78">
            <w:pPr>
              <w:jc w:val="center"/>
            </w:pPr>
          </w:p>
        </w:tc>
      </w:tr>
      <w:tr w:rsidR="004C4851" w14:paraId="68461536" w14:textId="77777777" w:rsidTr="00546D78">
        <w:tc>
          <w:tcPr>
            <w:tcW w:w="846" w:type="dxa"/>
            <w:vMerge w:val="restart"/>
            <w:vAlign w:val="center"/>
          </w:tcPr>
          <w:p w14:paraId="20641581" w14:textId="57C6C403" w:rsidR="004C4851" w:rsidRDefault="004C4851" w:rsidP="00546D78">
            <w:pPr>
              <w:jc w:val="center"/>
            </w:pPr>
            <w:r>
              <w:t>WS6</w:t>
            </w:r>
          </w:p>
        </w:tc>
        <w:tc>
          <w:tcPr>
            <w:tcW w:w="1276" w:type="dxa"/>
            <w:vAlign w:val="center"/>
          </w:tcPr>
          <w:p w14:paraId="3A99CC7B" w14:textId="77777777" w:rsidR="004C4851" w:rsidRPr="004C4851" w:rsidRDefault="004C4851" w:rsidP="00546D78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1</w:t>
            </w:r>
          </w:p>
          <w:p w14:paraId="394663A0" w14:textId="77777777" w:rsidR="004C4851" w:rsidRPr="004C4851" w:rsidRDefault="004C4851" w:rsidP="00546D78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2</w:t>
            </w:r>
          </w:p>
        </w:tc>
        <w:tc>
          <w:tcPr>
            <w:tcW w:w="1913" w:type="dxa"/>
            <w:vAlign w:val="center"/>
          </w:tcPr>
          <w:p w14:paraId="5C68BBE7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38FD7166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6DF41FC8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497431AB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09A24A43" w14:textId="77777777" w:rsidR="004C4851" w:rsidRDefault="004C4851" w:rsidP="00546D78">
            <w:pPr>
              <w:jc w:val="center"/>
            </w:pPr>
          </w:p>
        </w:tc>
        <w:tc>
          <w:tcPr>
            <w:tcW w:w="1346" w:type="dxa"/>
            <w:vAlign w:val="center"/>
          </w:tcPr>
          <w:p w14:paraId="3207975A" w14:textId="77777777" w:rsidR="004C4851" w:rsidRDefault="004C4851" w:rsidP="00546D78">
            <w:pPr>
              <w:jc w:val="center"/>
            </w:pPr>
          </w:p>
        </w:tc>
      </w:tr>
      <w:tr w:rsidR="004C4851" w14:paraId="3C4B4AA7" w14:textId="77777777" w:rsidTr="00546D78">
        <w:tc>
          <w:tcPr>
            <w:tcW w:w="846" w:type="dxa"/>
            <w:vMerge/>
            <w:vAlign w:val="center"/>
          </w:tcPr>
          <w:p w14:paraId="63A89753" w14:textId="77777777" w:rsidR="004C4851" w:rsidRDefault="004C4851" w:rsidP="00546D78">
            <w:pPr>
              <w:jc w:val="center"/>
            </w:pPr>
          </w:p>
        </w:tc>
        <w:tc>
          <w:tcPr>
            <w:tcW w:w="1276" w:type="dxa"/>
            <w:vAlign w:val="center"/>
          </w:tcPr>
          <w:p w14:paraId="55C23BC5" w14:textId="77777777" w:rsidR="004C4851" w:rsidRPr="004C4851" w:rsidRDefault="004C4851" w:rsidP="00546D78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3</w:t>
            </w:r>
          </w:p>
          <w:p w14:paraId="177BCEA2" w14:textId="77777777" w:rsidR="004C4851" w:rsidRPr="004C4851" w:rsidRDefault="004C4851" w:rsidP="00546D78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6</w:t>
            </w:r>
          </w:p>
        </w:tc>
        <w:tc>
          <w:tcPr>
            <w:tcW w:w="1913" w:type="dxa"/>
            <w:vAlign w:val="center"/>
          </w:tcPr>
          <w:p w14:paraId="03B2DD12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7FD7A233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0E76743E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71562FC9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127413E1" w14:textId="77777777" w:rsidR="004C4851" w:rsidRDefault="004C4851" w:rsidP="00546D78">
            <w:pPr>
              <w:jc w:val="center"/>
            </w:pPr>
          </w:p>
        </w:tc>
        <w:tc>
          <w:tcPr>
            <w:tcW w:w="1346" w:type="dxa"/>
            <w:vAlign w:val="center"/>
          </w:tcPr>
          <w:p w14:paraId="0A2B5AE9" w14:textId="77777777" w:rsidR="004C4851" w:rsidRDefault="004C4851" w:rsidP="00546D78">
            <w:pPr>
              <w:jc w:val="center"/>
            </w:pPr>
          </w:p>
        </w:tc>
      </w:tr>
      <w:tr w:rsidR="004C4851" w14:paraId="109E9CFF" w14:textId="77777777" w:rsidTr="00546D78">
        <w:tc>
          <w:tcPr>
            <w:tcW w:w="846" w:type="dxa"/>
            <w:vMerge/>
            <w:vAlign w:val="center"/>
          </w:tcPr>
          <w:p w14:paraId="2F7BB060" w14:textId="77777777" w:rsidR="004C4851" w:rsidRDefault="004C4851" w:rsidP="00546D78">
            <w:pPr>
              <w:jc w:val="center"/>
            </w:pPr>
          </w:p>
        </w:tc>
        <w:tc>
          <w:tcPr>
            <w:tcW w:w="1276" w:type="dxa"/>
            <w:vAlign w:val="center"/>
          </w:tcPr>
          <w:p w14:paraId="372A2632" w14:textId="77777777" w:rsidR="004C4851" w:rsidRPr="004C4851" w:rsidRDefault="004C4851" w:rsidP="00546D78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4</w:t>
            </w:r>
          </w:p>
          <w:p w14:paraId="67082567" w14:textId="77777777" w:rsidR="004C4851" w:rsidRPr="004C4851" w:rsidRDefault="004C4851" w:rsidP="00546D78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5</w:t>
            </w:r>
          </w:p>
        </w:tc>
        <w:tc>
          <w:tcPr>
            <w:tcW w:w="1913" w:type="dxa"/>
            <w:vAlign w:val="center"/>
          </w:tcPr>
          <w:p w14:paraId="3E8FC712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2CD4D189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7B773FFF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28DF0190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0E4BC8C2" w14:textId="77777777" w:rsidR="004C4851" w:rsidRDefault="004C4851" w:rsidP="00546D78">
            <w:pPr>
              <w:jc w:val="center"/>
            </w:pPr>
          </w:p>
        </w:tc>
        <w:tc>
          <w:tcPr>
            <w:tcW w:w="1346" w:type="dxa"/>
            <w:vAlign w:val="center"/>
          </w:tcPr>
          <w:p w14:paraId="0C616CFB" w14:textId="77777777" w:rsidR="004C4851" w:rsidRDefault="004C4851" w:rsidP="00546D78">
            <w:pPr>
              <w:jc w:val="center"/>
            </w:pPr>
          </w:p>
        </w:tc>
      </w:tr>
      <w:tr w:rsidR="004C4851" w14:paraId="6244125C" w14:textId="77777777" w:rsidTr="00546D78">
        <w:tc>
          <w:tcPr>
            <w:tcW w:w="846" w:type="dxa"/>
            <w:vMerge/>
            <w:vAlign w:val="center"/>
          </w:tcPr>
          <w:p w14:paraId="2FF9A4E0" w14:textId="77777777" w:rsidR="004C4851" w:rsidRDefault="004C4851" w:rsidP="00546D78">
            <w:pPr>
              <w:jc w:val="center"/>
            </w:pPr>
          </w:p>
        </w:tc>
        <w:tc>
          <w:tcPr>
            <w:tcW w:w="1276" w:type="dxa"/>
            <w:vAlign w:val="center"/>
          </w:tcPr>
          <w:p w14:paraId="1736EEBC" w14:textId="77777777" w:rsidR="004C4851" w:rsidRPr="004C4851" w:rsidRDefault="004C4851" w:rsidP="00546D78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7</w:t>
            </w:r>
          </w:p>
          <w:p w14:paraId="31714F1B" w14:textId="77777777" w:rsidR="004C4851" w:rsidRPr="004C4851" w:rsidRDefault="004C4851" w:rsidP="00546D78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8</w:t>
            </w:r>
          </w:p>
        </w:tc>
        <w:tc>
          <w:tcPr>
            <w:tcW w:w="1913" w:type="dxa"/>
            <w:vAlign w:val="center"/>
          </w:tcPr>
          <w:p w14:paraId="62F48A1C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5A634311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2D10B66C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75331F81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454C82A3" w14:textId="77777777" w:rsidR="004C4851" w:rsidRDefault="004C4851" w:rsidP="00546D78">
            <w:pPr>
              <w:jc w:val="center"/>
            </w:pPr>
          </w:p>
        </w:tc>
        <w:tc>
          <w:tcPr>
            <w:tcW w:w="1346" w:type="dxa"/>
            <w:vAlign w:val="center"/>
          </w:tcPr>
          <w:p w14:paraId="233C7AE9" w14:textId="77777777" w:rsidR="004C4851" w:rsidRDefault="004C4851" w:rsidP="00546D78">
            <w:pPr>
              <w:jc w:val="center"/>
            </w:pPr>
          </w:p>
        </w:tc>
      </w:tr>
      <w:tr w:rsidR="004C4851" w14:paraId="7C8117D6" w14:textId="77777777" w:rsidTr="00546D78">
        <w:tc>
          <w:tcPr>
            <w:tcW w:w="846" w:type="dxa"/>
            <w:vMerge w:val="restart"/>
            <w:vAlign w:val="center"/>
          </w:tcPr>
          <w:p w14:paraId="5D31CEE3" w14:textId="35488DB4" w:rsidR="004C4851" w:rsidRDefault="004C4851" w:rsidP="00546D78">
            <w:pPr>
              <w:jc w:val="center"/>
            </w:pPr>
            <w:r>
              <w:t>WS7</w:t>
            </w:r>
          </w:p>
        </w:tc>
        <w:tc>
          <w:tcPr>
            <w:tcW w:w="1276" w:type="dxa"/>
            <w:vAlign w:val="center"/>
          </w:tcPr>
          <w:p w14:paraId="5ADAC323" w14:textId="77777777" w:rsidR="004C4851" w:rsidRPr="004C4851" w:rsidRDefault="004C4851" w:rsidP="00546D78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1</w:t>
            </w:r>
          </w:p>
          <w:p w14:paraId="157D0C67" w14:textId="77777777" w:rsidR="004C4851" w:rsidRPr="004C4851" w:rsidRDefault="004C4851" w:rsidP="00546D78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2</w:t>
            </w:r>
          </w:p>
        </w:tc>
        <w:tc>
          <w:tcPr>
            <w:tcW w:w="1913" w:type="dxa"/>
            <w:vAlign w:val="center"/>
          </w:tcPr>
          <w:p w14:paraId="79519A77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4A9FB945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6C937796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705FA86E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20CD7661" w14:textId="77777777" w:rsidR="004C4851" w:rsidRDefault="004C4851" w:rsidP="00546D78">
            <w:pPr>
              <w:jc w:val="center"/>
            </w:pPr>
          </w:p>
        </w:tc>
        <w:tc>
          <w:tcPr>
            <w:tcW w:w="1346" w:type="dxa"/>
            <w:vAlign w:val="center"/>
          </w:tcPr>
          <w:p w14:paraId="054328CE" w14:textId="77777777" w:rsidR="004C4851" w:rsidRDefault="004C4851" w:rsidP="00546D78">
            <w:pPr>
              <w:jc w:val="center"/>
            </w:pPr>
          </w:p>
        </w:tc>
      </w:tr>
      <w:tr w:rsidR="004C4851" w14:paraId="1EDF2AAC" w14:textId="77777777" w:rsidTr="00546D78">
        <w:tc>
          <w:tcPr>
            <w:tcW w:w="846" w:type="dxa"/>
            <w:vMerge/>
            <w:vAlign w:val="center"/>
          </w:tcPr>
          <w:p w14:paraId="7F7C6500" w14:textId="77777777" w:rsidR="004C4851" w:rsidRDefault="004C4851" w:rsidP="00546D78">
            <w:pPr>
              <w:jc w:val="center"/>
            </w:pPr>
          </w:p>
        </w:tc>
        <w:tc>
          <w:tcPr>
            <w:tcW w:w="1276" w:type="dxa"/>
            <w:vAlign w:val="center"/>
          </w:tcPr>
          <w:p w14:paraId="623B9F5E" w14:textId="77777777" w:rsidR="004C4851" w:rsidRPr="004C4851" w:rsidRDefault="004C4851" w:rsidP="00546D78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3</w:t>
            </w:r>
          </w:p>
          <w:p w14:paraId="245DC86B" w14:textId="77777777" w:rsidR="004C4851" w:rsidRPr="004C4851" w:rsidRDefault="004C4851" w:rsidP="00546D78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6</w:t>
            </w:r>
          </w:p>
        </w:tc>
        <w:tc>
          <w:tcPr>
            <w:tcW w:w="1913" w:type="dxa"/>
            <w:vAlign w:val="center"/>
          </w:tcPr>
          <w:p w14:paraId="3CDE8098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3EF82B40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519FFC88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01A7D5C9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1EC13479" w14:textId="77777777" w:rsidR="004C4851" w:rsidRDefault="004C4851" w:rsidP="00546D78">
            <w:pPr>
              <w:jc w:val="center"/>
            </w:pPr>
          </w:p>
        </w:tc>
        <w:tc>
          <w:tcPr>
            <w:tcW w:w="1346" w:type="dxa"/>
            <w:vAlign w:val="center"/>
          </w:tcPr>
          <w:p w14:paraId="7506BF20" w14:textId="77777777" w:rsidR="004C4851" w:rsidRDefault="004C4851" w:rsidP="00546D78">
            <w:pPr>
              <w:jc w:val="center"/>
            </w:pPr>
          </w:p>
        </w:tc>
      </w:tr>
      <w:tr w:rsidR="004C4851" w14:paraId="0BCCD631" w14:textId="77777777" w:rsidTr="00546D78">
        <w:tc>
          <w:tcPr>
            <w:tcW w:w="846" w:type="dxa"/>
            <w:vMerge/>
            <w:vAlign w:val="center"/>
          </w:tcPr>
          <w:p w14:paraId="7274C3E6" w14:textId="77777777" w:rsidR="004C4851" w:rsidRDefault="004C4851" w:rsidP="00546D78">
            <w:pPr>
              <w:jc w:val="center"/>
            </w:pPr>
          </w:p>
        </w:tc>
        <w:tc>
          <w:tcPr>
            <w:tcW w:w="1276" w:type="dxa"/>
            <w:vAlign w:val="center"/>
          </w:tcPr>
          <w:p w14:paraId="048C5056" w14:textId="77777777" w:rsidR="004C4851" w:rsidRPr="004C4851" w:rsidRDefault="004C4851" w:rsidP="00546D78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4</w:t>
            </w:r>
          </w:p>
          <w:p w14:paraId="15F2976F" w14:textId="77777777" w:rsidR="004C4851" w:rsidRPr="004C4851" w:rsidRDefault="004C4851" w:rsidP="00546D78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5</w:t>
            </w:r>
          </w:p>
        </w:tc>
        <w:tc>
          <w:tcPr>
            <w:tcW w:w="1913" w:type="dxa"/>
            <w:vAlign w:val="center"/>
          </w:tcPr>
          <w:p w14:paraId="16A84CE7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519AE9A6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3F0253D4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5756D3A4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39021C6F" w14:textId="77777777" w:rsidR="004C4851" w:rsidRDefault="004C4851" w:rsidP="00546D78">
            <w:pPr>
              <w:jc w:val="center"/>
            </w:pPr>
          </w:p>
        </w:tc>
        <w:tc>
          <w:tcPr>
            <w:tcW w:w="1346" w:type="dxa"/>
            <w:vAlign w:val="center"/>
          </w:tcPr>
          <w:p w14:paraId="2109B0B5" w14:textId="77777777" w:rsidR="004C4851" w:rsidRDefault="004C4851" w:rsidP="00546D78">
            <w:pPr>
              <w:jc w:val="center"/>
            </w:pPr>
          </w:p>
        </w:tc>
      </w:tr>
      <w:tr w:rsidR="004C4851" w14:paraId="66B75596" w14:textId="77777777" w:rsidTr="00546D78">
        <w:tc>
          <w:tcPr>
            <w:tcW w:w="846" w:type="dxa"/>
            <w:vMerge/>
            <w:vAlign w:val="center"/>
          </w:tcPr>
          <w:p w14:paraId="4C41BF63" w14:textId="77777777" w:rsidR="004C4851" w:rsidRDefault="004C4851" w:rsidP="00546D78">
            <w:pPr>
              <w:jc w:val="center"/>
            </w:pPr>
          </w:p>
        </w:tc>
        <w:tc>
          <w:tcPr>
            <w:tcW w:w="1276" w:type="dxa"/>
            <w:vAlign w:val="center"/>
          </w:tcPr>
          <w:p w14:paraId="11580B8A" w14:textId="77777777" w:rsidR="004C4851" w:rsidRPr="004C4851" w:rsidRDefault="004C4851" w:rsidP="00546D78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7</w:t>
            </w:r>
          </w:p>
          <w:p w14:paraId="79BF670D" w14:textId="77777777" w:rsidR="004C4851" w:rsidRPr="004C4851" w:rsidRDefault="004C4851" w:rsidP="00546D78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8</w:t>
            </w:r>
          </w:p>
        </w:tc>
        <w:tc>
          <w:tcPr>
            <w:tcW w:w="1913" w:type="dxa"/>
            <w:vAlign w:val="center"/>
          </w:tcPr>
          <w:p w14:paraId="3EE14739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637625F4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469AF016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40F94BCB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36DD6F62" w14:textId="77777777" w:rsidR="004C4851" w:rsidRDefault="004C4851" w:rsidP="00546D78">
            <w:pPr>
              <w:jc w:val="center"/>
            </w:pPr>
          </w:p>
        </w:tc>
        <w:tc>
          <w:tcPr>
            <w:tcW w:w="1346" w:type="dxa"/>
            <w:vAlign w:val="center"/>
          </w:tcPr>
          <w:p w14:paraId="6806C4C3" w14:textId="77777777" w:rsidR="004C4851" w:rsidRDefault="004C4851" w:rsidP="00546D78">
            <w:pPr>
              <w:jc w:val="center"/>
            </w:pPr>
          </w:p>
        </w:tc>
      </w:tr>
    </w:tbl>
    <w:p w14:paraId="3A34B0F7" w14:textId="52C1A9D7" w:rsidR="005B42D5" w:rsidRDefault="005B42D5" w:rsidP="004C4851">
      <w:pPr>
        <w:jc w:val="left"/>
      </w:pPr>
    </w:p>
    <w:p w14:paraId="6A9D7D76" w14:textId="77777777" w:rsidR="00546D78" w:rsidRPr="00CD18F7" w:rsidRDefault="00546D78" w:rsidP="004C4851">
      <w:pPr>
        <w:jc w:val="left"/>
      </w:pPr>
    </w:p>
    <w:p w14:paraId="2973DF3F" w14:textId="6FCA9265" w:rsidR="00546D78" w:rsidRDefault="00546D78" w:rsidP="00546D78">
      <w:pPr>
        <w:pStyle w:val="Titre3"/>
      </w:pPr>
      <w:bookmarkStart w:id="38" w:name="_Toc20592451"/>
      <w:bookmarkStart w:id="39" w:name="_Toc526094756"/>
      <w:r>
        <w:lastRenderedPageBreak/>
        <w:t>Détection des caméras</w:t>
      </w:r>
      <w:bookmarkEnd w:id="38"/>
    </w:p>
    <w:p w14:paraId="1C90F2B0" w14:textId="77777777" w:rsidR="00546D78" w:rsidRDefault="00546D78">
      <w:pPr>
        <w:jc w:val="left"/>
      </w:pPr>
      <w:r>
        <w:t xml:space="preserve">Après l’ensemble des tests de câble et leur remise en place, vérifier la présence des caméras sur le réseau à l’aide du </w:t>
      </w:r>
      <w:proofErr w:type="spellStart"/>
      <w:r>
        <w:t>SecuriTEST</w:t>
      </w:r>
      <w:proofErr w:type="spellEnd"/>
      <w:r>
        <w:t xml:space="preserve"> IP.</w:t>
      </w:r>
    </w:p>
    <w:p w14:paraId="31072A7D" w14:textId="77777777" w:rsidR="004B3EB0" w:rsidRDefault="00546D78">
      <w:pPr>
        <w:jc w:val="left"/>
      </w:pPr>
      <w:r>
        <w:t>Mettre un câble réseau entre le switch POE</w:t>
      </w:r>
      <w:r w:rsidR="004B3EB0">
        <w:t xml:space="preserve"> et le </w:t>
      </w:r>
      <w:proofErr w:type="spellStart"/>
      <w:r w:rsidR="004B3EB0">
        <w:t>SecuriTEST</w:t>
      </w:r>
      <w:proofErr w:type="spellEnd"/>
      <w:r w:rsidR="004B3EB0">
        <w:t xml:space="preserve"> IP</w:t>
      </w:r>
    </w:p>
    <w:p w14:paraId="15AAA645" w14:textId="0B6BA13C" w:rsidR="004B3EB0" w:rsidRDefault="004B3EB0" w:rsidP="004B3EB0">
      <w:pPr>
        <w:jc w:val="center"/>
      </w:pPr>
      <w:r>
        <w:rPr>
          <w:noProof/>
        </w:rPr>
        <w:drawing>
          <wp:inline distT="0" distB="0" distL="0" distR="0" wp14:anchorId="27E4ACC0" wp14:editId="4781F55A">
            <wp:extent cx="2941767" cy="4962124"/>
            <wp:effectExtent l="5715" t="0" r="0" b="0"/>
            <wp:docPr id="51" name="Image 51" descr="Une image contenant intérieur, personne, plancher, 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G_7937.HEIC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55" r="23082"/>
                    <a:stretch/>
                  </pic:blipFill>
                  <pic:spPr bwMode="auto">
                    <a:xfrm rot="5400000">
                      <a:off x="0" y="0"/>
                      <a:ext cx="2951151" cy="4977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152E0C" w14:textId="77777777" w:rsidR="004B3EB0" w:rsidRDefault="004B3EB0" w:rsidP="004B3EB0">
      <w:pPr>
        <w:jc w:val="center"/>
      </w:pPr>
    </w:p>
    <w:p w14:paraId="2EA0D9E6" w14:textId="406CC843" w:rsidR="004B3EB0" w:rsidRDefault="004B3EB0" w:rsidP="004B3EB0">
      <w:pPr>
        <w:jc w:val="center"/>
      </w:pPr>
      <w:r>
        <w:rPr>
          <w:noProof/>
        </w:rPr>
        <w:drawing>
          <wp:inline distT="0" distB="0" distL="0" distR="0" wp14:anchorId="284B8763" wp14:editId="2D0475EB">
            <wp:extent cx="5057046" cy="3189768"/>
            <wp:effectExtent l="0" t="0" r="0" b="0"/>
            <wp:docPr id="52" name="Image 52" descr="Une image contenant intérieur, ordinateur, table, planche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G_7938.HEIC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86" t="27733" r="3785"/>
                    <a:stretch/>
                  </pic:blipFill>
                  <pic:spPr bwMode="auto">
                    <a:xfrm>
                      <a:off x="0" y="0"/>
                      <a:ext cx="5068724" cy="3197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AC2F5A" w14:textId="77777777" w:rsidR="004B3EB0" w:rsidRDefault="004B3EB0" w:rsidP="004B3EB0">
      <w:pPr>
        <w:jc w:val="center"/>
      </w:pPr>
    </w:p>
    <w:p w14:paraId="26F9B30B" w14:textId="41C60753" w:rsidR="004B3EB0" w:rsidRDefault="004B3EB0">
      <w:pPr>
        <w:jc w:val="left"/>
      </w:pPr>
    </w:p>
    <w:p w14:paraId="6513E5EC" w14:textId="66475125" w:rsidR="004B3EB0" w:rsidRDefault="004B3EB0">
      <w:pPr>
        <w:jc w:val="left"/>
      </w:pPr>
    </w:p>
    <w:p w14:paraId="0E9A6204" w14:textId="77777777" w:rsidR="004B3EB0" w:rsidRDefault="004B3EB0">
      <w:pPr>
        <w:jc w:val="left"/>
      </w:pPr>
      <w:r>
        <w:lastRenderedPageBreak/>
        <w:t>Appuyer sur « DIRECT IP CAMERA »</w:t>
      </w:r>
    </w:p>
    <w:p w14:paraId="5900E097" w14:textId="10309514" w:rsidR="004B3EB0" w:rsidRDefault="004B3EB0" w:rsidP="004B3EB0">
      <w:pPr>
        <w:jc w:val="center"/>
      </w:pPr>
      <w:r>
        <w:rPr>
          <w:noProof/>
        </w:rPr>
        <w:drawing>
          <wp:inline distT="0" distB="0" distL="0" distR="0" wp14:anchorId="7D28D931" wp14:editId="02618334">
            <wp:extent cx="4764899" cy="3158836"/>
            <wp:effectExtent l="0" t="0" r="0" b="3810"/>
            <wp:docPr id="55" name="Image 55" descr="Une image contenant personne, intérieur, ordinateur, m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G_7939.HEIC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40" t="31618" b="29620"/>
                    <a:stretch/>
                  </pic:blipFill>
                  <pic:spPr bwMode="auto">
                    <a:xfrm>
                      <a:off x="0" y="0"/>
                      <a:ext cx="4766423" cy="3159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D3C73B" w14:textId="171A5A20" w:rsidR="004B3EB0" w:rsidRDefault="004B3EB0" w:rsidP="004B3EB0"/>
    <w:p w14:paraId="6900306D" w14:textId="439B1437" w:rsidR="004B3EB0" w:rsidRDefault="004B3EB0" w:rsidP="004B3EB0">
      <w:r>
        <w:t>Un scanner se lance et scrute le réseau pour vérifier la présence de caméras sur le réseau</w:t>
      </w:r>
    </w:p>
    <w:p w14:paraId="3B5DD2B8" w14:textId="3594B561" w:rsidR="004B3EB0" w:rsidRDefault="004B3EB0" w:rsidP="004B3EB0">
      <w:pPr>
        <w:jc w:val="center"/>
      </w:pPr>
      <w:r>
        <w:rPr>
          <w:noProof/>
        </w:rPr>
        <w:drawing>
          <wp:inline distT="0" distB="0" distL="0" distR="0" wp14:anchorId="24FF1A7D" wp14:editId="777B7B89">
            <wp:extent cx="5181292" cy="2899954"/>
            <wp:effectExtent l="0" t="0" r="635" b="0"/>
            <wp:docPr id="57" name="Image 57" descr="Une image contenant intérieur, table, assis, 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G_7940.HEIC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81" t="23935" r="3369" b="19535"/>
                    <a:stretch/>
                  </pic:blipFill>
                  <pic:spPr bwMode="auto">
                    <a:xfrm>
                      <a:off x="0" y="0"/>
                      <a:ext cx="5181534" cy="2900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CE0DDF" w14:textId="3E90691C" w:rsidR="004B3EB0" w:rsidRDefault="004B3EB0">
      <w:pPr>
        <w:jc w:val="left"/>
      </w:pPr>
      <w:r>
        <w:t xml:space="preserve">Plusieurs points vont apparaitre et dans la zone </w:t>
      </w:r>
      <w:proofErr w:type="spellStart"/>
      <w:r>
        <w:t>Discovered</w:t>
      </w:r>
      <w:proofErr w:type="spellEnd"/>
      <w:r>
        <w:t xml:space="preserve"> IP l’ensemble des IP découvertes défileront</w:t>
      </w:r>
    </w:p>
    <w:p w14:paraId="53C7A2AE" w14:textId="2F074E97" w:rsidR="004B3EB0" w:rsidRDefault="004B3EB0">
      <w:pPr>
        <w:jc w:val="left"/>
      </w:pPr>
      <w:r>
        <w:t>Attention l’enregistreur NVR peut également remonter dans l’analyse même si celui-ci n’est pas une caméra.</w:t>
      </w:r>
    </w:p>
    <w:p w14:paraId="68DD3500" w14:textId="77777777" w:rsidR="004B3EB0" w:rsidRDefault="004B3EB0">
      <w:pPr>
        <w:jc w:val="left"/>
      </w:pPr>
      <w:r>
        <w:t>En appuyant sur la touche « ONVIF Camera », l’accès direct à la caméra sélectionnée s’exécute</w:t>
      </w:r>
    </w:p>
    <w:p w14:paraId="6AD4BF97" w14:textId="77777777" w:rsidR="004B3EB0" w:rsidRDefault="004B3EB0">
      <w:pPr>
        <w:jc w:val="left"/>
      </w:pPr>
    </w:p>
    <w:p w14:paraId="4358FAE9" w14:textId="77777777" w:rsidR="004B3EB0" w:rsidRDefault="004B3EB0">
      <w:pPr>
        <w:jc w:val="left"/>
      </w:pPr>
    </w:p>
    <w:p w14:paraId="465ED1BE" w14:textId="583F95B5" w:rsidR="004B3EB0" w:rsidRDefault="004B3EB0" w:rsidP="004B3EB0">
      <w:pPr>
        <w:jc w:val="center"/>
      </w:pPr>
      <w:r>
        <w:rPr>
          <w:noProof/>
        </w:rPr>
        <w:lastRenderedPageBreak/>
        <w:drawing>
          <wp:inline distT="0" distB="0" distL="0" distR="0" wp14:anchorId="207EA5AE" wp14:editId="42FB2F89">
            <wp:extent cx="3820496" cy="2179225"/>
            <wp:effectExtent l="0" t="0" r="2540" b="5715"/>
            <wp:docPr id="58" name="Image 58" descr="Une image contenant intérieur, personne, m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G_7942.HEIC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15" b="23106"/>
                    <a:stretch/>
                  </pic:blipFill>
                  <pic:spPr bwMode="auto">
                    <a:xfrm>
                      <a:off x="0" y="0"/>
                      <a:ext cx="3827398" cy="2183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64D679" w14:textId="7CD4F7E8" w:rsidR="009D5134" w:rsidRDefault="009D5134">
      <w:pPr>
        <w:jc w:val="left"/>
      </w:pPr>
      <w:r>
        <w:t>La saisie du mot de passe de la caméra est obligatoire</w:t>
      </w:r>
    </w:p>
    <w:p w14:paraId="11378D20" w14:textId="63C6A302" w:rsidR="009D5134" w:rsidRDefault="009D5134" w:rsidP="009D5134">
      <w:pPr>
        <w:jc w:val="center"/>
      </w:pPr>
      <w:r>
        <w:rPr>
          <w:noProof/>
        </w:rPr>
        <w:drawing>
          <wp:inline distT="0" distB="0" distL="0" distR="0" wp14:anchorId="56686894" wp14:editId="369E441F">
            <wp:extent cx="4980305" cy="1508760"/>
            <wp:effectExtent l="0" t="0" r="0" b="2540"/>
            <wp:docPr id="59" name="Image 59" descr="Une image contenant personne, intérieur, mur, moni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G_7943.HEIC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98" t="21389" r="7093" b="49202"/>
                    <a:stretch/>
                  </pic:blipFill>
                  <pic:spPr bwMode="auto">
                    <a:xfrm>
                      <a:off x="0" y="0"/>
                      <a:ext cx="4980305" cy="1508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268"/>
        <w:gridCol w:w="2268"/>
      </w:tblGrid>
      <w:tr w:rsidR="009D5134" w14:paraId="11EEE27E" w14:textId="77777777" w:rsidTr="003E59FB">
        <w:trPr>
          <w:trHeight w:val="567"/>
          <w:jc w:val="center"/>
        </w:trPr>
        <w:tc>
          <w:tcPr>
            <w:tcW w:w="2268" w:type="dxa"/>
            <w:vAlign w:val="center"/>
          </w:tcPr>
          <w:p w14:paraId="0D6CA88C" w14:textId="77777777" w:rsidR="009D5134" w:rsidRDefault="009D5134" w:rsidP="003E59FB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Nom d’utilisateur</w:t>
            </w:r>
          </w:p>
        </w:tc>
        <w:tc>
          <w:tcPr>
            <w:tcW w:w="2268" w:type="dxa"/>
            <w:vAlign w:val="center"/>
          </w:tcPr>
          <w:p w14:paraId="1C8ABFDA" w14:textId="77777777" w:rsidR="009D5134" w:rsidRDefault="009D5134" w:rsidP="003E59FB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admin</w:t>
            </w:r>
          </w:p>
        </w:tc>
      </w:tr>
      <w:tr w:rsidR="009D5134" w14:paraId="0C7A9CC6" w14:textId="77777777" w:rsidTr="003E59FB">
        <w:trPr>
          <w:trHeight w:val="567"/>
          <w:jc w:val="center"/>
        </w:trPr>
        <w:tc>
          <w:tcPr>
            <w:tcW w:w="2268" w:type="dxa"/>
            <w:vAlign w:val="center"/>
          </w:tcPr>
          <w:p w14:paraId="1473BC84" w14:textId="77777777" w:rsidR="009D5134" w:rsidRDefault="009D5134" w:rsidP="003E59FB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Mot de passe</w:t>
            </w:r>
          </w:p>
        </w:tc>
        <w:tc>
          <w:tcPr>
            <w:tcW w:w="2268" w:type="dxa"/>
            <w:vAlign w:val="center"/>
          </w:tcPr>
          <w:p w14:paraId="3713C508" w14:textId="77777777" w:rsidR="009D5134" w:rsidRDefault="009D5134" w:rsidP="003E59FB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123456</w:t>
            </w:r>
          </w:p>
        </w:tc>
      </w:tr>
    </w:tbl>
    <w:p w14:paraId="4FCADD9D" w14:textId="7D88D7D7" w:rsidR="009D5134" w:rsidRDefault="009D5134">
      <w:pPr>
        <w:jc w:val="left"/>
      </w:pPr>
    </w:p>
    <w:p w14:paraId="54E74D04" w14:textId="171520F1" w:rsidR="009D5134" w:rsidRDefault="009D5134" w:rsidP="009D5134">
      <w:pPr>
        <w:pStyle w:val="Titre3"/>
      </w:pPr>
      <w:bookmarkStart w:id="40" w:name="_Toc20592452"/>
      <w:r>
        <w:t>Accès serveur web des caméras</w:t>
      </w:r>
      <w:bookmarkEnd w:id="40"/>
    </w:p>
    <w:p w14:paraId="05CD575C" w14:textId="55EA5D1E" w:rsidR="009D5134" w:rsidRDefault="009D5134">
      <w:pPr>
        <w:jc w:val="left"/>
      </w:pPr>
      <w:r>
        <w:t xml:space="preserve">Le </w:t>
      </w:r>
      <w:proofErr w:type="spellStart"/>
      <w:r>
        <w:t>securiTEST</w:t>
      </w:r>
      <w:proofErr w:type="spellEnd"/>
      <w:r>
        <w:t xml:space="preserve"> IP permet d’accéder directement au serveur web des caméras, permettant un accès complet à la configuration de la caméra sans utiliser l’enregistreur ou un PC. Pour cela en appuyant sur la touche « Web Browser »</w:t>
      </w:r>
    </w:p>
    <w:p w14:paraId="74AE9AE3" w14:textId="527E2A82" w:rsidR="009D5134" w:rsidRDefault="009D5134" w:rsidP="009D5134">
      <w:pPr>
        <w:jc w:val="center"/>
      </w:pPr>
      <w:r>
        <w:rPr>
          <w:noProof/>
        </w:rPr>
        <w:drawing>
          <wp:inline distT="0" distB="0" distL="0" distR="0" wp14:anchorId="33CC9654" wp14:editId="4AAFE6B6">
            <wp:extent cx="2961670" cy="2221252"/>
            <wp:effectExtent l="0" t="0" r="0" b="1270"/>
            <wp:docPr id="61" name="Image 61" descr="Une image contenant moniteur, intérieur, écran, équipement électron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G_7944.HEIC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157" cy="222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="004826A1">
        <w:t xml:space="preserve"> </w:t>
      </w:r>
      <w:r>
        <w:t xml:space="preserve"> </w:t>
      </w:r>
      <w:r>
        <w:rPr>
          <w:noProof/>
        </w:rPr>
        <w:drawing>
          <wp:inline distT="0" distB="0" distL="0" distR="0" wp14:anchorId="57873D6C" wp14:editId="49C0EC27">
            <wp:extent cx="2971156" cy="2228367"/>
            <wp:effectExtent l="0" t="0" r="1270" b="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G_7944.HEIC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156" cy="222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67BD2" w14:textId="5DBC9700" w:rsidR="00890FFA" w:rsidRDefault="00890FFA">
      <w:pPr>
        <w:jc w:val="left"/>
        <w:rPr>
          <w:rFonts w:eastAsiaTheme="majorEastAsia" w:cstheme="majorBidi"/>
          <w:b/>
          <w:bCs/>
          <w:caps/>
          <w:sz w:val="32"/>
          <w:szCs w:val="28"/>
          <w:u w:val="single"/>
        </w:rPr>
      </w:pPr>
      <w:r>
        <w:br w:type="page"/>
      </w:r>
    </w:p>
    <w:p w14:paraId="2F343071" w14:textId="2C309590" w:rsidR="00FF5B6F" w:rsidRDefault="00FF5B6F" w:rsidP="00FF5B6F">
      <w:pPr>
        <w:pStyle w:val="Titre1"/>
        <w:spacing w:line="240" w:lineRule="auto"/>
      </w:pPr>
      <w:bookmarkStart w:id="41" w:name="_Toc20592453"/>
      <w:r>
        <w:lastRenderedPageBreak/>
        <w:t>Mise en service de la videoprotection</w:t>
      </w:r>
      <w:bookmarkEnd w:id="41"/>
    </w:p>
    <w:p w14:paraId="5A34C69F" w14:textId="36AC1301" w:rsidR="008E6DA7" w:rsidRDefault="009D5134" w:rsidP="00FF5B6F">
      <w:pPr>
        <w:rPr>
          <w:rFonts w:cstheme="minorHAnsi"/>
          <w:szCs w:val="20"/>
        </w:rPr>
      </w:pPr>
      <w:r>
        <w:rPr>
          <w:rFonts w:cstheme="minorHAnsi"/>
          <w:szCs w:val="20"/>
        </w:rPr>
        <w:t xml:space="preserve">Après les différents tests avec le </w:t>
      </w:r>
      <w:proofErr w:type="spellStart"/>
      <w:r w:rsidR="004826A1">
        <w:rPr>
          <w:rFonts w:cstheme="minorHAnsi"/>
          <w:szCs w:val="20"/>
        </w:rPr>
        <w:t>S</w:t>
      </w:r>
      <w:r>
        <w:rPr>
          <w:rFonts w:cstheme="minorHAnsi"/>
          <w:szCs w:val="20"/>
        </w:rPr>
        <w:t>ecuriTEST</w:t>
      </w:r>
      <w:proofErr w:type="spellEnd"/>
      <w:r>
        <w:rPr>
          <w:rFonts w:cstheme="minorHAnsi"/>
          <w:szCs w:val="20"/>
        </w:rPr>
        <w:t xml:space="preserve"> IP, il est nécessaire de </w:t>
      </w:r>
      <w:r w:rsidR="004826A1">
        <w:rPr>
          <w:rFonts w:cstheme="minorHAnsi"/>
          <w:szCs w:val="20"/>
        </w:rPr>
        <w:t>remettre en service l’installation pour s’assurer du bon fonctionnement des caméras sur le système complet.</w:t>
      </w:r>
    </w:p>
    <w:p w14:paraId="1BBA898D" w14:textId="77777777" w:rsidR="00B14989" w:rsidRDefault="00B14989" w:rsidP="00B14989">
      <w:pPr>
        <w:pStyle w:val="Titre2"/>
        <w:spacing w:line="240" w:lineRule="auto"/>
      </w:pPr>
      <w:bookmarkStart w:id="42" w:name="_Toc20592454"/>
      <w:r>
        <w:t>Connexion à l’enregistreur NVR</w:t>
      </w:r>
      <w:bookmarkEnd w:id="42"/>
    </w:p>
    <w:p w14:paraId="55275268" w14:textId="0300079D" w:rsidR="00B14989" w:rsidRDefault="00B14989" w:rsidP="00B14989">
      <w:pPr>
        <w:jc w:val="left"/>
        <w:rPr>
          <w:rFonts w:cstheme="minorHAnsi"/>
          <w:szCs w:val="20"/>
        </w:rPr>
      </w:pPr>
      <w:r>
        <w:rPr>
          <w:rFonts w:cstheme="minorHAnsi"/>
          <w:szCs w:val="20"/>
        </w:rPr>
        <w:t>A l’aide de la souris et du clavier fournis dans la baie, exécuter les actions suivantes</w:t>
      </w:r>
    </w:p>
    <w:p w14:paraId="2DACB24D" w14:textId="35E9607C" w:rsidR="008E6DA7" w:rsidRDefault="008E6DA7" w:rsidP="008E6DA7">
      <w:pPr>
        <w:jc w:val="center"/>
        <w:rPr>
          <w:rFonts w:cstheme="minorHAnsi"/>
          <w:szCs w:val="20"/>
        </w:rPr>
      </w:pPr>
      <w:r>
        <w:rPr>
          <w:rFonts w:cstheme="minorHAnsi"/>
          <w:noProof/>
          <w:szCs w:val="20"/>
        </w:rPr>
        <w:drawing>
          <wp:inline distT="0" distB="0" distL="0" distR="0" wp14:anchorId="5750ED0C" wp14:editId="6B0B39F5">
            <wp:extent cx="4148260" cy="3111196"/>
            <wp:effectExtent l="0" t="0" r="5080" b="635"/>
            <wp:docPr id="28" name="Image 28" descr="Une image contenant intérieur, plafond, ordinateur, m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7843.HEIC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8214" cy="3118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8C618" w14:textId="46A5C622" w:rsidR="008E6DA7" w:rsidRDefault="008E6DA7" w:rsidP="008E6DA7">
      <w:pPr>
        <w:jc w:val="left"/>
        <w:rPr>
          <w:rFonts w:cstheme="minorHAnsi"/>
          <w:szCs w:val="20"/>
        </w:rPr>
      </w:pPr>
      <w:r>
        <w:rPr>
          <w:rFonts w:cstheme="minorHAnsi"/>
          <w:szCs w:val="20"/>
        </w:rPr>
        <w:t>Cliquer sur OK</w:t>
      </w:r>
      <w:r w:rsidR="008A4467">
        <w:rPr>
          <w:rFonts w:cstheme="minorHAnsi"/>
          <w:szCs w:val="20"/>
        </w:rPr>
        <w:t xml:space="preserve"> pour choisir « </w:t>
      </w:r>
      <w:proofErr w:type="spellStart"/>
      <w:r w:rsidR="008A4467">
        <w:rPr>
          <w:rFonts w:cstheme="minorHAnsi"/>
          <w:szCs w:val="20"/>
        </w:rPr>
        <w:t>francais</w:t>
      </w:r>
      <w:proofErr w:type="spellEnd"/>
      <w:r w:rsidR="008A4467">
        <w:rPr>
          <w:rFonts w:cstheme="minorHAnsi"/>
          <w:szCs w:val="20"/>
        </w:rPr>
        <w:t> », l’enregistreur redémarre</w:t>
      </w:r>
    </w:p>
    <w:p w14:paraId="63CF836A" w14:textId="72B42D7F" w:rsidR="008E6DA7" w:rsidRDefault="008E6DA7" w:rsidP="008E6DA7">
      <w:pPr>
        <w:jc w:val="center"/>
        <w:rPr>
          <w:rFonts w:cstheme="minorHAnsi"/>
          <w:szCs w:val="20"/>
        </w:rPr>
      </w:pPr>
      <w:r>
        <w:rPr>
          <w:rFonts w:cstheme="minorHAnsi"/>
          <w:noProof/>
          <w:szCs w:val="20"/>
        </w:rPr>
        <w:drawing>
          <wp:inline distT="0" distB="0" distL="0" distR="0" wp14:anchorId="05426324" wp14:editId="15331BBC">
            <wp:extent cx="4091352" cy="3068513"/>
            <wp:effectExtent l="0" t="0" r="0" b="5080"/>
            <wp:docPr id="30" name="Image 30" descr="Une image contenant intérieur, plafond, table, m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7844.HEIC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1132" cy="3083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A2D3B" w14:textId="4EAE19A1" w:rsidR="008E6DA7" w:rsidRDefault="008A4467" w:rsidP="008E6DA7">
      <w:pPr>
        <w:jc w:val="left"/>
        <w:rPr>
          <w:rFonts w:cstheme="minorHAnsi"/>
          <w:szCs w:val="20"/>
        </w:rPr>
      </w:pPr>
      <w:r>
        <w:rPr>
          <w:rFonts w:cstheme="minorHAnsi"/>
          <w:szCs w:val="20"/>
        </w:rPr>
        <w:t>Cliquer sur Quitter</w:t>
      </w:r>
    </w:p>
    <w:p w14:paraId="6C165C75" w14:textId="6A43E633" w:rsidR="008E6DA7" w:rsidRDefault="008A4467" w:rsidP="008E6DA7">
      <w:pPr>
        <w:jc w:val="center"/>
        <w:rPr>
          <w:rFonts w:cstheme="minorHAnsi"/>
          <w:szCs w:val="20"/>
        </w:rPr>
      </w:pPr>
      <w:r>
        <w:rPr>
          <w:rFonts w:cstheme="minorHAnsi"/>
          <w:noProof/>
          <w:szCs w:val="20"/>
        </w:rPr>
        <w:lastRenderedPageBreak/>
        <w:drawing>
          <wp:inline distT="0" distB="0" distL="0" distR="0" wp14:anchorId="54C2EA6E" wp14:editId="45237865">
            <wp:extent cx="4328055" cy="3246041"/>
            <wp:effectExtent l="0" t="0" r="3175" b="5715"/>
            <wp:docPr id="31" name="Image 31" descr="Une image contenant intérieur, mur, plafond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7845.HEIC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0311" cy="3262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31F3F" w14:textId="3E957662" w:rsidR="008A4467" w:rsidRDefault="008A4467" w:rsidP="008A4467">
      <w:pPr>
        <w:jc w:val="left"/>
        <w:rPr>
          <w:rFonts w:cstheme="minorHAnsi"/>
          <w:szCs w:val="20"/>
        </w:rPr>
      </w:pPr>
      <w:r>
        <w:rPr>
          <w:rFonts w:cstheme="minorHAnsi"/>
          <w:szCs w:val="20"/>
        </w:rPr>
        <w:t>Cliquer sur Oui</w:t>
      </w:r>
    </w:p>
    <w:p w14:paraId="06EB5670" w14:textId="31AEA447" w:rsidR="008A4467" w:rsidRDefault="008A4467" w:rsidP="008A4467">
      <w:pPr>
        <w:jc w:val="center"/>
        <w:rPr>
          <w:rFonts w:cstheme="minorHAnsi"/>
          <w:szCs w:val="20"/>
        </w:rPr>
      </w:pPr>
      <w:r>
        <w:rPr>
          <w:rFonts w:cstheme="minorHAnsi"/>
          <w:noProof/>
          <w:szCs w:val="20"/>
        </w:rPr>
        <w:drawing>
          <wp:inline distT="0" distB="0" distL="0" distR="0" wp14:anchorId="4B7A2CF3" wp14:editId="417FDBF1">
            <wp:extent cx="4312364" cy="3234273"/>
            <wp:effectExtent l="0" t="0" r="5715" b="4445"/>
            <wp:docPr id="32" name="Image 32" descr="Une image contenant intérieur, plafond, mur,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_7846.HEIC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168" cy="3247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9"/>
    </w:p>
    <w:sectPr w:rsidR="008A4467" w:rsidSect="007F336F">
      <w:headerReference w:type="default" r:id="rId44"/>
      <w:footerReference w:type="default" r:id="rId45"/>
      <w:type w:val="continuous"/>
      <w:pgSz w:w="11906" w:h="16838" w:code="9"/>
      <w:pgMar w:top="397" w:right="567" w:bottom="851" w:left="567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5379E6" w14:textId="77777777" w:rsidR="0043579F" w:rsidRDefault="0043579F" w:rsidP="00CD447F">
      <w:pPr>
        <w:spacing w:after="0"/>
      </w:pPr>
      <w:r>
        <w:separator/>
      </w:r>
    </w:p>
  </w:endnote>
  <w:endnote w:type="continuationSeparator" w:id="0">
    <w:p w14:paraId="2FD871E2" w14:textId="77777777" w:rsidR="0043579F" w:rsidRDefault="0043579F" w:rsidP="00CD447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 Mono">
    <w:altName w:val="Sylfaen"/>
    <w:panose1 w:val="020B0604020202020204"/>
    <w:charset w:val="00"/>
    <w:family w:val="modern"/>
    <w:pitch w:val="fixed"/>
    <w:sig w:usb0="E60026FF" w:usb1="D000F1FB" w:usb2="00000028" w:usb3="00000000" w:csb0="000001D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notTrueType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E05EEB" w14:textId="77777777" w:rsidR="00546D78" w:rsidRDefault="00546D78" w:rsidP="004C4254">
    <w:pPr>
      <w:pStyle w:val="Pieddepage"/>
      <w:tabs>
        <w:tab w:val="clear" w:pos="4536"/>
        <w:tab w:val="clear" w:pos="9072"/>
        <w:tab w:val="right" w:pos="0"/>
      </w:tabs>
    </w:pPr>
  </w:p>
  <w:tbl>
    <w:tblPr>
      <w:tblStyle w:val="Grilledutableau"/>
      <w:tblpPr w:leftFromText="142" w:rightFromText="142" w:vertAnchor="text" w:tblpXSpec="center" w:tblpY="1"/>
      <w:tblOverlap w:val="never"/>
      <w:tblW w:w="5000" w:type="pct"/>
      <w:jc w:val="center"/>
      <w:tblBorders>
        <w:top w:val="single" w:sz="18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592"/>
      <w:gridCol w:w="3591"/>
      <w:gridCol w:w="3589"/>
    </w:tblGrid>
    <w:tr w:rsidR="00546D78" w14:paraId="34AF4F92" w14:textId="77777777" w:rsidTr="00155991">
      <w:trPr>
        <w:trHeight w:val="847"/>
        <w:jc w:val="center"/>
      </w:trPr>
      <w:tc>
        <w:tcPr>
          <w:tcW w:w="1667" w:type="pct"/>
          <w:vAlign w:val="center"/>
        </w:tcPr>
        <w:p w14:paraId="79A64166" w14:textId="77777777" w:rsidR="00546D78" w:rsidRDefault="00546D78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left"/>
            <w:rPr>
              <w:color w:val="3366FF"/>
            </w:rPr>
          </w:pPr>
          <w:r>
            <w:rPr>
              <w:noProof/>
            </w:rPr>
            <w:drawing>
              <wp:inline distT="0" distB="0" distL="0" distR="0" wp14:anchorId="57F5DCA3" wp14:editId="0E1E499C">
                <wp:extent cx="1375200" cy="468000"/>
                <wp:effectExtent l="0" t="0" r="0" b="8255"/>
                <wp:docPr id="15" name="Imag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5200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7" w:type="pct"/>
          <w:vAlign w:val="center"/>
        </w:tcPr>
        <w:p w14:paraId="7A27D2B3" w14:textId="5C2F7B15" w:rsidR="00546D78" w:rsidRDefault="00546D78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bCs/>
              <w:szCs w:val="20"/>
            </w:rPr>
          </w:pPr>
          <w:r w:rsidRPr="00D965C4">
            <w:rPr>
              <w:bCs/>
              <w:szCs w:val="20"/>
            </w:rPr>
            <w:t xml:space="preserve">Page </w:t>
          </w:r>
          <w:r w:rsidRPr="003A6A2E">
            <w:rPr>
              <w:rFonts w:ascii="Arial Narrow" w:hAnsi="Arial Narrow"/>
            </w:rPr>
            <w:fldChar w:fldCharType="begin"/>
          </w:r>
          <w:r w:rsidRPr="003A6A2E">
            <w:rPr>
              <w:rFonts w:ascii="Arial Narrow" w:hAnsi="Arial Narrow"/>
            </w:rPr>
            <w:instrText xml:space="preserve"> PAGE </w:instrText>
          </w:r>
          <w:r w:rsidRPr="009A39B7">
            <w:rPr>
              <w:rFonts w:cs="Arial"/>
            </w:rPr>
            <w:instrText>\* MERGEFORMAT</w:instrText>
          </w:r>
          <w:r w:rsidRPr="003A6A2E">
            <w:rPr>
              <w:rFonts w:ascii="Arial Narrow" w:hAnsi="Arial Narrow"/>
            </w:rPr>
            <w:instrText xml:space="preserve"> </w:instrText>
          </w:r>
          <w:r w:rsidRPr="003A6A2E">
            <w:rPr>
              <w:rFonts w:ascii="Arial Narrow" w:hAnsi="Arial Narrow"/>
            </w:rPr>
            <w:fldChar w:fldCharType="separate"/>
          </w:r>
          <w:r>
            <w:rPr>
              <w:rFonts w:ascii="Arial Narrow" w:hAnsi="Arial Narrow"/>
              <w:noProof/>
            </w:rPr>
            <w:t>1</w:t>
          </w:r>
          <w:r w:rsidRPr="003A6A2E"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t>/</w:t>
          </w:r>
          <w:r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=</w:instrText>
          </w:r>
          <w:r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NUMPAGES </w:instrText>
          </w:r>
          <w:r>
            <w:rPr>
              <w:rFonts w:ascii="Arial Narrow" w:hAnsi="Arial Narrow"/>
            </w:rPr>
            <w:fldChar w:fldCharType="separate"/>
          </w:r>
          <w:r>
            <w:rPr>
              <w:rFonts w:ascii="Arial Narrow" w:hAnsi="Arial Narrow"/>
              <w:noProof/>
            </w:rPr>
            <w:instrText>10</w:instrText>
          </w:r>
          <w:r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instrText xml:space="preserve"> -1 </w:instrText>
          </w:r>
          <w:r w:rsidRPr="009A39B7">
            <w:rPr>
              <w:rFonts w:cs="Arial"/>
            </w:rPr>
            <w:instrText>\* MERGEFORMAT</w:instrText>
          </w:r>
          <w:r>
            <w:rPr>
              <w:rFonts w:ascii="Arial Narrow" w:hAnsi="Arial Narrow"/>
            </w:rPr>
            <w:instrText xml:space="preserve"> </w:instrText>
          </w:r>
          <w:r>
            <w:rPr>
              <w:rFonts w:ascii="Arial Narrow" w:hAnsi="Arial Narrow"/>
            </w:rPr>
            <w:fldChar w:fldCharType="separate"/>
          </w:r>
          <w:r>
            <w:rPr>
              <w:rFonts w:ascii="Arial Narrow" w:hAnsi="Arial Narrow"/>
              <w:noProof/>
            </w:rPr>
            <w:t>9</w:t>
          </w:r>
          <w:r>
            <w:rPr>
              <w:rFonts w:ascii="Arial Narrow" w:hAnsi="Arial Narrow"/>
            </w:rPr>
            <w:fldChar w:fldCharType="end"/>
          </w:r>
        </w:p>
        <w:p w14:paraId="64CB058D" w14:textId="77777777" w:rsidR="00546D78" w:rsidRDefault="00546D78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rPr>
              <w:bCs/>
              <w:szCs w:val="20"/>
            </w:rPr>
          </w:pPr>
        </w:p>
        <w:p w14:paraId="5BA0DB0C" w14:textId="77777777" w:rsidR="00546D78" w:rsidRDefault="0043579F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color w:val="3366FF"/>
            </w:rPr>
          </w:pPr>
          <w:hyperlink w:anchor="_top" w:history="1">
            <w:r w:rsidR="00546D78" w:rsidRPr="006D1484">
              <w:rPr>
                <w:rStyle w:val="Lienhypertexte"/>
                <w:bCs/>
                <w:szCs w:val="20"/>
              </w:rPr>
              <w:t>Retour page de garde</w:t>
            </w:r>
          </w:hyperlink>
        </w:p>
      </w:tc>
      <w:tc>
        <w:tcPr>
          <w:tcW w:w="1666" w:type="pct"/>
          <w:vAlign w:val="center"/>
        </w:tcPr>
        <w:p w14:paraId="4500399F" w14:textId="77777777" w:rsidR="00546D78" w:rsidRDefault="00546D78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499"/>
            </w:tabs>
            <w:jc w:val="right"/>
            <w:rPr>
              <w:color w:val="3366FF"/>
            </w:rPr>
          </w:pPr>
          <w:r>
            <w:rPr>
              <w:color w:val="3366FF"/>
            </w:rPr>
            <w:t>84 200 Carpentras</w:t>
          </w:r>
        </w:p>
      </w:tc>
    </w:tr>
  </w:tbl>
  <w:p w14:paraId="448C6077" w14:textId="77777777" w:rsidR="00546D78" w:rsidRDefault="00546D78" w:rsidP="006507A3">
    <w:pPr>
      <w:pStyle w:val="Pieddepage"/>
      <w:tabs>
        <w:tab w:val="clear" w:pos="4536"/>
        <w:tab w:val="clear" w:pos="9072"/>
        <w:tab w:val="right" w:pos="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pPr w:leftFromText="142" w:rightFromText="142" w:vertAnchor="text" w:horzAnchor="margin" w:tblpY="1"/>
      <w:tblOverlap w:val="never"/>
      <w:tblW w:w="5000" w:type="pct"/>
      <w:tblBorders>
        <w:top w:val="single" w:sz="18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592"/>
      <w:gridCol w:w="3591"/>
      <w:gridCol w:w="3589"/>
    </w:tblGrid>
    <w:tr w:rsidR="00546D78" w14:paraId="0A12DC39" w14:textId="77777777" w:rsidTr="0070255E">
      <w:trPr>
        <w:trHeight w:val="847"/>
      </w:trPr>
      <w:tc>
        <w:tcPr>
          <w:tcW w:w="1667" w:type="pct"/>
          <w:vAlign w:val="center"/>
        </w:tcPr>
        <w:p w14:paraId="7239B318" w14:textId="77777777" w:rsidR="00546D78" w:rsidRDefault="00546D78" w:rsidP="0070255E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left"/>
            <w:rPr>
              <w:color w:val="3366FF"/>
            </w:rPr>
          </w:pPr>
          <w:r>
            <w:rPr>
              <w:noProof/>
            </w:rPr>
            <w:drawing>
              <wp:inline distT="0" distB="0" distL="0" distR="0" wp14:anchorId="4119C1DA" wp14:editId="142E91C7">
                <wp:extent cx="1375200" cy="468000"/>
                <wp:effectExtent l="0" t="0" r="0" b="8255"/>
                <wp:docPr id="69" name="Image 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5200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7" w:type="pct"/>
          <w:vAlign w:val="center"/>
        </w:tcPr>
        <w:p w14:paraId="2A989BF4" w14:textId="6ADBF9DB" w:rsidR="00546D78" w:rsidRDefault="00546D78" w:rsidP="0070255E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bCs/>
              <w:szCs w:val="20"/>
            </w:rPr>
          </w:pPr>
          <w:r w:rsidRPr="00D965C4">
            <w:rPr>
              <w:bCs/>
              <w:szCs w:val="20"/>
            </w:rPr>
            <w:t xml:space="preserve">Page </w:t>
          </w:r>
          <w:r w:rsidRPr="003A6A2E">
            <w:rPr>
              <w:rFonts w:ascii="Arial Narrow" w:hAnsi="Arial Narrow"/>
            </w:rPr>
            <w:fldChar w:fldCharType="begin"/>
          </w:r>
          <w:r w:rsidRPr="003A6A2E">
            <w:rPr>
              <w:rFonts w:ascii="Arial Narrow" w:hAnsi="Arial Narrow"/>
            </w:rPr>
            <w:instrText xml:space="preserve"> PAGE </w:instrText>
          </w:r>
          <w:r w:rsidRPr="009A39B7">
            <w:rPr>
              <w:rFonts w:cs="Arial"/>
            </w:rPr>
            <w:instrText>\* MERGEFORMAT</w:instrText>
          </w:r>
          <w:r w:rsidRPr="003A6A2E">
            <w:rPr>
              <w:rFonts w:ascii="Arial Narrow" w:hAnsi="Arial Narrow"/>
            </w:rPr>
            <w:instrText xml:space="preserve"> </w:instrText>
          </w:r>
          <w:r w:rsidRPr="003A6A2E">
            <w:rPr>
              <w:rFonts w:ascii="Arial Narrow" w:hAnsi="Arial Narrow"/>
            </w:rPr>
            <w:fldChar w:fldCharType="separate"/>
          </w:r>
          <w:r>
            <w:rPr>
              <w:rFonts w:ascii="Arial Narrow" w:hAnsi="Arial Narrow"/>
              <w:noProof/>
            </w:rPr>
            <w:t>8</w:t>
          </w:r>
          <w:r w:rsidRPr="003A6A2E"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t>/</w:t>
          </w:r>
          <w:r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=</w:instrText>
          </w:r>
          <w:r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NUMPAGES </w:instrText>
          </w:r>
          <w:r>
            <w:rPr>
              <w:rFonts w:ascii="Arial Narrow" w:hAnsi="Arial Narrow"/>
            </w:rPr>
            <w:fldChar w:fldCharType="separate"/>
          </w:r>
          <w:r w:rsidR="00452E2E">
            <w:rPr>
              <w:rFonts w:ascii="Arial Narrow" w:hAnsi="Arial Narrow"/>
              <w:noProof/>
            </w:rPr>
            <w:instrText>17</w:instrText>
          </w:r>
          <w:r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instrText xml:space="preserve"> -1 </w:instrText>
          </w:r>
          <w:r w:rsidRPr="009A39B7">
            <w:rPr>
              <w:rFonts w:cs="Arial"/>
            </w:rPr>
            <w:instrText>\* MERGEFORMAT</w:instrText>
          </w:r>
          <w:r>
            <w:rPr>
              <w:rFonts w:ascii="Arial Narrow" w:hAnsi="Arial Narrow"/>
            </w:rPr>
            <w:instrText xml:space="preserve"> </w:instrText>
          </w:r>
          <w:r>
            <w:rPr>
              <w:rFonts w:ascii="Arial Narrow" w:hAnsi="Arial Narrow"/>
            </w:rPr>
            <w:fldChar w:fldCharType="separate"/>
          </w:r>
          <w:r w:rsidR="00452E2E">
            <w:rPr>
              <w:rFonts w:ascii="Arial Narrow" w:hAnsi="Arial Narrow"/>
              <w:noProof/>
            </w:rPr>
            <w:t>16</w:t>
          </w:r>
          <w:r>
            <w:rPr>
              <w:rFonts w:ascii="Arial Narrow" w:hAnsi="Arial Narrow"/>
            </w:rPr>
            <w:fldChar w:fldCharType="end"/>
          </w:r>
        </w:p>
        <w:p w14:paraId="3BA39969" w14:textId="77777777" w:rsidR="00546D78" w:rsidRDefault="00546D78" w:rsidP="0070255E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rPr>
              <w:bCs/>
              <w:szCs w:val="20"/>
            </w:rPr>
          </w:pPr>
        </w:p>
        <w:p w14:paraId="0E412CB6" w14:textId="77777777" w:rsidR="00546D78" w:rsidRDefault="0043579F" w:rsidP="0070255E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color w:val="3366FF"/>
            </w:rPr>
          </w:pPr>
          <w:hyperlink w:anchor="_top" w:history="1">
            <w:r w:rsidR="00546D78" w:rsidRPr="006D1484">
              <w:rPr>
                <w:rStyle w:val="Lienhypertexte"/>
                <w:bCs/>
                <w:szCs w:val="20"/>
              </w:rPr>
              <w:t>Retour page de garde</w:t>
            </w:r>
          </w:hyperlink>
        </w:p>
      </w:tc>
      <w:tc>
        <w:tcPr>
          <w:tcW w:w="1666" w:type="pct"/>
          <w:vAlign w:val="center"/>
        </w:tcPr>
        <w:p w14:paraId="755CF43E" w14:textId="77777777" w:rsidR="00546D78" w:rsidRDefault="00546D78" w:rsidP="0070255E">
          <w:pPr>
            <w:pStyle w:val="Pieddepage"/>
            <w:tabs>
              <w:tab w:val="clear" w:pos="4536"/>
              <w:tab w:val="clear" w:pos="9072"/>
              <w:tab w:val="right" w:pos="0"/>
              <w:tab w:val="left" w:pos="3499"/>
            </w:tabs>
            <w:jc w:val="right"/>
            <w:rPr>
              <w:color w:val="3366FF"/>
            </w:rPr>
          </w:pPr>
          <w:r>
            <w:rPr>
              <w:color w:val="3366FF"/>
            </w:rPr>
            <w:t>84 200 Carpentras</w:t>
          </w:r>
        </w:p>
      </w:tc>
    </w:tr>
  </w:tbl>
  <w:p w14:paraId="10972730" w14:textId="77777777" w:rsidR="00546D78" w:rsidRDefault="00546D78" w:rsidP="004C4254">
    <w:pPr>
      <w:spacing w:after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335AFD" w14:textId="77777777" w:rsidR="0043579F" w:rsidRDefault="0043579F" w:rsidP="00CD447F">
      <w:pPr>
        <w:spacing w:after="0"/>
      </w:pPr>
      <w:r>
        <w:separator/>
      </w:r>
    </w:p>
  </w:footnote>
  <w:footnote w:type="continuationSeparator" w:id="0">
    <w:p w14:paraId="1FE028FA" w14:textId="77777777" w:rsidR="0043579F" w:rsidRDefault="0043579F" w:rsidP="00CD447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5000" w:type="pct"/>
      <w:tblBorders>
        <w:top w:val="single" w:sz="18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26"/>
      <w:gridCol w:w="5877"/>
      <w:gridCol w:w="2269"/>
    </w:tblGrid>
    <w:tr w:rsidR="00546D78" w14:paraId="5C6FEA66" w14:textId="77777777" w:rsidTr="00521F84">
      <w:tc>
        <w:tcPr>
          <w:tcW w:w="1219" w:type="pct"/>
        </w:tcPr>
        <w:p w14:paraId="1D8A1837" w14:textId="77777777" w:rsidR="00546D78" w:rsidRDefault="00546D78" w:rsidP="009C2667">
          <w:pPr>
            <w:spacing w:before="240"/>
            <w:jc w:val="left"/>
          </w:pPr>
          <w:r w:rsidRPr="00CD447F">
            <w:rPr>
              <w:b/>
              <w:bCs/>
              <w:color w:val="3366CC"/>
              <w:sz w:val="24"/>
              <w:szCs w:val="24"/>
            </w:rPr>
            <w:t>DOSSIER MACHINE</w:t>
          </w:r>
        </w:p>
      </w:tc>
      <w:tc>
        <w:tcPr>
          <w:tcW w:w="2728" w:type="pct"/>
        </w:tcPr>
        <w:p w14:paraId="55CFB764" w14:textId="77777777" w:rsidR="00546D78" w:rsidRDefault="00546D78" w:rsidP="0075678E">
          <w:pPr>
            <w:spacing w:before="240"/>
            <w:jc w:val="center"/>
          </w:pPr>
          <w:bookmarkStart w:id="0" w:name="RepetitionNomDeMachine"/>
          <w:r>
            <w:rPr>
              <w:rFonts w:cs="Arial"/>
              <w:b/>
              <w:bCs/>
              <w:szCs w:val="20"/>
            </w:rPr>
            <w:t>Insérer nom de machine</w:t>
          </w:r>
          <w:bookmarkEnd w:id="0"/>
        </w:p>
      </w:tc>
      <w:tc>
        <w:tcPr>
          <w:tcW w:w="1053" w:type="pct"/>
        </w:tcPr>
        <w:p w14:paraId="1CBB6720" w14:textId="671AC72F" w:rsidR="00546D78" w:rsidRDefault="00546D78" w:rsidP="0075678E">
          <w:pPr>
            <w:spacing w:before="240"/>
            <w:jc w:val="right"/>
          </w:pPr>
          <w:r>
            <w:fldChar w:fldCharType="begin"/>
          </w:r>
          <w:r>
            <w:instrText xml:space="preserve"> REF RepetitionFx  \* MERGEFORMAT </w:instrText>
          </w:r>
          <w:r>
            <w:fldChar w:fldCharType="separate"/>
          </w:r>
          <w:r>
            <w:rPr>
              <w:b/>
              <w:bCs/>
            </w:rPr>
            <w:t>Erreur ! Source du renvoi introuvable.</w:t>
          </w:r>
          <w:r>
            <w:fldChar w:fldCharType="end"/>
          </w:r>
        </w:p>
      </w:tc>
    </w:tr>
  </w:tbl>
  <w:p w14:paraId="4C803899" w14:textId="77777777" w:rsidR="00546D78" w:rsidRDefault="00546D78" w:rsidP="009864B3">
    <w:pPr>
      <w:pStyle w:val="En-tte"/>
      <w:spacing w:before="24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D8E51C" w14:textId="77777777" w:rsidR="00546D78" w:rsidRDefault="00546D78">
    <w:pPr>
      <w:pStyle w:val="En-tte"/>
    </w:pPr>
    <w:r>
      <w:rPr>
        <w:noProof/>
      </w:rPr>
      <mc:AlternateContent>
        <mc:Choice Requires="wpg">
          <w:drawing>
            <wp:inline distT="0" distB="0" distL="0" distR="0" wp14:anchorId="3AFAAAD5" wp14:editId="3D7879F5">
              <wp:extent cx="6823710" cy="755015"/>
              <wp:effectExtent l="0" t="0" r="7620" b="2540"/>
              <wp:docPr id="2" name="Group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23710" cy="755015"/>
                        <a:chOff x="433" y="278"/>
                        <a:chExt cx="10746" cy="1189"/>
                      </a:xfrm>
                    </wpg:grpSpPr>
                    <wps:wsp>
                      <wps:cNvPr id="3" name="Text Box 95"/>
                      <wps:cNvSpPr txBox="1">
                        <a:spLocks noChangeArrowheads="1"/>
                      </wps:cNvSpPr>
                      <wps:spPr bwMode="auto">
                        <a:xfrm>
                          <a:off x="7556" y="301"/>
                          <a:ext cx="3623" cy="1149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2C69B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50195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020E57C" w14:textId="77777777" w:rsidR="00546D78" w:rsidRDefault="00546D78" w:rsidP="00780930">
                            <w:pPr>
                              <w:tabs>
                                <w:tab w:val="left" w:pos="426"/>
                              </w:tabs>
                              <w:spacing w:after="0"/>
                              <w:ind w:left="57"/>
                              <w:rPr>
                                <w:rFonts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ERM AUTOMATISMES INDUSTRIELS</w:t>
                            </w:r>
                          </w:p>
                          <w:p w14:paraId="3910AA9A" w14:textId="77777777" w:rsidR="00546D78" w:rsidRPr="00C866AD" w:rsidRDefault="00546D78" w:rsidP="008E2F2E">
                            <w:pPr>
                              <w:tabs>
                                <w:tab w:val="left" w:pos="426"/>
                                <w:tab w:val="left" w:pos="567"/>
                                <w:tab w:val="left" w:pos="1701"/>
                              </w:tabs>
                              <w:spacing w:after="0" w:line="240" w:lineRule="auto"/>
                              <w:ind w:left="57"/>
                              <w:rPr>
                                <w:rFonts w:ascii="Arial Narrow" w:hAnsi="Arial Narrow" w:cs="Arial"/>
                                <w:sz w:val="18"/>
                              </w:rPr>
                            </w:pPr>
                            <w:r w:rsidRPr="00C866AD">
                              <w:rPr>
                                <w:rFonts w:ascii="Arial Narrow" w:hAnsi="Arial Narrow" w:cs="Arial"/>
                                <w:sz w:val="18"/>
                              </w:rPr>
                              <w:t>561, allée de Bellecour</w:t>
                            </w:r>
                            <w:r w:rsidRPr="00C866AD">
                              <w:rPr>
                                <w:rFonts w:ascii="Arial Narrow" w:hAnsi="Arial Narrow" w:cs="Arial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ab/>
                            </w:r>
                            <w:r w:rsidRPr="00C866AD">
                              <w:rPr>
                                <w:rFonts w:ascii="Arial Narrow" w:hAnsi="Arial Narrow" w:cs="Arial"/>
                                <w:sz w:val="18"/>
                              </w:rPr>
                              <w:t>84200 Carpentras</w:t>
                            </w:r>
                          </w:p>
                          <w:p w14:paraId="4F6DA6CB" w14:textId="77777777" w:rsidR="00546D78" w:rsidRDefault="00546D78" w:rsidP="008E2F2E">
                            <w:pPr>
                              <w:tabs>
                                <w:tab w:val="left" w:pos="284"/>
                                <w:tab w:val="left" w:pos="426"/>
                                <w:tab w:val="left" w:pos="2127"/>
                              </w:tabs>
                              <w:spacing w:after="0" w:line="240" w:lineRule="auto"/>
                              <w:ind w:left="57"/>
                              <w:rPr>
                                <w:rFonts w:cs="Arial"/>
                                <w:sz w:val="18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>Tél : 04 90 60 05 68</w:t>
                            </w: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ab/>
                            </w:r>
                            <w:r w:rsidRPr="007B0391">
                              <w:rPr>
                                <w:rFonts w:ascii="Arial Narrow" w:hAnsi="Arial Narrow" w:cs="Arial"/>
                                <w:sz w:val="18"/>
                              </w:rPr>
                              <w:t>Fax :</w:t>
                            </w: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 xml:space="preserve"> </w:t>
                            </w:r>
                            <w:r w:rsidRPr="007B0391">
                              <w:rPr>
                                <w:rFonts w:ascii="Arial Narrow" w:hAnsi="Arial Narrow" w:cs="Arial"/>
                                <w:sz w:val="18"/>
                              </w:rPr>
                              <w:t>04 90 60 66 26</w:t>
                            </w:r>
                          </w:p>
                          <w:p w14:paraId="3CA49336" w14:textId="77777777" w:rsidR="00546D78" w:rsidRDefault="00546D78" w:rsidP="008E2F2E">
                            <w:pPr>
                              <w:tabs>
                                <w:tab w:val="left" w:pos="426"/>
                              </w:tabs>
                              <w:spacing w:after="0" w:line="240" w:lineRule="auto"/>
                              <w:ind w:left="57"/>
                              <w:rPr>
                                <w:rFonts w:cs="Arial"/>
                                <w:sz w:val="18"/>
                              </w:rPr>
                            </w:pPr>
                            <w:r w:rsidRPr="007D2779">
                              <w:rPr>
                                <w:rFonts w:ascii="Arial Narrow" w:hAnsi="Arial Narrow" w:cs="Arial"/>
                                <w:sz w:val="18"/>
                              </w:rPr>
                              <w:t>Site :</w:t>
                            </w: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18"/>
                              </w:rPr>
                              <w:tab/>
                            </w:r>
                            <w:r w:rsidRPr="00566AF6">
                              <w:rPr>
                                <w:rFonts w:ascii="Courier New" w:hAnsi="Courier New" w:cs="Courier New"/>
                                <w:color w:val="3366FF"/>
                                <w:sz w:val="16"/>
                                <w:u w:val="single"/>
                              </w:rPr>
                              <w:t>www.erm-automatismes.com</w:t>
                            </w:r>
                          </w:p>
                          <w:p w14:paraId="10B053D0" w14:textId="77777777" w:rsidR="00546D78" w:rsidRPr="00C430F1" w:rsidRDefault="00546D78" w:rsidP="008E2F2E">
                            <w:pPr>
                              <w:spacing w:after="0" w:line="240" w:lineRule="auto"/>
                              <w:ind w:left="57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18"/>
                                <w:lang w:val="fr-BE"/>
                              </w:rPr>
                              <w:t>E-m</w:t>
                            </w:r>
                            <w:r w:rsidRPr="007D2779">
                              <w:rPr>
                                <w:rFonts w:ascii="Arial Narrow" w:hAnsi="Arial Narrow" w:cs="Arial"/>
                                <w:sz w:val="18"/>
                                <w:lang w:val="fr-BE"/>
                              </w:rPr>
                              <w:t>ail :</w:t>
                            </w:r>
                            <w:r>
                              <w:rPr>
                                <w:rFonts w:cs="Arial"/>
                                <w:sz w:val="18"/>
                                <w:lang w:val="fr-BE"/>
                              </w:rPr>
                              <w:tab/>
                            </w:r>
                            <w:hyperlink r:id="rId1" w:history="1">
                              <w:r w:rsidRPr="00657858">
                                <w:rPr>
                                  <w:rStyle w:val="Lienhypertexte"/>
                                  <w:rFonts w:ascii="Courier New" w:hAnsi="Courier New" w:cs="Courier New"/>
                                  <w:sz w:val="16"/>
                                  <w:lang w:val="de-DE"/>
                                </w:rPr>
                                <w:t>contact@erm-automatismes.com</w:t>
                              </w:r>
                            </w:hyperlink>
                          </w:p>
                          <w:p w14:paraId="578C1A31" w14:textId="77777777" w:rsidR="00546D78" w:rsidRDefault="00546D78" w:rsidP="00231A8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148" descr="logo-erm-20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3" y="278"/>
                          <a:ext cx="3438" cy="117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5" name="Group 163"/>
                      <wpg:cNvGrpSpPr>
                        <a:grpSpLocks/>
                      </wpg:cNvGrpSpPr>
                      <wpg:grpSpPr bwMode="auto">
                        <a:xfrm>
                          <a:off x="3683" y="294"/>
                          <a:ext cx="3725" cy="1173"/>
                          <a:chOff x="3683" y="294"/>
                          <a:chExt cx="3725" cy="1173"/>
                        </a:xfrm>
                      </wpg:grpSpPr>
                      <pic:pic xmlns:pic="http://schemas.openxmlformats.org/drawingml/2006/picture">
                        <pic:nvPicPr>
                          <pic:cNvPr id="6" name="Picture 160" descr="Diapositiv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66" t="32234" r="25333" b="422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3" y="294"/>
                            <a:ext cx="3725" cy="11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4445" y="602"/>
                            <a:ext cx="2374" cy="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ADF151" w14:textId="77777777" w:rsidR="00546D78" w:rsidRPr="00DB621D" w:rsidRDefault="00546D78" w:rsidP="00231A82">
                              <w:pPr>
                                <w:jc w:val="center"/>
                                <w:rPr>
                                  <w:rFonts w:cs="Arial"/>
                                  <w:b/>
                                  <w:color w:val="2C69B2"/>
                                  <w:szCs w:val="20"/>
                                </w:rPr>
                              </w:pPr>
                              <w:r w:rsidRPr="00DB621D">
                                <w:rPr>
                                  <w:rFonts w:cs="Arial"/>
                                  <w:b/>
                                  <w:color w:val="2C69B2"/>
                                  <w:szCs w:val="20"/>
                                </w:rPr>
                                <w:t>Concepteur de solutions didactiques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mc:Fallback>
          <w:pict>
            <v:group w14:anchorId="3AFAAAD5" id="Group 164" o:spid="_x0000_s1039" style="width:537.3pt;height:59.45pt;mso-position-horizontal-relative:char;mso-position-vertical-relative:line" coordorigin="433,278" coordsize="10746,118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&#13;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5" o:spid="_x0000_s1040" type="#_x0000_t202" style="position:absolute;left:7556;top:301;width:3623;height:11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" filled="f" strokecolor="#2c69b2">
                <v:fill opacity="32896f"/>
                <v:textbox inset="0,0,0,0">
                  <w:txbxContent>
                    <w:p w14:paraId="7020E57C" w14:textId="77777777" w:rsidR="00546D78" w:rsidRDefault="00546D78" w:rsidP="00780930">
                      <w:pPr>
                        <w:tabs>
                          <w:tab w:val="left" w:pos="426"/>
                        </w:tabs>
                        <w:spacing w:after="0"/>
                        <w:ind w:left="57"/>
                        <w:rPr>
                          <w:rFonts w:cs="Arial"/>
                          <w:b/>
                          <w:bCs/>
                        </w:rPr>
                      </w:pPr>
                      <w:r>
                        <w:rPr>
                          <w:rFonts w:cs="Arial"/>
                          <w:b/>
                          <w:bCs/>
                        </w:rPr>
                        <w:t>ERM AUTOMATISMES INDUSTRIELS</w:t>
                      </w:r>
                    </w:p>
                    <w:p w14:paraId="3910AA9A" w14:textId="77777777" w:rsidR="00546D78" w:rsidRPr="00C866AD" w:rsidRDefault="00546D78" w:rsidP="008E2F2E">
                      <w:pPr>
                        <w:tabs>
                          <w:tab w:val="left" w:pos="426"/>
                          <w:tab w:val="left" w:pos="567"/>
                          <w:tab w:val="left" w:pos="1701"/>
                        </w:tabs>
                        <w:spacing w:after="0" w:line="240" w:lineRule="auto"/>
                        <w:ind w:left="57"/>
                        <w:rPr>
                          <w:rFonts w:ascii="Arial Narrow" w:hAnsi="Arial Narrow" w:cs="Arial"/>
                          <w:sz w:val="18"/>
                        </w:rPr>
                      </w:pPr>
                      <w:r w:rsidRPr="00C866AD">
                        <w:rPr>
                          <w:rFonts w:ascii="Arial Narrow" w:hAnsi="Arial Narrow" w:cs="Arial"/>
                          <w:sz w:val="18"/>
                        </w:rPr>
                        <w:t>561, allée de Bellecour</w:t>
                      </w:r>
                      <w:r w:rsidRPr="00C866AD">
                        <w:rPr>
                          <w:rFonts w:ascii="Arial Narrow" w:hAnsi="Arial Narrow" w:cs="Arial"/>
                          <w:sz w:val="18"/>
                        </w:rPr>
                        <w:tab/>
                      </w:r>
                      <w:r>
                        <w:rPr>
                          <w:rFonts w:ascii="Arial Narrow" w:hAnsi="Arial Narrow" w:cs="Arial"/>
                          <w:sz w:val="18"/>
                        </w:rPr>
                        <w:tab/>
                      </w:r>
                      <w:r w:rsidRPr="00C866AD">
                        <w:rPr>
                          <w:rFonts w:ascii="Arial Narrow" w:hAnsi="Arial Narrow" w:cs="Arial"/>
                          <w:sz w:val="18"/>
                        </w:rPr>
                        <w:t>84200 Carpentras</w:t>
                      </w:r>
                    </w:p>
                    <w:p w14:paraId="4F6DA6CB" w14:textId="77777777" w:rsidR="00546D78" w:rsidRDefault="00546D78" w:rsidP="008E2F2E">
                      <w:pPr>
                        <w:tabs>
                          <w:tab w:val="left" w:pos="284"/>
                          <w:tab w:val="left" w:pos="426"/>
                          <w:tab w:val="left" w:pos="2127"/>
                        </w:tabs>
                        <w:spacing w:after="0" w:line="240" w:lineRule="auto"/>
                        <w:ind w:left="57"/>
                        <w:rPr>
                          <w:rFonts w:cs="Arial"/>
                          <w:sz w:val="18"/>
                        </w:rPr>
                      </w:pPr>
                      <w:r>
                        <w:rPr>
                          <w:rFonts w:ascii="Arial Narrow" w:hAnsi="Arial Narrow" w:cs="Arial"/>
                          <w:sz w:val="18"/>
                        </w:rPr>
                        <w:t>Tél : 04 90 60 05 68</w:t>
                      </w:r>
                      <w:r>
                        <w:rPr>
                          <w:rFonts w:ascii="Arial Narrow" w:hAnsi="Arial Narrow" w:cs="Arial"/>
                          <w:sz w:val="18"/>
                        </w:rPr>
                        <w:tab/>
                      </w:r>
                      <w:r w:rsidRPr="007B0391">
                        <w:rPr>
                          <w:rFonts w:ascii="Arial Narrow" w:hAnsi="Arial Narrow" w:cs="Arial"/>
                          <w:sz w:val="18"/>
                        </w:rPr>
                        <w:t>Fax :</w:t>
                      </w:r>
                      <w:r>
                        <w:rPr>
                          <w:rFonts w:ascii="Arial Narrow" w:hAnsi="Arial Narrow" w:cs="Arial"/>
                          <w:sz w:val="18"/>
                        </w:rPr>
                        <w:t xml:space="preserve"> </w:t>
                      </w:r>
                      <w:r w:rsidRPr="007B0391">
                        <w:rPr>
                          <w:rFonts w:ascii="Arial Narrow" w:hAnsi="Arial Narrow" w:cs="Arial"/>
                          <w:sz w:val="18"/>
                        </w:rPr>
                        <w:t>04 90 60 66 26</w:t>
                      </w:r>
                    </w:p>
                    <w:p w14:paraId="3CA49336" w14:textId="77777777" w:rsidR="00546D78" w:rsidRDefault="00546D78" w:rsidP="008E2F2E">
                      <w:pPr>
                        <w:tabs>
                          <w:tab w:val="left" w:pos="426"/>
                        </w:tabs>
                        <w:spacing w:after="0" w:line="240" w:lineRule="auto"/>
                        <w:ind w:left="57"/>
                        <w:rPr>
                          <w:rFonts w:cs="Arial"/>
                          <w:sz w:val="18"/>
                        </w:rPr>
                      </w:pPr>
                      <w:r w:rsidRPr="007D2779">
                        <w:rPr>
                          <w:rFonts w:ascii="Arial Narrow" w:hAnsi="Arial Narrow" w:cs="Arial"/>
                          <w:sz w:val="18"/>
                        </w:rPr>
                        <w:t>Site :</w:t>
                      </w:r>
                      <w:r>
                        <w:rPr>
                          <w:rFonts w:ascii="Arial Narrow" w:hAnsi="Arial Narrow" w:cs="Arial"/>
                          <w:sz w:val="18"/>
                        </w:rPr>
                        <w:tab/>
                      </w:r>
                      <w:r>
                        <w:rPr>
                          <w:rFonts w:cs="Arial"/>
                          <w:sz w:val="18"/>
                        </w:rPr>
                        <w:tab/>
                      </w:r>
                      <w:r w:rsidRPr="00566AF6">
                        <w:rPr>
                          <w:rFonts w:ascii="Courier New" w:hAnsi="Courier New" w:cs="Courier New"/>
                          <w:color w:val="3366FF"/>
                          <w:sz w:val="16"/>
                          <w:u w:val="single"/>
                        </w:rPr>
                        <w:t>www.erm-automatismes.com</w:t>
                      </w:r>
                    </w:p>
                    <w:p w14:paraId="10B053D0" w14:textId="77777777" w:rsidR="00546D78" w:rsidRPr="00C430F1" w:rsidRDefault="00546D78" w:rsidP="008E2F2E">
                      <w:pPr>
                        <w:spacing w:after="0" w:line="240" w:lineRule="auto"/>
                        <w:ind w:left="57"/>
                        <w:rPr>
                          <w:lang w:val="de-DE"/>
                        </w:rPr>
                      </w:pPr>
                      <w:r>
                        <w:rPr>
                          <w:rFonts w:ascii="Arial Narrow" w:hAnsi="Arial Narrow" w:cs="Arial"/>
                          <w:sz w:val="18"/>
                          <w:lang w:val="fr-BE"/>
                        </w:rPr>
                        <w:t>E-m</w:t>
                      </w:r>
                      <w:r w:rsidRPr="007D2779">
                        <w:rPr>
                          <w:rFonts w:ascii="Arial Narrow" w:hAnsi="Arial Narrow" w:cs="Arial"/>
                          <w:sz w:val="18"/>
                          <w:lang w:val="fr-BE"/>
                        </w:rPr>
                        <w:t>ail :</w:t>
                      </w:r>
                      <w:r>
                        <w:rPr>
                          <w:rFonts w:cs="Arial"/>
                          <w:sz w:val="18"/>
                          <w:lang w:val="fr-BE"/>
                        </w:rPr>
                        <w:tab/>
                      </w:r>
                      <w:hyperlink r:id="rId4" w:history="1">
                        <w:r w:rsidRPr="00657858">
                          <w:rPr>
                            <w:rStyle w:val="Lienhypertexte"/>
                            <w:rFonts w:ascii="Courier New" w:hAnsi="Courier New" w:cs="Courier New"/>
                            <w:sz w:val="16"/>
                            <w:lang w:val="de-DE"/>
                          </w:rPr>
                          <w:t>contact@erm-automatismes.com</w:t>
                        </w:r>
                      </w:hyperlink>
                    </w:p>
                    <w:p w14:paraId="578C1A31" w14:textId="77777777" w:rsidR="00546D78" w:rsidRDefault="00546D78" w:rsidP="00231A82"/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8" o:spid="_x0000_s1041" type="#_x0000_t75" alt="logo-erm-2015" style="position:absolute;left:433;top:278;width:3438;height:11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">
                <v:imagedata r:id="rId5" o:title="logo-erm-2015"/>
              </v:shape>
              <v:group id="Group 163" o:spid="_x0000_s1042" style="position:absolute;left:3683;top:294;width:3725;height:1173" coordorigin="3683,294" coordsize="3725,11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">
                <v:shape id="Picture 160" o:spid="_x0000_s1043" type="#_x0000_t75" alt="Diapositive1" style="position:absolute;left:3683;top:294;width:3725;height:11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">
                  <v:imagedata r:id="rId6" o:title="Diapositive1" croptop="21125f" cropbottom="27712f" cropleft="9153f" cropright="16602f" chromakey="white"/>
                </v:shape>
                <v:shape id="Text Box 149" o:spid="_x0000_s1044" type="#_x0000_t202" style="position:absolute;left:4445;top:602;width:2374;height:7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" filled="f" stroked="f">
                  <v:textbox>
                    <w:txbxContent>
                      <w:p w14:paraId="06ADF151" w14:textId="77777777" w:rsidR="00546D78" w:rsidRPr="00DB621D" w:rsidRDefault="00546D78" w:rsidP="00231A82">
                        <w:pPr>
                          <w:jc w:val="center"/>
                          <w:rPr>
                            <w:rFonts w:cs="Arial"/>
                            <w:b/>
                            <w:color w:val="2C69B2"/>
                            <w:szCs w:val="20"/>
                          </w:rPr>
                        </w:pPr>
                        <w:r w:rsidRPr="00DB621D">
                          <w:rPr>
                            <w:rFonts w:cs="Arial"/>
                            <w:b/>
                            <w:color w:val="2C69B2"/>
                            <w:szCs w:val="20"/>
                          </w:rPr>
                          <w:t>Concepteur de solutions didactiques</w:t>
                        </w:r>
                      </w:p>
                    </w:txbxContent>
                  </v:textbox>
                </v:shape>
              </v:group>
              <w10:anchorlock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5000" w:type="pct"/>
      <w:tblBorders>
        <w:top w:val="single" w:sz="18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26"/>
      <w:gridCol w:w="5313"/>
      <w:gridCol w:w="2833"/>
    </w:tblGrid>
    <w:tr w:rsidR="00546D78" w14:paraId="4CE7B6A0" w14:textId="77777777" w:rsidTr="00A63DA8">
      <w:trPr>
        <w:trHeight w:val="510"/>
      </w:trPr>
      <w:tc>
        <w:tcPr>
          <w:tcW w:w="1219" w:type="pct"/>
          <w:vAlign w:val="center"/>
        </w:tcPr>
        <w:p w14:paraId="3958F357" w14:textId="75E4AFBF" w:rsidR="00546D78" w:rsidRDefault="00546D78" w:rsidP="00A63DA8">
          <w:pPr>
            <w:jc w:val="left"/>
          </w:pPr>
          <w:r w:rsidRPr="00CD447F">
            <w:rPr>
              <w:b/>
              <w:bCs/>
              <w:color w:val="3366CC"/>
              <w:sz w:val="24"/>
              <w:szCs w:val="24"/>
            </w:rPr>
            <w:t xml:space="preserve">DOSSIER </w:t>
          </w:r>
          <w:r>
            <w:rPr>
              <w:b/>
              <w:bCs/>
              <w:color w:val="3366CC"/>
              <w:sz w:val="24"/>
              <w:szCs w:val="24"/>
            </w:rPr>
            <w:t>PEDAGOGIQUE</w:t>
          </w:r>
        </w:p>
      </w:tc>
      <w:tc>
        <w:tcPr>
          <w:tcW w:w="2466" w:type="pct"/>
          <w:vAlign w:val="center"/>
        </w:tcPr>
        <w:p w14:paraId="247C220E" w14:textId="2BAB440C" w:rsidR="00546D78" w:rsidRDefault="00546D78" w:rsidP="00A63DA8">
          <w:pPr>
            <w:jc w:val="center"/>
          </w:pPr>
          <w:r>
            <w:rPr>
              <w:rFonts w:cs="Arial"/>
              <w:b/>
              <w:bCs/>
              <w:szCs w:val="20"/>
            </w:rPr>
            <w:t>VIDEOPROTECTION URBAINE VT10</w:t>
          </w:r>
        </w:p>
      </w:tc>
      <w:tc>
        <w:tcPr>
          <w:tcW w:w="1315" w:type="pct"/>
          <w:vAlign w:val="center"/>
        </w:tcPr>
        <w:p w14:paraId="49333792" w14:textId="58E7AFA3" w:rsidR="00546D78" w:rsidRDefault="00546D78" w:rsidP="00A63DA8">
          <w:pPr>
            <w:jc w:val="right"/>
          </w:pPr>
          <w:r>
            <w:t xml:space="preserve">Maintenance préventive de la vidéoprotection urbaine </w:t>
          </w:r>
        </w:p>
      </w:tc>
    </w:tr>
  </w:tbl>
  <w:p w14:paraId="7056091D" w14:textId="77777777" w:rsidR="00546D78" w:rsidRDefault="00546D78" w:rsidP="009801E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8" type="#_x0000_t75" style="width:26pt;height:21.5pt" o:bullet="t">
        <v:imagedata r:id="rId1" o:title="icone_attention"/>
      </v:shape>
    </w:pict>
  </w:numPicBullet>
  <w:numPicBullet w:numPicBulletId="1">
    <w:pict>
      <v:shape id="_x0000_i1089" type="#_x0000_t75" style="width:128pt;height:128pt" o:bullet="t">
        <v:imagedata r:id="rId2" o:title="green_globe_exclamation_point_570"/>
      </v:shape>
    </w:pict>
  </w:numPicBullet>
  <w:abstractNum w:abstractNumId="0" w15:restartNumberingAfterBreak="0">
    <w:nsid w:val="0517713B"/>
    <w:multiLevelType w:val="hybridMultilevel"/>
    <w:tmpl w:val="7196FD2E"/>
    <w:lvl w:ilvl="0" w:tplc="F7BEDF5C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EFE5706"/>
    <w:multiLevelType w:val="multilevel"/>
    <w:tmpl w:val="7D1E8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2035EE"/>
    <w:multiLevelType w:val="hybridMultilevel"/>
    <w:tmpl w:val="64A6AE94"/>
    <w:lvl w:ilvl="0" w:tplc="5D0AAED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196195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13DF0B08"/>
    <w:multiLevelType w:val="hybridMultilevel"/>
    <w:tmpl w:val="411408E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9A2F6B"/>
    <w:multiLevelType w:val="hybridMultilevel"/>
    <w:tmpl w:val="B4CEE0F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EA26EE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5C94A32"/>
    <w:multiLevelType w:val="hybridMultilevel"/>
    <w:tmpl w:val="7FFC4D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7C1CBD"/>
    <w:multiLevelType w:val="hybridMultilevel"/>
    <w:tmpl w:val="15F47B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A54751"/>
    <w:multiLevelType w:val="hybridMultilevel"/>
    <w:tmpl w:val="84985EBC"/>
    <w:lvl w:ilvl="0" w:tplc="B2F869E2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" w15:restartNumberingAfterBreak="0">
    <w:nsid w:val="35320B15"/>
    <w:multiLevelType w:val="hybridMultilevel"/>
    <w:tmpl w:val="D02CCC1A"/>
    <w:lvl w:ilvl="0" w:tplc="6CE62CAA">
      <w:start w:val="1"/>
      <w:numFmt w:val="bullet"/>
      <w:pStyle w:val="Remarque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A94CAF"/>
    <w:multiLevelType w:val="hybridMultilevel"/>
    <w:tmpl w:val="C45EEE66"/>
    <w:lvl w:ilvl="0" w:tplc="7DE65826">
      <w:start w:val="1"/>
      <w:numFmt w:val="bullet"/>
      <w:pStyle w:val="Annotationimportante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EF702C"/>
    <w:multiLevelType w:val="multilevel"/>
    <w:tmpl w:val="6E1CB7E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40634577"/>
    <w:multiLevelType w:val="hybridMultilevel"/>
    <w:tmpl w:val="4E6A9A6A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45E6517B"/>
    <w:multiLevelType w:val="hybridMultilevel"/>
    <w:tmpl w:val="4E2A1D7E"/>
    <w:lvl w:ilvl="0" w:tplc="815C181C">
      <w:start w:val="3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584D48"/>
    <w:multiLevelType w:val="hybridMultilevel"/>
    <w:tmpl w:val="9872F06C"/>
    <w:lvl w:ilvl="0" w:tplc="DA465A46">
      <w:start w:val="192"/>
      <w:numFmt w:val="bullet"/>
      <w:lvlText w:val="-"/>
      <w:lvlJc w:val="left"/>
      <w:pPr>
        <w:ind w:left="1656" w:hanging="360"/>
      </w:pPr>
      <w:rPr>
        <w:rFonts w:ascii="Arial" w:eastAsiaTheme="minorEastAsia" w:hAnsi="Arial" w:cs="Arial" w:hint="default"/>
      </w:rPr>
    </w:lvl>
    <w:lvl w:ilvl="1" w:tplc="040C0003">
      <w:start w:val="1"/>
      <w:numFmt w:val="bullet"/>
      <w:lvlText w:val="o"/>
      <w:lvlJc w:val="left"/>
      <w:pPr>
        <w:ind w:left="237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096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3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5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7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9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16" w:hanging="360"/>
      </w:pPr>
      <w:rPr>
        <w:rFonts w:ascii="Wingdings" w:hAnsi="Wingdings" w:hint="default"/>
      </w:rPr>
    </w:lvl>
  </w:abstractNum>
  <w:abstractNum w:abstractNumId="16" w15:restartNumberingAfterBreak="0">
    <w:nsid w:val="51CE0E65"/>
    <w:multiLevelType w:val="multilevel"/>
    <w:tmpl w:val="EDB0146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58004AA0"/>
    <w:multiLevelType w:val="multilevel"/>
    <w:tmpl w:val="393AE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6663686"/>
    <w:multiLevelType w:val="multilevel"/>
    <w:tmpl w:val="C37AB6E0"/>
    <w:lvl w:ilvl="0">
      <w:start w:val="1"/>
      <w:numFmt w:val="decimal"/>
      <w:pStyle w:val="Titre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upperLetter"/>
      <w:pStyle w:val="Titre4"/>
      <w:lvlText w:val="%1.%2.%3.%4"/>
      <w:lvlJc w:val="left"/>
      <w:pPr>
        <w:tabs>
          <w:tab w:val="num" w:pos="1080"/>
        </w:tabs>
        <w:ind w:left="864" w:hanging="864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9" w15:restartNumberingAfterBreak="0">
    <w:nsid w:val="68025E0B"/>
    <w:multiLevelType w:val="hybridMultilevel"/>
    <w:tmpl w:val="437AF5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E72477"/>
    <w:multiLevelType w:val="hybridMultilevel"/>
    <w:tmpl w:val="BD8E739E"/>
    <w:lvl w:ilvl="0" w:tplc="FFFFFFFF">
      <w:start w:val="7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 w15:restartNumberingAfterBreak="0">
    <w:nsid w:val="6BE9164E"/>
    <w:multiLevelType w:val="hybridMultilevel"/>
    <w:tmpl w:val="D812CD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B1396C"/>
    <w:multiLevelType w:val="hybridMultilevel"/>
    <w:tmpl w:val="411C33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8F1F01"/>
    <w:multiLevelType w:val="hybridMultilevel"/>
    <w:tmpl w:val="4F8AF084"/>
    <w:lvl w:ilvl="0" w:tplc="3C52A13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15343A"/>
    <w:multiLevelType w:val="hybridMultilevel"/>
    <w:tmpl w:val="0E32F2A4"/>
    <w:lvl w:ilvl="0" w:tplc="67E0847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6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</w:num>
  <w:num w:numId="7">
    <w:abstractNumId w:val="11"/>
  </w:num>
  <w:num w:numId="8">
    <w:abstractNumId w:val="2"/>
  </w:num>
  <w:num w:numId="9">
    <w:abstractNumId w:val="10"/>
  </w:num>
  <w:num w:numId="10">
    <w:abstractNumId w:val="18"/>
  </w:num>
  <w:num w:numId="11">
    <w:abstractNumId w:val="13"/>
  </w:num>
  <w:num w:numId="12">
    <w:abstractNumId w:val="20"/>
  </w:num>
  <w:num w:numId="13">
    <w:abstractNumId w:val="19"/>
  </w:num>
  <w:num w:numId="14">
    <w:abstractNumId w:val="7"/>
  </w:num>
  <w:num w:numId="15">
    <w:abstractNumId w:val="22"/>
  </w:num>
  <w:num w:numId="16">
    <w:abstractNumId w:val="5"/>
  </w:num>
  <w:num w:numId="17">
    <w:abstractNumId w:val="23"/>
  </w:num>
  <w:num w:numId="18">
    <w:abstractNumId w:val="8"/>
  </w:num>
  <w:num w:numId="19">
    <w:abstractNumId w:val="21"/>
  </w:num>
  <w:num w:numId="20">
    <w:abstractNumId w:val="24"/>
  </w:num>
  <w:num w:numId="21">
    <w:abstractNumId w:val="14"/>
  </w:num>
  <w:num w:numId="22">
    <w:abstractNumId w:val="9"/>
  </w:num>
  <w:num w:numId="23">
    <w:abstractNumId w:val="0"/>
  </w:num>
  <w:num w:numId="24">
    <w:abstractNumId w:val="17"/>
  </w:num>
  <w:num w:numId="25">
    <w:abstractNumId w:val="1"/>
  </w:num>
  <w:num w:numId="26">
    <w:abstractNumId w:val="4"/>
  </w:num>
  <w:num w:numId="2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5FB8"/>
    <w:rsid w:val="00002FFE"/>
    <w:rsid w:val="00007D3A"/>
    <w:rsid w:val="0001494D"/>
    <w:rsid w:val="00014953"/>
    <w:rsid w:val="000168C7"/>
    <w:rsid w:val="00022CBC"/>
    <w:rsid w:val="000236EA"/>
    <w:rsid w:val="00026967"/>
    <w:rsid w:val="00026A0F"/>
    <w:rsid w:val="0003567A"/>
    <w:rsid w:val="000537A5"/>
    <w:rsid w:val="00080670"/>
    <w:rsid w:val="00080A03"/>
    <w:rsid w:val="00083C3B"/>
    <w:rsid w:val="00091B50"/>
    <w:rsid w:val="00096569"/>
    <w:rsid w:val="000A1B9C"/>
    <w:rsid w:val="000A4DB7"/>
    <w:rsid w:val="000A794F"/>
    <w:rsid w:val="000D669A"/>
    <w:rsid w:val="000D73B7"/>
    <w:rsid w:val="000E4D65"/>
    <w:rsid w:val="000E5811"/>
    <w:rsid w:val="0010237B"/>
    <w:rsid w:val="00104856"/>
    <w:rsid w:val="001060D5"/>
    <w:rsid w:val="001147A8"/>
    <w:rsid w:val="001158F0"/>
    <w:rsid w:val="00131C63"/>
    <w:rsid w:val="00137666"/>
    <w:rsid w:val="00142345"/>
    <w:rsid w:val="00146921"/>
    <w:rsid w:val="00155991"/>
    <w:rsid w:val="00157A3C"/>
    <w:rsid w:val="00161946"/>
    <w:rsid w:val="001728ED"/>
    <w:rsid w:val="0018123A"/>
    <w:rsid w:val="001B13D3"/>
    <w:rsid w:val="001C23A3"/>
    <w:rsid w:val="001C28DC"/>
    <w:rsid w:val="001C59C8"/>
    <w:rsid w:val="001E2A13"/>
    <w:rsid w:val="001F58E2"/>
    <w:rsid w:val="00214F47"/>
    <w:rsid w:val="002268E0"/>
    <w:rsid w:val="00231A82"/>
    <w:rsid w:val="00241A18"/>
    <w:rsid w:val="00244710"/>
    <w:rsid w:val="00251A7E"/>
    <w:rsid w:val="00252F5B"/>
    <w:rsid w:val="00281935"/>
    <w:rsid w:val="00281A98"/>
    <w:rsid w:val="00290080"/>
    <w:rsid w:val="002A3185"/>
    <w:rsid w:val="002A335E"/>
    <w:rsid w:val="002B02B2"/>
    <w:rsid w:val="002D199A"/>
    <w:rsid w:val="002D2C06"/>
    <w:rsid w:val="002D4465"/>
    <w:rsid w:val="002F4C08"/>
    <w:rsid w:val="00301F3A"/>
    <w:rsid w:val="0030262D"/>
    <w:rsid w:val="00305345"/>
    <w:rsid w:val="00315FB8"/>
    <w:rsid w:val="003200EB"/>
    <w:rsid w:val="0032416C"/>
    <w:rsid w:val="00330A77"/>
    <w:rsid w:val="00353BF8"/>
    <w:rsid w:val="00392371"/>
    <w:rsid w:val="003A4780"/>
    <w:rsid w:val="003B2406"/>
    <w:rsid w:val="003D6844"/>
    <w:rsid w:val="003E4AC6"/>
    <w:rsid w:val="003F26F6"/>
    <w:rsid w:val="003F7750"/>
    <w:rsid w:val="00407E3D"/>
    <w:rsid w:val="0041237C"/>
    <w:rsid w:val="004278C2"/>
    <w:rsid w:val="00432F05"/>
    <w:rsid w:val="00435582"/>
    <w:rsid w:val="0043579F"/>
    <w:rsid w:val="00436427"/>
    <w:rsid w:val="00444694"/>
    <w:rsid w:val="00452E2E"/>
    <w:rsid w:val="00470579"/>
    <w:rsid w:val="00470955"/>
    <w:rsid w:val="00472F35"/>
    <w:rsid w:val="004762D7"/>
    <w:rsid w:val="00481235"/>
    <w:rsid w:val="004816CE"/>
    <w:rsid w:val="004826A1"/>
    <w:rsid w:val="0048425E"/>
    <w:rsid w:val="004A2DF2"/>
    <w:rsid w:val="004A6518"/>
    <w:rsid w:val="004B3EB0"/>
    <w:rsid w:val="004C4254"/>
    <w:rsid w:val="004C4851"/>
    <w:rsid w:val="004D0252"/>
    <w:rsid w:val="004D1E13"/>
    <w:rsid w:val="004D2422"/>
    <w:rsid w:val="004D4FDA"/>
    <w:rsid w:val="004D57C9"/>
    <w:rsid w:val="004D5F6D"/>
    <w:rsid w:val="004E11D7"/>
    <w:rsid w:val="004E34D8"/>
    <w:rsid w:val="004E6545"/>
    <w:rsid w:val="004F5ED3"/>
    <w:rsid w:val="005058CE"/>
    <w:rsid w:val="00507C7B"/>
    <w:rsid w:val="00521F84"/>
    <w:rsid w:val="00533FE8"/>
    <w:rsid w:val="00535D12"/>
    <w:rsid w:val="00540A41"/>
    <w:rsid w:val="00544F21"/>
    <w:rsid w:val="00545420"/>
    <w:rsid w:val="00546D78"/>
    <w:rsid w:val="00554C97"/>
    <w:rsid w:val="00561147"/>
    <w:rsid w:val="00564090"/>
    <w:rsid w:val="00566AF6"/>
    <w:rsid w:val="005A0026"/>
    <w:rsid w:val="005A0A78"/>
    <w:rsid w:val="005A19DF"/>
    <w:rsid w:val="005A6C31"/>
    <w:rsid w:val="005B2438"/>
    <w:rsid w:val="005B3666"/>
    <w:rsid w:val="005B42D5"/>
    <w:rsid w:val="005B5162"/>
    <w:rsid w:val="005B6BA2"/>
    <w:rsid w:val="005C3972"/>
    <w:rsid w:val="005D76B6"/>
    <w:rsid w:val="005E06FF"/>
    <w:rsid w:val="005E49A1"/>
    <w:rsid w:val="005F45B7"/>
    <w:rsid w:val="0060389F"/>
    <w:rsid w:val="00604A36"/>
    <w:rsid w:val="00631AA8"/>
    <w:rsid w:val="0063462F"/>
    <w:rsid w:val="006507A3"/>
    <w:rsid w:val="0065159F"/>
    <w:rsid w:val="00653473"/>
    <w:rsid w:val="00672874"/>
    <w:rsid w:val="0068321E"/>
    <w:rsid w:val="006A73EF"/>
    <w:rsid w:val="006B3AA7"/>
    <w:rsid w:val="006C12E9"/>
    <w:rsid w:val="006C1BBB"/>
    <w:rsid w:val="006C278E"/>
    <w:rsid w:val="006D1484"/>
    <w:rsid w:val="006F242E"/>
    <w:rsid w:val="006F32E8"/>
    <w:rsid w:val="006F70D1"/>
    <w:rsid w:val="00701D0A"/>
    <w:rsid w:val="0070255E"/>
    <w:rsid w:val="00720EB1"/>
    <w:rsid w:val="007228A1"/>
    <w:rsid w:val="00726FD6"/>
    <w:rsid w:val="00741E59"/>
    <w:rsid w:val="00741FA1"/>
    <w:rsid w:val="007424F0"/>
    <w:rsid w:val="00747D13"/>
    <w:rsid w:val="0075678E"/>
    <w:rsid w:val="00763418"/>
    <w:rsid w:val="00763F81"/>
    <w:rsid w:val="007778A0"/>
    <w:rsid w:val="00777DE7"/>
    <w:rsid w:val="00780930"/>
    <w:rsid w:val="007916BC"/>
    <w:rsid w:val="00792A03"/>
    <w:rsid w:val="007B1DD3"/>
    <w:rsid w:val="007B3D95"/>
    <w:rsid w:val="007C5857"/>
    <w:rsid w:val="007D2779"/>
    <w:rsid w:val="007D29D9"/>
    <w:rsid w:val="007E4A8F"/>
    <w:rsid w:val="007E75E6"/>
    <w:rsid w:val="007F336F"/>
    <w:rsid w:val="007F382D"/>
    <w:rsid w:val="007F4B3A"/>
    <w:rsid w:val="007F54C5"/>
    <w:rsid w:val="007F5C1C"/>
    <w:rsid w:val="007F6027"/>
    <w:rsid w:val="007F6CA2"/>
    <w:rsid w:val="00812DE7"/>
    <w:rsid w:val="008206D2"/>
    <w:rsid w:val="00826759"/>
    <w:rsid w:val="00832E28"/>
    <w:rsid w:val="00842485"/>
    <w:rsid w:val="008515B7"/>
    <w:rsid w:val="00863AB9"/>
    <w:rsid w:val="00865E17"/>
    <w:rsid w:val="00867183"/>
    <w:rsid w:val="00871F2F"/>
    <w:rsid w:val="008741B8"/>
    <w:rsid w:val="00886AC9"/>
    <w:rsid w:val="0089054B"/>
    <w:rsid w:val="00890FFA"/>
    <w:rsid w:val="00892AEF"/>
    <w:rsid w:val="008A29E3"/>
    <w:rsid w:val="008A4467"/>
    <w:rsid w:val="008B3693"/>
    <w:rsid w:val="008D2C79"/>
    <w:rsid w:val="008E2F2E"/>
    <w:rsid w:val="008E454A"/>
    <w:rsid w:val="008E6DA7"/>
    <w:rsid w:val="008F577D"/>
    <w:rsid w:val="00905DCA"/>
    <w:rsid w:val="0090602E"/>
    <w:rsid w:val="0091479B"/>
    <w:rsid w:val="009151F8"/>
    <w:rsid w:val="009205BE"/>
    <w:rsid w:val="009244CB"/>
    <w:rsid w:val="0093235C"/>
    <w:rsid w:val="00976055"/>
    <w:rsid w:val="009801EB"/>
    <w:rsid w:val="00984CAC"/>
    <w:rsid w:val="009864B3"/>
    <w:rsid w:val="0098681C"/>
    <w:rsid w:val="00986DC5"/>
    <w:rsid w:val="009A02D2"/>
    <w:rsid w:val="009A70F6"/>
    <w:rsid w:val="009B41D7"/>
    <w:rsid w:val="009C2667"/>
    <w:rsid w:val="009C5C84"/>
    <w:rsid w:val="009D5134"/>
    <w:rsid w:val="009D7A3E"/>
    <w:rsid w:val="009F570D"/>
    <w:rsid w:val="009F679B"/>
    <w:rsid w:val="00A17536"/>
    <w:rsid w:val="00A26600"/>
    <w:rsid w:val="00A27DC2"/>
    <w:rsid w:val="00A36516"/>
    <w:rsid w:val="00A52258"/>
    <w:rsid w:val="00A52A13"/>
    <w:rsid w:val="00A5549E"/>
    <w:rsid w:val="00A62748"/>
    <w:rsid w:val="00A63DA8"/>
    <w:rsid w:val="00A85A3A"/>
    <w:rsid w:val="00A97925"/>
    <w:rsid w:val="00AB45D9"/>
    <w:rsid w:val="00AC4636"/>
    <w:rsid w:val="00AD5539"/>
    <w:rsid w:val="00AE7A91"/>
    <w:rsid w:val="00AF7330"/>
    <w:rsid w:val="00B07C61"/>
    <w:rsid w:val="00B110C2"/>
    <w:rsid w:val="00B14989"/>
    <w:rsid w:val="00B266CB"/>
    <w:rsid w:val="00B26C84"/>
    <w:rsid w:val="00B30A15"/>
    <w:rsid w:val="00B31A72"/>
    <w:rsid w:val="00B34EE2"/>
    <w:rsid w:val="00B351E1"/>
    <w:rsid w:val="00B361BA"/>
    <w:rsid w:val="00B510A9"/>
    <w:rsid w:val="00B5472D"/>
    <w:rsid w:val="00B56DF7"/>
    <w:rsid w:val="00B5771B"/>
    <w:rsid w:val="00B91F53"/>
    <w:rsid w:val="00B97AAE"/>
    <w:rsid w:val="00BA2155"/>
    <w:rsid w:val="00BB049B"/>
    <w:rsid w:val="00BC1B7B"/>
    <w:rsid w:val="00BD308E"/>
    <w:rsid w:val="00BE353B"/>
    <w:rsid w:val="00BE4B31"/>
    <w:rsid w:val="00BF6FEA"/>
    <w:rsid w:val="00C0120C"/>
    <w:rsid w:val="00C03E2E"/>
    <w:rsid w:val="00C054A8"/>
    <w:rsid w:val="00C06A48"/>
    <w:rsid w:val="00C135D4"/>
    <w:rsid w:val="00C22ACB"/>
    <w:rsid w:val="00C332F1"/>
    <w:rsid w:val="00C47478"/>
    <w:rsid w:val="00C62826"/>
    <w:rsid w:val="00C67B4B"/>
    <w:rsid w:val="00C7247E"/>
    <w:rsid w:val="00C73796"/>
    <w:rsid w:val="00C866AD"/>
    <w:rsid w:val="00C9021F"/>
    <w:rsid w:val="00C93508"/>
    <w:rsid w:val="00CA1519"/>
    <w:rsid w:val="00CB0271"/>
    <w:rsid w:val="00CB37E0"/>
    <w:rsid w:val="00CC48ED"/>
    <w:rsid w:val="00CC7E37"/>
    <w:rsid w:val="00CD18F7"/>
    <w:rsid w:val="00CD447F"/>
    <w:rsid w:val="00CD4DBC"/>
    <w:rsid w:val="00CF2E4F"/>
    <w:rsid w:val="00D13D23"/>
    <w:rsid w:val="00D22FE0"/>
    <w:rsid w:val="00D405F5"/>
    <w:rsid w:val="00D408A4"/>
    <w:rsid w:val="00D512E8"/>
    <w:rsid w:val="00D559B8"/>
    <w:rsid w:val="00D92417"/>
    <w:rsid w:val="00DB2642"/>
    <w:rsid w:val="00DB54C3"/>
    <w:rsid w:val="00DB6C50"/>
    <w:rsid w:val="00DC3B4E"/>
    <w:rsid w:val="00DD13A2"/>
    <w:rsid w:val="00DD52C5"/>
    <w:rsid w:val="00DE79AC"/>
    <w:rsid w:val="00DF0A08"/>
    <w:rsid w:val="00DF6DC8"/>
    <w:rsid w:val="00E04C68"/>
    <w:rsid w:val="00E10707"/>
    <w:rsid w:val="00E3106F"/>
    <w:rsid w:val="00E46F3E"/>
    <w:rsid w:val="00E570C8"/>
    <w:rsid w:val="00E6524E"/>
    <w:rsid w:val="00E86FAC"/>
    <w:rsid w:val="00E87904"/>
    <w:rsid w:val="00E94996"/>
    <w:rsid w:val="00EB1C65"/>
    <w:rsid w:val="00EB351D"/>
    <w:rsid w:val="00EC2C06"/>
    <w:rsid w:val="00EC4BA2"/>
    <w:rsid w:val="00ED4C5A"/>
    <w:rsid w:val="00ED4D0D"/>
    <w:rsid w:val="00EE6D72"/>
    <w:rsid w:val="00EF202D"/>
    <w:rsid w:val="00EF6373"/>
    <w:rsid w:val="00F05472"/>
    <w:rsid w:val="00F16E27"/>
    <w:rsid w:val="00F36210"/>
    <w:rsid w:val="00F42735"/>
    <w:rsid w:val="00F50695"/>
    <w:rsid w:val="00F945C5"/>
    <w:rsid w:val="00F946C3"/>
    <w:rsid w:val="00F96165"/>
    <w:rsid w:val="00FA0FC4"/>
    <w:rsid w:val="00FE3516"/>
    <w:rsid w:val="00FF2D66"/>
    <w:rsid w:val="00FF4988"/>
    <w:rsid w:val="00FF5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C89ECC"/>
  <w15:docId w15:val="{3CFF9D23-5D0B-4DE9-A37F-C282C6FEF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03E2E"/>
    <w:pPr>
      <w:jc w:val="both"/>
    </w:pPr>
    <w:rPr>
      <w:rFonts w:ascii="Arial" w:hAnsi="Arial"/>
      <w:sz w:val="20"/>
    </w:rPr>
  </w:style>
  <w:style w:type="paragraph" w:styleId="Titre1">
    <w:name w:val="heading 1"/>
    <w:basedOn w:val="Normal"/>
    <w:next w:val="Normal"/>
    <w:link w:val="Titre1Car"/>
    <w:autoRedefine/>
    <w:qFormat/>
    <w:rsid w:val="008B3693"/>
    <w:pPr>
      <w:keepNext/>
      <w:keepLines/>
      <w:numPr>
        <w:numId w:val="10"/>
      </w:numPr>
      <w:spacing w:before="480" w:after="240"/>
      <w:jc w:val="left"/>
      <w:outlineLvl w:val="0"/>
    </w:pPr>
    <w:rPr>
      <w:rFonts w:eastAsiaTheme="majorEastAsia" w:cstheme="majorBidi"/>
      <w:b/>
      <w:bCs/>
      <w:caps/>
      <w:sz w:val="32"/>
      <w:szCs w:val="28"/>
      <w:u w:val="single"/>
    </w:rPr>
  </w:style>
  <w:style w:type="paragraph" w:styleId="Titre2">
    <w:name w:val="heading 2"/>
    <w:basedOn w:val="Normal"/>
    <w:next w:val="Normal"/>
    <w:link w:val="Titre2Car"/>
    <w:autoRedefine/>
    <w:qFormat/>
    <w:rsid w:val="00014953"/>
    <w:pPr>
      <w:keepNext/>
      <w:keepLines/>
      <w:numPr>
        <w:ilvl w:val="1"/>
        <w:numId w:val="10"/>
      </w:numPr>
      <w:spacing w:before="200" w:after="120"/>
      <w:jc w:val="left"/>
      <w:outlineLvl w:val="1"/>
    </w:pPr>
    <w:rPr>
      <w:rFonts w:eastAsiaTheme="majorEastAsia" w:cstheme="majorBidi"/>
      <w:b/>
      <w:bCs/>
      <w:sz w:val="28"/>
      <w:szCs w:val="26"/>
      <w:u w:val="single"/>
    </w:rPr>
  </w:style>
  <w:style w:type="paragraph" w:styleId="Titre3">
    <w:name w:val="heading 3"/>
    <w:basedOn w:val="Normal"/>
    <w:next w:val="Normal"/>
    <w:link w:val="Titre3Car"/>
    <w:autoRedefine/>
    <w:qFormat/>
    <w:rsid w:val="00014953"/>
    <w:pPr>
      <w:keepNext/>
      <w:keepLines/>
      <w:numPr>
        <w:ilvl w:val="2"/>
        <w:numId w:val="10"/>
      </w:numPr>
      <w:spacing w:before="200" w:after="120"/>
      <w:jc w:val="left"/>
      <w:outlineLvl w:val="2"/>
    </w:pPr>
    <w:rPr>
      <w:rFonts w:eastAsiaTheme="majorEastAsia" w:cstheme="majorBidi"/>
      <w:bCs/>
      <w:sz w:val="24"/>
    </w:rPr>
  </w:style>
  <w:style w:type="paragraph" w:styleId="Titre4">
    <w:name w:val="heading 4"/>
    <w:basedOn w:val="Normal"/>
    <w:next w:val="Normal"/>
    <w:link w:val="Titre4Car"/>
    <w:autoRedefine/>
    <w:qFormat/>
    <w:rsid w:val="008B3693"/>
    <w:pPr>
      <w:keepNext/>
      <w:keepLines/>
      <w:numPr>
        <w:ilvl w:val="3"/>
        <w:numId w:val="10"/>
      </w:numPr>
      <w:spacing w:before="200" w:after="120"/>
      <w:jc w:val="left"/>
      <w:outlineLvl w:val="3"/>
    </w:pPr>
    <w:rPr>
      <w:rFonts w:eastAsiaTheme="majorEastAsia" w:cstheme="majorBidi"/>
      <w:bCs/>
      <w:iCs/>
    </w:rPr>
  </w:style>
  <w:style w:type="paragraph" w:styleId="Titre5">
    <w:name w:val="heading 5"/>
    <w:basedOn w:val="Normal"/>
    <w:next w:val="Normal"/>
    <w:link w:val="Titre5Car"/>
    <w:autoRedefine/>
    <w:qFormat/>
    <w:rsid w:val="008B3693"/>
    <w:pPr>
      <w:keepNext/>
      <w:keepLines/>
      <w:numPr>
        <w:ilvl w:val="4"/>
        <w:numId w:val="10"/>
      </w:numPr>
      <w:spacing w:before="200" w:after="120"/>
      <w:jc w:val="left"/>
      <w:outlineLvl w:val="4"/>
    </w:pPr>
    <w:rPr>
      <w:rFonts w:eastAsiaTheme="majorEastAsia" w:cstheme="majorBidi"/>
      <w:i/>
    </w:rPr>
  </w:style>
  <w:style w:type="paragraph" w:styleId="Titre6">
    <w:name w:val="heading 6"/>
    <w:basedOn w:val="Normal"/>
    <w:next w:val="Normal"/>
    <w:link w:val="Titre6Car"/>
    <w:unhideWhenUsed/>
    <w:qFormat/>
    <w:rsid w:val="008741B8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nhideWhenUsed/>
    <w:qFormat/>
    <w:rsid w:val="008741B8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nhideWhenUsed/>
    <w:qFormat/>
    <w:rsid w:val="008741B8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Titre9">
    <w:name w:val="heading 9"/>
    <w:basedOn w:val="Normal"/>
    <w:next w:val="Normal"/>
    <w:link w:val="Titre9Car"/>
    <w:unhideWhenUsed/>
    <w:qFormat/>
    <w:rsid w:val="008741B8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8B3693"/>
    <w:rPr>
      <w:rFonts w:ascii="Arial" w:eastAsiaTheme="majorEastAsia" w:hAnsi="Arial" w:cstheme="majorBidi"/>
      <w:b/>
      <w:bCs/>
      <w:caps/>
      <w:sz w:val="32"/>
      <w:szCs w:val="28"/>
      <w:u w:val="single"/>
    </w:rPr>
  </w:style>
  <w:style w:type="character" w:customStyle="1" w:styleId="Titre2Car">
    <w:name w:val="Titre 2 Car"/>
    <w:basedOn w:val="Policepardfaut"/>
    <w:link w:val="Titre2"/>
    <w:rsid w:val="00014953"/>
    <w:rPr>
      <w:rFonts w:ascii="Arial" w:eastAsiaTheme="majorEastAsia" w:hAnsi="Arial" w:cstheme="majorBidi"/>
      <w:b/>
      <w:bCs/>
      <w:sz w:val="28"/>
      <w:szCs w:val="26"/>
      <w:u w:val="single"/>
    </w:rPr>
  </w:style>
  <w:style w:type="character" w:customStyle="1" w:styleId="Titre3Car">
    <w:name w:val="Titre 3 Car"/>
    <w:basedOn w:val="Policepardfaut"/>
    <w:link w:val="Titre3"/>
    <w:rsid w:val="00014953"/>
    <w:rPr>
      <w:rFonts w:ascii="Arial" w:eastAsiaTheme="majorEastAsia" w:hAnsi="Arial" w:cstheme="majorBidi"/>
      <w:bCs/>
      <w:sz w:val="24"/>
    </w:rPr>
  </w:style>
  <w:style w:type="paragraph" w:styleId="Paragraphedeliste">
    <w:name w:val="List Paragraph"/>
    <w:basedOn w:val="Normal"/>
    <w:uiPriority w:val="34"/>
    <w:qFormat/>
    <w:rsid w:val="0065159F"/>
    <w:pPr>
      <w:ind w:left="720"/>
      <w:contextualSpacing/>
    </w:pPr>
  </w:style>
  <w:style w:type="character" w:customStyle="1" w:styleId="Titre4Car">
    <w:name w:val="Titre 4 Car"/>
    <w:basedOn w:val="Policepardfaut"/>
    <w:link w:val="Titre4"/>
    <w:rsid w:val="008B3693"/>
    <w:rPr>
      <w:rFonts w:ascii="Arial" w:eastAsiaTheme="majorEastAsia" w:hAnsi="Arial" w:cstheme="majorBidi"/>
      <w:bCs/>
      <w:iCs/>
      <w:sz w:val="20"/>
    </w:rPr>
  </w:style>
  <w:style w:type="character" w:customStyle="1" w:styleId="Titre5Car">
    <w:name w:val="Titre 5 Car"/>
    <w:basedOn w:val="Policepardfaut"/>
    <w:link w:val="Titre5"/>
    <w:rsid w:val="008B3693"/>
    <w:rPr>
      <w:rFonts w:ascii="Arial" w:eastAsiaTheme="majorEastAsia" w:hAnsi="Arial" w:cstheme="majorBidi"/>
      <w:i/>
      <w:sz w:val="20"/>
    </w:rPr>
  </w:style>
  <w:style w:type="character" w:customStyle="1" w:styleId="Titre6Car">
    <w:name w:val="Titre 6 Car"/>
    <w:basedOn w:val="Policepardfaut"/>
    <w:link w:val="Titre6"/>
    <w:rsid w:val="008741B8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Titre7Car">
    <w:name w:val="Titre 7 Car"/>
    <w:basedOn w:val="Policepardfaut"/>
    <w:link w:val="Titre7"/>
    <w:rsid w:val="008741B8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Titre8Car">
    <w:name w:val="Titre 8 Car"/>
    <w:basedOn w:val="Policepardfaut"/>
    <w:link w:val="Titre8"/>
    <w:rsid w:val="008741B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rsid w:val="008741B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30262D"/>
    <w:pPr>
      <w:spacing w:before="120" w:after="0"/>
      <w:ind w:left="1418"/>
      <w:jc w:val="left"/>
    </w:pPr>
    <w:rPr>
      <w:b/>
      <w:bCs/>
      <w:caps/>
      <w:sz w:val="24"/>
      <w:szCs w:val="24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30262D"/>
    <w:pPr>
      <w:tabs>
        <w:tab w:val="left" w:pos="2058"/>
        <w:tab w:val="right" w:leader="dot" w:pos="10762"/>
      </w:tabs>
      <w:spacing w:after="0"/>
      <w:ind w:left="1418" w:firstLine="142"/>
      <w:jc w:val="left"/>
    </w:pPr>
    <w:rPr>
      <w:b/>
      <w:bCs/>
      <w:szCs w:val="20"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7F4B3A"/>
    <w:pPr>
      <w:spacing w:after="0"/>
      <w:ind w:left="1418" w:firstLine="284"/>
      <w:jc w:val="left"/>
    </w:pPr>
    <w:rPr>
      <w:sz w:val="16"/>
      <w:szCs w:val="20"/>
    </w:rPr>
  </w:style>
  <w:style w:type="paragraph" w:styleId="TM4">
    <w:name w:val="toc 4"/>
    <w:basedOn w:val="Normal"/>
    <w:next w:val="Normal"/>
    <w:autoRedefine/>
    <w:uiPriority w:val="39"/>
    <w:unhideWhenUsed/>
    <w:qFormat/>
    <w:rsid w:val="007F4B3A"/>
    <w:pPr>
      <w:spacing w:after="0"/>
      <w:ind w:left="1418" w:firstLine="425"/>
      <w:jc w:val="left"/>
    </w:pPr>
    <w:rPr>
      <w:sz w:val="16"/>
      <w:szCs w:val="20"/>
    </w:rPr>
  </w:style>
  <w:style w:type="paragraph" w:styleId="TM5">
    <w:name w:val="toc 5"/>
    <w:basedOn w:val="Normal"/>
    <w:next w:val="Normal"/>
    <w:autoRedefine/>
    <w:uiPriority w:val="39"/>
    <w:unhideWhenUsed/>
    <w:qFormat/>
    <w:rsid w:val="007F4B3A"/>
    <w:pPr>
      <w:spacing w:after="0"/>
      <w:ind w:left="1418" w:firstLine="567"/>
      <w:jc w:val="left"/>
    </w:pPr>
    <w:rPr>
      <w:sz w:val="16"/>
      <w:szCs w:val="20"/>
    </w:rPr>
  </w:style>
  <w:style w:type="character" w:styleId="Lienhypertexte">
    <w:name w:val="Hyperlink"/>
    <w:basedOn w:val="Policepardfaut"/>
    <w:uiPriority w:val="99"/>
    <w:unhideWhenUsed/>
    <w:rsid w:val="007F54C5"/>
    <w:rPr>
      <w:color w:val="0000FF" w:themeColor="hyperlink"/>
      <w:u w:val="single"/>
    </w:rPr>
  </w:style>
  <w:style w:type="paragraph" w:styleId="TM6">
    <w:name w:val="toc 6"/>
    <w:basedOn w:val="Normal"/>
    <w:next w:val="Normal"/>
    <w:autoRedefine/>
    <w:uiPriority w:val="39"/>
    <w:unhideWhenUsed/>
    <w:rsid w:val="007F54C5"/>
    <w:pPr>
      <w:spacing w:after="0"/>
      <w:ind w:left="800"/>
      <w:jc w:val="left"/>
    </w:pPr>
    <w:rPr>
      <w:rFonts w:asciiTheme="minorHAnsi" w:hAnsiTheme="minorHAnsi"/>
      <w:szCs w:val="20"/>
    </w:rPr>
  </w:style>
  <w:style w:type="paragraph" w:styleId="TM7">
    <w:name w:val="toc 7"/>
    <w:basedOn w:val="Normal"/>
    <w:next w:val="Normal"/>
    <w:autoRedefine/>
    <w:uiPriority w:val="39"/>
    <w:unhideWhenUsed/>
    <w:rsid w:val="007F54C5"/>
    <w:pPr>
      <w:spacing w:after="0"/>
      <w:ind w:left="1000"/>
      <w:jc w:val="left"/>
    </w:pPr>
    <w:rPr>
      <w:rFonts w:asciiTheme="minorHAnsi" w:hAnsiTheme="minorHAnsi"/>
      <w:szCs w:val="20"/>
    </w:rPr>
  </w:style>
  <w:style w:type="paragraph" w:styleId="TM8">
    <w:name w:val="toc 8"/>
    <w:basedOn w:val="Normal"/>
    <w:next w:val="Normal"/>
    <w:autoRedefine/>
    <w:uiPriority w:val="39"/>
    <w:unhideWhenUsed/>
    <w:rsid w:val="007F54C5"/>
    <w:pPr>
      <w:spacing w:after="0"/>
      <w:ind w:left="1200"/>
      <w:jc w:val="left"/>
    </w:pPr>
    <w:rPr>
      <w:rFonts w:asciiTheme="minorHAnsi" w:hAnsiTheme="minorHAnsi"/>
      <w:szCs w:val="20"/>
    </w:rPr>
  </w:style>
  <w:style w:type="paragraph" w:styleId="TM9">
    <w:name w:val="toc 9"/>
    <w:basedOn w:val="Normal"/>
    <w:next w:val="Normal"/>
    <w:autoRedefine/>
    <w:uiPriority w:val="39"/>
    <w:unhideWhenUsed/>
    <w:rsid w:val="007F54C5"/>
    <w:pPr>
      <w:spacing w:after="0"/>
      <w:ind w:left="1400"/>
      <w:jc w:val="left"/>
    </w:pPr>
    <w:rPr>
      <w:rFonts w:asciiTheme="minorHAnsi" w:hAnsiTheme="minorHAnsi"/>
      <w:szCs w:val="20"/>
    </w:rPr>
  </w:style>
  <w:style w:type="paragraph" w:styleId="En-tte">
    <w:name w:val="header"/>
    <w:basedOn w:val="Normal"/>
    <w:link w:val="En-tteCar"/>
    <w:uiPriority w:val="99"/>
    <w:unhideWhenUsed/>
    <w:rsid w:val="00CD447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CD447F"/>
    <w:rPr>
      <w:rFonts w:ascii="Arial" w:hAnsi="Arial"/>
      <w:sz w:val="20"/>
    </w:rPr>
  </w:style>
  <w:style w:type="paragraph" w:styleId="Pieddepage">
    <w:name w:val="footer"/>
    <w:basedOn w:val="Normal"/>
    <w:link w:val="PieddepageCar"/>
    <w:uiPriority w:val="99"/>
    <w:unhideWhenUsed/>
    <w:rsid w:val="00CD447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CD447F"/>
    <w:rPr>
      <w:rFonts w:ascii="Arial" w:hAnsi="Arial"/>
      <w:sz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D447F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D447F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392371"/>
    <w:rPr>
      <w:color w:val="808080"/>
    </w:rPr>
  </w:style>
  <w:style w:type="paragraph" w:customStyle="1" w:styleId="Remarque">
    <w:name w:val="Remarque"/>
    <w:basedOn w:val="Normal"/>
    <w:link w:val="RemarqueCar"/>
    <w:qFormat/>
    <w:rsid w:val="00984CAC"/>
    <w:pPr>
      <w:numPr>
        <w:numId w:val="9"/>
      </w:numPr>
    </w:pPr>
    <w:rPr>
      <w:color w:val="00B050"/>
    </w:rPr>
  </w:style>
  <w:style w:type="paragraph" w:customStyle="1" w:styleId="Annotationimportante">
    <w:name w:val="Annotation importante"/>
    <w:basedOn w:val="Normal"/>
    <w:link w:val="AnnotationimportanteCar"/>
    <w:qFormat/>
    <w:rsid w:val="00984CAC"/>
    <w:pPr>
      <w:numPr>
        <w:numId w:val="7"/>
      </w:numPr>
      <w:spacing w:after="0"/>
    </w:pPr>
    <w:rPr>
      <w:b/>
      <w:color w:val="FF0000"/>
    </w:rPr>
  </w:style>
  <w:style w:type="character" w:customStyle="1" w:styleId="RemarqueCar">
    <w:name w:val="Remarque Car"/>
    <w:basedOn w:val="Policepardfaut"/>
    <w:link w:val="Remarque"/>
    <w:rsid w:val="00984CAC"/>
    <w:rPr>
      <w:rFonts w:ascii="Arial" w:hAnsi="Arial"/>
      <w:color w:val="00B050"/>
      <w:sz w:val="20"/>
    </w:rPr>
  </w:style>
  <w:style w:type="character" w:customStyle="1" w:styleId="AnnotationimportanteCar">
    <w:name w:val="Annotation importante Car"/>
    <w:basedOn w:val="Policepardfaut"/>
    <w:link w:val="Annotationimportante"/>
    <w:rsid w:val="00984CAC"/>
    <w:rPr>
      <w:rFonts w:ascii="Arial" w:hAnsi="Arial"/>
      <w:b/>
      <w:color w:val="FF0000"/>
      <w:sz w:val="20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47478"/>
    <w:pPr>
      <w:numPr>
        <w:numId w:val="0"/>
      </w:numPr>
      <w:outlineLvl w:val="9"/>
    </w:pPr>
    <w:rPr>
      <w:rFonts w:asciiTheme="majorHAnsi" w:hAnsiTheme="majorHAnsi"/>
      <w:caps w:val="0"/>
      <w:color w:val="365F91" w:themeColor="accent1" w:themeShade="BF"/>
      <w:sz w:val="28"/>
      <w:u w:val="none"/>
    </w:rPr>
  </w:style>
  <w:style w:type="table" w:styleId="Grilledutableau">
    <w:name w:val="Table Grid"/>
    <w:basedOn w:val="TableauNormal"/>
    <w:uiPriority w:val="59"/>
    <w:rsid w:val="007567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lgre">
    <w:name w:val="Subtle Emphasis"/>
    <w:aliases w:val="win term"/>
    <w:uiPriority w:val="19"/>
    <w:qFormat/>
    <w:rsid w:val="00741FA1"/>
    <w:rPr>
      <w:rFonts w:ascii="DejaVu Sans Mono" w:hAnsi="DejaVu Sans Mono"/>
      <w:i w:val="0"/>
      <w:iCs/>
      <w:color w:val="FFFFFF"/>
      <w:sz w:val="20"/>
      <w:bdr w:val="none" w:sz="0" w:space="0" w:color="auto"/>
      <w:shd w:val="solid" w:color="auto" w:fill="000000"/>
    </w:rPr>
  </w:style>
  <w:style w:type="paragraph" w:customStyle="1" w:styleId="code">
    <w:name w:val="code"/>
    <w:basedOn w:val="Normal"/>
    <w:autoRedefine/>
    <w:qFormat/>
    <w:rsid w:val="00BB04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after="120"/>
      <w:contextualSpacing/>
      <w:jc w:val="left"/>
    </w:pPr>
    <w:rPr>
      <w:rFonts w:ascii="Consolas" w:hAnsi="Consolas" w:cs="Courier New"/>
      <w:color w:val="000000"/>
      <w:szCs w:val="20"/>
      <w:lang w:val="en-US"/>
    </w:rPr>
  </w:style>
  <w:style w:type="paragraph" w:customStyle="1" w:styleId="Fxpagedegarde">
    <w:name w:val="Fx page de garde"/>
    <w:basedOn w:val="Normal"/>
    <w:link w:val="FxpagedegardeCar"/>
    <w:qFormat/>
    <w:rsid w:val="00AF7330"/>
    <w:pPr>
      <w:spacing w:after="0"/>
      <w:jc w:val="center"/>
    </w:pPr>
    <w:rPr>
      <w:rFonts w:eastAsia="Times New Roman" w:cs="Arial"/>
      <w:b/>
      <w:sz w:val="28"/>
      <w:szCs w:val="28"/>
    </w:rPr>
  </w:style>
  <w:style w:type="character" w:customStyle="1" w:styleId="FxpagedegardeCar">
    <w:name w:val="Fx page de garde Car"/>
    <w:basedOn w:val="Policepardfaut"/>
    <w:link w:val="Fxpagedegarde"/>
    <w:rsid w:val="00AF7330"/>
    <w:rPr>
      <w:rFonts w:ascii="Arial" w:eastAsia="Times New Roman" w:hAnsi="Arial" w:cs="Arial"/>
      <w:b/>
      <w:sz w:val="28"/>
      <w:szCs w:val="28"/>
    </w:rPr>
  </w:style>
  <w:style w:type="paragraph" w:styleId="Sansinterligne">
    <w:name w:val="No Spacing"/>
    <w:uiPriority w:val="1"/>
    <w:qFormat/>
    <w:rsid w:val="008D2C79"/>
    <w:pPr>
      <w:spacing w:after="0" w:line="240" w:lineRule="auto"/>
      <w:ind w:firstLine="284"/>
      <w:jc w:val="both"/>
    </w:pPr>
    <w:rPr>
      <w:rFonts w:ascii="Calibri" w:eastAsia="Calibri" w:hAnsi="Calibri" w:cs="Times New Roman"/>
      <w:lang w:eastAsia="en-US"/>
    </w:rPr>
  </w:style>
  <w:style w:type="paragraph" w:styleId="NormalWeb">
    <w:name w:val="Normal (Web)"/>
    <w:basedOn w:val="Normal"/>
    <w:uiPriority w:val="99"/>
    <w:unhideWhenUsed/>
    <w:rsid w:val="0060389F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</w:rPr>
  </w:style>
  <w:style w:type="paragraph" w:customStyle="1" w:styleId="sstitre">
    <w:name w:val="sstitre"/>
    <w:basedOn w:val="Normal"/>
    <w:rsid w:val="00BF6FE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lev">
    <w:name w:val="Strong"/>
    <w:basedOn w:val="Policepardfaut"/>
    <w:uiPriority w:val="22"/>
    <w:qFormat/>
    <w:rsid w:val="00BF6FEA"/>
    <w:rPr>
      <w:b/>
      <w:bCs/>
    </w:rPr>
  </w:style>
  <w:style w:type="character" w:styleId="Mentionnonrsolue">
    <w:name w:val="Unresolved Mention"/>
    <w:basedOn w:val="Policepardfaut"/>
    <w:uiPriority w:val="99"/>
    <w:semiHidden/>
    <w:unhideWhenUsed/>
    <w:rsid w:val="00BF6FEA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905DCA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Policepardfaut"/>
    <w:rsid w:val="005B5162"/>
  </w:style>
  <w:style w:type="character" w:customStyle="1" w:styleId="lang-en">
    <w:name w:val="lang-en"/>
    <w:basedOn w:val="Policepardfaut"/>
    <w:rsid w:val="00EF63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4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2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eader" Target="header2.xml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fontTable" Target="fontTable.xml"/><Relationship Id="rId20" Type="http://schemas.openxmlformats.org/officeDocument/2006/relationships/image" Target="media/image15.png"/><Relationship Id="rId41" Type="http://schemas.openxmlformats.org/officeDocument/2006/relationships/image" Target="media/image3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hyperlink" Target="mailto:contact@erm-automatismes.com" TargetMode="External"/><Relationship Id="rId6" Type="http://schemas.openxmlformats.org/officeDocument/2006/relationships/image" Target="media/image11.png"/><Relationship Id="rId5" Type="http://schemas.openxmlformats.org/officeDocument/2006/relationships/image" Target="media/image10.png"/><Relationship Id="rId4" Type="http://schemas.openxmlformats.org/officeDocument/2006/relationships/hyperlink" Target="mailto:contact@erm-automatismes.com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ba\AppData\Roaming\Microsoft\Templates\ERM_Cahier_des%20_charges_pedagogique_B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 w="19050">
          <a:solidFill>
            <a:srgbClr val="FF0000"/>
          </a:solidFill>
        </a:ln>
      </a:spPr>
      <a:bodyPr rtlCol="0" anchor="ctr"/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799873-A52F-B046-AA6C-ED3CC7348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C:\Users\ba\AppData\Roaming\Microsoft\Templates\ERM_Cahier_des _charges_pedagogique_B.dotm</Template>
  <TotalTime>2</TotalTime>
  <Pages>17</Pages>
  <Words>1547</Words>
  <Characters>8509</Characters>
  <Application>Microsoft Office Word</Application>
  <DocSecurity>0</DocSecurity>
  <Lines>70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DPXX100000XA</vt:lpstr>
    </vt:vector>
  </TitlesOfParts>
  <Company>Microsoft</Company>
  <LinksUpToDate>false</LinksUpToDate>
  <CharactersWithSpaces>10036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DPXX100000XA</dc:title>
  <dc:creator>ba</dc:creator>
  <cp:keywords>SMART STREET CY10</cp:keywords>
  <cp:lastModifiedBy>sf sf</cp:lastModifiedBy>
  <cp:revision>5</cp:revision>
  <cp:lastPrinted>2018-11-01T14:19:00Z</cp:lastPrinted>
  <dcterms:created xsi:type="dcterms:W3CDTF">2019-09-28T17:46:00Z</dcterms:created>
  <dcterms:modified xsi:type="dcterms:W3CDTF">2019-09-28T20:25:00Z</dcterms:modified>
  <cp:category>Découverte des éclairages publiques</cp:category>
</cp:coreProperties>
</file>