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1833563"/>
    <w:bookmarkEnd w:id="0"/>
    <w:p w14:paraId="6725EE37" w14:textId="77777777" w:rsidR="0030262D" w:rsidRDefault="001D3E7C" w:rsidP="0030262D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rFonts w:asciiTheme="majorHAnsi" w:hAnsiTheme="majorHAnsi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0560" behindDoc="0" locked="1" layoutInCell="1" allowOverlap="1" wp14:anchorId="4CA0DFFF" wp14:editId="5EC06B94">
                <wp:simplePos x="0" y="0"/>
                <wp:positionH relativeFrom="column">
                  <wp:posOffset>635</wp:posOffset>
                </wp:positionH>
                <wp:positionV relativeFrom="paragraph">
                  <wp:posOffset>6470650</wp:posOffset>
                </wp:positionV>
                <wp:extent cx="6840220" cy="2628900"/>
                <wp:effectExtent l="19050" t="19050" r="17780" b="19050"/>
                <wp:wrapNone/>
                <wp:docPr id="19" name="Zone de dessi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0" cap="flat" cmpd="sng" algn="ctr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679190" y="160020"/>
                            <a:ext cx="30480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7507F5" w14:textId="77777777" w:rsidR="000D3AD6" w:rsidRPr="00CC0759" w:rsidRDefault="000D3AD6" w:rsidP="0028037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PROCEDURE</w:t>
                              </w:r>
                            </w:p>
                            <w:p w14:paraId="0CBEE6CC" w14:textId="436E1A2F" w:rsidR="000D3AD6" w:rsidRPr="00AF7330" w:rsidRDefault="00E859D3" w:rsidP="00280375">
                              <w:pPr>
                                <w:pStyle w:val="Fxpagedegarde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DOCPROPERTY  Category  \* MERGEFORMAT </w:instrText>
                              </w:r>
                              <w:r>
                                <w:fldChar w:fldCharType="separate"/>
                              </w:r>
                              <w:r w:rsidR="000D3AD6">
                                <w:t xml:space="preserve">Mise en </w:t>
                              </w:r>
                              <w:proofErr w:type="spellStart"/>
                              <w:r w:rsidR="000D3AD6">
                                <w:t>oeuvre</w:t>
                              </w:r>
                              <w:proofErr w:type="spellEnd"/>
                              <w:r w:rsidR="000D3AD6">
                                <w:t xml:space="preserve"> option armoire fibre optique CY22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69" descr=" Fiche techniqu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085" y="1029335"/>
                            <a:ext cx="1845310" cy="1377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601" y="288470"/>
                            <a:ext cx="2252700" cy="205096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0DFFF" id="Zone de dessin 20" o:spid="_x0000_s1026" editas="canvas" style="position:absolute;left:0;text-align:left;margin-left:.05pt;margin-top:509.5pt;width:538.6pt;height:207pt;z-index:251650560" coordsize="68402,2628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">
                <v:shape id="_x0000_s1027" type="#_x0000_t75" style="position:absolute;width:68402;height:26289;visibility:visible;mso-wrap-style:square" stroked="t" strokecolor="#969696" strokeweight="2.5pt">
                  <v:fill o:detectmouseclick="t"/>
                  <v:path o:connecttype="none"/>
                </v:shape>
                <v:rect id="Rectangle 68" o:spid="_x0000_s1028" style="position:absolute;left:36791;top:1600;width:30480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087507F5" w14:textId="77777777" w:rsidR="000D3AD6" w:rsidRPr="00CC0759" w:rsidRDefault="000D3AD6" w:rsidP="00280375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  <w:u w:val="single"/>
                          </w:rPr>
                          <w:t>PROCEDURE</w:t>
                        </w:r>
                      </w:p>
                      <w:p w14:paraId="0CBEE6CC" w14:textId="436E1A2F" w:rsidR="000D3AD6" w:rsidRPr="00AF7330" w:rsidRDefault="000D3AD6" w:rsidP="00280375">
                        <w:pPr>
                          <w:pStyle w:val="Fxpagedegarde"/>
                        </w:pPr>
                        <w:fldSimple w:instr=" DOCPROPERTY  Category  \* MERGEFORMAT ">
                          <w:r>
                            <w:t>Mise en oeuvre option armoire fibre optique CY22</w:t>
                          </w:r>
                        </w:fldSimple>
                      </w:p>
                    </w:txbxContent>
                  </v:textbox>
                </v:rect>
                <v:shape id="Picture 69" o:spid="_x0000_s1029" type="#_x0000_t75" alt=" Fiche technique" style="position:absolute;left:42360;top:10293;width:18453;height:13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">
                  <v:imagedata r:id="rId10" o:title=" Fiche technique"/>
                </v:shape>
                <v:shape id="Image 7" o:spid="_x0000_s1030" type="#_x0000_t75" style="position:absolute;left:2016;top:2884;width:22527;height:20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">
                  <v:imagedata r:id="rId11" o:title="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1" layoutInCell="0" allowOverlap="0" wp14:anchorId="6439DBBF" wp14:editId="19B98D48">
                <wp:simplePos x="0" y="0"/>
                <wp:positionH relativeFrom="column">
                  <wp:posOffset>-2250440</wp:posOffset>
                </wp:positionH>
                <wp:positionV relativeFrom="margin">
                  <wp:posOffset>2376170</wp:posOffset>
                </wp:positionV>
                <wp:extent cx="5039995" cy="810895"/>
                <wp:effectExtent l="0" t="4445" r="3175" b="3810"/>
                <wp:wrapNone/>
                <wp:docPr id="14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5400000">
                          <a:off x="0" y="0"/>
                          <a:ext cx="5039995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B06E0" w14:textId="77777777" w:rsidR="000D3AD6" w:rsidRPr="007C0102" w:rsidRDefault="000D3AD6" w:rsidP="0028037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sz w:val="96"/>
                                <w:szCs w:val="96"/>
                              </w:rPr>
                            </w:pPr>
                            <w:r w:rsidRPr="007C0102">
                              <w:rPr>
                                <w:rFonts w:ascii="Arial Narrow" w:eastAsia="Arial Unicode MS" w:hAnsi="Arial Narrow" w:cs="Arial Unicode MS"/>
                                <w:b/>
                                <w:color w:val="000000"/>
                                <w:sz w:val="96"/>
                                <w:szCs w:val="96"/>
                              </w:rPr>
                              <w:t>DOSSIER MACHINE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39DBBF"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31" type="#_x0000_t202" style="position:absolute;left:0;text-align:left;margin-left:-177.2pt;margin-top:187.1pt;width:396.85pt;height:63.85pt;rotation:-90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" o:allowincell="f" o:allowoverlap="f" filled="f" stroked="f">
                <o:lock v:ext="edit" shapetype="t"/>
                <v:textbox style="layout-flow:vertical;mso-layout-flow-alt:bottom-to-top;mso-fit-shape-to-text:t">
                  <w:txbxContent>
                    <w:p w14:paraId="72DB06E0" w14:textId="77777777" w:rsidR="000D3AD6" w:rsidRPr="007C0102" w:rsidRDefault="000D3AD6" w:rsidP="00280375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sz w:val="96"/>
                          <w:szCs w:val="96"/>
                        </w:rPr>
                      </w:pPr>
                      <w:r w:rsidRPr="007C0102">
                        <w:rPr>
                          <w:rFonts w:ascii="Arial Narrow" w:eastAsia="Arial Unicode MS" w:hAnsi="Arial Narrow" w:cs="Arial Unicode MS"/>
                          <w:b/>
                          <w:color w:val="000000"/>
                          <w:sz w:val="96"/>
                          <w:szCs w:val="96"/>
                        </w:rPr>
                        <w:t>DOSSIER MACHINE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</w:p>
    <w:p w14:paraId="76450E70" w14:textId="3738CFFB" w:rsidR="00E859D3" w:rsidRDefault="008967DB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r>
        <w:rPr>
          <w:rFonts w:asciiTheme="majorHAnsi" w:hAnsiTheme="majorHAnsi"/>
          <w:b w:val="0"/>
          <w:bCs w:val="0"/>
          <w:caps w:val="0"/>
        </w:rPr>
        <w:fldChar w:fldCharType="begin"/>
      </w:r>
      <w:r w:rsidR="00470955">
        <w:rPr>
          <w:rFonts w:asciiTheme="majorHAnsi" w:hAnsiTheme="majorHAnsi"/>
          <w:b w:val="0"/>
          <w:bCs w:val="0"/>
          <w:caps w:val="0"/>
        </w:rPr>
        <w:instrText xml:space="preserve"> TOC \o "1-5" \h \z \u </w:instrText>
      </w:r>
      <w:r>
        <w:rPr>
          <w:rFonts w:asciiTheme="majorHAnsi" w:hAnsiTheme="majorHAnsi"/>
          <w:b w:val="0"/>
          <w:bCs w:val="0"/>
          <w:caps w:val="0"/>
        </w:rPr>
        <w:fldChar w:fldCharType="separate"/>
      </w:r>
      <w:hyperlink w:anchor="_Toc13756915" w:history="1">
        <w:r w:rsidR="00E859D3" w:rsidRPr="006F1890">
          <w:rPr>
            <w:rStyle w:val="Lienhypertexte"/>
            <w:noProof/>
          </w:rPr>
          <w:t>1</w:t>
        </w:r>
        <w:r w:rsidR="00E859D3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E859D3" w:rsidRPr="006F1890">
          <w:rPr>
            <w:rStyle w:val="Lienhypertexte"/>
            <w:noProof/>
          </w:rPr>
          <w:t>SYNOPTIQUE DES DIFFERENTES CONNECTIONS</w:t>
        </w:r>
        <w:r w:rsidR="00E859D3">
          <w:rPr>
            <w:noProof/>
            <w:webHidden/>
          </w:rPr>
          <w:tab/>
        </w:r>
        <w:r w:rsidR="00E859D3">
          <w:rPr>
            <w:noProof/>
            <w:webHidden/>
          </w:rPr>
          <w:fldChar w:fldCharType="begin"/>
        </w:r>
        <w:r w:rsidR="00E859D3">
          <w:rPr>
            <w:noProof/>
            <w:webHidden/>
          </w:rPr>
          <w:instrText xml:space="preserve"> PAGEREF _Toc13756915 \h </w:instrText>
        </w:r>
        <w:r w:rsidR="00E859D3">
          <w:rPr>
            <w:noProof/>
            <w:webHidden/>
          </w:rPr>
        </w:r>
        <w:r w:rsidR="00E859D3">
          <w:rPr>
            <w:noProof/>
            <w:webHidden/>
          </w:rPr>
          <w:fldChar w:fldCharType="separate"/>
        </w:r>
        <w:r w:rsidR="00E859D3">
          <w:rPr>
            <w:noProof/>
            <w:webHidden/>
          </w:rPr>
          <w:t>1</w:t>
        </w:r>
        <w:r w:rsidR="00E859D3">
          <w:rPr>
            <w:noProof/>
            <w:webHidden/>
          </w:rPr>
          <w:fldChar w:fldCharType="end"/>
        </w:r>
      </w:hyperlink>
    </w:p>
    <w:p w14:paraId="5247E422" w14:textId="47EE21CC" w:rsidR="00E859D3" w:rsidRDefault="00E859D3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13756916" w:history="1">
        <w:r w:rsidRPr="006F1890">
          <w:rPr>
            <w:rStyle w:val="Lienhypertexte"/>
            <w:noProof/>
          </w:rPr>
          <w:t>2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6F1890">
          <w:rPr>
            <w:rStyle w:val="Lienhypertexte"/>
            <w:noProof/>
          </w:rPr>
          <w:t>MISE  A LA TERRE ARMOIRE FIBRE OPTIQUE PASSIVE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_Toc13756916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B07D986" w14:textId="55C32634" w:rsidR="00E859D3" w:rsidRDefault="00E859D3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13756917" w:history="1">
        <w:r w:rsidRPr="006F1890">
          <w:rPr>
            <w:rStyle w:val="Lienhypertexte"/>
            <w:noProof/>
          </w:rPr>
          <w:t>3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6F1890">
          <w:rPr>
            <w:rStyle w:val="Lienhypertexte"/>
            <w:noProof/>
          </w:rPr>
          <w:t>CONNECTIONS REALISEES COTE OPERATEUR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_Toc13756917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730B61B" w14:textId="46E52EFB" w:rsidR="00E859D3" w:rsidRDefault="00E859D3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13756918" w:history="1">
        <w:r w:rsidRPr="006F1890">
          <w:rPr>
            <w:rStyle w:val="Lienhypertexte"/>
            <w:noProof/>
          </w:rPr>
          <w:t>4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6F1890">
          <w:rPr>
            <w:rStyle w:val="Lienhypertexte"/>
            <w:noProof/>
          </w:rPr>
          <w:t>ConnectionS à l'intérieur de l'armoire fibre optique passive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_Toc13756918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2C70E23" w14:textId="2BF0AE74" w:rsidR="00E859D3" w:rsidRDefault="00E859D3">
      <w:pPr>
        <w:pStyle w:val="TM3"/>
        <w:tabs>
          <w:tab w:val="left" w:pos="2278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13756919" w:history="1">
        <w:r w:rsidRPr="006F1890">
          <w:rPr>
            <w:rStyle w:val="Lienhypertexte"/>
            <w:noProof/>
          </w:rPr>
          <w:t>4.1.1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6F1890">
          <w:rPr>
            <w:rStyle w:val="Lienhypertexte"/>
            <w:noProof/>
          </w:rPr>
          <w:t>Connections de la colonne gauche de l'armoire (côté Distribution Operateurs)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_Toc13756919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97636DF" w14:textId="710022A7" w:rsidR="00E859D3" w:rsidRDefault="00E859D3">
      <w:pPr>
        <w:pStyle w:val="TM3"/>
        <w:tabs>
          <w:tab w:val="left" w:pos="2278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13756920" w:history="1">
        <w:r w:rsidRPr="006F1890">
          <w:rPr>
            <w:rStyle w:val="Lienhypertexte"/>
            <w:noProof/>
          </w:rPr>
          <w:t>4.1.2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6F1890">
          <w:rPr>
            <w:rStyle w:val="Lienhypertexte"/>
            <w:noProof/>
          </w:rPr>
          <w:t>Connections de la colonne droite de l'armoire, soit de côté Distribution Abonnés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_Toc13756920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723E0E8" w14:textId="489390BF" w:rsidR="00E859D3" w:rsidRDefault="00E859D3">
      <w:pPr>
        <w:pStyle w:val="TM3"/>
        <w:tabs>
          <w:tab w:val="left" w:pos="2278"/>
          <w:tab w:val="right" w:leader="dot" w:pos="10762"/>
        </w:tabs>
        <w:rPr>
          <w:rFonts w:asciiTheme="minorHAnsi" w:hAnsiTheme="minorHAnsi"/>
          <w:noProof/>
          <w:sz w:val="22"/>
          <w:szCs w:val="22"/>
        </w:rPr>
      </w:pPr>
      <w:hyperlink w:anchor="_Toc13756921" w:history="1">
        <w:r w:rsidRPr="006F1890">
          <w:rPr>
            <w:rStyle w:val="Lienhypertexte"/>
            <w:noProof/>
          </w:rPr>
          <w:t>4.1.3</w:t>
        </w:r>
        <w:r>
          <w:rPr>
            <w:rFonts w:asciiTheme="minorHAnsi" w:hAnsiTheme="minorHAnsi"/>
            <w:noProof/>
            <w:sz w:val="22"/>
            <w:szCs w:val="22"/>
          </w:rPr>
          <w:tab/>
        </w:r>
        <w:r w:rsidRPr="006F1890">
          <w:rPr>
            <w:rStyle w:val="Lienhypertexte"/>
            <w:noProof/>
          </w:rPr>
          <w:t>Connection de la jarretière SC/APC entre la colonne de gauche et celle de droite. Pour cela 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_Toc13756921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677DA3C" w14:textId="0050D057" w:rsidR="00E859D3" w:rsidRDefault="00E859D3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13756922" w:history="1">
        <w:r w:rsidRPr="006F1890">
          <w:rPr>
            <w:rStyle w:val="Lienhypertexte"/>
            <w:noProof/>
          </w:rPr>
          <w:t>5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6F1890">
          <w:rPr>
            <w:rStyle w:val="Lienhypertexte"/>
            <w:noProof/>
          </w:rPr>
          <w:t>CONNECTION DES EQUIPEMENTS A L'INTERIEUR DE L'ARMOIRE du CY10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_Toc13756922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EFBDAE2" w14:textId="5BDD2E6F" w:rsidR="00E859D3" w:rsidRDefault="00E859D3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13756923" w:history="1">
        <w:r w:rsidRPr="006F1890">
          <w:rPr>
            <w:rStyle w:val="Lienhypertexte"/>
            <w:noProof/>
          </w:rPr>
          <w:t>6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6F1890">
          <w:rPr>
            <w:rStyle w:val="Lienhypertexte"/>
            <w:noProof/>
          </w:rPr>
          <w:t>MISE EN PLACE DU MATERIEL DANS LA PORTE GAUCHE DU CY10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_Toc13756923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CD94096" w14:textId="4374B0FE" w:rsidR="00CC525B" w:rsidRPr="00CC525B" w:rsidRDefault="008967DB" w:rsidP="00CC525B">
      <w:pPr>
        <w:ind w:left="1418"/>
        <w:jc w:val="left"/>
        <w:rPr>
          <w:rFonts w:asciiTheme="majorHAnsi" w:hAnsiTheme="majorHAnsi"/>
          <w:sz w:val="24"/>
          <w:szCs w:val="24"/>
        </w:rPr>
        <w:sectPr w:rsidR="00CC525B" w:rsidRPr="00CC525B" w:rsidSect="000A1B9C">
          <w:headerReference w:type="default" r:id="rId12"/>
          <w:footerReference w:type="default" r:id="rId13"/>
          <w:headerReference w:type="first" r:id="rId14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  <w:bookmarkStart w:id="2" w:name="_GoBack"/>
      <w:bookmarkEnd w:id="2"/>
    </w:p>
    <w:bookmarkStart w:id="3" w:name="_Toc13756915"/>
    <w:p w14:paraId="6A14699C" w14:textId="024B02DD" w:rsidR="0055303F" w:rsidRDefault="006A14F8" w:rsidP="00992ED7">
      <w:pPr>
        <w:pStyle w:val="Titre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323431DB" wp14:editId="4729F629">
                <wp:simplePos x="0" y="0"/>
                <wp:positionH relativeFrom="column">
                  <wp:posOffset>-113860</wp:posOffset>
                </wp:positionH>
                <wp:positionV relativeFrom="paragraph">
                  <wp:posOffset>600766</wp:posOffset>
                </wp:positionV>
                <wp:extent cx="1558925" cy="3315077"/>
                <wp:effectExtent l="0" t="0" r="22225" b="1905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925" cy="33150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013A5" id="Rectangle 130" o:spid="_x0000_s1026" style="position:absolute;margin-left:-8.95pt;margin-top:47.3pt;width:122.75pt;height:261.05pt;z-index:25178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" filled="f" strokecolor="red" strokeweight="1.5pt"/>
            </w:pict>
          </mc:Fallback>
        </mc:AlternateContent>
      </w:r>
      <w:r>
        <w:t>SYNOPTIQUE DE</w:t>
      </w:r>
      <w:r w:rsidR="000D3AD6">
        <w:t>S</w:t>
      </w:r>
      <w:r>
        <w:t xml:space="preserve"> DIFFERENT</w:t>
      </w:r>
      <w:r w:rsidR="000D3AD6">
        <w:t>E</w:t>
      </w:r>
      <w:r>
        <w:t>S CONNE</w:t>
      </w:r>
      <w:r w:rsidR="00992ED7">
        <w:t>C</w:t>
      </w:r>
      <w:r>
        <w:t>TIONS</w:t>
      </w:r>
      <w:bookmarkEnd w:id="3"/>
    </w:p>
    <w:p w14:paraId="5BB439F7" w14:textId="2606D95C" w:rsidR="00C112F5" w:rsidRPr="00C112F5" w:rsidRDefault="00992ED7" w:rsidP="00C112F5">
      <w:r w:rsidRPr="006A14F8"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4BEC765E" wp14:editId="4D4E3440">
                <wp:simplePos x="0" y="0"/>
                <wp:positionH relativeFrom="column">
                  <wp:posOffset>5310505</wp:posOffset>
                </wp:positionH>
                <wp:positionV relativeFrom="paragraph">
                  <wp:posOffset>60325</wp:posOffset>
                </wp:positionV>
                <wp:extent cx="1195705" cy="546100"/>
                <wp:effectExtent l="0" t="0" r="23495" b="2540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54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27FCDE" w14:textId="560C2E92" w:rsidR="000D3AD6" w:rsidRPr="006A14F8" w:rsidRDefault="000D3AD6" w:rsidP="006A14F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A14F8">
                              <w:rPr>
                                <w:sz w:val="16"/>
                                <w:szCs w:val="16"/>
                              </w:rPr>
                              <w:t>Connections réalisé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 w:rsidRPr="006A14F8">
                              <w:rPr>
                                <w:sz w:val="16"/>
                                <w:szCs w:val="16"/>
                              </w:rPr>
                              <w:t>s 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ô</w:t>
                            </w:r>
                            <w:r w:rsidRPr="006A14F8">
                              <w:rPr>
                                <w:sz w:val="16"/>
                                <w:szCs w:val="16"/>
                              </w:rPr>
                              <w:t xml:space="preserve">té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armoire CY10</w:t>
                            </w:r>
                          </w:p>
                          <w:p w14:paraId="2B1C9822" w14:textId="77777777" w:rsidR="000D3AD6" w:rsidRDefault="000D3AD6" w:rsidP="006A14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C765E" id="Rectangle 144" o:spid="_x0000_s1032" style="position:absolute;left:0;text-align:left;margin-left:418.15pt;margin-top:4.75pt;width:94.15pt;height:43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" fillcolor="window" strokecolor="red" strokeweight="1.5pt">
                <v:textbox>
                  <w:txbxContent>
                    <w:p w14:paraId="3A27FCDE" w14:textId="560C2E92" w:rsidR="000D3AD6" w:rsidRPr="006A14F8" w:rsidRDefault="000D3AD6" w:rsidP="006A14F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A14F8">
                        <w:rPr>
                          <w:sz w:val="16"/>
                          <w:szCs w:val="16"/>
                        </w:rPr>
                        <w:t>Connections réalisé</w:t>
                      </w:r>
                      <w:r>
                        <w:rPr>
                          <w:sz w:val="16"/>
                          <w:szCs w:val="16"/>
                        </w:rPr>
                        <w:t>e</w:t>
                      </w:r>
                      <w:r w:rsidRPr="006A14F8">
                        <w:rPr>
                          <w:sz w:val="16"/>
                          <w:szCs w:val="16"/>
                        </w:rPr>
                        <w:t>s c</w:t>
                      </w:r>
                      <w:r>
                        <w:rPr>
                          <w:sz w:val="16"/>
                          <w:szCs w:val="16"/>
                        </w:rPr>
                        <w:t>ô</w:t>
                      </w:r>
                      <w:r w:rsidRPr="006A14F8">
                        <w:rPr>
                          <w:sz w:val="16"/>
                          <w:szCs w:val="16"/>
                        </w:rPr>
                        <w:t xml:space="preserve">té </w:t>
                      </w:r>
                      <w:r>
                        <w:rPr>
                          <w:sz w:val="16"/>
                          <w:szCs w:val="16"/>
                        </w:rPr>
                        <w:t>armoire CY10</w:t>
                      </w:r>
                    </w:p>
                    <w:p w14:paraId="2B1C9822" w14:textId="77777777" w:rsidR="000D3AD6" w:rsidRDefault="000D3AD6" w:rsidP="006A14F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28E6B2E1" wp14:editId="2404CC23">
                <wp:simplePos x="0" y="0"/>
                <wp:positionH relativeFrom="column">
                  <wp:posOffset>59055</wp:posOffset>
                </wp:positionH>
                <wp:positionV relativeFrom="paragraph">
                  <wp:posOffset>53975</wp:posOffset>
                </wp:positionV>
                <wp:extent cx="1195705" cy="552450"/>
                <wp:effectExtent l="0" t="0" r="23495" b="1905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5524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1616B" w14:textId="4E798463" w:rsidR="000D3AD6" w:rsidRPr="006A14F8" w:rsidRDefault="000D3AD6" w:rsidP="006A14F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A14F8">
                              <w:rPr>
                                <w:sz w:val="16"/>
                                <w:szCs w:val="16"/>
                              </w:rPr>
                              <w:t>Connections réalisé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 w:rsidRPr="006A14F8">
                              <w:rPr>
                                <w:sz w:val="16"/>
                                <w:szCs w:val="16"/>
                              </w:rPr>
                              <w:t>s 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ô</w:t>
                            </w:r>
                            <w:r w:rsidRPr="006A14F8">
                              <w:rPr>
                                <w:sz w:val="16"/>
                                <w:szCs w:val="16"/>
                              </w:rPr>
                              <w:t>té op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é</w:t>
                            </w:r>
                            <w:r w:rsidRPr="006A14F8">
                              <w:rPr>
                                <w:sz w:val="16"/>
                                <w:szCs w:val="16"/>
                              </w:rPr>
                              <w:t>rateur</w:t>
                            </w:r>
                          </w:p>
                          <w:p w14:paraId="46D1BE9E" w14:textId="77777777" w:rsidR="000D3AD6" w:rsidRDefault="000D3AD6" w:rsidP="006A14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6B2E1" id="Rectangle 112" o:spid="_x0000_s1033" style="position:absolute;left:0;text-align:left;margin-left:4.65pt;margin-top:4.25pt;width:94.15pt;height:43.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" fillcolor="white [3201]" strokecolor="red" strokeweight="1.5pt">
                <v:textbox>
                  <w:txbxContent>
                    <w:p w14:paraId="22F1616B" w14:textId="4E798463" w:rsidR="000D3AD6" w:rsidRPr="006A14F8" w:rsidRDefault="000D3AD6" w:rsidP="006A14F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A14F8">
                        <w:rPr>
                          <w:sz w:val="16"/>
                          <w:szCs w:val="16"/>
                        </w:rPr>
                        <w:t>Connections réalisé</w:t>
                      </w:r>
                      <w:r>
                        <w:rPr>
                          <w:sz w:val="16"/>
                          <w:szCs w:val="16"/>
                        </w:rPr>
                        <w:t>e</w:t>
                      </w:r>
                      <w:r w:rsidRPr="006A14F8">
                        <w:rPr>
                          <w:sz w:val="16"/>
                          <w:szCs w:val="16"/>
                        </w:rPr>
                        <w:t>s c</w:t>
                      </w:r>
                      <w:r>
                        <w:rPr>
                          <w:sz w:val="16"/>
                          <w:szCs w:val="16"/>
                        </w:rPr>
                        <w:t>ô</w:t>
                      </w:r>
                      <w:r w:rsidRPr="006A14F8">
                        <w:rPr>
                          <w:sz w:val="16"/>
                          <w:szCs w:val="16"/>
                        </w:rPr>
                        <w:t>té op</w:t>
                      </w:r>
                      <w:r>
                        <w:rPr>
                          <w:sz w:val="16"/>
                          <w:szCs w:val="16"/>
                        </w:rPr>
                        <w:t>é</w:t>
                      </w:r>
                      <w:r w:rsidRPr="006A14F8">
                        <w:rPr>
                          <w:sz w:val="16"/>
                          <w:szCs w:val="16"/>
                        </w:rPr>
                        <w:t>rateur</w:t>
                      </w:r>
                    </w:p>
                    <w:p w14:paraId="46D1BE9E" w14:textId="77777777" w:rsidR="000D3AD6" w:rsidRDefault="000D3AD6" w:rsidP="006A14F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A14F8" w:rsidRPr="006A14F8"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49881A3B" wp14:editId="31CD8A83">
                <wp:simplePos x="0" y="0"/>
                <wp:positionH relativeFrom="column">
                  <wp:posOffset>1790303</wp:posOffset>
                </wp:positionH>
                <wp:positionV relativeFrom="paragraph">
                  <wp:posOffset>62251</wp:posOffset>
                </wp:positionV>
                <wp:extent cx="2767602" cy="231112"/>
                <wp:effectExtent l="0" t="0" r="13970" b="17145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7602" cy="2311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87BBDB7" w14:textId="777AE23F" w:rsidR="000D3AD6" w:rsidRPr="006A14F8" w:rsidRDefault="000D3AD6" w:rsidP="006A14F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A14F8">
                              <w:rPr>
                                <w:sz w:val="16"/>
                                <w:szCs w:val="16"/>
                              </w:rPr>
                              <w:t>Connections réalisé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 w:rsidRPr="006A14F8">
                              <w:rPr>
                                <w:sz w:val="16"/>
                                <w:szCs w:val="16"/>
                              </w:rPr>
                              <w:t>s 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ô</w:t>
                            </w:r>
                            <w:r w:rsidRPr="006A14F8">
                              <w:rPr>
                                <w:sz w:val="16"/>
                                <w:szCs w:val="16"/>
                              </w:rPr>
                              <w:t xml:space="preserve">té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armoire fibre optique passive</w:t>
                            </w:r>
                          </w:p>
                          <w:p w14:paraId="7E29F011" w14:textId="77777777" w:rsidR="000D3AD6" w:rsidRDefault="000D3AD6" w:rsidP="006A14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81A3B" id="Rectangle 153" o:spid="_x0000_s1034" style="position:absolute;left:0;text-align:left;margin-left:140.95pt;margin-top:4.9pt;width:217.9pt;height:18.2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" fillcolor="window" strokecolor="red" strokeweight="1.5pt">
                <v:textbox>
                  <w:txbxContent>
                    <w:p w14:paraId="387BBDB7" w14:textId="777AE23F" w:rsidR="000D3AD6" w:rsidRPr="006A14F8" w:rsidRDefault="000D3AD6" w:rsidP="006A14F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A14F8">
                        <w:rPr>
                          <w:sz w:val="16"/>
                          <w:szCs w:val="16"/>
                        </w:rPr>
                        <w:t>Connections réalisé</w:t>
                      </w:r>
                      <w:r>
                        <w:rPr>
                          <w:sz w:val="16"/>
                          <w:szCs w:val="16"/>
                        </w:rPr>
                        <w:t>e</w:t>
                      </w:r>
                      <w:r w:rsidRPr="006A14F8">
                        <w:rPr>
                          <w:sz w:val="16"/>
                          <w:szCs w:val="16"/>
                        </w:rPr>
                        <w:t>s c</w:t>
                      </w:r>
                      <w:r>
                        <w:rPr>
                          <w:sz w:val="16"/>
                          <w:szCs w:val="16"/>
                        </w:rPr>
                        <w:t>ô</w:t>
                      </w:r>
                      <w:r w:rsidRPr="006A14F8">
                        <w:rPr>
                          <w:sz w:val="16"/>
                          <w:szCs w:val="16"/>
                        </w:rPr>
                        <w:t xml:space="preserve">té </w:t>
                      </w:r>
                      <w:r>
                        <w:rPr>
                          <w:sz w:val="16"/>
                          <w:szCs w:val="16"/>
                        </w:rPr>
                        <w:t>armoire fibre optique passive</w:t>
                      </w:r>
                    </w:p>
                    <w:p w14:paraId="7E29F011" w14:textId="77777777" w:rsidR="000D3AD6" w:rsidRDefault="000D3AD6" w:rsidP="006A14F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A14F8"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63C4D3F8" wp14:editId="2BC0B4D8">
                <wp:simplePos x="0" y="0"/>
                <wp:positionH relativeFrom="column">
                  <wp:posOffset>1639577</wp:posOffset>
                </wp:positionH>
                <wp:positionV relativeFrom="paragraph">
                  <wp:posOffset>6985</wp:posOffset>
                </wp:positionV>
                <wp:extent cx="3169920" cy="3310053"/>
                <wp:effectExtent l="0" t="0" r="11430" b="2413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0" cy="331005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42EC9" id="Rectangle 135" o:spid="_x0000_s1026" style="position:absolute;margin-left:129.1pt;margin-top:.55pt;width:249.6pt;height:260.6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" filled="f" strokecolor="red" strokeweight="1.5pt"/>
            </w:pict>
          </mc:Fallback>
        </mc:AlternateContent>
      </w:r>
      <w:r w:rsidR="006A14F8"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2790F041" wp14:editId="5778B743">
                <wp:simplePos x="0" y="0"/>
                <wp:positionH relativeFrom="margin">
                  <wp:posOffset>4945485</wp:posOffset>
                </wp:positionH>
                <wp:positionV relativeFrom="paragraph">
                  <wp:posOffset>6985</wp:posOffset>
                </wp:positionV>
                <wp:extent cx="1883410" cy="3294980"/>
                <wp:effectExtent l="0" t="0" r="21590" b="2032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3410" cy="32949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3EA50" id="Rectangle 142" o:spid="_x0000_s1026" style="position:absolute;margin-left:389.4pt;margin-top:.55pt;width:148.3pt;height:259.45pt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" filled="f" strokecolor="red" strokeweight="1.5pt">
                <w10:wrap anchorx="margin"/>
              </v:rect>
            </w:pict>
          </mc:Fallback>
        </mc:AlternateContent>
      </w:r>
    </w:p>
    <w:p w14:paraId="1CDD8269" w14:textId="5E44D66A" w:rsidR="00AC4126" w:rsidRDefault="00AC4126" w:rsidP="000371A8">
      <w:r>
        <w:rPr>
          <w:noProof/>
        </w:rPr>
        <w:drawing>
          <wp:inline distT="0" distB="0" distL="0" distR="0" wp14:anchorId="57E1964A" wp14:editId="3585535F">
            <wp:extent cx="6840220" cy="2922905"/>
            <wp:effectExtent l="0" t="0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2019-06-19_1012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97F05" w14:textId="47400128" w:rsidR="00AC4126" w:rsidRDefault="00AC4126" w:rsidP="000371A8"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ACDCC16" wp14:editId="47009599">
                <wp:simplePos x="0" y="0"/>
                <wp:positionH relativeFrom="column">
                  <wp:posOffset>825660</wp:posOffset>
                </wp:positionH>
                <wp:positionV relativeFrom="paragraph">
                  <wp:posOffset>6413</wp:posOffset>
                </wp:positionV>
                <wp:extent cx="200605" cy="321387"/>
                <wp:effectExtent l="0" t="0" r="66675" b="59690"/>
                <wp:wrapNone/>
                <wp:docPr id="131" name="Connecteur droit avec flèch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605" cy="32138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CCA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1" o:spid="_x0000_s1026" type="#_x0000_t32" style="position:absolute;margin-left:65pt;margin-top:.5pt;width:15.8pt;height:25.3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" strokecolor="red" strokeweight="1.5pt">
                <v:stroke endarrow="block"/>
              </v:shape>
            </w:pict>
          </mc:Fallback>
        </mc:AlternateContent>
      </w:r>
    </w:p>
    <w:p w14:paraId="09FA5218" w14:textId="31699C84" w:rsidR="00AC4126" w:rsidRDefault="00C112F5" w:rsidP="000371A8">
      <w:r>
        <w:rPr>
          <w:noProof/>
        </w:rPr>
        <w:drawing>
          <wp:anchor distT="0" distB="0" distL="114300" distR="114300" simplePos="0" relativeHeight="251782656" behindDoc="0" locked="0" layoutInCell="1" allowOverlap="1" wp14:anchorId="340D64D6" wp14:editId="6D5160D8">
            <wp:simplePos x="0" y="0"/>
            <wp:positionH relativeFrom="column">
              <wp:posOffset>674370</wp:posOffset>
            </wp:positionH>
            <wp:positionV relativeFrom="paragraph">
              <wp:posOffset>113030</wp:posOffset>
            </wp:positionV>
            <wp:extent cx="5043805" cy="3072130"/>
            <wp:effectExtent l="19050" t="19050" r="23495" b="13970"/>
            <wp:wrapThrough wrapText="bothSides">
              <wp:wrapPolygon edited="0">
                <wp:start x="-82" y="-134"/>
                <wp:lineTo x="-82" y="21564"/>
                <wp:lineTo x="21619" y="21564"/>
                <wp:lineTo x="21619" y="-134"/>
                <wp:lineTo x="-82" y="-134"/>
              </wp:wrapPolygon>
            </wp:wrapThrough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2019-06-18_15465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307213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64D">
        <w:t xml:space="preserve"> </w:t>
      </w:r>
    </w:p>
    <w:p w14:paraId="0D0869C2" w14:textId="578C035B" w:rsidR="00FC6EA7" w:rsidRDefault="00FC6EA7" w:rsidP="0055303F"/>
    <w:p w14:paraId="686442FB" w14:textId="42FFBA64" w:rsidR="00FC6EA7" w:rsidRDefault="00FC6EA7" w:rsidP="0055303F"/>
    <w:p w14:paraId="679E7893" w14:textId="6DAF16D2" w:rsidR="00FC6EA7" w:rsidRDefault="00FC6EA7" w:rsidP="0055303F"/>
    <w:p w14:paraId="710B76B7" w14:textId="0A1449CA" w:rsidR="00FC6EA7" w:rsidRDefault="00FC6EA7" w:rsidP="0055303F"/>
    <w:p w14:paraId="475F8581" w14:textId="324831E9" w:rsidR="00FC6EA7" w:rsidRDefault="00FC6EA7" w:rsidP="0055303F"/>
    <w:p w14:paraId="16AF7C6E" w14:textId="27C81817" w:rsidR="00FC6EA7" w:rsidRDefault="00FC6EA7" w:rsidP="0055303F"/>
    <w:p w14:paraId="4250E540" w14:textId="3670145A" w:rsidR="00FC6EA7" w:rsidRDefault="00FC6EA7" w:rsidP="0055303F"/>
    <w:p w14:paraId="04C994FE" w14:textId="61873E7F" w:rsidR="00FC6EA7" w:rsidRDefault="00FC6EA7" w:rsidP="0055303F"/>
    <w:p w14:paraId="1C7579BC" w14:textId="080E1383" w:rsidR="00FC6EA7" w:rsidRDefault="00FC6EA7" w:rsidP="0055303F"/>
    <w:p w14:paraId="5E418C6B" w14:textId="77777777" w:rsidR="00C112F5" w:rsidRDefault="00C112F5" w:rsidP="00D13C53">
      <w:pPr>
        <w:jc w:val="center"/>
      </w:pPr>
    </w:p>
    <w:p w14:paraId="19E58E6A" w14:textId="6B66FB73" w:rsidR="005F7F5C" w:rsidRDefault="00D13C53" w:rsidP="005F7F5C">
      <w:pPr>
        <w:jc w:val="center"/>
      </w:pPr>
      <w:r>
        <w:t>Connections réalisé</w:t>
      </w:r>
      <w:r w:rsidR="00992ED7">
        <w:t>e</w:t>
      </w:r>
      <w:r>
        <w:t>s c</w:t>
      </w:r>
      <w:r w:rsidR="00992ED7">
        <w:t>ô</w:t>
      </w:r>
      <w:r>
        <w:t>té op</w:t>
      </w:r>
      <w:r w:rsidR="00992ED7">
        <w:t>é</w:t>
      </w:r>
      <w:r>
        <w:t>rateur</w:t>
      </w:r>
    </w:p>
    <w:p w14:paraId="70C9FE0B" w14:textId="24DBA8C0" w:rsidR="005F7F5C" w:rsidRDefault="005F7F5C" w:rsidP="005F7F5C">
      <w:pPr>
        <w:jc w:val="center"/>
      </w:pPr>
      <w:r>
        <w:br w:type="page"/>
      </w:r>
    </w:p>
    <w:p w14:paraId="1CFE624B" w14:textId="4946CBB4" w:rsidR="000D3AD6" w:rsidRDefault="000D3AD6" w:rsidP="000D3AD6">
      <w:pPr>
        <w:pStyle w:val="Titre1"/>
      </w:pPr>
      <w:bookmarkStart w:id="4" w:name="_Toc13756916"/>
      <w:proofErr w:type="gramStart"/>
      <w:r>
        <w:lastRenderedPageBreak/>
        <w:t>MISE  A</w:t>
      </w:r>
      <w:proofErr w:type="gramEnd"/>
      <w:r>
        <w:t xml:space="preserve"> LA TERRE ARMOIRE FIBRE OPTIQUE PASSIVE</w:t>
      </w:r>
      <w:bookmarkEnd w:id="4"/>
    </w:p>
    <w:p w14:paraId="530C0D06" w14:textId="27E69214" w:rsidR="000D3AD6" w:rsidRPr="008F7EA4" w:rsidRDefault="000D3AD6" w:rsidP="000D3AD6">
      <w:pPr>
        <w:ind w:left="432"/>
      </w:pPr>
      <w:r w:rsidRPr="008F7EA4">
        <w:t xml:space="preserve">Lors d’une installation dans un atelier, la mise à la terre de cette armoire n’est pas requise (aucun composant électrique à l’intérieur </w:t>
      </w:r>
      <w:r w:rsidR="00971365" w:rsidRPr="008F7EA4">
        <w:t xml:space="preserve">de l’armoire </w:t>
      </w:r>
      <w:r w:rsidRPr="008F7EA4">
        <w:t>et pas de risques liés aux phénomènes météorologiques).</w:t>
      </w:r>
    </w:p>
    <w:p w14:paraId="500FFB32" w14:textId="07F7E4DB" w:rsidR="000D3AD6" w:rsidRDefault="000D3AD6" w:rsidP="00971365">
      <w:pPr>
        <w:ind w:left="432"/>
      </w:pPr>
      <w:r w:rsidRPr="008F7EA4">
        <w:t xml:space="preserve">En revanche, si cet équipement est installé </w:t>
      </w:r>
      <w:r w:rsidR="00971365" w:rsidRPr="008F7EA4">
        <w:t>à l’extérieur, le châssis et l’armoire doivent être reliés à la terre en plantant un piquet de terre (hors fourniture ERM)</w:t>
      </w:r>
      <w:r w:rsidRPr="008F7EA4">
        <w:t>.</w:t>
      </w:r>
    </w:p>
    <w:p w14:paraId="1D09CFB8" w14:textId="77777777" w:rsidR="000D3AD6" w:rsidRPr="000D3AD6" w:rsidRDefault="000D3AD6" w:rsidP="000D3AD6"/>
    <w:p w14:paraId="5E29143B" w14:textId="3241522D" w:rsidR="00FC6EA7" w:rsidRDefault="006A14F8" w:rsidP="00992ED7">
      <w:pPr>
        <w:pStyle w:val="Titre1"/>
      </w:pPr>
      <w:bookmarkStart w:id="5" w:name="_Toc13756917"/>
      <w:r>
        <w:t>CONNECTIONS REALISE</w:t>
      </w:r>
      <w:r w:rsidR="000D3AD6">
        <w:t>E</w:t>
      </w:r>
      <w:r>
        <w:t>S COTE OPERATEUR</w:t>
      </w:r>
      <w:bookmarkEnd w:id="5"/>
    </w:p>
    <w:p w14:paraId="0DE36E90" w14:textId="1D20F8EF" w:rsidR="006905B1" w:rsidRDefault="006905B1" w:rsidP="0055303F">
      <w:pPr>
        <w:pStyle w:val="Paragraphedeliste"/>
        <w:numPr>
          <w:ilvl w:val="0"/>
          <w:numId w:val="10"/>
        </w:num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BED079B" wp14:editId="103AC413">
            <wp:simplePos x="0" y="0"/>
            <wp:positionH relativeFrom="column">
              <wp:posOffset>4521835</wp:posOffset>
            </wp:positionH>
            <wp:positionV relativeFrom="paragraph">
              <wp:posOffset>967740</wp:posOffset>
            </wp:positionV>
            <wp:extent cx="2091055" cy="1567815"/>
            <wp:effectExtent l="0" t="0" r="4445" b="0"/>
            <wp:wrapThrough wrapText="bothSides">
              <wp:wrapPolygon edited="0">
                <wp:start x="0" y="0"/>
                <wp:lineTo x="0" y="21259"/>
                <wp:lineTo x="21449" y="21259"/>
                <wp:lineTo x="21449" y="0"/>
                <wp:lineTo x="0" y="0"/>
              </wp:wrapPolygon>
            </wp:wrapThrough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087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03F">
        <w:rPr>
          <w:noProof/>
        </w:rPr>
        <w:drawing>
          <wp:anchor distT="0" distB="0" distL="114300" distR="114300" simplePos="0" relativeHeight="251657728" behindDoc="0" locked="0" layoutInCell="1" allowOverlap="1" wp14:anchorId="153D740F" wp14:editId="3980B511">
            <wp:simplePos x="0" y="0"/>
            <wp:positionH relativeFrom="column">
              <wp:posOffset>2375065</wp:posOffset>
            </wp:positionH>
            <wp:positionV relativeFrom="paragraph">
              <wp:posOffset>967906</wp:posOffset>
            </wp:positionV>
            <wp:extent cx="2100580" cy="1575435"/>
            <wp:effectExtent l="0" t="0" r="0" b="5715"/>
            <wp:wrapThrough wrapText="bothSides">
              <wp:wrapPolygon edited="0">
                <wp:start x="0" y="0"/>
                <wp:lineTo x="0" y="21417"/>
                <wp:lineTo x="21352" y="21417"/>
                <wp:lineTo x="21352" y="0"/>
                <wp:lineTo x="0" y="0"/>
              </wp:wrapPolygon>
            </wp:wrapThrough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087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03F">
        <w:rPr>
          <w:noProof/>
        </w:rPr>
        <w:drawing>
          <wp:anchor distT="0" distB="0" distL="114300" distR="114300" simplePos="0" relativeHeight="251655680" behindDoc="0" locked="0" layoutInCell="1" allowOverlap="1" wp14:anchorId="40F8220D" wp14:editId="19AF2572">
            <wp:simplePos x="0" y="0"/>
            <wp:positionH relativeFrom="margin">
              <wp:posOffset>236744</wp:posOffset>
            </wp:positionH>
            <wp:positionV relativeFrom="paragraph">
              <wp:posOffset>965035</wp:posOffset>
            </wp:positionV>
            <wp:extent cx="2091055" cy="1567815"/>
            <wp:effectExtent l="0" t="0" r="4445" b="0"/>
            <wp:wrapThrough wrapText="bothSides">
              <wp:wrapPolygon edited="0">
                <wp:start x="0" y="0"/>
                <wp:lineTo x="0" y="21259"/>
                <wp:lineTo x="21449" y="21259"/>
                <wp:lineTo x="21449" y="0"/>
                <wp:lineTo x="0" y="0"/>
              </wp:wrapPolygon>
            </wp:wrapThrough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0873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03F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49A1E1" wp14:editId="6F3C38D7">
                <wp:simplePos x="0" y="0"/>
                <wp:positionH relativeFrom="margin">
                  <wp:posOffset>299913</wp:posOffset>
                </wp:positionH>
                <wp:positionV relativeFrom="paragraph">
                  <wp:posOffset>300327</wp:posOffset>
                </wp:positionV>
                <wp:extent cx="1072626" cy="477079"/>
                <wp:effectExtent l="0" t="0" r="13335" b="742315"/>
                <wp:wrapNone/>
                <wp:docPr id="29" name="Légende : flèche courbé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626" cy="477079"/>
                        </a:xfrm>
                        <a:prstGeom prst="borderCallout2">
                          <a:avLst>
                            <a:gd name="adj1" fmla="val 103181"/>
                            <a:gd name="adj2" fmla="val 53617"/>
                            <a:gd name="adj3" fmla="val 133057"/>
                            <a:gd name="adj4" fmla="val 56047"/>
                            <a:gd name="adj5" fmla="val 252786"/>
                            <a:gd name="adj6" fmla="val 59210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A50CB" w14:textId="77777777" w:rsidR="000D3AD6" w:rsidRDefault="000D3AD6" w:rsidP="0055303F">
                            <w:pPr>
                              <w:jc w:val="center"/>
                            </w:pPr>
                            <w:r>
                              <w:t>Transmetteur optique LC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9A1E1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 : flèche courbée 29" o:spid="_x0000_s1035" type="#_x0000_t48" style="position:absolute;left:0;text-align:left;margin-left:23.6pt;margin-top:23.65pt;width:84.45pt;height:37.5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" adj="12789,54602,12106,28740,11581,22287" fillcolor="white [3201]" strokecolor="red" strokeweight="1.5pt">
                <v:textbox>
                  <w:txbxContent>
                    <w:p w14:paraId="3EBA50CB" w14:textId="77777777" w:rsidR="000D3AD6" w:rsidRDefault="000D3AD6" w:rsidP="0055303F">
                      <w:pPr>
                        <w:jc w:val="center"/>
                      </w:pPr>
                      <w:r>
                        <w:t>Transmetteur optique LC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55303F">
        <w:t xml:space="preserve">Connecter le </w:t>
      </w:r>
      <w:r w:rsidR="00882578">
        <w:t xml:space="preserve">transmetteur optique </w:t>
      </w:r>
      <w:r w:rsidR="0055303F">
        <w:t>LC sur la prise SFP du convertisseur fibre / RJ45.</w:t>
      </w:r>
    </w:p>
    <w:p w14:paraId="69153E29" w14:textId="77777777" w:rsidR="006905B1" w:rsidRPr="006905B1" w:rsidRDefault="006905B1" w:rsidP="006905B1"/>
    <w:p w14:paraId="393643EE" w14:textId="5F395ED7" w:rsidR="006905B1" w:rsidRDefault="006905B1">
      <w:pPr>
        <w:jc w:val="left"/>
      </w:pPr>
    </w:p>
    <w:p w14:paraId="59246BD2" w14:textId="2321BBDB" w:rsidR="00AD7111" w:rsidRDefault="00021E49" w:rsidP="005F7F5C">
      <w:r>
        <w:t xml:space="preserve"> </w:t>
      </w:r>
      <w:r w:rsidR="006905B1">
        <w:t>Connecter l</w:t>
      </w:r>
      <w:r w:rsidR="00D13C53">
        <w:t>a jarretière LC</w:t>
      </w:r>
      <w:r w:rsidR="00693BF9">
        <w:t>/</w:t>
      </w:r>
      <w:r w:rsidR="00D13C53">
        <w:t>LC</w:t>
      </w:r>
      <w:r w:rsidR="006905B1">
        <w:t xml:space="preserve"> entre </w:t>
      </w:r>
      <w:r w:rsidR="00992ED7">
        <w:t xml:space="preserve">le </w:t>
      </w:r>
      <w:r w:rsidR="006905B1">
        <w:t>convertisseur</w:t>
      </w:r>
      <w:r w:rsidR="00C931BE">
        <w:t xml:space="preserve"> fibre /</w:t>
      </w:r>
      <w:r w:rsidR="00AD7111">
        <w:t xml:space="preserve"> </w:t>
      </w:r>
      <w:r w:rsidR="00C931BE">
        <w:t>RJ45</w:t>
      </w:r>
      <w:r w:rsidR="006905B1">
        <w:t xml:space="preserve"> et le </w:t>
      </w:r>
      <w:r w:rsidR="00D13C53">
        <w:t>tiroir optique</w:t>
      </w:r>
      <w:r w:rsidR="00693BF9">
        <w:t>.</w:t>
      </w:r>
      <w:r w:rsidR="00D13C53">
        <w:t xml:space="preserve"> </w:t>
      </w:r>
      <w:r w:rsidR="00DB59A0">
        <w:t xml:space="preserve"> </w:t>
      </w:r>
    </w:p>
    <w:p w14:paraId="5A5E0985" w14:textId="101BADA6" w:rsidR="00693BF9" w:rsidRDefault="00693BF9" w:rsidP="006238D8">
      <w:pPr>
        <w:jc w:val="left"/>
      </w:pPr>
      <w:r>
        <w:rPr>
          <w:noProof/>
        </w:rPr>
        <w:drawing>
          <wp:anchor distT="0" distB="0" distL="114300" distR="114300" simplePos="0" relativeHeight="251785728" behindDoc="0" locked="0" layoutInCell="1" allowOverlap="1" wp14:anchorId="3D054417" wp14:editId="745D734F">
            <wp:simplePos x="0" y="0"/>
            <wp:positionH relativeFrom="margin">
              <wp:posOffset>2000885</wp:posOffset>
            </wp:positionH>
            <wp:positionV relativeFrom="paragraph">
              <wp:posOffset>50800</wp:posOffset>
            </wp:positionV>
            <wp:extent cx="2286000" cy="1713865"/>
            <wp:effectExtent l="0" t="0" r="0" b="635"/>
            <wp:wrapThrough wrapText="bothSides">
              <wp:wrapPolygon edited="0">
                <wp:start x="0" y="0"/>
                <wp:lineTo x="0" y="21368"/>
                <wp:lineTo x="21420" y="21368"/>
                <wp:lineTo x="21420" y="0"/>
                <wp:lineTo x="0" y="0"/>
              </wp:wrapPolygon>
            </wp:wrapThrough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DSC0959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E36F6" w14:textId="57E09353" w:rsidR="00693BF9" w:rsidRDefault="00693BF9" w:rsidP="006238D8">
      <w:pPr>
        <w:jc w:val="left"/>
      </w:pPr>
    </w:p>
    <w:p w14:paraId="4A92D1A8" w14:textId="7259E722" w:rsidR="00693BF9" w:rsidRDefault="00693BF9" w:rsidP="006238D8">
      <w:pPr>
        <w:jc w:val="left"/>
      </w:pPr>
    </w:p>
    <w:p w14:paraId="0999F662" w14:textId="33408F58" w:rsidR="00693BF9" w:rsidRDefault="00693BF9" w:rsidP="006238D8">
      <w:pPr>
        <w:jc w:val="left"/>
      </w:pPr>
    </w:p>
    <w:p w14:paraId="6FC1D6A9" w14:textId="77777777" w:rsidR="00693BF9" w:rsidRDefault="00693BF9" w:rsidP="006238D8">
      <w:pPr>
        <w:jc w:val="left"/>
      </w:pPr>
    </w:p>
    <w:p w14:paraId="5947C0E5" w14:textId="64E0448E" w:rsidR="00693BF9" w:rsidRDefault="00693BF9" w:rsidP="006238D8">
      <w:pPr>
        <w:jc w:val="left"/>
      </w:pPr>
    </w:p>
    <w:p w14:paraId="6A14E7A9" w14:textId="0C8DF9E0" w:rsidR="00693BF9" w:rsidRDefault="00693BF9" w:rsidP="00693BF9">
      <w:pPr>
        <w:ind w:left="3540" w:firstLine="708"/>
        <w:jc w:val="left"/>
      </w:pPr>
      <w:r>
        <w:t xml:space="preserve">Jarretière LC/LC </w:t>
      </w:r>
    </w:p>
    <w:p w14:paraId="3DB7C52A" w14:textId="799F3934" w:rsidR="00E859D3" w:rsidRDefault="00E859D3" w:rsidP="00693BF9">
      <w:pPr>
        <w:ind w:left="3540" w:firstLine="708"/>
        <w:jc w:val="left"/>
      </w:pPr>
    </w:p>
    <w:p w14:paraId="6C627CA5" w14:textId="3AC26C1D" w:rsidR="00E859D3" w:rsidRDefault="00E859D3" w:rsidP="00693BF9">
      <w:pPr>
        <w:ind w:left="3540" w:firstLine="708"/>
        <w:jc w:val="left"/>
      </w:pPr>
    </w:p>
    <w:p w14:paraId="4FBA6CBA" w14:textId="3E336DD6" w:rsidR="00E859D3" w:rsidRDefault="00E859D3" w:rsidP="00693BF9">
      <w:pPr>
        <w:ind w:left="3540" w:firstLine="708"/>
        <w:jc w:val="left"/>
      </w:pPr>
    </w:p>
    <w:p w14:paraId="560988ED" w14:textId="77777777" w:rsidR="00E859D3" w:rsidRDefault="00E859D3" w:rsidP="00693BF9">
      <w:pPr>
        <w:ind w:left="3540" w:firstLine="708"/>
        <w:jc w:val="left"/>
      </w:pPr>
    </w:p>
    <w:p w14:paraId="412690AF" w14:textId="7CA24475" w:rsidR="00693BF9" w:rsidRDefault="00693BF9" w:rsidP="006905B1">
      <w:r>
        <w:rPr>
          <w:noProof/>
        </w:rPr>
        <mc:AlternateContent>
          <mc:Choice Requires="wpg">
            <w:drawing>
              <wp:anchor distT="0" distB="0" distL="114300" distR="114300" simplePos="0" relativeHeight="251789824" behindDoc="0" locked="0" layoutInCell="1" allowOverlap="1" wp14:anchorId="78293C67" wp14:editId="7C15EB2D">
                <wp:simplePos x="0" y="0"/>
                <wp:positionH relativeFrom="column">
                  <wp:posOffset>604876</wp:posOffset>
                </wp:positionH>
                <wp:positionV relativeFrom="paragraph">
                  <wp:posOffset>3988</wp:posOffset>
                </wp:positionV>
                <wp:extent cx="5073015" cy="2232660"/>
                <wp:effectExtent l="0" t="0" r="0" b="0"/>
                <wp:wrapNone/>
                <wp:docPr id="137" name="Groupe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3015" cy="2232660"/>
                          <a:chOff x="0" y="0"/>
                          <a:chExt cx="5073015" cy="2232660"/>
                        </a:xfrm>
                      </wpg:grpSpPr>
                      <pic:pic xmlns:pic="http://schemas.openxmlformats.org/drawingml/2006/picture">
                        <pic:nvPicPr>
                          <pic:cNvPr id="133" name="Image 13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7682"/>
                            <a:ext cx="2279015" cy="1709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119438" y="279082"/>
                            <a:ext cx="2232660" cy="1674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Connecteur droit avec flèche 136"/>
                        <wps:cNvCnPr/>
                        <wps:spPr>
                          <a:xfrm flipV="1">
                            <a:off x="2424113" y="1336357"/>
                            <a:ext cx="889575" cy="413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F9E8B1" id="Groupe 137" o:spid="_x0000_s1026" style="position:absolute;margin-left:47.65pt;margin-top:.3pt;width:399.45pt;height:175.8pt;z-index:251789824" coordsize="50730,223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">
                <v:shape id="Image 133" o:spid="_x0000_s1027" type="#_x0000_t75" style="position:absolute;top:5076;width:22790;height:17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">
                  <v:imagedata r:id="rId23" o:title=""/>
                </v:shape>
                <v:shape id="Image 134" o:spid="_x0000_s1028" type="#_x0000_t75" style="position:absolute;left:31195;top:2790;width:22326;height:1674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">
                  <v:imagedata r:id="rId24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36" o:spid="_x0000_s1029" type="#_x0000_t32" style="position:absolute;left:24241;top:13363;width:8895;height: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" strokecolor="red">
                  <v:stroke startarrow="block" endarrow="block"/>
                </v:shape>
              </v:group>
            </w:pict>
          </mc:Fallback>
        </mc:AlternateContent>
      </w:r>
    </w:p>
    <w:p w14:paraId="19FC7783" w14:textId="30D36987" w:rsidR="00693BF9" w:rsidRDefault="00693BF9" w:rsidP="006905B1"/>
    <w:p w14:paraId="7DB7659E" w14:textId="3C451C0A" w:rsidR="00693BF9" w:rsidRDefault="00693BF9" w:rsidP="006905B1"/>
    <w:p w14:paraId="47B33254" w14:textId="7084B516" w:rsidR="00693BF9" w:rsidRDefault="00693BF9" w:rsidP="006905B1"/>
    <w:p w14:paraId="4B3511DA" w14:textId="7E39417B" w:rsidR="00693BF9" w:rsidRDefault="00693BF9" w:rsidP="006905B1"/>
    <w:p w14:paraId="5B5F571A" w14:textId="3DDD2BC5" w:rsidR="00693BF9" w:rsidRDefault="00693BF9" w:rsidP="006905B1"/>
    <w:p w14:paraId="79D5BA74" w14:textId="01F16FEE" w:rsidR="00693BF9" w:rsidRDefault="00693BF9" w:rsidP="006905B1"/>
    <w:p w14:paraId="3540EAE2" w14:textId="59211CEC" w:rsidR="00693BF9" w:rsidRDefault="00693BF9" w:rsidP="006905B1"/>
    <w:p w14:paraId="5C44454C" w14:textId="452D8B8F" w:rsidR="005F7F5C" w:rsidRDefault="00693BF9" w:rsidP="005F7F5C">
      <w:pPr>
        <w:ind w:left="1416" w:firstLine="708"/>
      </w:pPr>
      <w:r>
        <w:t>Tiroir optique</w:t>
      </w:r>
      <w:r>
        <w:tab/>
      </w:r>
      <w:r>
        <w:tab/>
      </w:r>
      <w:r>
        <w:tab/>
      </w:r>
      <w:r>
        <w:tab/>
      </w:r>
      <w:r>
        <w:tab/>
        <w:t>Convertisseur fibre / RJ45</w:t>
      </w:r>
      <w:r w:rsidR="005F7F5C">
        <w:br w:type="page"/>
      </w:r>
    </w:p>
    <w:p w14:paraId="47F3A25C" w14:textId="4E96CF83" w:rsidR="006905B1" w:rsidRDefault="007726FA" w:rsidP="006905B1">
      <w:pPr>
        <w:rPr>
          <w:noProof/>
        </w:rPr>
      </w:pPr>
      <w:r>
        <w:rPr>
          <w:noProof/>
        </w:rPr>
        <w:t xml:space="preserve">Inserer le câble noir de transport dans le tiroir optique </w:t>
      </w:r>
      <w:r w:rsidR="00A755FF">
        <w:rPr>
          <w:noProof/>
        </w:rPr>
        <w:t>en suivant</w:t>
      </w:r>
      <w:r>
        <w:rPr>
          <w:noProof/>
        </w:rPr>
        <w:t xml:space="preserve"> la procedure pour le soudage comme ceci : </w:t>
      </w:r>
    </w:p>
    <w:p w14:paraId="69239CAA" w14:textId="657C6B39" w:rsidR="007726FA" w:rsidRDefault="007726FA" w:rsidP="007726FA">
      <w:pPr>
        <w:pStyle w:val="Paragraphedeliste"/>
        <w:numPr>
          <w:ilvl w:val="0"/>
          <w:numId w:val="22"/>
        </w:numPr>
        <w:rPr>
          <w:noProof/>
        </w:rPr>
      </w:pPr>
      <w:r>
        <w:rPr>
          <w:noProof/>
        </w:rPr>
        <w:t>Introduire le cabl</w:t>
      </w:r>
      <w:r w:rsidR="00992ED7">
        <w:rPr>
          <w:noProof/>
        </w:rPr>
        <w:t>e</w:t>
      </w:r>
      <w:r>
        <w:rPr>
          <w:noProof/>
        </w:rPr>
        <w:t xml:space="preserve"> noir denudé et attacher la tresse en kevlar à l'aide d'un collier sur l'anneau de fixation pr</w:t>
      </w:r>
      <w:r w:rsidR="00992ED7">
        <w:rPr>
          <w:noProof/>
        </w:rPr>
        <w:t>é</w:t>
      </w:r>
      <w:r>
        <w:rPr>
          <w:noProof/>
        </w:rPr>
        <w:t>s de l'orifice de passage de câble</w:t>
      </w:r>
      <w:r w:rsidR="00AD4B68">
        <w:rPr>
          <w:noProof/>
        </w:rPr>
        <w:t xml:space="preserve"> ;</w:t>
      </w:r>
    </w:p>
    <w:p w14:paraId="7A22C38F" w14:textId="4610652F" w:rsidR="007726FA" w:rsidRPr="006905B1" w:rsidRDefault="007726FA" w:rsidP="006905B1">
      <w:r>
        <w:rPr>
          <w:noProof/>
        </w:rPr>
        <w:drawing>
          <wp:anchor distT="0" distB="0" distL="114300" distR="114300" simplePos="0" relativeHeight="251790848" behindDoc="0" locked="0" layoutInCell="1" allowOverlap="1" wp14:anchorId="023B565E" wp14:editId="5F9AADB1">
            <wp:simplePos x="0" y="0"/>
            <wp:positionH relativeFrom="margin">
              <wp:posOffset>1733550</wp:posOffset>
            </wp:positionH>
            <wp:positionV relativeFrom="paragraph">
              <wp:posOffset>5080</wp:posOffset>
            </wp:positionV>
            <wp:extent cx="2679700" cy="2009775"/>
            <wp:effectExtent l="0" t="0" r="6350" b="9525"/>
            <wp:wrapThrough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hrough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DSC0959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891A4" w14:textId="6D9752F9" w:rsidR="006905B1" w:rsidRPr="006905B1" w:rsidRDefault="006905B1" w:rsidP="006905B1"/>
    <w:p w14:paraId="25E821D6" w14:textId="7286E175" w:rsidR="006905B1" w:rsidRPr="006905B1" w:rsidRDefault="006905B1" w:rsidP="006905B1"/>
    <w:p w14:paraId="5566DFBD" w14:textId="09F411B5" w:rsidR="006238D8" w:rsidRDefault="006238D8">
      <w:pPr>
        <w:jc w:val="left"/>
      </w:pPr>
    </w:p>
    <w:p w14:paraId="66A23D0F" w14:textId="0BB4D211" w:rsidR="006238D8" w:rsidRDefault="006238D8">
      <w:pPr>
        <w:jc w:val="left"/>
      </w:pPr>
    </w:p>
    <w:p w14:paraId="790D5BC3" w14:textId="002D18AD" w:rsidR="006238D8" w:rsidRDefault="006238D8">
      <w:pPr>
        <w:jc w:val="left"/>
      </w:pPr>
    </w:p>
    <w:p w14:paraId="10863696" w14:textId="189E1875" w:rsidR="006238D8" w:rsidRDefault="006238D8">
      <w:pPr>
        <w:jc w:val="left"/>
      </w:pPr>
    </w:p>
    <w:p w14:paraId="07E8DDF4" w14:textId="3EC71862" w:rsidR="006238D8" w:rsidRDefault="006238D8">
      <w:pPr>
        <w:jc w:val="left"/>
      </w:pPr>
    </w:p>
    <w:p w14:paraId="0C2D647D" w14:textId="0EF81EB7" w:rsidR="007726FA" w:rsidRDefault="007726FA" w:rsidP="007726FA">
      <w:pPr>
        <w:pStyle w:val="Paragraphedeliste"/>
        <w:numPr>
          <w:ilvl w:val="0"/>
          <w:numId w:val="22"/>
        </w:numPr>
        <w:jc w:val="left"/>
      </w:pPr>
      <w:r>
        <w:t>Dé</w:t>
      </w:r>
      <w:r w:rsidR="00992ED7">
        <w:t>-</w:t>
      </w:r>
      <w:r>
        <w:t>tuber l</w:t>
      </w:r>
      <w:r w:rsidR="00AD4B68">
        <w:t>a gaine de protection</w:t>
      </w:r>
      <w:r>
        <w:t xml:space="preserve"> bleu</w:t>
      </w:r>
      <w:r w:rsidR="00AD4B68">
        <w:t>e</w:t>
      </w:r>
      <w:r>
        <w:t xml:space="preserve"> </w:t>
      </w:r>
      <w:r w:rsidR="00AD4B68">
        <w:t>;</w:t>
      </w:r>
    </w:p>
    <w:p w14:paraId="7FE8E323" w14:textId="4E937A18" w:rsidR="007726FA" w:rsidRDefault="00AD4B68">
      <w:pPr>
        <w:jc w:val="left"/>
      </w:pPr>
      <w:r>
        <w:rPr>
          <w:noProof/>
        </w:rPr>
        <w:drawing>
          <wp:anchor distT="0" distB="0" distL="114300" distR="114300" simplePos="0" relativeHeight="251792896" behindDoc="0" locked="0" layoutInCell="1" allowOverlap="1" wp14:anchorId="7ACA28D7" wp14:editId="7D7F2A1B">
            <wp:simplePos x="0" y="0"/>
            <wp:positionH relativeFrom="column">
              <wp:posOffset>3475355</wp:posOffset>
            </wp:positionH>
            <wp:positionV relativeFrom="paragraph">
              <wp:posOffset>49530</wp:posOffset>
            </wp:positionV>
            <wp:extent cx="2632710" cy="1974850"/>
            <wp:effectExtent l="0" t="0" r="0" b="6350"/>
            <wp:wrapThrough wrapText="bothSides">
              <wp:wrapPolygon edited="0">
                <wp:start x="0" y="0"/>
                <wp:lineTo x="0" y="21461"/>
                <wp:lineTo x="21412" y="21461"/>
                <wp:lineTo x="21412" y="0"/>
                <wp:lineTo x="0" y="0"/>
              </wp:wrapPolygon>
            </wp:wrapThrough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DSC0959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872" behindDoc="0" locked="0" layoutInCell="1" allowOverlap="1" wp14:anchorId="3C264CC3" wp14:editId="326C47A9">
            <wp:simplePos x="0" y="0"/>
            <wp:positionH relativeFrom="margin">
              <wp:posOffset>554355</wp:posOffset>
            </wp:positionH>
            <wp:positionV relativeFrom="paragraph">
              <wp:posOffset>45720</wp:posOffset>
            </wp:positionV>
            <wp:extent cx="2658110" cy="1993900"/>
            <wp:effectExtent l="0" t="0" r="8890" b="6350"/>
            <wp:wrapThrough wrapText="bothSides">
              <wp:wrapPolygon edited="0">
                <wp:start x="0" y="0"/>
                <wp:lineTo x="0" y="21462"/>
                <wp:lineTo x="21517" y="21462"/>
                <wp:lineTo x="21517" y="0"/>
                <wp:lineTo x="0" y="0"/>
              </wp:wrapPolygon>
            </wp:wrapThrough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DSC0959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39DF3" w14:textId="425625E9" w:rsidR="007726FA" w:rsidRDefault="007726FA">
      <w:pPr>
        <w:jc w:val="left"/>
      </w:pPr>
    </w:p>
    <w:p w14:paraId="601D9F16" w14:textId="2C17423D" w:rsidR="007726FA" w:rsidRDefault="007726FA">
      <w:pPr>
        <w:jc w:val="left"/>
      </w:pPr>
    </w:p>
    <w:p w14:paraId="407BA148" w14:textId="563111B7" w:rsidR="007726FA" w:rsidRDefault="007726FA">
      <w:pPr>
        <w:jc w:val="left"/>
      </w:pPr>
    </w:p>
    <w:p w14:paraId="3AC53DFF" w14:textId="45EE8A68" w:rsidR="007726FA" w:rsidRDefault="007726FA">
      <w:pPr>
        <w:jc w:val="left"/>
      </w:pPr>
    </w:p>
    <w:p w14:paraId="30283F9C" w14:textId="2D8CF80B" w:rsidR="007726FA" w:rsidRDefault="007726FA">
      <w:pPr>
        <w:jc w:val="left"/>
      </w:pPr>
    </w:p>
    <w:p w14:paraId="610A965A" w14:textId="52A6961A" w:rsidR="007726FA" w:rsidRDefault="007726FA">
      <w:pPr>
        <w:jc w:val="left"/>
      </w:pPr>
    </w:p>
    <w:p w14:paraId="2790D856" w14:textId="03558AAB" w:rsidR="007726FA" w:rsidRDefault="007726FA">
      <w:pPr>
        <w:jc w:val="left"/>
      </w:pPr>
    </w:p>
    <w:p w14:paraId="16845414" w14:textId="23CA1461" w:rsidR="00992ED7" w:rsidRDefault="00AD4B68" w:rsidP="00992ED7">
      <w:pPr>
        <w:pStyle w:val="Paragraphedeliste"/>
        <w:numPr>
          <w:ilvl w:val="0"/>
          <w:numId w:val="22"/>
        </w:numPr>
        <w:jc w:val="left"/>
      </w:pPr>
      <w:bookmarkStart w:id="6" w:name="_Hlk11771270"/>
      <w:r>
        <w:t xml:space="preserve">Rentrer les fibres optiques dans la cassette </w:t>
      </w:r>
      <w:r w:rsidR="00992ED7">
        <w:t>af</w:t>
      </w:r>
      <w:r>
        <w:t xml:space="preserve">in d'effectuer les soudures avec les </w:t>
      </w:r>
      <w:proofErr w:type="spellStart"/>
      <w:r>
        <w:t>pigtails</w:t>
      </w:r>
      <w:proofErr w:type="spellEnd"/>
      <w:r>
        <w:t>.</w:t>
      </w:r>
      <w:r w:rsidR="00992ED7">
        <w:t xml:space="preserve"> Procéder à la soudure en utilisant une soudeuse pour fibre optique</w:t>
      </w:r>
      <w:bookmarkEnd w:id="6"/>
      <w:r w:rsidR="00041AA6">
        <w:t>.</w:t>
      </w:r>
    </w:p>
    <w:p w14:paraId="556E69AA" w14:textId="08CC70D9" w:rsidR="007726FA" w:rsidRDefault="00AD4B68" w:rsidP="00992ED7">
      <w:pPr>
        <w:ind w:left="360"/>
        <w:jc w:val="left"/>
      </w:pPr>
      <w:r>
        <w:rPr>
          <w:noProof/>
        </w:rPr>
        <w:drawing>
          <wp:anchor distT="0" distB="0" distL="114300" distR="114300" simplePos="0" relativeHeight="251793920" behindDoc="0" locked="0" layoutInCell="1" allowOverlap="1" wp14:anchorId="554008A4" wp14:editId="63D091E3">
            <wp:simplePos x="0" y="0"/>
            <wp:positionH relativeFrom="column">
              <wp:posOffset>2211705</wp:posOffset>
            </wp:positionH>
            <wp:positionV relativeFrom="paragraph">
              <wp:posOffset>6350</wp:posOffset>
            </wp:positionV>
            <wp:extent cx="2374900" cy="1781175"/>
            <wp:effectExtent l="0" t="0" r="6350" b="9525"/>
            <wp:wrapThrough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hrough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DSC0959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37BA0" w14:textId="4AF1EA18" w:rsidR="00AD4B68" w:rsidRDefault="00AD4B68">
      <w:pPr>
        <w:jc w:val="left"/>
      </w:pPr>
    </w:p>
    <w:p w14:paraId="3A9F7E14" w14:textId="77777777" w:rsidR="00AD4B68" w:rsidRPr="00AD4B68" w:rsidRDefault="00AD4B68" w:rsidP="00AD4B68"/>
    <w:p w14:paraId="3DAE6E30" w14:textId="32B4D167" w:rsidR="00AD4B68" w:rsidRDefault="00AD4B68" w:rsidP="00AD4B68"/>
    <w:p w14:paraId="5DD21D9B" w14:textId="1312ABD7" w:rsidR="00AD4B68" w:rsidRDefault="00AD4B68">
      <w:pPr>
        <w:jc w:val="left"/>
      </w:pPr>
      <w:r>
        <w:br w:type="page"/>
      </w:r>
    </w:p>
    <w:p w14:paraId="0B979BBB" w14:textId="6DE7A1AB" w:rsidR="00D76FF4" w:rsidRDefault="00D76FF4" w:rsidP="00992ED7">
      <w:pPr>
        <w:pStyle w:val="Titre1"/>
      </w:pPr>
      <w:bookmarkStart w:id="7" w:name="_Toc13756918"/>
      <w:r>
        <w:t>Connection</w:t>
      </w:r>
      <w:r w:rsidR="006A14F8">
        <w:t>S</w:t>
      </w:r>
      <w:r>
        <w:t xml:space="preserve"> à l'intérieur de l'armoire</w:t>
      </w:r>
      <w:r w:rsidR="00AD4B68">
        <w:t xml:space="preserve"> fibre optique passive</w:t>
      </w:r>
      <w:bookmarkEnd w:id="7"/>
    </w:p>
    <w:p w14:paraId="523E105A" w14:textId="70EA0B90" w:rsidR="00D76FF4" w:rsidRDefault="004D2DF5" w:rsidP="00D76FF4">
      <w:r>
        <w:rPr>
          <w:noProof/>
        </w:rPr>
        <w:drawing>
          <wp:anchor distT="0" distB="0" distL="114300" distR="114300" simplePos="0" relativeHeight="251795968" behindDoc="0" locked="0" layoutInCell="1" allowOverlap="1" wp14:anchorId="74F7BA90" wp14:editId="7FAC63C6">
            <wp:simplePos x="0" y="0"/>
            <wp:positionH relativeFrom="margin">
              <wp:posOffset>1202055</wp:posOffset>
            </wp:positionH>
            <wp:positionV relativeFrom="paragraph">
              <wp:posOffset>20320</wp:posOffset>
            </wp:positionV>
            <wp:extent cx="4102100" cy="3838575"/>
            <wp:effectExtent l="0" t="0" r="0" b="9525"/>
            <wp:wrapThrough wrapText="bothSides">
              <wp:wrapPolygon edited="0">
                <wp:start x="0" y="0"/>
                <wp:lineTo x="0" y="21546"/>
                <wp:lineTo x="21466" y="21546"/>
                <wp:lineTo x="21466" y="0"/>
                <wp:lineTo x="0" y="0"/>
              </wp:wrapPolygon>
            </wp:wrapThrough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2019-06-18_16535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6281C" w14:textId="54A2497C" w:rsidR="00D76FF4" w:rsidRPr="00D76FF4" w:rsidRDefault="00D76FF4" w:rsidP="00D76FF4"/>
    <w:p w14:paraId="313D84BA" w14:textId="4DCF9E45" w:rsidR="00D76FF4" w:rsidRDefault="00D76FF4" w:rsidP="001C4B72"/>
    <w:p w14:paraId="2019A325" w14:textId="4369B36A" w:rsidR="00D76FF4" w:rsidRDefault="00D76FF4" w:rsidP="001C4B72"/>
    <w:p w14:paraId="1294988A" w14:textId="7C523AB9" w:rsidR="00D76FF4" w:rsidRDefault="00D76FF4" w:rsidP="001C4B72"/>
    <w:p w14:paraId="69AC8E4B" w14:textId="4AE640B5" w:rsidR="00D76FF4" w:rsidRDefault="00D76FF4" w:rsidP="001C4B72"/>
    <w:p w14:paraId="1BDBBAE0" w14:textId="3AE47665" w:rsidR="00D76FF4" w:rsidRDefault="00D76FF4" w:rsidP="001C4B72"/>
    <w:p w14:paraId="579CDEDE" w14:textId="1F2759AC" w:rsidR="00D76FF4" w:rsidRDefault="00D76FF4" w:rsidP="001C4B72"/>
    <w:p w14:paraId="381ECD08" w14:textId="30221992" w:rsidR="00D76FF4" w:rsidRDefault="00D76FF4" w:rsidP="001C4B72"/>
    <w:p w14:paraId="10AC7258" w14:textId="67AB4666" w:rsidR="00D76FF4" w:rsidRDefault="00D76FF4" w:rsidP="001C4B72"/>
    <w:p w14:paraId="42AB438E" w14:textId="0CEE0D79" w:rsidR="00D76FF4" w:rsidRDefault="00D76FF4" w:rsidP="001C4B72"/>
    <w:p w14:paraId="3F4B7128" w14:textId="3A64399B" w:rsidR="00D76FF4" w:rsidRDefault="00D76FF4" w:rsidP="001C4B72"/>
    <w:p w14:paraId="3202C04F" w14:textId="0968C30B" w:rsidR="004D2DF5" w:rsidRDefault="004D2DF5" w:rsidP="001C4B72"/>
    <w:p w14:paraId="2708CBC9" w14:textId="77777777" w:rsidR="004D2DF5" w:rsidRDefault="004D2DF5" w:rsidP="001C4B72"/>
    <w:p w14:paraId="45BF15DE" w14:textId="33E9DF32" w:rsidR="004D2DF5" w:rsidRDefault="00AD4B68" w:rsidP="004D2DF5">
      <w:pPr>
        <w:pStyle w:val="Titre3"/>
      </w:pPr>
      <w:bookmarkStart w:id="8" w:name="_Toc13756919"/>
      <w:r>
        <w:t xml:space="preserve">Connections </w:t>
      </w:r>
      <w:r w:rsidR="00B15066">
        <w:t>d</w:t>
      </w:r>
      <w:r w:rsidR="006E7348">
        <w:t>e la colonne gauche de</w:t>
      </w:r>
      <w:r>
        <w:t xml:space="preserve"> l'armoire</w:t>
      </w:r>
      <w:r w:rsidR="00992ED7">
        <w:t xml:space="preserve"> (</w:t>
      </w:r>
      <w:r w:rsidR="00B15066">
        <w:t>côté D</w:t>
      </w:r>
      <w:r>
        <w:t xml:space="preserve">istribution </w:t>
      </w:r>
      <w:r w:rsidR="00B15066">
        <w:t>O</w:t>
      </w:r>
      <w:r>
        <w:t>perateurs</w:t>
      </w:r>
      <w:r w:rsidR="00992ED7">
        <w:t>)</w:t>
      </w:r>
      <w:bookmarkEnd w:id="8"/>
    </w:p>
    <w:p w14:paraId="1033C90A" w14:textId="49EEAFE2" w:rsidR="00B15066" w:rsidRDefault="00B15066" w:rsidP="00B15066">
      <w:pPr>
        <w:pStyle w:val="Paragraphedeliste"/>
        <w:numPr>
          <w:ilvl w:val="0"/>
          <w:numId w:val="22"/>
        </w:numPr>
        <w:jc w:val="left"/>
      </w:pPr>
      <w:r>
        <w:t xml:space="preserve">Dénuder le câble </w:t>
      </w:r>
      <w:r w:rsidR="00992ED7">
        <w:t>à l’aide du f</w:t>
      </w:r>
      <w:r>
        <w:t>il marron dédié à cet effet puis tirer vers le bas à l'aide d'une pince ;</w:t>
      </w:r>
    </w:p>
    <w:p w14:paraId="582AF212" w14:textId="6CC03281" w:rsidR="004D2DF5" w:rsidRPr="004D2DF5" w:rsidRDefault="004D2DF5" w:rsidP="00B15066">
      <w:pPr>
        <w:pStyle w:val="Paragraphedeliste"/>
      </w:pPr>
    </w:p>
    <w:p w14:paraId="20B602A2" w14:textId="025D277F" w:rsidR="005F7F5C" w:rsidRDefault="005F7F5C" w:rsidP="00882578">
      <w:pPr>
        <w:jc w:val="left"/>
      </w:pPr>
      <w:r>
        <w:rPr>
          <w:noProof/>
        </w:rPr>
        <w:drawing>
          <wp:anchor distT="0" distB="0" distL="114300" distR="114300" simplePos="0" relativeHeight="251799040" behindDoc="0" locked="0" layoutInCell="1" allowOverlap="1" wp14:anchorId="688717CD" wp14:editId="2D27E4A1">
            <wp:simplePos x="0" y="0"/>
            <wp:positionH relativeFrom="margin">
              <wp:posOffset>3679673</wp:posOffset>
            </wp:positionH>
            <wp:positionV relativeFrom="paragraph">
              <wp:posOffset>7061</wp:posOffset>
            </wp:positionV>
            <wp:extent cx="2023745" cy="1517650"/>
            <wp:effectExtent l="0" t="0" r="0" b="6350"/>
            <wp:wrapSquare wrapText="bothSides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DSC0955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016" behindDoc="0" locked="0" layoutInCell="1" allowOverlap="1" wp14:anchorId="189BD4BB" wp14:editId="13F572C7">
            <wp:simplePos x="0" y="0"/>
            <wp:positionH relativeFrom="margin">
              <wp:posOffset>943661</wp:posOffset>
            </wp:positionH>
            <wp:positionV relativeFrom="paragraph">
              <wp:posOffset>8636</wp:posOffset>
            </wp:positionV>
            <wp:extent cx="2026920" cy="1520190"/>
            <wp:effectExtent l="0" t="0" r="0" b="3810"/>
            <wp:wrapThrough wrapText="bothSides">
              <wp:wrapPolygon edited="0">
                <wp:start x="0" y="0"/>
                <wp:lineTo x="0" y="21383"/>
                <wp:lineTo x="21316" y="21383"/>
                <wp:lineTo x="21316" y="0"/>
                <wp:lineTo x="0" y="0"/>
              </wp:wrapPolygon>
            </wp:wrapThrough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DSC0955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B4305" w14:textId="0EE84091" w:rsidR="005F7F5C" w:rsidRDefault="005F7F5C" w:rsidP="00882578">
      <w:pPr>
        <w:jc w:val="left"/>
      </w:pPr>
    </w:p>
    <w:p w14:paraId="3656F63A" w14:textId="34BE0C4B" w:rsidR="00AD4B68" w:rsidRDefault="00AD4B68" w:rsidP="00882578">
      <w:pPr>
        <w:jc w:val="left"/>
      </w:pPr>
    </w:p>
    <w:p w14:paraId="79EA5689" w14:textId="5BBBC3A7" w:rsidR="005F7F5C" w:rsidRDefault="005F7F5C" w:rsidP="00882578">
      <w:pPr>
        <w:jc w:val="left"/>
      </w:pPr>
    </w:p>
    <w:p w14:paraId="4D4DD34E" w14:textId="381C1465" w:rsidR="005F7F5C" w:rsidRDefault="005F7F5C" w:rsidP="00882578">
      <w:pPr>
        <w:jc w:val="left"/>
      </w:pPr>
    </w:p>
    <w:p w14:paraId="28473717" w14:textId="77777777" w:rsidR="005F7F5C" w:rsidRDefault="005F7F5C" w:rsidP="00882578">
      <w:pPr>
        <w:jc w:val="left"/>
      </w:pPr>
    </w:p>
    <w:p w14:paraId="06802F1D" w14:textId="61DF5189" w:rsidR="004D2DF5" w:rsidRDefault="00D76FF4" w:rsidP="00882578">
      <w:pPr>
        <w:jc w:val="left"/>
      </w:pPr>
      <w:r w:rsidRPr="00AD4B68">
        <w:br w:type="page"/>
      </w:r>
    </w:p>
    <w:p w14:paraId="5D703682" w14:textId="2CCD2769" w:rsidR="004D2DF5" w:rsidRDefault="00B15066" w:rsidP="00B15066">
      <w:pPr>
        <w:pStyle w:val="Paragraphedeliste"/>
        <w:numPr>
          <w:ilvl w:val="0"/>
          <w:numId w:val="22"/>
        </w:numPr>
        <w:jc w:val="left"/>
      </w:pPr>
      <w:r>
        <w:t>Introduire le câble par la trappe inf</w:t>
      </w:r>
      <w:r w:rsidR="00041AA6">
        <w:t>é</w:t>
      </w:r>
      <w:r>
        <w:t>rieure de la colonne gauche de l'armoire</w:t>
      </w:r>
      <w:r w:rsidR="00041AA6">
        <w:t xml:space="preserve"> : </w:t>
      </w:r>
      <w:r w:rsidR="00234196">
        <w:t xml:space="preserve">premier </w:t>
      </w:r>
      <w:r>
        <w:t>passe</w:t>
      </w:r>
      <w:r w:rsidR="00234196">
        <w:t>-</w:t>
      </w:r>
      <w:r>
        <w:t xml:space="preserve">câble en partant </w:t>
      </w:r>
      <w:r w:rsidR="00234196">
        <w:t>d</w:t>
      </w:r>
      <w:r w:rsidR="00041AA6">
        <w:t>e la droite</w:t>
      </w:r>
      <w:r>
        <w:t>.</w:t>
      </w:r>
    </w:p>
    <w:p w14:paraId="6AF03088" w14:textId="48F8B7FD" w:rsidR="00B15066" w:rsidRDefault="00041AA6" w:rsidP="00234196">
      <w:pPr>
        <w:pStyle w:val="Paragraphedeliste"/>
        <w:numPr>
          <w:ilvl w:val="0"/>
          <w:numId w:val="22"/>
        </w:numPr>
        <w:jc w:val="left"/>
      </w:pPr>
      <w:r>
        <w:t>Dévisser</w:t>
      </w:r>
      <w:r w:rsidR="00234196">
        <w:t xml:space="preserve"> une vis avec une rondelle plate comme ci-dessous ;</w:t>
      </w:r>
    </w:p>
    <w:p w14:paraId="3A5DCA9A" w14:textId="61372A3E" w:rsidR="004D2DF5" w:rsidRDefault="004D2DF5" w:rsidP="00882578">
      <w:pPr>
        <w:jc w:val="left"/>
      </w:pPr>
    </w:p>
    <w:p w14:paraId="2E6AE84D" w14:textId="36444903" w:rsidR="004D2DF5" w:rsidRDefault="00B15066" w:rsidP="00882578">
      <w:pPr>
        <w:jc w:val="left"/>
      </w:pPr>
      <w:r>
        <w:rPr>
          <w:noProof/>
        </w:rPr>
        <w:drawing>
          <wp:anchor distT="0" distB="0" distL="114300" distR="114300" simplePos="0" relativeHeight="251800064" behindDoc="0" locked="0" layoutInCell="1" allowOverlap="1" wp14:anchorId="55B2628A" wp14:editId="2EFEC9B5">
            <wp:simplePos x="0" y="0"/>
            <wp:positionH relativeFrom="column">
              <wp:posOffset>1783080</wp:posOffset>
            </wp:positionH>
            <wp:positionV relativeFrom="paragraph">
              <wp:posOffset>52705</wp:posOffset>
            </wp:positionV>
            <wp:extent cx="2727325" cy="2044700"/>
            <wp:effectExtent l="0" t="1587" r="0" b="0"/>
            <wp:wrapThrough wrapText="bothSides">
              <wp:wrapPolygon edited="0">
                <wp:start x="-13" y="21583"/>
                <wp:lineTo x="21411" y="21583"/>
                <wp:lineTo x="21411" y="252"/>
                <wp:lineTo x="-13" y="252"/>
                <wp:lineTo x="-13" y="21583"/>
              </wp:wrapPolygon>
            </wp:wrapThrough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DSC0957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732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A45F7" w14:textId="231DC0A8" w:rsidR="00B15066" w:rsidRDefault="00B15066" w:rsidP="00882578">
      <w:pPr>
        <w:jc w:val="left"/>
      </w:pPr>
    </w:p>
    <w:p w14:paraId="08398FE5" w14:textId="620A753D" w:rsidR="00B15066" w:rsidRDefault="00B15066" w:rsidP="00882578">
      <w:pPr>
        <w:jc w:val="left"/>
      </w:pPr>
    </w:p>
    <w:p w14:paraId="1D9E433E" w14:textId="449A432B" w:rsidR="00B15066" w:rsidRDefault="00B15066" w:rsidP="00882578">
      <w:pPr>
        <w:jc w:val="left"/>
      </w:pPr>
    </w:p>
    <w:p w14:paraId="6CC2522F" w14:textId="7EEB1CF2" w:rsidR="00B15066" w:rsidRDefault="00B15066" w:rsidP="00882578">
      <w:pPr>
        <w:jc w:val="left"/>
      </w:pPr>
    </w:p>
    <w:p w14:paraId="195FF0F1" w14:textId="779B1E1B" w:rsidR="00B15066" w:rsidRDefault="00B15066" w:rsidP="00882578">
      <w:pPr>
        <w:jc w:val="left"/>
      </w:pPr>
    </w:p>
    <w:p w14:paraId="6C01FBB5" w14:textId="6E5D7A6F" w:rsidR="00B15066" w:rsidRDefault="00B15066" w:rsidP="00882578">
      <w:pPr>
        <w:jc w:val="left"/>
      </w:pPr>
    </w:p>
    <w:p w14:paraId="1C58D97F" w14:textId="1E65D112" w:rsidR="00B15066" w:rsidRDefault="00B15066" w:rsidP="00882578">
      <w:pPr>
        <w:jc w:val="left"/>
      </w:pPr>
    </w:p>
    <w:p w14:paraId="39C46723" w14:textId="13CE25CB" w:rsidR="00B15066" w:rsidRDefault="00B15066" w:rsidP="00882578">
      <w:pPr>
        <w:jc w:val="left"/>
      </w:pPr>
    </w:p>
    <w:p w14:paraId="126882B3" w14:textId="4226F2A3" w:rsidR="00B15066" w:rsidRDefault="00234196" w:rsidP="00234196">
      <w:pPr>
        <w:pStyle w:val="Paragraphedeliste"/>
        <w:numPr>
          <w:ilvl w:val="0"/>
          <w:numId w:val="23"/>
        </w:numPr>
        <w:jc w:val="left"/>
      </w:pPr>
      <w:r>
        <w:t>Faire 2 tours avec la tresse préalablement réalisée autour de la vis puis ser</w:t>
      </w:r>
      <w:r w:rsidR="00041AA6">
        <w:t>r</w:t>
      </w:r>
      <w:r>
        <w:t>er</w:t>
      </w:r>
      <w:r w:rsidR="00EB3E83">
        <w:t xml:space="preserve"> (décharge de traction)</w:t>
      </w:r>
      <w:r>
        <w:t xml:space="preserve"> ;</w:t>
      </w:r>
    </w:p>
    <w:p w14:paraId="774725C8" w14:textId="46A322A4" w:rsidR="00B15066" w:rsidRDefault="00234196" w:rsidP="00234196">
      <w:pPr>
        <w:pStyle w:val="Paragraphedeliste"/>
        <w:numPr>
          <w:ilvl w:val="0"/>
          <w:numId w:val="23"/>
        </w:numPr>
        <w:jc w:val="left"/>
      </w:pPr>
      <w:r>
        <w:t>Passer la gaine bleue dans les épingles prévues à cet effet ;</w:t>
      </w:r>
    </w:p>
    <w:p w14:paraId="6C3F52DB" w14:textId="08506E27" w:rsidR="00234196" w:rsidRDefault="00234196" w:rsidP="00234196">
      <w:pPr>
        <w:pStyle w:val="Paragraphedeliste"/>
        <w:numPr>
          <w:ilvl w:val="0"/>
          <w:numId w:val="23"/>
        </w:numPr>
        <w:jc w:val="left"/>
      </w:pPr>
      <w:r>
        <w:t xml:space="preserve">Amener la gaine bleue dans le tiroir optique pivotant </w:t>
      </w:r>
      <w:r w:rsidR="005F6C73">
        <w:t>;</w:t>
      </w:r>
    </w:p>
    <w:p w14:paraId="01C69100" w14:textId="0B3FFBA0" w:rsidR="00234196" w:rsidRDefault="005F6C73" w:rsidP="00234196">
      <w:pPr>
        <w:pStyle w:val="Paragraphedeliste"/>
        <w:jc w:val="left"/>
      </w:pPr>
      <w:r>
        <w:rPr>
          <w:noProof/>
        </w:rPr>
        <w:drawing>
          <wp:anchor distT="0" distB="0" distL="114300" distR="114300" simplePos="0" relativeHeight="251801088" behindDoc="0" locked="0" layoutInCell="1" allowOverlap="1" wp14:anchorId="3D06ACB9" wp14:editId="51866806">
            <wp:simplePos x="0" y="0"/>
            <wp:positionH relativeFrom="margin">
              <wp:posOffset>1497965</wp:posOffset>
            </wp:positionH>
            <wp:positionV relativeFrom="paragraph">
              <wp:posOffset>139065</wp:posOffset>
            </wp:positionV>
            <wp:extent cx="3614420" cy="2710815"/>
            <wp:effectExtent l="0" t="0" r="5080" b="0"/>
            <wp:wrapThrough wrapText="bothSides">
              <wp:wrapPolygon edited="0">
                <wp:start x="0" y="0"/>
                <wp:lineTo x="0" y="21403"/>
                <wp:lineTo x="21517" y="21403"/>
                <wp:lineTo x="21517" y="0"/>
                <wp:lineTo x="0" y="0"/>
              </wp:wrapPolygon>
            </wp:wrapThrough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DSC0957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42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1738A" w14:textId="024E2722" w:rsidR="00234196" w:rsidRDefault="00234196" w:rsidP="00234196">
      <w:pPr>
        <w:jc w:val="left"/>
      </w:pPr>
    </w:p>
    <w:p w14:paraId="39B083D5" w14:textId="77777777" w:rsidR="00234196" w:rsidRDefault="00234196" w:rsidP="00234196">
      <w:pPr>
        <w:pStyle w:val="Paragraphedeliste"/>
        <w:jc w:val="left"/>
      </w:pPr>
    </w:p>
    <w:p w14:paraId="4C08AE96" w14:textId="16CFDCDF" w:rsidR="00B15066" w:rsidRDefault="00B15066" w:rsidP="00882578">
      <w:pPr>
        <w:jc w:val="left"/>
      </w:pPr>
    </w:p>
    <w:p w14:paraId="3F591BDF" w14:textId="0D99EAD3" w:rsidR="00B15066" w:rsidRDefault="00B15066" w:rsidP="00882578">
      <w:pPr>
        <w:jc w:val="left"/>
      </w:pPr>
    </w:p>
    <w:p w14:paraId="357456B5" w14:textId="0A03F697" w:rsidR="00B15066" w:rsidRDefault="00B15066" w:rsidP="00882578">
      <w:pPr>
        <w:jc w:val="left"/>
      </w:pPr>
    </w:p>
    <w:p w14:paraId="5517AF55" w14:textId="2FF23B68" w:rsidR="00B15066" w:rsidRDefault="00B15066" w:rsidP="00882578">
      <w:pPr>
        <w:jc w:val="left"/>
      </w:pPr>
    </w:p>
    <w:p w14:paraId="7ADDE450" w14:textId="5CD68AF5" w:rsidR="00B15066" w:rsidRDefault="00B15066" w:rsidP="00882578">
      <w:pPr>
        <w:jc w:val="left"/>
      </w:pPr>
    </w:p>
    <w:p w14:paraId="58A87659" w14:textId="6A3DA484" w:rsidR="00B15066" w:rsidRDefault="00B15066" w:rsidP="00882578">
      <w:pPr>
        <w:jc w:val="left"/>
      </w:pPr>
    </w:p>
    <w:p w14:paraId="72887150" w14:textId="77C17A2B" w:rsidR="00B15066" w:rsidRDefault="00B15066" w:rsidP="00882578">
      <w:pPr>
        <w:jc w:val="left"/>
      </w:pPr>
    </w:p>
    <w:p w14:paraId="5478C77E" w14:textId="6131B745" w:rsidR="00B15066" w:rsidRDefault="00B15066" w:rsidP="00882578">
      <w:pPr>
        <w:jc w:val="left"/>
      </w:pPr>
    </w:p>
    <w:p w14:paraId="4B50C6E1" w14:textId="77777777" w:rsidR="00B15066" w:rsidRDefault="00B15066" w:rsidP="00882578">
      <w:pPr>
        <w:jc w:val="left"/>
      </w:pPr>
    </w:p>
    <w:p w14:paraId="040615F5" w14:textId="09A89722" w:rsidR="00D91ECA" w:rsidRDefault="00D91ECA">
      <w:pPr>
        <w:jc w:val="left"/>
      </w:pPr>
      <w:r>
        <w:br w:type="page"/>
      </w:r>
    </w:p>
    <w:p w14:paraId="23BAB5D1" w14:textId="75D5F9F2" w:rsidR="004D2DF5" w:rsidRDefault="00D91ECA" w:rsidP="00D91ECA">
      <w:pPr>
        <w:pStyle w:val="Paragraphedeliste"/>
        <w:numPr>
          <w:ilvl w:val="0"/>
          <w:numId w:val="23"/>
        </w:numPr>
        <w:jc w:val="left"/>
      </w:pPr>
      <w:r w:rsidRPr="00D91EC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7D56E884" wp14:editId="31B270C0">
                <wp:simplePos x="0" y="0"/>
                <wp:positionH relativeFrom="column">
                  <wp:posOffset>1679575</wp:posOffset>
                </wp:positionH>
                <wp:positionV relativeFrom="paragraph">
                  <wp:posOffset>147320</wp:posOffset>
                </wp:positionV>
                <wp:extent cx="380560" cy="5286"/>
                <wp:effectExtent l="0" t="0" r="19685" b="33020"/>
                <wp:wrapNone/>
                <wp:docPr id="152" name="Connecteur droit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0560" cy="528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A81B50" id="Connecteur droit 152" o:spid="_x0000_s1026" style="position:absolute;flip:y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25pt,11.6pt" to="162.2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7A3E3713" wp14:editId="0560B85F">
                <wp:simplePos x="0" y="0"/>
                <wp:positionH relativeFrom="column">
                  <wp:posOffset>1303655</wp:posOffset>
                </wp:positionH>
                <wp:positionV relativeFrom="paragraph">
                  <wp:posOffset>145415</wp:posOffset>
                </wp:positionV>
                <wp:extent cx="584200" cy="1428750"/>
                <wp:effectExtent l="38100" t="0" r="25400" b="57150"/>
                <wp:wrapNone/>
                <wp:docPr id="151" name="Connecteur droit avec flèch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200" cy="1428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7354B" id="Connecteur droit avec flèche 151" o:spid="_x0000_s1026" type="#_x0000_t32" style="position:absolute;margin-left:102.65pt;margin-top:11.45pt;width:46pt;height:112.5pt;flip:x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" strokecolor="red">
                <v:stroke endarrow="block"/>
              </v:shape>
            </w:pict>
          </mc:Fallback>
        </mc:AlternateContent>
      </w:r>
      <w:r>
        <w:t xml:space="preserve">Passer la gaine dans l'orifice prévu à cet effet puis </w:t>
      </w:r>
      <w:r w:rsidR="00502FD0">
        <w:t>d</w:t>
      </w:r>
      <w:r>
        <w:t>é</w:t>
      </w:r>
      <w:r w:rsidR="00041AA6">
        <w:t>-</w:t>
      </w:r>
      <w:r>
        <w:t>tuber la gaine de protection bleue ;</w:t>
      </w:r>
    </w:p>
    <w:p w14:paraId="33BBEF8A" w14:textId="77777777" w:rsidR="00234196" w:rsidRDefault="00234196" w:rsidP="00882578">
      <w:pPr>
        <w:jc w:val="left"/>
      </w:pPr>
    </w:p>
    <w:p w14:paraId="0E72B463" w14:textId="2203EB8D" w:rsidR="005F6C73" w:rsidRDefault="00D91ECA" w:rsidP="00882578">
      <w:pPr>
        <w:jc w:val="left"/>
      </w:pPr>
      <w:r>
        <w:rPr>
          <w:noProof/>
        </w:rPr>
        <w:drawing>
          <wp:anchor distT="0" distB="0" distL="114300" distR="114300" simplePos="0" relativeHeight="251803136" behindDoc="0" locked="0" layoutInCell="1" allowOverlap="1" wp14:anchorId="28859EA2" wp14:editId="483F94A3">
            <wp:simplePos x="0" y="0"/>
            <wp:positionH relativeFrom="column">
              <wp:posOffset>3221355</wp:posOffset>
            </wp:positionH>
            <wp:positionV relativeFrom="paragraph">
              <wp:posOffset>18415</wp:posOffset>
            </wp:positionV>
            <wp:extent cx="28448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DSC0957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112" behindDoc="0" locked="0" layoutInCell="1" allowOverlap="1" wp14:anchorId="292E5762" wp14:editId="322BB452">
            <wp:simplePos x="0" y="0"/>
            <wp:positionH relativeFrom="margin">
              <wp:posOffset>173355</wp:posOffset>
            </wp:positionH>
            <wp:positionV relativeFrom="paragraph">
              <wp:posOffset>6350</wp:posOffset>
            </wp:positionV>
            <wp:extent cx="2860040" cy="2145665"/>
            <wp:effectExtent l="0" t="0" r="0" b="6985"/>
            <wp:wrapThrough wrapText="bothSides">
              <wp:wrapPolygon edited="0">
                <wp:start x="0" y="0"/>
                <wp:lineTo x="0" y="21479"/>
                <wp:lineTo x="21437" y="21479"/>
                <wp:lineTo x="21437" y="0"/>
                <wp:lineTo x="0" y="0"/>
              </wp:wrapPolygon>
            </wp:wrapThrough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DSC0957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323DA" w14:textId="781DEBD3" w:rsidR="005F6C73" w:rsidRDefault="005F6C73" w:rsidP="00882578">
      <w:pPr>
        <w:jc w:val="left"/>
      </w:pPr>
    </w:p>
    <w:p w14:paraId="62EFEAF5" w14:textId="35B077C6" w:rsidR="005F6C73" w:rsidRDefault="005F6C73" w:rsidP="00882578">
      <w:pPr>
        <w:jc w:val="left"/>
      </w:pPr>
    </w:p>
    <w:p w14:paraId="235FE33A" w14:textId="3AAAEC79" w:rsidR="005F6C73" w:rsidRDefault="005F6C73" w:rsidP="00882578">
      <w:pPr>
        <w:jc w:val="left"/>
      </w:pPr>
    </w:p>
    <w:p w14:paraId="69A78953" w14:textId="77777777" w:rsidR="005F6C73" w:rsidRDefault="005F6C73" w:rsidP="00882578">
      <w:pPr>
        <w:jc w:val="left"/>
      </w:pPr>
    </w:p>
    <w:p w14:paraId="76C29236" w14:textId="368D0FA9" w:rsidR="005F6C73" w:rsidRDefault="005F6C73" w:rsidP="00882578">
      <w:pPr>
        <w:jc w:val="left"/>
      </w:pPr>
    </w:p>
    <w:p w14:paraId="6C01BB8D" w14:textId="6A850A76" w:rsidR="005F6C73" w:rsidRDefault="005F6C73" w:rsidP="00882578">
      <w:pPr>
        <w:jc w:val="left"/>
      </w:pPr>
    </w:p>
    <w:p w14:paraId="3CCDBFE8" w14:textId="1641BC5C" w:rsidR="005F6C73" w:rsidRDefault="005F6C73" w:rsidP="00882578">
      <w:pPr>
        <w:jc w:val="left"/>
      </w:pPr>
    </w:p>
    <w:p w14:paraId="26BACF84" w14:textId="6623C46B" w:rsidR="00D91ECA" w:rsidRDefault="00D91ECA" w:rsidP="00D91ECA">
      <w:pPr>
        <w:pStyle w:val="Paragraphedeliste"/>
        <w:numPr>
          <w:ilvl w:val="0"/>
          <w:numId w:val="23"/>
        </w:numPr>
        <w:jc w:val="left"/>
      </w:pPr>
      <w:r>
        <w:t xml:space="preserve">Rentrer les fibres optiques dans la cassette </w:t>
      </w:r>
      <w:r w:rsidR="00041AA6">
        <w:t>afin</w:t>
      </w:r>
      <w:r>
        <w:t xml:space="preserve"> d'effectuer les soudures avec les </w:t>
      </w:r>
      <w:proofErr w:type="spellStart"/>
      <w:r>
        <w:t>pigtails</w:t>
      </w:r>
      <w:proofErr w:type="spellEnd"/>
      <w:r>
        <w:t>.</w:t>
      </w:r>
    </w:p>
    <w:p w14:paraId="3815C178" w14:textId="0F2E5E13" w:rsidR="005F6C73" w:rsidRDefault="005F6C73" w:rsidP="00D91ECA">
      <w:pPr>
        <w:pStyle w:val="Paragraphedeliste"/>
        <w:jc w:val="left"/>
      </w:pPr>
    </w:p>
    <w:p w14:paraId="6E496E07" w14:textId="4C724EA5" w:rsidR="00EA74DF" w:rsidRDefault="00EA74DF" w:rsidP="00EA74DF">
      <w:pPr>
        <w:pStyle w:val="Titre3"/>
      </w:pPr>
      <w:bookmarkStart w:id="9" w:name="_Toc13756920"/>
      <w:r>
        <w:t xml:space="preserve">Connections </w:t>
      </w:r>
      <w:r w:rsidR="006E7348">
        <w:t>de la colonne droite</w:t>
      </w:r>
      <w:r>
        <w:t xml:space="preserve"> de l'armoire, soit de côté Distribution Abonnés</w:t>
      </w:r>
      <w:bookmarkEnd w:id="9"/>
    </w:p>
    <w:p w14:paraId="583FDDF1" w14:textId="3F681ED7" w:rsidR="00111BA7" w:rsidRDefault="00111BA7" w:rsidP="00111BA7"/>
    <w:p w14:paraId="48593BDF" w14:textId="77777777" w:rsidR="00A755FF" w:rsidRDefault="00A755FF" w:rsidP="00A755FF">
      <w:pPr>
        <w:pStyle w:val="Paragraphedeliste"/>
        <w:numPr>
          <w:ilvl w:val="0"/>
          <w:numId w:val="22"/>
        </w:numPr>
        <w:jc w:val="left"/>
      </w:pPr>
      <w:r>
        <w:t>Dénuder le câble par le fil marron dédié à cet effet puis tirer vers le bas à l'aide d'une pince ;</w:t>
      </w:r>
    </w:p>
    <w:p w14:paraId="45CA2F2D" w14:textId="7B1E35B9" w:rsidR="00A755FF" w:rsidRDefault="00A755FF" w:rsidP="00A755FF">
      <w:r>
        <w:rPr>
          <w:noProof/>
        </w:rPr>
        <w:drawing>
          <wp:anchor distT="0" distB="0" distL="114300" distR="114300" simplePos="0" relativeHeight="251809280" behindDoc="0" locked="0" layoutInCell="1" allowOverlap="1" wp14:anchorId="32FC451E" wp14:editId="16CDB062">
            <wp:simplePos x="0" y="0"/>
            <wp:positionH relativeFrom="margin">
              <wp:posOffset>3413125</wp:posOffset>
            </wp:positionH>
            <wp:positionV relativeFrom="paragraph">
              <wp:posOffset>88900</wp:posOffset>
            </wp:positionV>
            <wp:extent cx="2602230" cy="1951355"/>
            <wp:effectExtent l="0" t="0" r="762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DSC0955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232" behindDoc="0" locked="0" layoutInCell="1" allowOverlap="1" wp14:anchorId="082E11AD" wp14:editId="35752115">
            <wp:simplePos x="0" y="0"/>
            <wp:positionH relativeFrom="margin">
              <wp:posOffset>445135</wp:posOffset>
            </wp:positionH>
            <wp:positionV relativeFrom="paragraph">
              <wp:posOffset>81915</wp:posOffset>
            </wp:positionV>
            <wp:extent cx="2611120" cy="1958340"/>
            <wp:effectExtent l="0" t="0" r="0" b="3810"/>
            <wp:wrapThrough wrapText="bothSides">
              <wp:wrapPolygon edited="0">
                <wp:start x="0" y="0"/>
                <wp:lineTo x="0" y="21432"/>
                <wp:lineTo x="21432" y="21432"/>
                <wp:lineTo x="21432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DSC0955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ECE21" w14:textId="5CBE13AC" w:rsidR="00A755FF" w:rsidRDefault="00A755FF" w:rsidP="00A755FF"/>
    <w:p w14:paraId="4A8E78E1" w14:textId="77777777" w:rsidR="00A755FF" w:rsidRDefault="00A755FF" w:rsidP="00A755FF"/>
    <w:p w14:paraId="1515B42A" w14:textId="1C35FC68" w:rsidR="005F6C73" w:rsidRDefault="005F6C73" w:rsidP="00882578">
      <w:pPr>
        <w:jc w:val="left"/>
      </w:pPr>
    </w:p>
    <w:p w14:paraId="1A85D61C" w14:textId="74B80B21" w:rsidR="005F6C73" w:rsidRDefault="005F6C73" w:rsidP="00882578">
      <w:pPr>
        <w:jc w:val="left"/>
      </w:pPr>
    </w:p>
    <w:p w14:paraId="3DA1F141" w14:textId="77777777" w:rsidR="005F6C73" w:rsidRDefault="005F6C73" w:rsidP="00882578">
      <w:pPr>
        <w:jc w:val="left"/>
      </w:pPr>
    </w:p>
    <w:p w14:paraId="57A2BF52" w14:textId="30256DA7" w:rsidR="005F6C73" w:rsidRDefault="005F6C73" w:rsidP="00882578">
      <w:pPr>
        <w:jc w:val="left"/>
      </w:pPr>
    </w:p>
    <w:p w14:paraId="0DA973B7" w14:textId="77777777" w:rsidR="00A755FF" w:rsidRDefault="00A755FF" w:rsidP="00882578">
      <w:pPr>
        <w:jc w:val="left"/>
      </w:pPr>
    </w:p>
    <w:p w14:paraId="61E91435" w14:textId="084C438B" w:rsidR="00A755FF" w:rsidRDefault="00A755FF" w:rsidP="00AA253A">
      <w:pPr>
        <w:pStyle w:val="Paragraphedeliste"/>
        <w:numPr>
          <w:ilvl w:val="0"/>
          <w:numId w:val="22"/>
        </w:numPr>
        <w:jc w:val="left"/>
      </w:pPr>
      <w:r>
        <w:t>Introduire le câble dénu</w:t>
      </w:r>
      <w:r w:rsidR="00EB3E83">
        <w:t>d</w:t>
      </w:r>
      <w:r>
        <w:t xml:space="preserve">é par la trappe inferieure de la colonne </w:t>
      </w:r>
      <w:r w:rsidR="00EB3E83">
        <w:t>droite</w:t>
      </w:r>
      <w:r>
        <w:t xml:space="preserve"> de l'armoire, positionné dans le premier passe-câble en partant d</w:t>
      </w:r>
      <w:r w:rsidR="00EB3E83">
        <w:t xml:space="preserve">e la </w:t>
      </w:r>
      <w:r w:rsidR="00AA253A">
        <w:t>droit</w:t>
      </w:r>
      <w:r w:rsidR="00EB3E83">
        <w:t>e</w:t>
      </w:r>
      <w:r w:rsidR="00AA253A">
        <w:t xml:space="preserve"> ;</w:t>
      </w:r>
    </w:p>
    <w:p w14:paraId="76FB1671" w14:textId="0D96E25E" w:rsidR="005F6C73" w:rsidRDefault="00AA253A" w:rsidP="00882578">
      <w:pPr>
        <w:pStyle w:val="Paragraphedeliste"/>
        <w:numPr>
          <w:ilvl w:val="0"/>
          <w:numId w:val="22"/>
        </w:numPr>
        <w:jc w:val="left"/>
      </w:pPr>
      <w:r>
        <w:t>Faire 2 tours de la tresse autour de la vis fixée sur la platine d'arrimage puis serrer la vis ;</w:t>
      </w:r>
    </w:p>
    <w:p w14:paraId="7803B029" w14:textId="7FC7662D" w:rsidR="005F7F5C" w:rsidRDefault="005F7F5C" w:rsidP="005F7F5C">
      <w:pPr>
        <w:jc w:val="left"/>
      </w:pPr>
    </w:p>
    <w:p w14:paraId="1FA7CF1A" w14:textId="779825C7" w:rsidR="005F7F5C" w:rsidRDefault="005F7F5C">
      <w:pPr>
        <w:jc w:val="left"/>
      </w:pPr>
      <w:r>
        <w:br w:type="page"/>
      </w:r>
    </w:p>
    <w:p w14:paraId="22EE3F74" w14:textId="77777777" w:rsidR="005F7F5C" w:rsidRDefault="005F7F5C" w:rsidP="005F7F5C">
      <w:pPr>
        <w:jc w:val="left"/>
      </w:pPr>
    </w:p>
    <w:p w14:paraId="2BC66C44" w14:textId="6E399F20" w:rsidR="005F6C73" w:rsidRDefault="00AA253A" w:rsidP="00882578">
      <w:pPr>
        <w:jc w:val="left"/>
      </w:pPr>
      <w:r>
        <w:rPr>
          <w:noProof/>
        </w:rPr>
        <w:drawing>
          <wp:anchor distT="0" distB="0" distL="114300" distR="114300" simplePos="0" relativeHeight="251810304" behindDoc="0" locked="0" layoutInCell="1" allowOverlap="1" wp14:anchorId="7814A56A" wp14:editId="75476D4B">
            <wp:simplePos x="0" y="0"/>
            <wp:positionH relativeFrom="column">
              <wp:posOffset>1399739</wp:posOffset>
            </wp:positionH>
            <wp:positionV relativeFrom="paragraph">
              <wp:posOffset>43976</wp:posOffset>
            </wp:positionV>
            <wp:extent cx="3592053" cy="2694040"/>
            <wp:effectExtent l="0" t="0" r="8890" b="0"/>
            <wp:wrapThrough wrapText="bothSides">
              <wp:wrapPolygon edited="0">
                <wp:start x="0" y="0"/>
                <wp:lineTo x="0" y="21386"/>
                <wp:lineTo x="21539" y="21386"/>
                <wp:lineTo x="21539" y="0"/>
                <wp:lineTo x="0" y="0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0955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053" cy="269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766FD7" w14:textId="7D7B3168" w:rsidR="005F6C73" w:rsidRDefault="005F6C73" w:rsidP="00882578">
      <w:pPr>
        <w:jc w:val="left"/>
      </w:pPr>
    </w:p>
    <w:p w14:paraId="3B389779" w14:textId="77777777" w:rsidR="005F6C73" w:rsidRDefault="005F6C73" w:rsidP="00882578">
      <w:pPr>
        <w:jc w:val="left"/>
      </w:pPr>
    </w:p>
    <w:p w14:paraId="570F6B2E" w14:textId="6ADFB7E4" w:rsidR="005F6C73" w:rsidRDefault="005F6C73" w:rsidP="00882578">
      <w:pPr>
        <w:jc w:val="left"/>
      </w:pPr>
    </w:p>
    <w:p w14:paraId="0AC9AE24" w14:textId="08720CD1" w:rsidR="005F6C73" w:rsidRDefault="005F6C73" w:rsidP="00882578">
      <w:pPr>
        <w:jc w:val="left"/>
      </w:pPr>
    </w:p>
    <w:p w14:paraId="5BDA6E71" w14:textId="77777777" w:rsidR="005F6C73" w:rsidRDefault="005F6C73" w:rsidP="00882578">
      <w:pPr>
        <w:jc w:val="left"/>
      </w:pPr>
    </w:p>
    <w:p w14:paraId="47831410" w14:textId="77777777" w:rsidR="005F6C73" w:rsidRDefault="005F6C73" w:rsidP="00882578">
      <w:pPr>
        <w:jc w:val="left"/>
      </w:pPr>
    </w:p>
    <w:p w14:paraId="1F4253B3" w14:textId="77777777" w:rsidR="005F6C73" w:rsidRDefault="005F6C73" w:rsidP="00882578">
      <w:pPr>
        <w:jc w:val="left"/>
      </w:pPr>
    </w:p>
    <w:p w14:paraId="371F777E" w14:textId="77777777" w:rsidR="005F6C73" w:rsidRDefault="005F6C73" w:rsidP="00882578">
      <w:pPr>
        <w:jc w:val="left"/>
      </w:pPr>
    </w:p>
    <w:p w14:paraId="73D654B9" w14:textId="65AFA901" w:rsidR="005F6C73" w:rsidRDefault="005F6C73" w:rsidP="00882578">
      <w:pPr>
        <w:jc w:val="left"/>
      </w:pPr>
    </w:p>
    <w:p w14:paraId="41DD2658" w14:textId="724D1BF5" w:rsidR="00AA253A" w:rsidRDefault="00AA253A" w:rsidP="00AA253A">
      <w:pPr>
        <w:pStyle w:val="Paragraphedeliste"/>
        <w:numPr>
          <w:ilvl w:val="0"/>
          <w:numId w:val="24"/>
        </w:numPr>
        <w:jc w:val="left"/>
      </w:pPr>
      <w:r>
        <w:t>Accrocher la gaine dans les épingles fixées au fond de l'armoire pour la monter au niveau d</w:t>
      </w:r>
      <w:r w:rsidR="00EB3E83">
        <w:t>u</w:t>
      </w:r>
      <w:r>
        <w:t xml:space="preserve"> tiroir optique</w:t>
      </w:r>
      <w:r w:rsidR="00A82CA2">
        <w:t xml:space="preserve"> ;</w:t>
      </w:r>
    </w:p>
    <w:p w14:paraId="1192B9DB" w14:textId="7BCF8EC2" w:rsidR="00AA253A" w:rsidRDefault="00AA253A" w:rsidP="00AA253A">
      <w:pPr>
        <w:jc w:val="left"/>
      </w:pPr>
    </w:p>
    <w:p w14:paraId="6651004E" w14:textId="64A4B09F" w:rsidR="00AA253A" w:rsidRDefault="00AA253A" w:rsidP="00AA253A">
      <w:pPr>
        <w:jc w:val="left"/>
      </w:pPr>
      <w:r>
        <w:rPr>
          <w:noProof/>
        </w:rPr>
        <w:drawing>
          <wp:anchor distT="0" distB="0" distL="114300" distR="114300" simplePos="0" relativeHeight="251811328" behindDoc="0" locked="0" layoutInCell="1" allowOverlap="1" wp14:anchorId="649EEB3A" wp14:editId="5ADCB176">
            <wp:simplePos x="0" y="0"/>
            <wp:positionH relativeFrom="margin">
              <wp:posOffset>1474470</wp:posOffset>
            </wp:positionH>
            <wp:positionV relativeFrom="paragraph">
              <wp:posOffset>262890</wp:posOffset>
            </wp:positionV>
            <wp:extent cx="3218815" cy="2413635"/>
            <wp:effectExtent l="2540" t="0" r="3175" b="3175"/>
            <wp:wrapThrough wrapText="bothSides">
              <wp:wrapPolygon edited="0">
                <wp:start x="17" y="21623"/>
                <wp:lineTo x="21493" y="21623"/>
                <wp:lineTo x="21493" y="142"/>
                <wp:lineTo x="17" y="142"/>
                <wp:lineTo x="17" y="21623"/>
              </wp:wrapPolygon>
            </wp:wrapThrough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0956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881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74E17" w14:textId="7669E61B" w:rsidR="005F6C73" w:rsidRDefault="00AA253A" w:rsidP="00AA253A">
      <w:pPr>
        <w:jc w:val="left"/>
      </w:pPr>
      <w:r>
        <w:t xml:space="preserve"> </w:t>
      </w:r>
    </w:p>
    <w:p w14:paraId="37309C21" w14:textId="095BD055" w:rsidR="00AA253A" w:rsidRDefault="00AA253A" w:rsidP="00AA253A">
      <w:pPr>
        <w:jc w:val="left"/>
      </w:pPr>
    </w:p>
    <w:p w14:paraId="2254018E" w14:textId="0311B8CF" w:rsidR="00AA253A" w:rsidRDefault="00AA253A" w:rsidP="00AA253A">
      <w:pPr>
        <w:jc w:val="left"/>
      </w:pPr>
    </w:p>
    <w:p w14:paraId="59EB99AA" w14:textId="2367FEA4" w:rsidR="00AA253A" w:rsidRDefault="00AA253A" w:rsidP="00AA253A">
      <w:pPr>
        <w:jc w:val="left"/>
      </w:pPr>
    </w:p>
    <w:p w14:paraId="67A092BF" w14:textId="1AF0234D" w:rsidR="00AA253A" w:rsidRDefault="00AA253A" w:rsidP="00AA253A">
      <w:pPr>
        <w:jc w:val="left"/>
      </w:pPr>
    </w:p>
    <w:p w14:paraId="0986F367" w14:textId="5E9DEE66" w:rsidR="00AA253A" w:rsidRDefault="00AA253A" w:rsidP="00AA253A">
      <w:pPr>
        <w:jc w:val="left"/>
      </w:pPr>
    </w:p>
    <w:p w14:paraId="6BCFA854" w14:textId="687D60E5" w:rsidR="00AA253A" w:rsidRDefault="00AA253A" w:rsidP="00AA253A">
      <w:pPr>
        <w:jc w:val="left"/>
      </w:pPr>
    </w:p>
    <w:p w14:paraId="2CFB1B4B" w14:textId="523A2EE5" w:rsidR="00AA253A" w:rsidRDefault="00AA253A" w:rsidP="00AA253A">
      <w:pPr>
        <w:jc w:val="left"/>
      </w:pPr>
    </w:p>
    <w:p w14:paraId="1D25DF76" w14:textId="24846781" w:rsidR="00AA253A" w:rsidRDefault="00AA253A" w:rsidP="00AA253A">
      <w:pPr>
        <w:jc w:val="left"/>
      </w:pPr>
    </w:p>
    <w:p w14:paraId="06837C09" w14:textId="5DF212C6" w:rsidR="00AA253A" w:rsidRDefault="00AA253A" w:rsidP="00AA253A">
      <w:pPr>
        <w:jc w:val="left"/>
      </w:pPr>
    </w:p>
    <w:p w14:paraId="2AC70E0C" w14:textId="078F7D09" w:rsidR="00AA253A" w:rsidRDefault="00AA253A" w:rsidP="00AA253A">
      <w:pPr>
        <w:jc w:val="left"/>
      </w:pPr>
    </w:p>
    <w:p w14:paraId="26BC6629" w14:textId="3200275D" w:rsidR="005F7F5C" w:rsidRDefault="005F7F5C">
      <w:pPr>
        <w:jc w:val="left"/>
      </w:pPr>
      <w:r>
        <w:br w:type="page"/>
      </w:r>
    </w:p>
    <w:p w14:paraId="7709F24D" w14:textId="0E7C5C8F" w:rsidR="00240FCE" w:rsidRDefault="00240FCE" w:rsidP="00240FCE">
      <w:pPr>
        <w:pStyle w:val="Paragraphedeliste"/>
        <w:numPr>
          <w:ilvl w:val="0"/>
          <w:numId w:val="24"/>
        </w:numPr>
        <w:jc w:val="left"/>
      </w:pPr>
      <w:r>
        <w:t>Faire entrer la gaine dans la cassette par les anneaux de fixation et la bloquer par l</w:t>
      </w:r>
      <w:r w:rsidR="00EB3E83">
        <w:t>e</w:t>
      </w:r>
      <w:r>
        <w:t xml:space="preserve"> clapet de fixation </w:t>
      </w:r>
      <w:r w:rsidR="00A82CA2">
        <w:t>;</w:t>
      </w:r>
    </w:p>
    <w:p w14:paraId="1EB2EAC6" w14:textId="281EC99A" w:rsidR="00240FCE" w:rsidRDefault="00240FCE" w:rsidP="00AA253A">
      <w:pPr>
        <w:jc w:val="left"/>
      </w:pPr>
      <w:r>
        <w:rPr>
          <w:noProof/>
        </w:rPr>
        <w:drawing>
          <wp:anchor distT="0" distB="0" distL="114300" distR="114300" simplePos="0" relativeHeight="251812352" behindDoc="0" locked="0" layoutInCell="1" allowOverlap="1" wp14:anchorId="32C8C939" wp14:editId="14346D4C">
            <wp:simplePos x="0" y="0"/>
            <wp:positionH relativeFrom="margin">
              <wp:posOffset>1652868</wp:posOffset>
            </wp:positionH>
            <wp:positionV relativeFrom="paragraph">
              <wp:posOffset>115940</wp:posOffset>
            </wp:positionV>
            <wp:extent cx="3536315" cy="2652395"/>
            <wp:effectExtent l="0" t="0" r="6985" b="0"/>
            <wp:wrapThrough wrapText="bothSides">
              <wp:wrapPolygon edited="0">
                <wp:start x="0" y="0"/>
                <wp:lineTo x="0" y="21409"/>
                <wp:lineTo x="21526" y="21409"/>
                <wp:lineTo x="21526" y="0"/>
                <wp:lineTo x="0" y="0"/>
              </wp:wrapPolygon>
            </wp:wrapThrough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SC0956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9D8E0" w14:textId="5D9D9719" w:rsidR="00240FCE" w:rsidRDefault="00240FCE" w:rsidP="00AA253A">
      <w:pPr>
        <w:jc w:val="left"/>
      </w:pPr>
    </w:p>
    <w:p w14:paraId="73EC0FA6" w14:textId="0B1E653F" w:rsidR="00240FCE" w:rsidRDefault="00240FCE" w:rsidP="00AA253A">
      <w:pPr>
        <w:jc w:val="left"/>
      </w:pPr>
    </w:p>
    <w:p w14:paraId="717CD5B4" w14:textId="1A053182" w:rsidR="00240FCE" w:rsidRDefault="00240FCE" w:rsidP="00AA253A">
      <w:pPr>
        <w:jc w:val="left"/>
      </w:pPr>
    </w:p>
    <w:p w14:paraId="5449104F" w14:textId="751CD031" w:rsidR="00240FCE" w:rsidRDefault="00240FCE" w:rsidP="00AA253A">
      <w:pPr>
        <w:jc w:val="left"/>
      </w:pPr>
    </w:p>
    <w:p w14:paraId="6D6BD498" w14:textId="368E6BB2" w:rsidR="00240FCE" w:rsidRDefault="00240FCE" w:rsidP="00AA253A">
      <w:pPr>
        <w:jc w:val="left"/>
      </w:pPr>
    </w:p>
    <w:p w14:paraId="10C653F9" w14:textId="70667616" w:rsidR="00240FCE" w:rsidRDefault="00240FCE" w:rsidP="00AA253A">
      <w:pPr>
        <w:jc w:val="left"/>
      </w:pPr>
    </w:p>
    <w:p w14:paraId="25CD2913" w14:textId="6D7BF4A3" w:rsidR="00240FCE" w:rsidRDefault="00240FCE" w:rsidP="00AA253A">
      <w:pPr>
        <w:jc w:val="left"/>
      </w:pPr>
    </w:p>
    <w:p w14:paraId="4764FE9C" w14:textId="06CF6EF7" w:rsidR="00240FCE" w:rsidRDefault="00240FCE" w:rsidP="00AA253A">
      <w:pPr>
        <w:jc w:val="left"/>
      </w:pPr>
    </w:p>
    <w:p w14:paraId="7EF9494C" w14:textId="3137B57D" w:rsidR="00240FCE" w:rsidRDefault="00240FCE" w:rsidP="00AA253A">
      <w:pPr>
        <w:jc w:val="left"/>
      </w:pPr>
    </w:p>
    <w:p w14:paraId="39DDB701" w14:textId="56054740" w:rsidR="00240FCE" w:rsidRDefault="00240FCE" w:rsidP="00240FCE">
      <w:pPr>
        <w:pStyle w:val="Paragraphedeliste"/>
        <w:numPr>
          <w:ilvl w:val="0"/>
          <w:numId w:val="22"/>
        </w:numPr>
        <w:jc w:val="left"/>
      </w:pPr>
      <w:r>
        <w:t>Dé</w:t>
      </w:r>
      <w:r w:rsidR="00EB3E83">
        <w:t>-</w:t>
      </w:r>
      <w:r>
        <w:t xml:space="preserve">tuber la gaine rouge puis entrer les fibres optiques dans la cassette </w:t>
      </w:r>
      <w:r w:rsidR="00EB3E83">
        <w:t>afin</w:t>
      </w:r>
      <w:r>
        <w:t xml:space="preserve"> d'effectuer les soudures avec les </w:t>
      </w:r>
      <w:proofErr w:type="spellStart"/>
      <w:r>
        <w:t>pigtails</w:t>
      </w:r>
      <w:proofErr w:type="spellEnd"/>
      <w:r>
        <w:t>.</w:t>
      </w:r>
      <w:r w:rsidR="00041AA6">
        <w:t xml:space="preserve"> Procéder à la soudure en utilisant une soudeuse pour fibre optique.</w:t>
      </w:r>
    </w:p>
    <w:p w14:paraId="413A410B" w14:textId="56BA0C02" w:rsidR="00240FCE" w:rsidRDefault="00240FCE" w:rsidP="00240FCE">
      <w:pPr>
        <w:pStyle w:val="Paragraphedeliste"/>
        <w:jc w:val="left"/>
      </w:pPr>
    </w:p>
    <w:p w14:paraId="52CA3FF7" w14:textId="43219B2D" w:rsidR="00240FCE" w:rsidRDefault="00240FCE" w:rsidP="00AA253A">
      <w:pPr>
        <w:jc w:val="left"/>
      </w:pPr>
      <w:r>
        <w:rPr>
          <w:noProof/>
        </w:rPr>
        <w:drawing>
          <wp:anchor distT="0" distB="0" distL="114300" distR="114300" simplePos="0" relativeHeight="251813376" behindDoc="0" locked="0" layoutInCell="1" allowOverlap="1" wp14:anchorId="28B8CA6E" wp14:editId="77FF14DC">
            <wp:simplePos x="0" y="0"/>
            <wp:positionH relativeFrom="margin">
              <wp:posOffset>337820</wp:posOffset>
            </wp:positionH>
            <wp:positionV relativeFrom="paragraph">
              <wp:posOffset>3810</wp:posOffset>
            </wp:positionV>
            <wp:extent cx="3010535" cy="2258695"/>
            <wp:effectExtent l="0" t="0" r="0" b="8255"/>
            <wp:wrapThrough wrapText="bothSides">
              <wp:wrapPolygon edited="0">
                <wp:start x="0" y="0"/>
                <wp:lineTo x="0" y="21497"/>
                <wp:lineTo x="21459" y="21497"/>
                <wp:lineTo x="21459" y="0"/>
                <wp:lineTo x="0" y="0"/>
              </wp:wrapPolygon>
            </wp:wrapThrough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SC09568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400" behindDoc="0" locked="0" layoutInCell="1" allowOverlap="1" wp14:anchorId="3EBC9774" wp14:editId="6DFF583B">
            <wp:simplePos x="0" y="0"/>
            <wp:positionH relativeFrom="margin">
              <wp:posOffset>3495040</wp:posOffset>
            </wp:positionH>
            <wp:positionV relativeFrom="paragraph">
              <wp:posOffset>3280</wp:posOffset>
            </wp:positionV>
            <wp:extent cx="3011805" cy="2258695"/>
            <wp:effectExtent l="0" t="0" r="0" b="8255"/>
            <wp:wrapThrough wrapText="bothSides">
              <wp:wrapPolygon edited="0">
                <wp:start x="0" y="0"/>
                <wp:lineTo x="0" y="21497"/>
                <wp:lineTo x="21450" y="21497"/>
                <wp:lineTo x="21450" y="0"/>
                <wp:lineTo x="0" y="0"/>
              </wp:wrapPolygon>
            </wp:wrapThrough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SC09570.JPG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F1CD6" w14:textId="6244B1E8" w:rsidR="00240FCE" w:rsidRDefault="00240FCE" w:rsidP="00AA253A">
      <w:pPr>
        <w:jc w:val="left"/>
      </w:pPr>
    </w:p>
    <w:p w14:paraId="24370D43" w14:textId="3DCB0180" w:rsidR="00240FCE" w:rsidRDefault="00240FCE" w:rsidP="00AA253A">
      <w:pPr>
        <w:jc w:val="left"/>
      </w:pPr>
    </w:p>
    <w:p w14:paraId="713B08B2" w14:textId="1ABBDF7F" w:rsidR="00240FCE" w:rsidRDefault="00240FCE" w:rsidP="00AA253A">
      <w:pPr>
        <w:jc w:val="left"/>
      </w:pPr>
    </w:p>
    <w:p w14:paraId="61C8E64B" w14:textId="27AC583B" w:rsidR="00240FCE" w:rsidRDefault="00240FCE" w:rsidP="00AA253A">
      <w:pPr>
        <w:jc w:val="left"/>
      </w:pPr>
    </w:p>
    <w:p w14:paraId="15641A16" w14:textId="062C3D4A" w:rsidR="00240FCE" w:rsidRDefault="00240FCE" w:rsidP="00AA253A">
      <w:pPr>
        <w:jc w:val="left"/>
      </w:pPr>
    </w:p>
    <w:p w14:paraId="6A37F335" w14:textId="120B5F01" w:rsidR="00240FCE" w:rsidRDefault="00240FCE" w:rsidP="00AA253A">
      <w:pPr>
        <w:jc w:val="left"/>
      </w:pPr>
    </w:p>
    <w:p w14:paraId="79AA3444" w14:textId="02CEAECF" w:rsidR="00240FCE" w:rsidRDefault="00240FCE" w:rsidP="00AA253A">
      <w:pPr>
        <w:jc w:val="left"/>
      </w:pPr>
    </w:p>
    <w:p w14:paraId="4E14F066" w14:textId="175DB39E" w:rsidR="00240FCE" w:rsidRDefault="00240FCE" w:rsidP="00AA253A">
      <w:pPr>
        <w:jc w:val="left"/>
      </w:pPr>
    </w:p>
    <w:p w14:paraId="00C0712B" w14:textId="29139205" w:rsidR="00240FCE" w:rsidRDefault="00240FCE" w:rsidP="00AA253A">
      <w:pPr>
        <w:jc w:val="left"/>
      </w:pPr>
    </w:p>
    <w:p w14:paraId="6ED5877B" w14:textId="227C171D" w:rsidR="005F7F5C" w:rsidRDefault="005F7F5C">
      <w:pPr>
        <w:jc w:val="left"/>
      </w:pPr>
      <w:r>
        <w:br w:type="page"/>
      </w:r>
    </w:p>
    <w:p w14:paraId="0D96B007" w14:textId="73EA6A78" w:rsidR="002B4B42" w:rsidRDefault="002B4B42" w:rsidP="00A82CA2">
      <w:pPr>
        <w:pStyle w:val="Titre3"/>
      </w:pPr>
      <w:bookmarkStart w:id="10" w:name="_Toc13756921"/>
      <w:r>
        <w:t>Connect</w:t>
      </w:r>
      <w:r w:rsidR="000237B7">
        <w:t>ion de</w:t>
      </w:r>
      <w:r>
        <w:t xml:space="preserve"> la jarretière SC/APC entre la colonne de gauche et celle de droit</w:t>
      </w:r>
      <w:r w:rsidR="00041AA6">
        <w:t>e</w:t>
      </w:r>
      <w:r w:rsidR="000237B7">
        <w:t>. Pour cela :</w:t>
      </w:r>
      <w:bookmarkEnd w:id="10"/>
    </w:p>
    <w:p w14:paraId="3E1CB785" w14:textId="77777777" w:rsidR="0063564D" w:rsidRDefault="0063564D" w:rsidP="000237B7">
      <w:pPr>
        <w:pStyle w:val="Paragraphedeliste"/>
        <w:jc w:val="left"/>
      </w:pPr>
    </w:p>
    <w:p w14:paraId="2C4C76A6" w14:textId="668819FD" w:rsidR="002B4B42" w:rsidRDefault="000237B7" w:rsidP="000237B7">
      <w:pPr>
        <w:pStyle w:val="Paragraphedeliste"/>
        <w:numPr>
          <w:ilvl w:val="0"/>
          <w:numId w:val="22"/>
        </w:numPr>
        <w:jc w:val="left"/>
      </w:pPr>
      <w:r>
        <w:t>Connecter la jarretière sur une prise du tiroir optique</w:t>
      </w:r>
      <w:r w:rsidR="0063564D">
        <w:t>, c</w:t>
      </w:r>
      <w:r w:rsidR="00041AA6">
        <w:t>ô</w:t>
      </w:r>
      <w:r w:rsidR="0063564D">
        <w:t>té op</w:t>
      </w:r>
      <w:r w:rsidR="00041AA6">
        <w:t>é</w:t>
      </w:r>
      <w:r w:rsidR="0063564D">
        <w:t xml:space="preserve">rateur </w:t>
      </w:r>
      <w:r>
        <w:t>;</w:t>
      </w:r>
    </w:p>
    <w:p w14:paraId="07576419" w14:textId="543CE234" w:rsidR="002B4B42" w:rsidRDefault="000237B7" w:rsidP="00AA253A">
      <w:pPr>
        <w:jc w:val="left"/>
      </w:pPr>
      <w:r>
        <w:rPr>
          <w:noProof/>
        </w:rPr>
        <w:drawing>
          <wp:anchor distT="0" distB="0" distL="114300" distR="114300" simplePos="0" relativeHeight="251815424" behindDoc="0" locked="0" layoutInCell="1" allowOverlap="1" wp14:anchorId="2AA30FDE" wp14:editId="2C3594CC">
            <wp:simplePos x="0" y="0"/>
            <wp:positionH relativeFrom="margin">
              <wp:posOffset>1251149</wp:posOffset>
            </wp:positionH>
            <wp:positionV relativeFrom="paragraph">
              <wp:posOffset>9477</wp:posOffset>
            </wp:positionV>
            <wp:extent cx="4260215" cy="3194685"/>
            <wp:effectExtent l="0" t="0" r="6985" b="5715"/>
            <wp:wrapThrough wrapText="bothSides">
              <wp:wrapPolygon edited="0">
                <wp:start x="0" y="0"/>
                <wp:lineTo x="0" y="21510"/>
                <wp:lineTo x="21539" y="21510"/>
                <wp:lineTo x="21539" y="0"/>
                <wp:lineTo x="0" y="0"/>
              </wp:wrapPolygon>
            </wp:wrapThrough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SC0958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11EAF" w14:textId="7E22E1E2" w:rsidR="002B4B42" w:rsidRDefault="002B4B42" w:rsidP="00AA253A">
      <w:pPr>
        <w:jc w:val="left"/>
      </w:pPr>
    </w:p>
    <w:p w14:paraId="22066252" w14:textId="3CB0586B" w:rsidR="002B4B42" w:rsidRDefault="002B4B42" w:rsidP="00AA253A">
      <w:pPr>
        <w:jc w:val="left"/>
      </w:pPr>
    </w:p>
    <w:p w14:paraId="5FBB02ED" w14:textId="13747C34" w:rsidR="002B4B42" w:rsidRDefault="002B4B42" w:rsidP="00AA253A">
      <w:pPr>
        <w:jc w:val="left"/>
      </w:pPr>
    </w:p>
    <w:p w14:paraId="76CD8B7D" w14:textId="2887EF01" w:rsidR="002B4B42" w:rsidRDefault="002B4B42" w:rsidP="00AA253A">
      <w:pPr>
        <w:jc w:val="left"/>
      </w:pPr>
    </w:p>
    <w:p w14:paraId="01E8D109" w14:textId="5DACAD10" w:rsidR="002B4B42" w:rsidRDefault="002B4B42" w:rsidP="00AA253A">
      <w:pPr>
        <w:jc w:val="left"/>
      </w:pPr>
    </w:p>
    <w:p w14:paraId="44781402" w14:textId="5F9B0616" w:rsidR="002B4B42" w:rsidRDefault="002B4B42" w:rsidP="00AA253A">
      <w:pPr>
        <w:jc w:val="left"/>
      </w:pPr>
    </w:p>
    <w:p w14:paraId="59456F67" w14:textId="62781262" w:rsidR="00215B7E" w:rsidRDefault="00215B7E" w:rsidP="00AA253A">
      <w:pPr>
        <w:jc w:val="left"/>
      </w:pPr>
    </w:p>
    <w:p w14:paraId="3366170A" w14:textId="64397B13" w:rsidR="00215B7E" w:rsidRDefault="00215B7E" w:rsidP="00AA253A">
      <w:pPr>
        <w:jc w:val="left"/>
      </w:pPr>
    </w:p>
    <w:p w14:paraId="0C336EEF" w14:textId="77777777" w:rsidR="000237B7" w:rsidRDefault="000237B7" w:rsidP="00AA253A">
      <w:pPr>
        <w:jc w:val="left"/>
      </w:pPr>
    </w:p>
    <w:p w14:paraId="6A2AFE3D" w14:textId="5AD5D757" w:rsidR="00215B7E" w:rsidRDefault="00215B7E" w:rsidP="00AA253A">
      <w:pPr>
        <w:jc w:val="left"/>
      </w:pPr>
    </w:p>
    <w:p w14:paraId="58B31A3E" w14:textId="2A42D137" w:rsidR="00215B7E" w:rsidRDefault="00215B7E" w:rsidP="00AA253A">
      <w:pPr>
        <w:jc w:val="left"/>
      </w:pPr>
    </w:p>
    <w:p w14:paraId="60610498" w14:textId="662C0CED" w:rsidR="000237B7" w:rsidRDefault="000237B7" w:rsidP="000237B7">
      <w:pPr>
        <w:pStyle w:val="Paragraphedeliste"/>
        <w:numPr>
          <w:ilvl w:val="0"/>
          <w:numId w:val="22"/>
        </w:numPr>
        <w:jc w:val="left"/>
      </w:pPr>
      <w:r>
        <w:t xml:space="preserve">Faire passer la jarretière dans </w:t>
      </w:r>
      <w:r w:rsidR="00041AA6">
        <w:t xml:space="preserve">la </w:t>
      </w:r>
      <w:r>
        <w:t>colonne d</w:t>
      </w:r>
      <w:r w:rsidR="00041AA6">
        <w:t>u</w:t>
      </w:r>
      <w:r>
        <w:t xml:space="preserve"> milieu e</w:t>
      </w:r>
      <w:r w:rsidR="0031236B">
        <w:t>t</w:t>
      </w:r>
      <w:r>
        <w:t xml:space="preserve"> la faire passer par les anneaux noirs puis derrière les guides</w:t>
      </w:r>
      <w:r w:rsidR="0031236B">
        <w:t xml:space="preserve"> ;</w:t>
      </w:r>
    </w:p>
    <w:p w14:paraId="635DB0D2" w14:textId="5F398138" w:rsidR="000237B7" w:rsidRDefault="000237B7" w:rsidP="00AA253A">
      <w:pPr>
        <w:jc w:val="left"/>
      </w:pPr>
    </w:p>
    <w:p w14:paraId="1C2C0CA9" w14:textId="3C1F3B1A" w:rsidR="000237B7" w:rsidRDefault="0031236B" w:rsidP="00AA253A">
      <w:pPr>
        <w:jc w:val="left"/>
      </w:pPr>
      <w:r>
        <w:rPr>
          <w:noProof/>
        </w:rPr>
        <w:drawing>
          <wp:anchor distT="0" distB="0" distL="114300" distR="114300" simplePos="0" relativeHeight="251816448" behindDoc="0" locked="0" layoutInCell="1" allowOverlap="1" wp14:anchorId="7E9E63EB" wp14:editId="3D83A17C">
            <wp:simplePos x="0" y="0"/>
            <wp:positionH relativeFrom="column">
              <wp:posOffset>1891665</wp:posOffset>
            </wp:positionH>
            <wp:positionV relativeFrom="paragraph">
              <wp:posOffset>106045</wp:posOffset>
            </wp:positionV>
            <wp:extent cx="3041015" cy="2476500"/>
            <wp:effectExtent l="0" t="0" r="6985" b="0"/>
            <wp:wrapThrough wrapText="bothSides">
              <wp:wrapPolygon edited="0">
                <wp:start x="0" y="0"/>
                <wp:lineTo x="0" y="21434"/>
                <wp:lineTo x="21514" y="21434"/>
                <wp:lineTo x="21514" y="0"/>
                <wp:lineTo x="0" y="0"/>
              </wp:wrapPolygon>
            </wp:wrapThrough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2019-06-19_092837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7F7AA" w14:textId="154BA358" w:rsidR="000237B7" w:rsidRDefault="000237B7" w:rsidP="00AA253A">
      <w:pPr>
        <w:jc w:val="left"/>
      </w:pPr>
    </w:p>
    <w:p w14:paraId="11C6179A" w14:textId="309D94F3" w:rsidR="000237B7" w:rsidRDefault="000237B7" w:rsidP="00AA253A">
      <w:pPr>
        <w:jc w:val="left"/>
      </w:pPr>
    </w:p>
    <w:p w14:paraId="286800C6" w14:textId="540EF5A2" w:rsidR="000237B7" w:rsidRDefault="000237B7" w:rsidP="00AA253A">
      <w:pPr>
        <w:jc w:val="left"/>
      </w:pPr>
    </w:p>
    <w:p w14:paraId="11D01C58" w14:textId="5CF23BFD" w:rsidR="000237B7" w:rsidRDefault="0031236B" w:rsidP="00AA253A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4A696B24" wp14:editId="4A01DBDC">
                <wp:simplePos x="0" y="0"/>
                <wp:positionH relativeFrom="margin">
                  <wp:posOffset>4519030</wp:posOffset>
                </wp:positionH>
                <wp:positionV relativeFrom="paragraph">
                  <wp:posOffset>168266</wp:posOffset>
                </wp:positionV>
                <wp:extent cx="654685" cy="252095"/>
                <wp:effectExtent l="323850" t="0" r="12065" b="33655"/>
                <wp:wrapNone/>
                <wp:docPr id="73" name="Légende : encadré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685" cy="25209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04380"/>
                            <a:gd name="adj4" fmla="val -49798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0996D" w14:textId="61A85E04" w:rsidR="000D3AD6" w:rsidRDefault="000D3AD6" w:rsidP="0031236B">
                            <w:pPr>
                              <w:jc w:val="center"/>
                            </w:pPr>
                            <w:r>
                              <w:t>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696B2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 : encadrée 73" o:spid="_x0000_s1036" type="#_x0000_t47" style="position:absolute;margin-left:355.85pt;margin-top:13.25pt;width:51.55pt;height:19.85pt;z-index:2518174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" adj="-10756,22546" fillcolor="white [3201]" strokecolor="red" strokeweight="1.5pt">
                <v:textbox>
                  <w:txbxContent>
                    <w:p w14:paraId="40E0996D" w14:textId="61A85E04" w:rsidR="000D3AD6" w:rsidRDefault="000D3AD6" w:rsidP="0031236B">
                      <w:pPr>
                        <w:jc w:val="center"/>
                      </w:pPr>
                      <w:r>
                        <w:t>Guide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14:paraId="399080EA" w14:textId="1E89F05B" w:rsidR="000237B7" w:rsidRDefault="000237B7" w:rsidP="00AA253A">
      <w:pPr>
        <w:jc w:val="left"/>
      </w:pPr>
    </w:p>
    <w:p w14:paraId="2CD6875C" w14:textId="5F181439" w:rsidR="000237B7" w:rsidRDefault="000237B7" w:rsidP="00AA253A">
      <w:pPr>
        <w:jc w:val="left"/>
      </w:pPr>
    </w:p>
    <w:p w14:paraId="39CCA5A0" w14:textId="300877D5" w:rsidR="000237B7" w:rsidRDefault="000237B7" w:rsidP="00AA253A">
      <w:pPr>
        <w:jc w:val="left"/>
      </w:pPr>
    </w:p>
    <w:p w14:paraId="4FE9EA57" w14:textId="169B1C57" w:rsidR="000237B7" w:rsidRDefault="000237B7" w:rsidP="00AA253A">
      <w:pPr>
        <w:jc w:val="left"/>
      </w:pPr>
    </w:p>
    <w:p w14:paraId="579AE662" w14:textId="003E973A" w:rsidR="000237B7" w:rsidRDefault="000237B7" w:rsidP="00AA253A">
      <w:pPr>
        <w:jc w:val="left"/>
      </w:pPr>
    </w:p>
    <w:p w14:paraId="7C3C374D" w14:textId="6EB55698" w:rsidR="005F7F5C" w:rsidRDefault="005F7F5C">
      <w:pPr>
        <w:jc w:val="left"/>
      </w:pPr>
      <w:r>
        <w:br w:type="page"/>
      </w:r>
    </w:p>
    <w:p w14:paraId="30FC70E1" w14:textId="5580AFC5" w:rsidR="0031236B" w:rsidRDefault="00041AA6" w:rsidP="0063564D">
      <w:pPr>
        <w:pStyle w:val="Paragraphedeliste"/>
        <w:numPr>
          <w:ilvl w:val="0"/>
          <w:numId w:val="22"/>
        </w:numPr>
        <w:jc w:val="left"/>
      </w:pPr>
      <w:r>
        <w:t>Faire c</w:t>
      </w:r>
      <w:r w:rsidR="0063564D">
        <w:t>heminer la jarretière comme dans l'image ci-dessous ;</w:t>
      </w:r>
    </w:p>
    <w:p w14:paraId="0B98C2F3" w14:textId="2A6C0B0B" w:rsidR="0031236B" w:rsidRDefault="0063564D" w:rsidP="00882578">
      <w:pPr>
        <w:jc w:val="left"/>
      </w:pPr>
      <w:r>
        <w:rPr>
          <w:noProof/>
        </w:rPr>
        <w:drawing>
          <wp:anchor distT="0" distB="0" distL="114300" distR="114300" simplePos="0" relativeHeight="251819520" behindDoc="0" locked="0" layoutInCell="1" allowOverlap="1" wp14:anchorId="4D7C1B22" wp14:editId="0F101B94">
            <wp:simplePos x="0" y="0"/>
            <wp:positionH relativeFrom="margin">
              <wp:posOffset>2735391</wp:posOffset>
            </wp:positionH>
            <wp:positionV relativeFrom="paragraph">
              <wp:posOffset>63187</wp:posOffset>
            </wp:positionV>
            <wp:extent cx="1078173" cy="3652075"/>
            <wp:effectExtent l="0" t="0" r="8255" b="5715"/>
            <wp:wrapThrough wrapText="bothSides">
              <wp:wrapPolygon edited="0">
                <wp:start x="0" y="0"/>
                <wp:lineTo x="0" y="21521"/>
                <wp:lineTo x="21384" y="21521"/>
                <wp:lineTo x="21384" y="0"/>
                <wp:lineTo x="0" y="0"/>
              </wp:wrapPolygon>
            </wp:wrapThrough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2019-06-19_102620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8173" cy="365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21ACF" w14:textId="08687563" w:rsidR="0031236B" w:rsidRDefault="0031236B" w:rsidP="00882578">
      <w:pPr>
        <w:jc w:val="left"/>
      </w:pPr>
    </w:p>
    <w:p w14:paraId="544E9074" w14:textId="41EE5A8F" w:rsidR="0031236B" w:rsidRDefault="0031236B" w:rsidP="00882578">
      <w:pPr>
        <w:jc w:val="left"/>
      </w:pPr>
    </w:p>
    <w:p w14:paraId="766DB137" w14:textId="2B32E2C5" w:rsidR="0031236B" w:rsidRDefault="0031236B" w:rsidP="00882578">
      <w:pPr>
        <w:jc w:val="left"/>
      </w:pPr>
    </w:p>
    <w:p w14:paraId="5C3071F4" w14:textId="59DBE333" w:rsidR="0031236B" w:rsidRDefault="0031236B" w:rsidP="00882578">
      <w:pPr>
        <w:jc w:val="left"/>
      </w:pPr>
    </w:p>
    <w:p w14:paraId="0561D098" w14:textId="6F4C05B6" w:rsidR="0031236B" w:rsidRDefault="0031236B" w:rsidP="00882578">
      <w:pPr>
        <w:jc w:val="left"/>
      </w:pPr>
    </w:p>
    <w:p w14:paraId="106AFF09" w14:textId="7C6CED9C" w:rsidR="0031236B" w:rsidRDefault="0031236B" w:rsidP="00882578">
      <w:pPr>
        <w:jc w:val="left"/>
      </w:pPr>
    </w:p>
    <w:p w14:paraId="79E4833D" w14:textId="05B1455E" w:rsidR="0031236B" w:rsidRDefault="0031236B" w:rsidP="00882578">
      <w:pPr>
        <w:jc w:val="left"/>
      </w:pPr>
    </w:p>
    <w:p w14:paraId="7CBECEB5" w14:textId="2AE8C027" w:rsidR="0031236B" w:rsidRDefault="0031236B" w:rsidP="00882578">
      <w:pPr>
        <w:jc w:val="left"/>
      </w:pPr>
    </w:p>
    <w:p w14:paraId="48504C20" w14:textId="2B96FDF7" w:rsidR="0031236B" w:rsidRDefault="0031236B" w:rsidP="00882578">
      <w:pPr>
        <w:jc w:val="left"/>
      </w:pPr>
    </w:p>
    <w:p w14:paraId="57CF06E8" w14:textId="77777777" w:rsidR="0031236B" w:rsidRDefault="0031236B" w:rsidP="00882578">
      <w:pPr>
        <w:jc w:val="left"/>
      </w:pPr>
    </w:p>
    <w:p w14:paraId="13771E73" w14:textId="4F539B71" w:rsidR="0031236B" w:rsidRDefault="0031236B" w:rsidP="00882578">
      <w:pPr>
        <w:jc w:val="left"/>
      </w:pPr>
    </w:p>
    <w:p w14:paraId="0923AACC" w14:textId="1D424071" w:rsidR="0031236B" w:rsidRDefault="0031236B" w:rsidP="00882578">
      <w:pPr>
        <w:jc w:val="left"/>
      </w:pPr>
    </w:p>
    <w:p w14:paraId="11098A7F" w14:textId="1FF68B1E" w:rsidR="0031236B" w:rsidRDefault="0031236B" w:rsidP="00882578">
      <w:pPr>
        <w:jc w:val="left"/>
      </w:pPr>
    </w:p>
    <w:p w14:paraId="19C49CDF" w14:textId="00F636CF" w:rsidR="0031236B" w:rsidRDefault="0063564D" w:rsidP="0063564D">
      <w:pPr>
        <w:pStyle w:val="Paragraphedeliste"/>
        <w:numPr>
          <w:ilvl w:val="0"/>
          <w:numId w:val="22"/>
        </w:numPr>
        <w:jc w:val="left"/>
      </w:pPr>
      <w:r>
        <w:t xml:space="preserve">Connecter la jarretière sur la prise </w:t>
      </w:r>
      <w:r w:rsidR="005C2113">
        <w:t>du tiroir optique, coté abonné.</w:t>
      </w:r>
    </w:p>
    <w:p w14:paraId="719ADA4D" w14:textId="53E76F37" w:rsidR="0063564D" w:rsidRDefault="005C2113" w:rsidP="00882578">
      <w:pPr>
        <w:jc w:val="left"/>
      </w:pPr>
      <w:r>
        <w:rPr>
          <w:noProof/>
        </w:rPr>
        <w:drawing>
          <wp:anchor distT="0" distB="0" distL="114300" distR="114300" simplePos="0" relativeHeight="251820544" behindDoc="0" locked="0" layoutInCell="1" allowOverlap="1" wp14:anchorId="5EBA187B" wp14:editId="16CDF24D">
            <wp:simplePos x="0" y="0"/>
            <wp:positionH relativeFrom="column">
              <wp:posOffset>1277620</wp:posOffset>
            </wp:positionH>
            <wp:positionV relativeFrom="paragraph">
              <wp:posOffset>46990</wp:posOffset>
            </wp:positionV>
            <wp:extent cx="3889375" cy="2917190"/>
            <wp:effectExtent l="0" t="0" r="0" b="0"/>
            <wp:wrapThrough wrapText="bothSides">
              <wp:wrapPolygon edited="0">
                <wp:start x="0" y="0"/>
                <wp:lineTo x="0" y="21440"/>
                <wp:lineTo x="21477" y="21440"/>
                <wp:lineTo x="21477" y="0"/>
                <wp:lineTo x="0" y="0"/>
              </wp:wrapPolygon>
            </wp:wrapThrough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DSC0958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0B4F4" w14:textId="373112AA" w:rsidR="0063564D" w:rsidRDefault="0063564D" w:rsidP="00882578">
      <w:pPr>
        <w:jc w:val="left"/>
      </w:pPr>
    </w:p>
    <w:p w14:paraId="70A5D341" w14:textId="4B38200D" w:rsidR="005C2113" w:rsidRDefault="005C2113" w:rsidP="00882578">
      <w:pPr>
        <w:jc w:val="left"/>
      </w:pPr>
    </w:p>
    <w:p w14:paraId="43326F69" w14:textId="3548B921" w:rsidR="005C2113" w:rsidRDefault="005C2113" w:rsidP="00882578">
      <w:pPr>
        <w:jc w:val="left"/>
      </w:pPr>
    </w:p>
    <w:p w14:paraId="41F2F7B0" w14:textId="4011ED00" w:rsidR="005C2113" w:rsidRDefault="005C2113" w:rsidP="00882578">
      <w:pPr>
        <w:jc w:val="left"/>
      </w:pPr>
    </w:p>
    <w:p w14:paraId="0ABDE97A" w14:textId="7FA63FEC" w:rsidR="005C2113" w:rsidRDefault="005C2113" w:rsidP="00882578">
      <w:pPr>
        <w:jc w:val="left"/>
      </w:pPr>
    </w:p>
    <w:p w14:paraId="27EF4150" w14:textId="2B279992" w:rsidR="005C2113" w:rsidRDefault="005C2113" w:rsidP="00882578">
      <w:pPr>
        <w:jc w:val="left"/>
      </w:pPr>
    </w:p>
    <w:p w14:paraId="293B2DA3" w14:textId="18D221C5" w:rsidR="005C2113" w:rsidRDefault="005C2113" w:rsidP="00882578">
      <w:pPr>
        <w:jc w:val="left"/>
      </w:pPr>
    </w:p>
    <w:p w14:paraId="50665224" w14:textId="375FB84E" w:rsidR="005C2113" w:rsidRDefault="005C2113" w:rsidP="00882578">
      <w:pPr>
        <w:jc w:val="left"/>
      </w:pPr>
    </w:p>
    <w:p w14:paraId="6E2E4F54" w14:textId="50B3DCFC" w:rsidR="005C2113" w:rsidRDefault="005C2113" w:rsidP="00882578">
      <w:pPr>
        <w:jc w:val="left"/>
      </w:pPr>
    </w:p>
    <w:p w14:paraId="1F318771" w14:textId="3F8330C0" w:rsidR="005F7F5C" w:rsidRDefault="005F7F5C">
      <w:pPr>
        <w:jc w:val="left"/>
      </w:pPr>
      <w:r>
        <w:br w:type="page"/>
      </w:r>
    </w:p>
    <w:p w14:paraId="5954AB48" w14:textId="14EDB2CA" w:rsidR="005C2113" w:rsidRDefault="005C2113" w:rsidP="00992ED7">
      <w:pPr>
        <w:pStyle w:val="Titre1"/>
      </w:pPr>
      <w:bookmarkStart w:id="11" w:name="_Toc13756922"/>
      <w:r>
        <w:t>CONNECTION DES EQUIPEMENTS A L</w:t>
      </w:r>
      <w:r w:rsidR="00C112F5">
        <w:t>'</w:t>
      </w:r>
      <w:r>
        <w:t>INTERIEUR DE L</w:t>
      </w:r>
      <w:r w:rsidR="00C112F5">
        <w:t>'</w:t>
      </w:r>
      <w:r>
        <w:t>ARMOIRE</w:t>
      </w:r>
      <w:r w:rsidR="00C112F5">
        <w:t xml:space="preserve"> du CY10</w:t>
      </w:r>
      <w:bookmarkEnd w:id="11"/>
    </w:p>
    <w:p w14:paraId="60AF91EA" w14:textId="7602827B" w:rsidR="001C4B72" w:rsidRDefault="001C4B72" w:rsidP="00882578">
      <w:pPr>
        <w:jc w:val="left"/>
      </w:pPr>
      <w:r>
        <w:t>Installer les composants comme ceci :</w:t>
      </w:r>
    </w:p>
    <w:p w14:paraId="26A85A10" w14:textId="583A6953" w:rsidR="001C4B72" w:rsidRDefault="001C4B72" w:rsidP="001C4B72">
      <w:pPr>
        <w:pStyle w:val="Paragraphedeliste"/>
        <w:numPr>
          <w:ilvl w:val="0"/>
          <w:numId w:val="10"/>
        </w:numPr>
      </w:pPr>
      <w:r>
        <w:t xml:space="preserve">Passer le câble </w:t>
      </w:r>
      <w:r w:rsidR="00882578">
        <w:t xml:space="preserve">fibre optique </w:t>
      </w:r>
      <w:r>
        <w:t>noir dans la gaine verte puis le faire passer par la trappe d'</w:t>
      </w:r>
      <w:r w:rsidR="00A327BE">
        <w:t>accès</w:t>
      </w:r>
      <w:r>
        <w:t xml:space="preserve"> </w:t>
      </w:r>
      <w:r w:rsidR="00A327BE">
        <w:t>qui se trouve sous l'armoire ;</w:t>
      </w:r>
    </w:p>
    <w:p w14:paraId="2393DFF8" w14:textId="7CCF4515" w:rsidR="00BD6CCE" w:rsidRDefault="00BD6CCE" w:rsidP="001C4B72">
      <w:pPr>
        <w:pStyle w:val="Paragraphedeliste"/>
        <w:numPr>
          <w:ilvl w:val="0"/>
          <w:numId w:val="10"/>
        </w:numPr>
      </w:pPr>
      <w:r>
        <w:t xml:space="preserve">Laisser du mou sur le câble noir de façon à </w:t>
      </w:r>
      <w:r w:rsidR="00AE1BD5">
        <w:t>pouvoir le</w:t>
      </w:r>
      <w:r>
        <w:t xml:space="preserve"> poser sur une surface plane </w:t>
      </w:r>
      <w:r w:rsidR="00927CA7">
        <w:t>;</w:t>
      </w:r>
    </w:p>
    <w:p w14:paraId="049CDEC0" w14:textId="05E297EB" w:rsidR="00BD6CCE" w:rsidRDefault="00C112F5" w:rsidP="00BD6CCE"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3D68BD6" wp14:editId="2D4B1432">
                <wp:simplePos x="0" y="0"/>
                <wp:positionH relativeFrom="margin">
                  <wp:align>right</wp:align>
                </wp:positionH>
                <wp:positionV relativeFrom="paragraph">
                  <wp:posOffset>889161</wp:posOffset>
                </wp:positionV>
                <wp:extent cx="1708150" cy="1788606"/>
                <wp:effectExtent l="0" t="0" r="25400" b="2159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178860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67FB5" id="Rectangle 98" o:spid="_x0000_s1026" style="position:absolute;margin-left:83.3pt;margin-top:70pt;width:134.5pt;height:140.85pt;z-index:251721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" filled="f" strokecolor="red" strokeweight="1.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D8E8E3E" wp14:editId="510B0046">
            <wp:extent cx="6840220" cy="2922905"/>
            <wp:effectExtent l="0" t="0" r="0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2019-06-19_1012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A1590" w14:textId="3229ECEB" w:rsidR="001C4B72" w:rsidRDefault="001C4B72" w:rsidP="00AE1BD5">
      <w:r w:rsidRPr="00AE1BD5">
        <w:t>Réaliser la connexion par soud</w:t>
      </w:r>
      <w:r w:rsidR="00041AA6">
        <w:t>ure</w:t>
      </w:r>
      <w:r w:rsidRPr="00AE1BD5">
        <w:t xml:space="preserve"> </w:t>
      </w:r>
      <w:r w:rsidR="00041AA6">
        <w:t>entre le</w:t>
      </w:r>
      <w:r w:rsidRPr="00AE1BD5">
        <w:t xml:space="preserve"> </w:t>
      </w:r>
      <w:proofErr w:type="spellStart"/>
      <w:r w:rsidRPr="00AE1BD5">
        <w:t>pigtail</w:t>
      </w:r>
      <w:proofErr w:type="spellEnd"/>
      <w:r w:rsidRPr="00AE1BD5">
        <w:t xml:space="preserve"> et le câble de fibre optique noir à l'intérieur de DTIO</w:t>
      </w:r>
      <w:r w:rsidR="00AE1BD5">
        <w:t>.</w:t>
      </w:r>
    </w:p>
    <w:p w14:paraId="30B9F66D" w14:textId="312C3B7C" w:rsidR="00AE1BD5" w:rsidRDefault="00AE1BD5" w:rsidP="00AE1BD5">
      <w:r>
        <w:t>Pour cela faire comme ceci :</w:t>
      </w:r>
    </w:p>
    <w:p w14:paraId="692F8784" w14:textId="2BE6C775" w:rsidR="00AE1BD5" w:rsidRDefault="00AE1BD5" w:rsidP="00AE1BD5">
      <w:pPr>
        <w:pStyle w:val="Paragraphedeliste"/>
        <w:numPr>
          <w:ilvl w:val="0"/>
          <w:numId w:val="14"/>
        </w:numPr>
      </w:pPr>
      <w:r>
        <w:t>Dénouer la gaine noir</w:t>
      </w:r>
      <w:r w:rsidR="00607CE5">
        <w:t>e</w:t>
      </w:r>
      <w:r>
        <w:t xml:space="preserve"> puis couper avec </w:t>
      </w:r>
      <w:r w:rsidR="00607CE5">
        <w:t>un ciseau</w:t>
      </w:r>
      <w:r w:rsidR="00690C48">
        <w:t xml:space="preserve"> </w:t>
      </w:r>
      <w:r w:rsidR="00607CE5">
        <w:t xml:space="preserve">à la base </w:t>
      </w:r>
      <w:r w:rsidR="00690C48">
        <w:t>les deux fils</w:t>
      </w:r>
      <w:r w:rsidR="00607CE5">
        <w:t xml:space="preserve"> blancs d'ancrage</w:t>
      </w:r>
      <w:r w:rsidR="00927CA7">
        <w:t xml:space="preserve"> ;</w:t>
      </w:r>
    </w:p>
    <w:p w14:paraId="5F6EBD93" w14:textId="77777777" w:rsidR="00AE1BD5" w:rsidRDefault="00607CE5" w:rsidP="00AE1BD5">
      <w:r>
        <w:rPr>
          <w:noProof/>
        </w:rPr>
        <w:drawing>
          <wp:anchor distT="0" distB="0" distL="114300" distR="114300" simplePos="0" relativeHeight="251725312" behindDoc="0" locked="0" layoutInCell="1" allowOverlap="1" wp14:anchorId="771DA5DF" wp14:editId="28F103EF">
            <wp:simplePos x="0" y="0"/>
            <wp:positionH relativeFrom="margin">
              <wp:posOffset>3407410</wp:posOffset>
            </wp:positionH>
            <wp:positionV relativeFrom="paragraph">
              <wp:posOffset>21590</wp:posOffset>
            </wp:positionV>
            <wp:extent cx="1701800" cy="1275715"/>
            <wp:effectExtent l="0" t="0" r="0" b="635"/>
            <wp:wrapThrough wrapText="bothSides">
              <wp:wrapPolygon edited="0">
                <wp:start x="0" y="0"/>
                <wp:lineTo x="0" y="21288"/>
                <wp:lineTo x="21278" y="21288"/>
                <wp:lineTo x="21278" y="0"/>
                <wp:lineTo x="0" y="0"/>
              </wp:wrapPolygon>
            </wp:wrapThrough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DSC08790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288" behindDoc="0" locked="0" layoutInCell="1" allowOverlap="1" wp14:anchorId="61EBA74F" wp14:editId="4130A497">
            <wp:simplePos x="0" y="0"/>
            <wp:positionH relativeFrom="margin">
              <wp:posOffset>1564117</wp:posOffset>
            </wp:positionH>
            <wp:positionV relativeFrom="paragraph">
              <wp:posOffset>18150</wp:posOffset>
            </wp:positionV>
            <wp:extent cx="1694180" cy="1270000"/>
            <wp:effectExtent l="0" t="0" r="1270" b="6350"/>
            <wp:wrapThrough wrapText="bothSides">
              <wp:wrapPolygon edited="0">
                <wp:start x="0" y="0"/>
                <wp:lineTo x="0" y="21384"/>
                <wp:lineTo x="21373" y="21384"/>
                <wp:lineTo x="21373" y="0"/>
                <wp:lineTo x="0" y="0"/>
              </wp:wrapPolygon>
            </wp:wrapThrough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DSC08789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B9C73" w14:textId="77777777" w:rsidR="00AE1BD5" w:rsidRDefault="00AE1BD5" w:rsidP="00AE1BD5"/>
    <w:p w14:paraId="595DBEC5" w14:textId="77777777" w:rsidR="00AE1BD5" w:rsidRDefault="00AE1BD5" w:rsidP="00AE1BD5"/>
    <w:p w14:paraId="7C6C60FB" w14:textId="77777777" w:rsidR="00AE1BD5" w:rsidRDefault="00AE1BD5" w:rsidP="00AE1BD5"/>
    <w:p w14:paraId="64D18015" w14:textId="77777777" w:rsidR="00AE1BD5" w:rsidRDefault="00AE1BD5" w:rsidP="00AE1BD5"/>
    <w:p w14:paraId="542B8C0E" w14:textId="77777777" w:rsidR="00607CE5" w:rsidRDefault="00607CE5" w:rsidP="00607CE5"/>
    <w:p w14:paraId="25A8DA8A" w14:textId="77777777" w:rsidR="00D76FF4" w:rsidRDefault="00D76FF4">
      <w:pPr>
        <w:jc w:val="left"/>
      </w:pPr>
      <w:r>
        <w:br w:type="page"/>
      </w:r>
    </w:p>
    <w:p w14:paraId="59D4B7B9" w14:textId="5A050A1D" w:rsidR="00607CE5" w:rsidRDefault="00F54415" w:rsidP="001C4B72">
      <w:pPr>
        <w:pStyle w:val="Paragraphedeliste"/>
        <w:numPr>
          <w:ilvl w:val="0"/>
          <w:numId w:val="10"/>
        </w:numPr>
      </w:pPr>
      <w:r>
        <w:rPr>
          <w:noProof/>
        </w:rPr>
        <w:drawing>
          <wp:anchor distT="0" distB="0" distL="114300" distR="114300" simplePos="0" relativeHeight="251726336" behindDoc="0" locked="0" layoutInCell="1" allowOverlap="1" wp14:anchorId="17C8F26A" wp14:editId="02271A9D">
            <wp:simplePos x="0" y="0"/>
            <wp:positionH relativeFrom="page">
              <wp:posOffset>2838443</wp:posOffset>
            </wp:positionH>
            <wp:positionV relativeFrom="paragraph">
              <wp:posOffset>464910</wp:posOffset>
            </wp:positionV>
            <wp:extent cx="2022475" cy="1517015"/>
            <wp:effectExtent l="0" t="0" r="0" b="6985"/>
            <wp:wrapThrough wrapText="bothSides">
              <wp:wrapPolygon edited="0">
                <wp:start x="0" y="0"/>
                <wp:lineTo x="0" y="21428"/>
                <wp:lineTo x="21363" y="21428"/>
                <wp:lineTo x="21363" y="0"/>
                <wp:lineTo x="0" y="0"/>
              </wp:wrapPolygon>
            </wp:wrapThrough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DSC08806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CE5">
        <w:t>Introduire la gaine blanche dans le DTIO puis dén</w:t>
      </w:r>
      <w:r w:rsidR="00041AA6">
        <w:t>uder</w:t>
      </w:r>
      <w:r w:rsidR="00607CE5">
        <w:t xml:space="preserve"> la gaine blanche à l'aide d'une pince pour fibre optique </w:t>
      </w:r>
      <w:r>
        <w:t>comme dans l'image ci-dessous :</w:t>
      </w:r>
    </w:p>
    <w:p w14:paraId="50991B02" w14:textId="77777777" w:rsidR="00607CE5" w:rsidRDefault="00607CE5" w:rsidP="00607CE5"/>
    <w:p w14:paraId="1CADFDA9" w14:textId="77777777" w:rsidR="00607CE5" w:rsidRDefault="00607CE5" w:rsidP="00607CE5"/>
    <w:p w14:paraId="59E8FF61" w14:textId="77777777" w:rsidR="00607CE5" w:rsidRDefault="00607CE5" w:rsidP="00607CE5"/>
    <w:p w14:paraId="5A9A14E9" w14:textId="77777777" w:rsidR="00607CE5" w:rsidRDefault="00607CE5" w:rsidP="00607CE5"/>
    <w:p w14:paraId="64212554" w14:textId="77777777" w:rsidR="00607CE5" w:rsidRDefault="00607CE5" w:rsidP="00607CE5"/>
    <w:p w14:paraId="66A1FCED" w14:textId="77777777" w:rsidR="00607CE5" w:rsidRDefault="00607CE5" w:rsidP="00607CE5"/>
    <w:p w14:paraId="6F710223" w14:textId="56EFBA97" w:rsidR="00607CE5" w:rsidRDefault="00607CE5" w:rsidP="001C4B72">
      <w:pPr>
        <w:pStyle w:val="Paragraphedeliste"/>
        <w:numPr>
          <w:ilvl w:val="0"/>
          <w:numId w:val="10"/>
        </w:numPr>
      </w:pPr>
      <w:r>
        <w:t>Couper le kevlar</w:t>
      </w:r>
      <w:r w:rsidR="00F54415">
        <w:t xml:space="preserve"> qui se trouve à l'intérieur</w:t>
      </w:r>
      <w:r>
        <w:t xml:space="preserve"> de la gaine blanche</w:t>
      </w:r>
      <w:r w:rsidR="00B4099A">
        <w:t>,</w:t>
      </w:r>
      <w:r w:rsidR="00F54415">
        <w:t xml:space="preserve"> dén</w:t>
      </w:r>
      <w:r w:rsidR="00041AA6">
        <w:t>uder</w:t>
      </w:r>
      <w:r w:rsidR="00F54415">
        <w:t xml:space="preserve"> les âmes de 900 et 250 microns</w:t>
      </w:r>
      <w:r w:rsidR="00B4099A">
        <w:t xml:space="preserve"> puis les fixer dans le boitier du DTIO.</w:t>
      </w:r>
    </w:p>
    <w:p w14:paraId="5D6BE416" w14:textId="77777777" w:rsidR="00F54415" w:rsidRDefault="00B4099A" w:rsidP="00F54415">
      <w:r>
        <w:rPr>
          <w:noProof/>
        </w:rPr>
        <w:drawing>
          <wp:anchor distT="0" distB="0" distL="114300" distR="114300" simplePos="0" relativeHeight="251728384" behindDoc="0" locked="0" layoutInCell="1" allowOverlap="1" wp14:anchorId="471D23FD" wp14:editId="31349FC6">
            <wp:simplePos x="0" y="0"/>
            <wp:positionH relativeFrom="column">
              <wp:posOffset>3547745</wp:posOffset>
            </wp:positionH>
            <wp:positionV relativeFrom="paragraph">
              <wp:posOffset>106680</wp:posOffset>
            </wp:positionV>
            <wp:extent cx="2004060" cy="1503045"/>
            <wp:effectExtent l="0" t="0" r="0" b="1905"/>
            <wp:wrapThrough wrapText="bothSides">
              <wp:wrapPolygon edited="0">
                <wp:start x="0" y="0"/>
                <wp:lineTo x="0" y="21354"/>
                <wp:lineTo x="21354" y="21354"/>
                <wp:lineTo x="21354" y="0"/>
                <wp:lineTo x="0" y="0"/>
              </wp:wrapPolygon>
            </wp:wrapThrough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DSC08809.JPG"/>
                    <pic:cNvPicPr/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415">
        <w:rPr>
          <w:noProof/>
        </w:rPr>
        <w:drawing>
          <wp:anchor distT="0" distB="0" distL="114300" distR="114300" simplePos="0" relativeHeight="251727360" behindDoc="0" locked="0" layoutInCell="1" allowOverlap="1" wp14:anchorId="79E81911" wp14:editId="4AE24540">
            <wp:simplePos x="0" y="0"/>
            <wp:positionH relativeFrom="margin">
              <wp:posOffset>1458253</wp:posOffset>
            </wp:positionH>
            <wp:positionV relativeFrom="paragraph">
              <wp:posOffset>109597</wp:posOffset>
            </wp:positionV>
            <wp:extent cx="1989455" cy="1491615"/>
            <wp:effectExtent l="0" t="0" r="0" b="0"/>
            <wp:wrapThrough wrapText="bothSides">
              <wp:wrapPolygon edited="0">
                <wp:start x="0" y="0"/>
                <wp:lineTo x="0" y="21241"/>
                <wp:lineTo x="21304" y="21241"/>
                <wp:lineTo x="21304" y="0"/>
                <wp:lineTo x="0" y="0"/>
              </wp:wrapPolygon>
            </wp:wrapThrough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DSC08807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A0513" w14:textId="77777777" w:rsidR="00F54415" w:rsidRDefault="00F76951" w:rsidP="00F54415"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725B8D0" wp14:editId="65877C51">
                <wp:simplePos x="0" y="0"/>
                <wp:positionH relativeFrom="margin">
                  <wp:posOffset>5633797</wp:posOffset>
                </wp:positionH>
                <wp:positionV relativeFrom="paragraph">
                  <wp:posOffset>58490</wp:posOffset>
                </wp:positionV>
                <wp:extent cx="552659" cy="281354"/>
                <wp:effectExtent l="590550" t="0" r="19050" b="23495"/>
                <wp:wrapNone/>
                <wp:docPr id="106" name="Légende : flèche courbé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659" cy="281354"/>
                        </a:xfrm>
                        <a:prstGeom prst="borderCallout2">
                          <a:avLst>
                            <a:gd name="adj1" fmla="val 48213"/>
                            <a:gd name="adj2" fmla="val -4547"/>
                            <a:gd name="adj3" fmla="val 33094"/>
                            <a:gd name="adj4" fmla="val -55372"/>
                            <a:gd name="adj5" fmla="val 11133"/>
                            <a:gd name="adj6" fmla="val -107205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3A3D85" w14:textId="77777777" w:rsidR="000D3AD6" w:rsidRPr="00BD6CCE" w:rsidRDefault="000D3AD6" w:rsidP="00F7695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Transition SC/APC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5B8D0" id="Légende : flèche courbée 106" o:spid="_x0000_s1037" type="#_x0000_t48" style="position:absolute;left:0;text-align:left;margin-left:443.6pt;margin-top:4.6pt;width:43.5pt;height:22.15pt;z-index:25173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" adj="-23156,2405,-11960,7148,-982,10414" fillcolor="window" strokecolor="red" strokeweight="1.5pt">
                <v:textbox>
                  <w:txbxContent>
                    <w:p w14:paraId="7E3A3D85" w14:textId="77777777" w:rsidR="000D3AD6" w:rsidRPr="00BD6CCE" w:rsidRDefault="000D3AD6" w:rsidP="00F7695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Transition SC/APC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415EA6" w14:textId="77777777" w:rsidR="00F54415" w:rsidRDefault="00F54415" w:rsidP="00F54415"/>
    <w:p w14:paraId="0AD901B7" w14:textId="77777777" w:rsidR="00F54415" w:rsidRDefault="00B4099A" w:rsidP="00F54415"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48EF93A" wp14:editId="19B927FD">
                <wp:simplePos x="0" y="0"/>
                <wp:positionH relativeFrom="margin">
                  <wp:posOffset>5608676</wp:posOffset>
                </wp:positionH>
                <wp:positionV relativeFrom="paragraph">
                  <wp:posOffset>197080</wp:posOffset>
                </wp:positionV>
                <wp:extent cx="497205" cy="200660"/>
                <wp:effectExtent l="361950" t="0" r="17145" b="27940"/>
                <wp:wrapNone/>
                <wp:docPr id="105" name="Légende : flèche courbé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" cy="200660"/>
                        </a:xfrm>
                        <a:prstGeom prst="borderCallout2">
                          <a:avLst>
                            <a:gd name="adj1" fmla="val 48213"/>
                            <a:gd name="adj2" fmla="val -4547"/>
                            <a:gd name="adj3" fmla="val 43109"/>
                            <a:gd name="adj4" fmla="val -26068"/>
                            <a:gd name="adj5" fmla="val 31164"/>
                            <a:gd name="adj6" fmla="val -71838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8C368C0" w14:textId="77777777" w:rsidR="000D3AD6" w:rsidRPr="00BD6CCE" w:rsidRDefault="000D3AD6" w:rsidP="00B4099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Pigtail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F93A" id="Légende : flèche courbée 105" o:spid="_x0000_s1038" type="#_x0000_t48" style="position:absolute;left:0;text-align:left;margin-left:441.65pt;margin-top:15.5pt;width:39.15pt;height:15.8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" adj="-15517,6731,-5631,9312,-982,10414" fillcolor="window" strokecolor="red" strokeweight="1.5pt">
                <v:textbox>
                  <w:txbxContent>
                    <w:p w14:paraId="78C368C0" w14:textId="77777777" w:rsidR="000D3AD6" w:rsidRPr="00BD6CCE" w:rsidRDefault="000D3AD6" w:rsidP="00B4099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Pigtail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238340" w14:textId="77777777" w:rsidR="00F54415" w:rsidRDefault="00F54415" w:rsidP="00F54415"/>
    <w:p w14:paraId="676F09CF" w14:textId="77777777" w:rsidR="00F76951" w:rsidRDefault="00F76951" w:rsidP="00F54415"/>
    <w:p w14:paraId="29D8490E" w14:textId="77777777" w:rsidR="00F76951" w:rsidRDefault="00F76951" w:rsidP="00F54415"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B84771D" wp14:editId="6F3FD259">
                <wp:simplePos x="0" y="0"/>
                <wp:positionH relativeFrom="margin">
                  <wp:posOffset>3692576</wp:posOffset>
                </wp:positionH>
                <wp:positionV relativeFrom="paragraph">
                  <wp:posOffset>207874</wp:posOffset>
                </wp:positionV>
                <wp:extent cx="1054735" cy="359410"/>
                <wp:effectExtent l="0" t="933450" r="12065" b="21590"/>
                <wp:wrapNone/>
                <wp:docPr id="107" name="Légende : flèche courbé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735" cy="359410"/>
                        </a:xfrm>
                        <a:prstGeom prst="borderCallout2">
                          <a:avLst>
                            <a:gd name="adj1" fmla="val -10"/>
                            <a:gd name="adj2" fmla="val 18189"/>
                            <a:gd name="adj3" fmla="val -74067"/>
                            <a:gd name="adj4" fmla="val 22580"/>
                            <a:gd name="adj5" fmla="val -258263"/>
                            <a:gd name="adj6" fmla="val 20505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E7C5F0" w14:textId="77777777" w:rsidR="000D3AD6" w:rsidRPr="00BD6CCE" w:rsidRDefault="000D3AD6" w:rsidP="00F7695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Protection d'épissure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thérmorétractable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771D" id="Légende : flèche courbée 107" o:spid="_x0000_s1039" type="#_x0000_t48" style="position:absolute;left:0;text-align:left;margin-left:290.75pt;margin-top:16.35pt;width:83.05pt;height:28.3pt;z-index:25173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" adj="4429,-55785,4877,-15998,3929,-2" fillcolor="window" strokecolor="red" strokeweight="1.5pt">
                <v:textbox>
                  <w:txbxContent>
                    <w:p w14:paraId="58E7C5F0" w14:textId="77777777" w:rsidR="000D3AD6" w:rsidRPr="00BD6CCE" w:rsidRDefault="000D3AD6" w:rsidP="00F7695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Protection d'épissure thérmorétractable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6977656A" w14:textId="77777777" w:rsidR="00F76951" w:rsidRDefault="00F76951" w:rsidP="00F54415"/>
    <w:p w14:paraId="247A90B7" w14:textId="77777777" w:rsidR="00607CE5" w:rsidRDefault="00607CE5" w:rsidP="00F54415"/>
    <w:p w14:paraId="0D0E83F7" w14:textId="77777777" w:rsidR="00F76951" w:rsidRDefault="00B4099A" w:rsidP="00B4099A">
      <w:pPr>
        <w:pStyle w:val="Paragraphedeliste"/>
        <w:numPr>
          <w:ilvl w:val="0"/>
          <w:numId w:val="16"/>
        </w:numPr>
      </w:pPr>
      <w:r>
        <w:t xml:space="preserve">Connecter la fiche du </w:t>
      </w:r>
      <w:proofErr w:type="spellStart"/>
      <w:r>
        <w:t>pigtail</w:t>
      </w:r>
      <w:proofErr w:type="spellEnd"/>
      <w:r>
        <w:t xml:space="preserve"> fourni sur </w:t>
      </w:r>
      <w:r w:rsidR="00F76951">
        <w:t>une transition SC/APC fixé dans le boitier DTIO, puis enrouler l'âme jaune dans ce boitier</w:t>
      </w:r>
      <w:r w:rsidR="00784D04">
        <w:t xml:space="preserve"> ;</w:t>
      </w:r>
    </w:p>
    <w:p w14:paraId="00E95926" w14:textId="328F5936" w:rsidR="00607CE5" w:rsidRDefault="00F76951" w:rsidP="00B4099A">
      <w:pPr>
        <w:pStyle w:val="Paragraphedeliste"/>
        <w:numPr>
          <w:ilvl w:val="0"/>
          <w:numId w:val="16"/>
        </w:numPr>
      </w:pPr>
      <w:r>
        <w:t>Faire le soudage de la fibre en se reportant au doc DTOF010000xx – Soudage gaine à gaine</w:t>
      </w:r>
      <w:r w:rsidR="00277C1E">
        <w:t xml:space="preserve"> (si vous êtes équipés d’une soudeuse fibre fournie par ERM) </w:t>
      </w:r>
      <w:r w:rsidR="00784D04">
        <w:t>;</w:t>
      </w:r>
    </w:p>
    <w:p w14:paraId="130DC60C" w14:textId="77777777" w:rsidR="00134948" w:rsidRDefault="00F76951" w:rsidP="00F76951">
      <w:pPr>
        <w:pStyle w:val="Paragraphedeliste"/>
        <w:numPr>
          <w:ilvl w:val="0"/>
          <w:numId w:val="16"/>
        </w:numPr>
      </w:pPr>
      <w:r>
        <w:t>Fixer le DTIO sur le rail DIN à la place d</w:t>
      </w:r>
      <w:r w:rsidR="00784D04">
        <w:t>u module</w:t>
      </w:r>
      <w:r>
        <w:t xml:space="preserve"> XF2</w:t>
      </w:r>
      <w:r w:rsidR="00784D04">
        <w:t xml:space="preserve"> ;</w:t>
      </w:r>
    </w:p>
    <w:p w14:paraId="12737987" w14:textId="0AAE6843" w:rsidR="00607CE5" w:rsidRDefault="00134948" w:rsidP="00F76951">
      <w:pPr>
        <w:pStyle w:val="Paragraphedeliste"/>
        <w:numPr>
          <w:ilvl w:val="0"/>
          <w:numId w:val="16"/>
        </w:numPr>
      </w:pPr>
      <w:r>
        <w:rPr>
          <w:noProof/>
        </w:rPr>
        <w:drawing>
          <wp:anchor distT="0" distB="0" distL="114300" distR="114300" simplePos="0" relativeHeight="251735552" behindDoc="0" locked="0" layoutInCell="1" allowOverlap="1" wp14:anchorId="4C3E5D95" wp14:editId="7E759E6F">
            <wp:simplePos x="0" y="0"/>
            <wp:positionH relativeFrom="margin">
              <wp:posOffset>3543579</wp:posOffset>
            </wp:positionH>
            <wp:positionV relativeFrom="paragraph">
              <wp:posOffset>202154</wp:posOffset>
            </wp:positionV>
            <wp:extent cx="2158721" cy="1619041"/>
            <wp:effectExtent l="0" t="0" r="0" b="635"/>
            <wp:wrapThrough wrapText="bothSides">
              <wp:wrapPolygon edited="0">
                <wp:start x="0" y="0"/>
                <wp:lineTo x="0" y="21354"/>
                <wp:lineTo x="21352" y="21354"/>
                <wp:lineTo x="21352" y="0"/>
                <wp:lineTo x="0" y="0"/>
              </wp:wrapPolygon>
            </wp:wrapThrough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DSC08805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721" cy="161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460" behindDoc="0" locked="0" layoutInCell="1" allowOverlap="1" wp14:anchorId="7C0D8554" wp14:editId="014BFD24">
            <wp:simplePos x="0" y="0"/>
            <wp:positionH relativeFrom="margin">
              <wp:posOffset>1312545</wp:posOffset>
            </wp:positionH>
            <wp:positionV relativeFrom="paragraph">
              <wp:posOffset>201930</wp:posOffset>
            </wp:positionV>
            <wp:extent cx="2134870" cy="1604010"/>
            <wp:effectExtent l="0" t="0" r="0" b="0"/>
            <wp:wrapThrough wrapText="bothSides">
              <wp:wrapPolygon edited="0">
                <wp:start x="0" y="0"/>
                <wp:lineTo x="0" y="21292"/>
                <wp:lineTo x="21394" y="21292"/>
                <wp:lineTo x="21394" y="0"/>
                <wp:lineTo x="0" y="0"/>
              </wp:wrapPolygon>
            </wp:wrapThrough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2019-02-20_110214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Attacher le câble par le kevlar</w:t>
      </w:r>
      <w:r w:rsidR="00784D04">
        <w:t xml:space="preserve"> dénu</w:t>
      </w:r>
      <w:r w:rsidR="00041AA6">
        <w:t>d</w:t>
      </w:r>
      <w:r w:rsidR="00784D04">
        <w:t>é comme dans l'image ci-dessous ;</w:t>
      </w:r>
    </w:p>
    <w:p w14:paraId="7309F3BD" w14:textId="77777777" w:rsidR="00F54415" w:rsidRDefault="00F54415" w:rsidP="00F54415"/>
    <w:p w14:paraId="5FD88AFD" w14:textId="77777777" w:rsidR="00F54415" w:rsidRDefault="00F54415" w:rsidP="00F54415"/>
    <w:p w14:paraId="1158EEBE" w14:textId="77777777" w:rsidR="00F54415" w:rsidRDefault="00F54415" w:rsidP="00F54415"/>
    <w:p w14:paraId="1BCBB8E8" w14:textId="77777777" w:rsidR="00F54415" w:rsidRDefault="00134948" w:rsidP="00F54415"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C9D4E8E" wp14:editId="5B3B0872">
                <wp:simplePos x="0" y="0"/>
                <wp:positionH relativeFrom="margin">
                  <wp:posOffset>657722</wp:posOffset>
                </wp:positionH>
                <wp:positionV relativeFrom="paragraph">
                  <wp:posOffset>115846</wp:posOffset>
                </wp:positionV>
                <wp:extent cx="1195705" cy="424732"/>
                <wp:effectExtent l="0" t="114300" r="633095" b="13970"/>
                <wp:wrapNone/>
                <wp:docPr id="110" name="Légende : flèche courbé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424732"/>
                        </a:xfrm>
                        <a:prstGeom prst="borderCallout2">
                          <a:avLst>
                            <a:gd name="adj1" fmla="val 67859"/>
                            <a:gd name="adj2" fmla="val 99705"/>
                            <a:gd name="adj3" fmla="val 24165"/>
                            <a:gd name="adj4" fmla="val 131549"/>
                            <a:gd name="adj5" fmla="val -26374"/>
                            <a:gd name="adj6" fmla="val 1505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8AF499" w14:textId="77777777" w:rsidR="000D3AD6" w:rsidRPr="00BD6CCE" w:rsidRDefault="000D3AD6" w:rsidP="0013494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Kevlar à attacher sur le rail DIN avec des colliers fournis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D4E8E" id="Légende : flèche courbée 110" o:spid="_x0000_s1040" type="#_x0000_t48" style="position:absolute;left:0;text-align:left;margin-left:51.8pt;margin-top:9.1pt;width:94.15pt;height:33.45pt;z-index:25173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" adj="32522,-5697,28415,5220,21536,14658" fillcolor="window" strokecolor="red" strokeweight="1.5pt">
                <v:textbox>
                  <w:txbxContent>
                    <w:p w14:paraId="208AF499" w14:textId="77777777" w:rsidR="000D3AD6" w:rsidRPr="00BD6CCE" w:rsidRDefault="000D3AD6" w:rsidP="0013494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Kevlar à attacher sur le rail DIN avec des colliers fournis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71815380" w14:textId="77777777" w:rsidR="00F54415" w:rsidRDefault="00F54415" w:rsidP="00F54415"/>
    <w:p w14:paraId="096D50B0" w14:textId="0128153F" w:rsidR="005F7F5C" w:rsidRDefault="005F7F5C">
      <w:pPr>
        <w:jc w:val="left"/>
      </w:pPr>
      <w:r>
        <w:br w:type="page"/>
      </w:r>
    </w:p>
    <w:p w14:paraId="41BD14BA" w14:textId="2740911F" w:rsidR="00FB3793" w:rsidRDefault="00277C1E" w:rsidP="00992ED7">
      <w:pPr>
        <w:pStyle w:val="Titre1"/>
      </w:pPr>
      <w:bookmarkStart w:id="12" w:name="_Toc13756923"/>
      <w:r>
        <w:t>MISE EN PLACE DU MATERIEL DANS LA PORTE GAUCHE DU CY10</w:t>
      </w:r>
      <w:bookmarkEnd w:id="12"/>
    </w:p>
    <w:p w14:paraId="0DD10488" w14:textId="77777777" w:rsidR="000F04B3" w:rsidRPr="000F04B3" w:rsidRDefault="000F04B3" w:rsidP="000F04B3"/>
    <w:p w14:paraId="26A78A88" w14:textId="1A056EC9" w:rsidR="001B1CF4" w:rsidRDefault="00885A06" w:rsidP="001B1CF4">
      <w:pPr>
        <w:pStyle w:val="Remarque"/>
      </w:pPr>
      <w:r w:rsidRPr="00C826CA">
        <w:t xml:space="preserve">Le convertisseur fibre / RJ45, le switch POE et l'alimentation POE sont </w:t>
      </w:r>
      <w:proofErr w:type="spellStart"/>
      <w:r w:rsidR="00277C1E">
        <w:t>pré-montés</w:t>
      </w:r>
      <w:proofErr w:type="spellEnd"/>
      <w:r w:rsidR="00277C1E">
        <w:t xml:space="preserve"> par ERM</w:t>
      </w:r>
      <w:r w:rsidRPr="00C826CA">
        <w:t xml:space="preserve"> </w:t>
      </w:r>
      <w:r w:rsidR="000E0EE0" w:rsidRPr="00C826CA">
        <w:t>sur un support</w:t>
      </w:r>
      <w:r w:rsidR="00C826CA">
        <w:t>.</w:t>
      </w:r>
    </w:p>
    <w:p w14:paraId="047A54EF" w14:textId="0A20D4D1" w:rsidR="001B51CC" w:rsidRDefault="00C826CA" w:rsidP="002C6982">
      <w:pPr>
        <w:pStyle w:val="Remarque"/>
      </w:pPr>
      <w:r>
        <w:t>La fixation du support fibre sur la porte de l'armoire S17 est à la charge du client.</w:t>
      </w:r>
    </w:p>
    <w:p w14:paraId="2891158B" w14:textId="3EE72B31" w:rsidR="000E58FC" w:rsidRDefault="000E58FC" w:rsidP="002C6982">
      <w:pPr>
        <w:pStyle w:val="Remarque"/>
      </w:pPr>
      <w:r>
        <w:t>Cette opération requiert deux personnes.</w:t>
      </w:r>
    </w:p>
    <w:p w14:paraId="6418F9E9" w14:textId="77777777" w:rsidR="00C03955" w:rsidRDefault="00C826CA" w:rsidP="00C03955">
      <w:r>
        <w:t>Pour fixer le support fibre sur la porte de l'armoire procéder comme ceci :</w:t>
      </w:r>
      <w:r w:rsidR="00C03955">
        <w:rPr>
          <w:noProof/>
        </w:rPr>
        <w:drawing>
          <wp:anchor distT="0" distB="0" distL="114300" distR="114300" simplePos="0" relativeHeight="251740672" behindDoc="0" locked="0" layoutInCell="1" allowOverlap="1" wp14:anchorId="154A6DB6" wp14:editId="02BFEA5D">
            <wp:simplePos x="0" y="0"/>
            <wp:positionH relativeFrom="margin">
              <wp:posOffset>1374140</wp:posOffset>
            </wp:positionH>
            <wp:positionV relativeFrom="paragraph">
              <wp:posOffset>276722</wp:posOffset>
            </wp:positionV>
            <wp:extent cx="3564255" cy="2672715"/>
            <wp:effectExtent l="0" t="0" r="0" b="0"/>
            <wp:wrapThrough wrapText="bothSides">
              <wp:wrapPolygon edited="0">
                <wp:start x="0" y="0"/>
                <wp:lineTo x="0" y="21400"/>
                <wp:lineTo x="21473" y="21400"/>
                <wp:lineTo x="21473" y="0"/>
                <wp:lineTo x="0" y="0"/>
              </wp:wrapPolygon>
            </wp:wrapThrough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280352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85C7A" w14:textId="77777777" w:rsidR="00C03955" w:rsidRDefault="00C03955" w:rsidP="00C826CA"/>
    <w:p w14:paraId="66407F52" w14:textId="77777777" w:rsidR="00C03955" w:rsidRDefault="00C03955" w:rsidP="00C826CA"/>
    <w:p w14:paraId="5361662C" w14:textId="77777777" w:rsidR="00C03955" w:rsidRDefault="00C03955" w:rsidP="00C826CA"/>
    <w:p w14:paraId="5A9989B6" w14:textId="77777777" w:rsidR="00C03955" w:rsidRDefault="00C03955" w:rsidP="00C826CA"/>
    <w:p w14:paraId="4F450241" w14:textId="77777777" w:rsidR="00C03955" w:rsidRDefault="00C03955" w:rsidP="00C826CA"/>
    <w:p w14:paraId="25744A1C" w14:textId="77777777" w:rsidR="00C03955" w:rsidRDefault="00C03955" w:rsidP="00C826CA"/>
    <w:p w14:paraId="794BED7C" w14:textId="77777777" w:rsidR="00C03955" w:rsidRDefault="00C03955" w:rsidP="00C826CA"/>
    <w:p w14:paraId="70E29BAA" w14:textId="77777777" w:rsidR="00C03955" w:rsidRDefault="00C03955" w:rsidP="00C826CA"/>
    <w:p w14:paraId="407ABF12" w14:textId="77777777" w:rsidR="00C03955" w:rsidRDefault="00C03955" w:rsidP="00C826CA"/>
    <w:p w14:paraId="4000E82F" w14:textId="04582AD0" w:rsidR="00C03955" w:rsidRDefault="00277C1E" w:rsidP="0079167F">
      <w:pPr>
        <w:ind w:left="2124" w:firstLine="708"/>
      </w:pPr>
      <w:r>
        <w:t xml:space="preserve">Matériel </w:t>
      </w:r>
      <w:r w:rsidR="00C03955">
        <w:t>à utiliser pour fixer le support fibre</w:t>
      </w:r>
    </w:p>
    <w:p w14:paraId="7DD83A52" w14:textId="5165A035" w:rsidR="00C03955" w:rsidRDefault="0079167F" w:rsidP="0079167F">
      <w:pPr>
        <w:pStyle w:val="Paragraphedeliste"/>
        <w:numPr>
          <w:ilvl w:val="0"/>
          <w:numId w:val="18"/>
        </w:numPr>
      </w:pPr>
      <w:r>
        <w:t xml:space="preserve">Agrandir les </w:t>
      </w:r>
      <w:r w:rsidR="00725D72">
        <w:t xml:space="preserve">4 </w:t>
      </w:r>
      <w:r>
        <w:t xml:space="preserve">trous avec un </w:t>
      </w:r>
      <w:r w:rsidR="00725D72">
        <w:t>for</w:t>
      </w:r>
      <w:r w:rsidR="00277C1E">
        <w:t>e</w:t>
      </w:r>
      <w:r w:rsidR="00725D72">
        <w:t>t</w:t>
      </w:r>
      <w:r>
        <w:t xml:space="preserve"> de 8</w:t>
      </w:r>
      <w:r w:rsidR="00277C1E">
        <w:t>mm</w:t>
      </w:r>
      <w:r>
        <w:t xml:space="preserve"> comme indiqué ci-</w:t>
      </w:r>
      <w:r w:rsidR="00725D72">
        <w:t>dessous ;</w:t>
      </w:r>
    </w:p>
    <w:p w14:paraId="6B426787" w14:textId="77777777" w:rsidR="0079167F" w:rsidRDefault="0079167F" w:rsidP="0079167F">
      <w:pPr>
        <w:pStyle w:val="Annotationimportante"/>
      </w:pPr>
      <w:r>
        <w:t xml:space="preserve">Faire attention à ne pas traverser la porte lors du </w:t>
      </w:r>
      <w:r w:rsidR="00725D72">
        <w:t>perçage</w:t>
      </w:r>
      <w:r>
        <w:t>.</w:t>
      </w:r>
    </w:p>
    <w:p w14:paraId="6D8A9D1A" w14:textId="236B6245" w:rsidR="005F7F5C" w:rsidRDefault="005F7F5C" w:rsidP="00725D72">
      <w:pPr>
        <w:pStyle w:val="Annotationimportante"/>
        <w:numPr>
          <w:ilvl w:val="0"/>
          <w:numId w:val="0"/>
        </w:numPr>
        <w:ind w:left="720"/>
      </w:pPr>
    </w:p>
    <w:p w14:paraId="76293CE9" w14:textId="77777777" w:rsidR="005F7F5C" w:rsidRPr="005F7F5C" w:rsidRDefault="005F7F5C" w:rsidP="005F7F5C"/>
    <w:p w14:paraId="1408F411" w14:textId="77777777" w:rsidR="005F7F5C" w:rsidRPr="005F7F5C" w:rsidRDefault="005F7F5C" w:rsidP="005F7F5C"/>
    <w:p w14:paraId="14B7008B" w14:textId="77777777" w:rsidR="005F7F5C" w:rsidRPr="005F7F5C" w:rsidRDefault="005F7F5C" w:rsidP="005F7F5C"/>
    <w:p w14:paraId="50AE7AE5" w14:textId="77777777" w:rsidR="005F7F5C" w:rsidRPr="005F7F5C" w:rsidRDefault="005F7F5C" w:rsidP="005F7F5C"/>
    <w:p w14:paraId="69A5B8FF" w14:textId="59CA9511" w:rsidR="005F7F5C" w:rsidRDefault="005F7F5C" w:rsidP="005F7F5C"/>
    <w:p w14:paraId="4BC58D4F" w14:textId="766FF7B3" w:rsidR="005F7F5C" w:rsidRDefault="005F7F5C">
      <w:pPr>
        <w:jc w:val="left"/>
      </w:pPr>
      <w:r>
        <w:br w:type="page"/>
      </w:r>
    </w:p>
    <w:p w14:paraId="79B9E068" w14:textId="77777777" w:rsidR="00C03955" w:rsidRDefault="00C03955" w:rsidP="00632737">
      <w:r>
        <w:rPr>
          <w:noProof/>
        </w:rPr>
        <w:drawing>
          <wp:anchor distT="0" distB="0" distL="114300" distR="114300" simplePos="0" relativeHeight="251741696" behindDoc="0" locked="0" layoutInCell="1" allowOverlap="1" wp14:anchorId="640088F8" wp14:editId="178EB4C6">
            <wp:simplePos x="0" y="0"/>
            <wp:positionH relativeFrom="margin">
              <wp:posOffset>1372870</wp:posOffset>
            </wp:positionH>
            <wp:positionV relativeFrom="paragraph">
              <wp:posOffset>5715</wp:posOffset>
            </wp:positionV>
            <wp:extent cx="3562350" cy="2671445"/>
            <wp:effectExtent l="0" t="0" r="0" b="0"/>
            <wp:wrapThrough wrapText="bothSides">
              <wp:wrapPolygon edited="0">
                <wp:start x="0" y="0"/>
                <wp:lineTo x="0" y="21410"/>
                <wp:lineTo x="21484" y="21410"/>
                <wp:lineTo x="21484" y="0"/>
                <wp:lineTo x="0" y="0"/>
              </wp:wrapPolygon>
            </wp:wrapThrough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280353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3009F" w14:textId="77777777" w:rsidR="00C03955" w:rsidRDefault="00C03955" w:rsidP="00632737"/>
    <w:p w14:paraId="219BC3EE" w14:textId="77777777" w:rsidR="00C03955" w:rsidRDefault="0079167F" w:rsidP="00632737"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9D71F0A" wp14:editId="58B9D23E">
                <wp:simplePos x="0" y="0"/>
                <wp:positionH relativeFrom="column">
                  <wp:posOffset>2784857</wp:posOffset>
                </wp:positionH>
                <wp:positionV relativeFrom="paragraph">
                  <wp:posOffset>257186</wp:posOffset>
                </wp:positionV>
                <wp:extent cx="744873" cy="45719"/>
                <wp:effectExtent l="0" t="38100" r="36195" b="88265"/>
                <wp:wrapNone/>
                <wp:docPr id="95" name="Connecteur droit avec flèch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873" cy="4571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77391" id="Connecteur droit avec flèche 95" o:spid="_x0000_s1026" type="#_x0000_t32" style="position:absolute;margin-left:219.3pt;margin-top:20.25pt;width:58.65pt;height:3.6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" strokecolor="red">
                <v:stroke endarrow="block"/>
              </v:shape>
            </w:pict>
          </mc:Fallback>
        </mc:AlternateContent>
      </w:r>
      <w:r w:rsidR="00C03955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D08031E" wp14:editId="6BC37BD9">
                <wp:simplePos x="0" y="0"/>
                <wp:positionH relativeFrom="column">
                  <wp:posOffset>3581829</wp:posOffset>
                </wp:positionH>
                <wp:positionV relativeFrom="paragraph">
                  <wp:posOffset>146050</wp:posOffset>
                </wp:positionV>
                <wp:extent cx="248421" cy="254442"/>
                <wp:effectExtent l="0" t="0" r="18415" b="12700"/>
                <wp:wrapNone/>
                <wp:docPr id="78" name="El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21" cy="25444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2E137EF" id="Ellipse 78" o:spid="_x0000_s1026" style="position:absolute;margin-left:282.05pt;margin-top:11.5pt;width:19.55pt;height:20.05pt;z-index:25174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" filled="f" strokecolor="red" strokeweight="1.5pt"/>
            </w:pict>
          </mc:Fallback>
        </mc:AlternateContent>
      </w:r>
    </w:p>
    <w:p w14:paraId="6FB85826" w14:textId="77777777" w:rsidR="00C03955" w:rsidRDefault="0079167F" w:rsidP="00632737"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B235CA3" wp14:editId="4573202E">
                <wp:simplePos x="0" y="0"/>
                <wp:positionH relativeFrom="column">
                  <wp:posOffset>2768999</wp:posOffset>
                </wp:positionH>
                <wp:positionV relativeFrom="paragraph">
                  <wp:posOffset>15402</wp:posOffset>
                </wp:positionV>
                <wp:extent cx="761119" cy="486270"/>
                <wp:effectExtent l="0" t="0" r="77470" b="47625"/>
                <wp:wrapNone/>
                <wp:docPr id="92" name="Connecteur droit avec flèch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1119" cy="4862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9F53" id="Connecteur droit avec flèche 92" o:spid="_x0000_s1026" type="#_x0000_t32" style="position:absolute;margin-left:218.05pt;margin-top:1.2pt;width:59.95pt;height:38.3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08D7255" wp14:editId="6CA6515C">
                <wp:simplePos x="0" y="0"/>
                <wp:positionH relativeFrom="column">
                  <wp:posOffset>2689717</wp:posOffset>
                </wp:positionH>
                <wp:positionV relativeFrom="paragraph">
                  <wp:posOffset>57686</wp:posOffset>
                </wp:positionV>
                <wp:extent cx="10571" cy="311847"/>
                <wp:effectExtent l="38100" t="0" r="66040" b="50165"/>
                <wp:wrapNone/>
                <wp:docPr id="85" name="Connecteur droit avec flèch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1" cy="3118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11CC63" id="Connecteur droit avec flèche 85" o:spid="_x0000_s1026" type="#_x0000_t32" style="position:absolute;margin-left:211.8pt;margin-top:4.55pt;width:.85pt;height:24.5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" strokecolor="red">
                <v:stroke endarrow="block"/>
              </v:shape>
            </w:pict>
          </mc:Fallback>
        </mc:AlternateContent>
      </w:r>
    </w:p>
    <w:p w14:paraId="0E1AB014" w14:textId="77777777" w:rsidR="00C03955" w:rsidRDefault="00C03955" w:rsidP="00632737"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7949AC03" wp14:editId="438C2FA8">
                <wp:simplePos x="0" y="0"/>
                <wp:positionH relativeFrom="column">
                  <wp:posOffset>3561832</wp:posOffset>
                </wp:positionH>
                <wp:positionV relativeFrom="paragraph">
                  <wp:posOffset>206397</wp:posOffset>
                </wp:positionV>
                <wp:extent cx="269428" cy="254442"/>
                <wp:effectExtent l="0" t="0" r="16510" b="12700"/>
                <wp:wrapNone/>
                <wp:docPr id="84" name="El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28" cy="254442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B33DDE7" id="Ellipse 84" o:spid="_x0000_s1026" style="position:absolute;margin-left:280.45pt;margin-top:16.25pt;width:21.2pt;height:20.05pt;z-index:25174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222D382" wp14:editId="740D15F9">
                <wp:simplePos x="0" y="0"/>
                <wp:positionH relativeFrom="column">
                  <wp:posOffset>2595205</wp:posOffset>
                </wp:positionH>
                <wp:positionV relativeFrom="paragraph">
                  <wp:posOffset>99989</wp:posOffset>
                </wp:positionV>
                <wp:extent cx="248421" cy="254442"/>
                <wp:effectExtent l="0" t="0" r="18415" b="12700"/>
                <wp:wrapNone/>
                <wp:docPr id="83" name="Ellips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21" cy="254442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51CD765" id="Ellipse 83" o:spid="_x0000_s1026" style="position:absolute;margin-left:204.35pt;margin-top:7.85pt;width:19.55pt;height:20.05pt;z-index:25174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" filled="f" strokecolor="red" strokeweight="1.5pt"/>
            </w:pict>
          </mc:Fallback>
        </mc:AlternateContent>
      </w:r>
    </w:p>
    <w:p w14:paraId="30E1B5ED" w14:textId="77777777" w:rsidR="00C03955" w:rsidRDefault="00C03955" w:rsidP="00632737"/>
    <w:p w14:paraId="5E0D0396" w14:textId="77777777" w:rsidR="00C03955" w:rsidRDefault="00C03955" w:rsidP="00632737"/>
    <w:p w14:paraId="344F7E10" w14:textId="77777777" w:rsidR="00C03955" w:rsidRDefault="00C03955" w:rsidP="00632737"/>
    <w:p w14:paraId="42A29CA0" w14:textId="77777777" w:rsidR="007220E2" w:rsidRDefault="007220E2" w:rsidP="007220E2">
      <w:pPr>
        <w:jc w:val="left"/>
      </w:pPr>
    </w:p>
    <w:p w14:paraId="6159E68E" w14:textId="77777777" w:rsidR="007220E2" w:rsidRDefault="007220E2" w:rsidP="007220E2">
      <w:pPr>
        <w:jc w:val="left"/>
      </w:pPr>
    </w:p>
    <w:p w14:paraId="132A0EF4" w14:textId="306C20FD" w:rsidR="0079167F" w:rsidRDefault="0079167F" w:rsidP="007220E2">
      <w:pPr>
        <w:jc w:val="left"/>
      </w:pPr>
      <w:r>
        <w:t>Insérer les inserts dans les trous agrandis</w:t>
      </w:r>
      <w:r w:rsidR="007220E2">
        <w:t> :</w:t>
      </w:r>
    </w:p>
    <w:p w14:paraId="1406928E" w14:textId="540F15F1" w:rsidR="00277C1E" w:rsidRDefault="000E58FC" w:rsidP="00277C1E">
      <w:pPr>
        <w:pStyle w:val="Paragraphedeliste"/>
        <w:numPr>
          <w:ilvl w:val="0"/>
          <w:numId w:val="18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7A4C6F49" wp14:editId="3510D869">
                <wp:simplePos x="0" y="0"/>
                <wp:positionH relativeFrom="margin">
                  <wp:align>left</wp:align>
                </wp:positionH>
                <wp:positionV relativeFrom="paragraph">
                  <wp:posOffset>522242</wp:posOffset>
                </wp:positionV>
                <wp:extent cx="6880390" cy="1674495"/>
                <wp:effectExtent l="0" t="0" r="0" b="1905"/>
                <wp:wrapThrough wrapText="bothSides">
                  <wp:wrapPolygon edited="0">
                    <wp:start x="0" y="0"/>
                    <wp:lineTo x="0" y="21379"/>
                    <wp:lineTo x="14413" y="21379"/>
                    <wp:lineTo x="21530" y="21379"/>
                    <wp:lineTo x="21530" y="0"/>
                    <wp:lineTo x="0" y="0"/>
                  </wp:wrapPolygon>
                </wp:wrapThrough>
                <wp:docPr id="116" name="Groupe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0390" cy="1674495"/>
                          <a:chOff x="0" y="0"/>
                          <a:chExt cx="6880390" cy="1674495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120" cy="167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501" y="0"/>
                            <a:ext cx="2233295" cy="1674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1065" y="0"/>
                            <a:ext cx="2219325" cy="1663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147839" id="Groupe 116" o:spid="_x0000_s1026" style="position:absolute;margin-left:0;margin-top:41.1pt;width:541.75pt;height:131.85pt;z-index:251756032;mso-position-horizontal:left;mso-position-horizontal-relative:margin" coordsize="68803,16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Dk/MN+9S0BAPUtAQAVAAAAZHJzL21lZGlhL2ltYWdlMy5qcGVn/9j/4AAQSkZJ&#10;RgABAQEA3ADcAAD/2wBDAAIBAQEBAQIBAQECAgICAgQDAgICAgUEBAMEBgUGBgYFBgYGBwkIBgcJ&#10;BwYGCAsICQoKCgoKBggLDAsKDAkKCgr/2wBDAQICAgICAgUDAwUKBwYHCgoKCgoKCgoKCgoKCgoK&#10;CgoKCgoKCgoKCgoKCgoKCgoKCgoKCgoKCgoKCgoKCgoKCgr/wAARCAGQAh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">
                <v:shape id="Image 97" o:spid="_x0000_s1027" type="#_x0000_t75" style="position:absolute;width:22301;height:16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">
                  <v:imagedata r:id="rId60" o:title=""/>
                </v:shape>
                <v:shape id="Image 108" o:spid="_x0000_s1028" type="#_x0000_t75" style="position:absolute;left:23335;width:22332;height:1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">
                  <v:imagedata r:id="rId61" o:title=""/>
                </v:shape>
                <v:shape id="Image 113" o:spid="_x0000_s1029" type="#_x0000_t75" style="position:absolute;left:46610;width:22193;height:16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">
                  <v:imagedata r:id="rId62" o:title=""/>
                </v:shape>
                <w10:wrap type="through" anchorx="margin"/>
              </v:group>
            </w:pict>
          </mc:Fallback>
        </mc:AlternateContent>
      </w:r>
      <w:r>
        <w:t>Pendant qu’une personne tient la porte ouverte à 90° par rapport au coffret, une deuxième personne expanse les inserts à l’aide d’un maillet et de l’outil prévu à cet effet ;</w:t>
      </w:r>
    </w:p>
    <w:p w14:paraId="3CC7D895" w14:textId="085C32A2" w:rsidR="00277C1E" w:rsidRDefault="00277C1E" w:rsidP="00277C1E"/>
    <w:p w14:paraId="5A5DD50C" w14:textId="47D8B245" w:rsidR="0079167F" w:rsidRDefault="00725D72" w:rsidP="00725D72">
      <w:pPr>
        <w:pStyle w:val="Paragraphedeliste"/>
        <w:numPr>
          <w:ilvl w:val="0"/>
          <w:numId w:val="18"/>
        </w:numPr>
      </w:pPr>
      <w:r>
        <w:t xml:space="preserve">Ensuite fixer le support fibre sur la porte avec 4 vises M6x12 plus </w:t>
      </w:r>
      <w:r w:rsidR="000E58FC">
        <w:t xml:space="preserve">8 </w:t>
      </w:r>
      <w:r>
        <w:t>rondelles.</w:t>
      </w:r>
    </w:p>
    <w:p w14:paraId="5CC30DF1" w14:textId="77777777" w:rsidR="0079167F" w:rsidRDefault="00725D72" w:rsidP="00632737">
      <w:r>
        <w:rPr>
          <w:noProof/>
        </w:rPr>
        <w:drawing>
          <wp:anchor distT="0" distB="0" distL="114300" distR="114300" simplePos="0" relativeHeight="251757056" behindDoc="0" locked="0" layoutInCell="1" allowOverlap="1" wp14:anchorId="5638E3B5" wp14:editId="624AFDCC">
            <wp:simplePos x="0" y="0"/>
            <wp:positionH relativeFrom="margin">
              <wp:posOffset>2217831</wp:posOffset>
            </wp:positionH>
            <wp:positionV relativeFrom="paragraph">
              <wp:posOffset>8831</wp:posOffset>
            </wp:positionV>
            <wp:extent cx="2425700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374" y="21487"/>
                <wp:lineTo x="21374" y="0"/>
                <wp:lineTo x="0" y="0"/>
              </wp:wrapPolygon>
            </wp:wrapThrough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1280360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AB58F" w14:textId="77777777" w:rsidR="0079167F" w:rsidRDefault="0079167F" w:rsidP="00632737"/>
    <w:p w14:paraId="4A141514" w14:textId="77777777" w:rsidR="0079167F" w:rsidRDefault="0079167F" w:rsidP="00632737"/>
    <w:p w14:paraId="7F7969D7" w14:textId="77777777" w:rsidR="0079167F" w:rsidRDefault="0079167F" w:rsidP="00632737"/>
    <w:p w14:paraId="6FDE6B8B" w14:textId="77777777" w:rsidR="0079167F" w:rsidRDefault="0079167F" w:rsidP="00632737"/>
    <w:p w14:paraId="42D098E0" w14:textId="77777777" w:rsidR="0079167F" w:rsidRDefault="0079167F" w:rsidP="00632737"/>
    <w:p w14:paraId="57859A12" w14:textId="7A08F668" w:rsidR="005F7F5C" w:rsidRDefault="005F7F5C">
      <w:pPr>
        <w:jc w:val="left"/>
      </w:pPr>
      <w:r>
        <w:br w:type="page"/>
      </w:r>
    </w:p>
    <w:p w14:paraId="44E1FF5F" w14:textId="77777777" w:rsidR="0079167F" w:rsidRDefault="0079167F" w:rsidP="00632737"/>
    <w:p w14:paraId="3B74966E" w14:textId="77777777" w:rsidR="0079167F" w:rsidRDefault="0079167F" w:rsidP="00632737"/>
    <w:p w14:paraId="02BBD767" w14:textId="77777777" w:rsidR="00725D72" w:rsidRDefault="00725D72" w:rsidP="00632737">
      <w:r>
        <w:rPr>
          <w:noProof/>
        </w:rPr>
        <w:drawing>
          <wp:anchor distT="0" distB="0" distL="114300" distR="114300" simplePos="0" relativeHeight="251758080" behindDoc="0" locked="0" layoutInCell="1" allowOverlap="1" wp14:anchorId="7A97BE15" wp14:editId="71F76A26">
            <wp:simplePos x="0" y="0"/>
            <wp:positionH relativeFrom="column">
              <wp:posOffset>1850390</wp:posOffset>
            </wp:positionH>
            <wp:positionV relativeFrom="paragraph">
              <wp:posOffset>32385</wp:posOffset>
            </wp:positionV>
            <wp:extent cx="3023870" cy="2267585"/>
            <wp:effectExtent l="0" t="2858" r="2223" b="2222"/>
            <wp:wrapThrough wrapText="bothSides">
              <wp:wrapPolygon edited="0">
                <wp:start x="21620" y="27"/>
                <wp:lineTo x="120" y="27"/>
                <wp:lineTo x="120" y="21440"/>
                <wp:lineTo x="21620" y="21440"/>
                <wp:lineTo x="21620" y="27"/>
              </wp:wrapPolygon>
            </wp:wrapThrough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1280363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387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32AEF" w14:textId="77777777" w:rsidR="00725D72" w:rsidRDefault="00725D72" w:rsidP="00632737"/>
    <w:p w14:paraId="5AD30C95" w14:textId="77777777" w:rsidR="00725D72" w:rsidRDefault="00725D72" w:rsidP="00632737"/>
    <w:p w14:paraId="6D96A756" w14:textId="77777777" w:rsidR="00725D72" w:rsidRDefault="00725D72" w:rsidP="00632737"/>
    <w:p w14:paraId="479E8E12" w14:textId="77777777" w:rsidR="00725D72" w:rsidRDefault="00725D72" w:rsidP="00632737"/>
    <w:p w14:paraId="28BD1DE2" w14:textId="77777777" w:rsidR="00725D72" w:rsidRDefault="00725D72" w:rsidP="00632737"/>
    <w:p w14:paraId="7A303CAB" w14:textId="77777777" w:rsidR="00725D72" w:rsidRDefault="00725D72" w:rsidP="00632737"/>
    <w:p w14:paraId="00CAE368" w14:textId="77777777" w:rsidR="00725D72" w:rsidRDefault="00725D72" w:rsidP="00632737"/>
    <w:p w14:paraId="0282CCA0" w14:textId="77777777" w:rsidR="00725D72" w:rsidRDefault="00725D72" w:rsidP="00632737"/>
    <w:p w14:paraId="6EF0C04F" w14:textId="1FAD2A29" w:rsidR="00725D72" w:rsidRDefault="00725D72" w:rsidP="00725D72">
      <w:pPr>
        <w:jc w:val="left"/>
      </w:pPr>
    </w:p>
    <w:p w14:paraId="250E8628" w14:textId="77777777" w:rsidR="001B51CC" w:rsidRDefault="001B1CF4" w:rsidP="00632737">
      <w:r w:rsidRPr="001B1CF4">
        <w:t>Effectuer</w:t>
      </w:r>
      <w:r>
        <w:t xml:space="preserve"> les connexions entre chaque élément et l</w:t>
      </w:r>
      <w:r w:rsidR="00C826CA">
        <w:t>a</w:t>
      </w:r>
      <w:r>
        <w:t xml:space="preserve"> </w:t>
      </w:r>
      <w:proofErr w:type="spellStart"/>
      <w:r>
        <w:t>Citybox</w:t>
      </w:r>
      <w:proofErr w:type="spellEnd"/>
      <w:r>
        <w:t xml:space="preserve"> </w:t>
      </w:r>
      <w:r w:rsidR="00FB3793">
        <w:t>Controller</w:t>
      </w:r>
      <w:r w:rsidR="00632737">
        <w:t xml:space="preserve"> comme ceci :</w:t>
      </w:r>
    </w:p>
    <w:p w14:paraId="393D639B" w14:textId="77777777" w:rsidR="001B51CC" w:rsidRPr="00781773" w:rsidRDefault="00632737" w:rsidP="002C6982">
      <w:pPr>
        <w:pStyle w:val="Paragraphedeliste"/>
        <w:numPr>
          <w:ilvl w:val="0"/>
          <w:numId w:val="13"/>
        </w:numPr>
      </w:pPr>
      <w:r>
        <w:t>Insérer le transmetteur LC dans la prise SFP du convertisseur fibre / RJ45</w:t>
      </w:r>
      <w:r w:rsidR="00CE4528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CADE1AF" wp14:editId="3BB03B5A">
                <wp:simplePos x="0" y="0"/>
                <wp:positionH relativeFrom="margin">
                  <wp:posOffset>1137159</wp:posOffset>
                </wp:positionH>
                <wp:positionV relativeFrom="paragraph">
                  <wp:posOffset>292267</wp:posOffset>
                </wp:positionV>
                <wp:extent cx="1072515" cy="195532"/>
                <wp:effectExtent l="0" t="0" r="13335" b="300355"/>
                <wp:wrapNone/>
                <wp:docPr id="8" name="Légende : flèche courbé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515" cy="195532"/>
                        </a:xfrm>
                        <a:prstGeom prst="borderCallout2">
                          <a:avLst>
                            <a:gd name="adj1" fmla="val 103181"/>
                            <a:gd name="adj2" fmla="val 53617"/>
                            <a:gd name="adj3" fmla="val 133057"/>
                            <a:gd name="adj4" fmla="val 56047"/>
                            <a:gd name="adj5" fmla="val 252786"/>
                            <a:gd name="adj6" fmla="val 59210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076369" w14:textId="77777777" w:rsidR="000D3AD6" w:rsidRPr="00781773" w:rsidRDefault="000D3AD6" w:rsidP="00632737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781773">
                              <w:rPr>
                                <w:sz w:val="12"/>
                                <w:szCs w:val="12"/>
                              </w:rPr>
                              <w:t>Transmetteur optique LC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DE1AF" id="Légende : flèche courbée 8" o:spid="_x0000_s1041" type="#_x0000_t48" style="position:absolute;left:0;text-align:left;margin-left:89.55pt;margin-top:23pt;width:84.45pt;height:15.4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" adj="12789,54602,12106,28740,11581,22287" fillcolor="window" strokecolor="red" strokeweight="1.5pt">
                <v:textbox>
                  <w:txbxContent>
                    <w:p w14:paraId="70076369" w14:textId="77777777" w:rsidR="000D3AD6" w:rsidRPr="00781773" w:rsidRDefault="000D3AD6" w:rsidP="0063273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781773">
                        <w:rPr>
                          <w:sz w:val="12"/>
                          <w:szCs w:val="12"/>
                        </w:rPr>
                        <w:t>Transmetteur optique LC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</w:p>
    <w:p w14:paraId="0322F832" w14:textId="77777777" w:rsidR="001B51CC" w:rsidRDefault="001B51CC" w:rsidP="002C6982">
      <w:pPr>
        <w:rPr>
          <w:highlight w:val="yellow"/>
        </w:rPr>
      </w:pPr>
    </w:p>
    <w:p w14:paraId="6F984332" w14:textId="77777777" w:rsidR="001B51CC" w:rsidRDefault="00CE4528" w:rsidP="002C6982">
      <w:pPr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493053C1" wp14:editId="72E1B5CC">
            <wp:simplePos x="0" y="0"/>
            <wp:positionH relativeFrom="margin">
              <wp:posOffset>3788824</wp:posOffset>
            </wp:positionH>
            <wp:positionV relativeFrom="paragraph">
              <wp:posOffset>69878</wp:posOffset>
            </wp:positionV>
            <wp:extent cx="2014855" cy="1510665"/>
            <wp:effectExtent l="0" t="0" r="4445" b="0"/>
            <wp:wrapThrough wrapText="bothSides">
              <wp:wrapPolygon edited="0">
                <wp:start x="0" y="0"/>
                <wp:lineTo x="0" y="21246"/>
                <wp:lineTo x="21443" y="21246"/>
                <wp:lineTo x="21443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8740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5" behindDoc="0" locked="0" layoutInCell="1" allowOverlap="1" wp14:anchorId="3FD0E76C" wp14:editId="58084599">
            <wp:simplePos x="0" y="0"/>
            <wp:positionH relativeFrom="column">
              <wp:posOffset>1182370</wp:posOffset>
            </wp:positionH>
            <wp:positionV relativeFrom="paragraph">
              <wp:posOffset>68580</wp:posOffset>
            </wp:positionV>
            <wp:extent cx="2019300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396" y="21464"/>
                <wp:lineTo x="21396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8739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6B560" w14:textId="77777777" w:rsidR="001B51CC" w:rsidRDefault="001B51CC" w:rsidP="002C6982">
      <w:pPr>
        <w:rPr>
          <w:highlight w:val="yellow"/>
        </w:rPr>
      </w:pPr>
    </w:p>
    <w:p w14:paraId="7C78F71E" w14:textId="77777777" w:rsidR="001B51CC" w:rsidRDefault="001B51CC" w:rsidP="002C6982">
      <w:pPr>
        <w:rPr>
          <w:highlight w:val="yellow"/>
        </w:rPr>
      </w:pPr>
    </w:p>
    <w:p w14:paraId="47AD3288" w14:textId="77777777" w:rsidR="001B51CC" w:rsidRDefault="001B51CC" w:rsidP="002C6982">
      <w:pPr>
        <w:rPr>
          <w:highlight w:val="yellow"/>
        </w:rPr>
      </w:pPr>
    </w:p>
    <w:p w14:paraId="5A787654" w14:textId="77777777" w:rsidR="001B51CC" w:rsidRDefault="001B51CC" w:rsidP="002C6982"/>
    <w:p w14:paraId="5A605612" w14:textId="753F77D4" w:rsidR="001B51CC" w:rsidRDefault="001B51CC" w:rsidP="002C6982"/>
    <w:p w14:paraId="1EE50262" w14:textId="78F6EA38" w:rsidR="005F7F5C" w:rsidRDefault="005F7F5C" w:rsidP="002C6982"/>
    <w:p w14:paraId="33845E28" w14:textId="65F9B92A" w:rsidR="005F7F5C" w:rsidRDefault="005F7F5C" w:rsidP="002C6982"/>
    <w:p w14:paraId="38416197" w14:textId="1F0E85B4" w:rsidR="005F7F5C" w:rsidRDefault="005F7F5C" w:rsidP="002C6982"/>
    <w:p w14:paraId="0B2C0F7A" w14:textId="432F6873" w:rsidR="005F7F5C" w:rsidRDefault="005F7F5C">
      <w:pPr>
        <w:jc w:val="left"/>
      </w:pPr>
      <w:r>
        <w:br w:type="page"/>
      </w:r>
    </w:p>
    <w:p w14:paraId="5A0BCE5C" w14:textId="77777777" w:rsidR="009C0320" w:rsidRDefault="009C0320" w:rsidP="009C0320">
      <w:pPr>
        <w:pStyle w:val="Paragraphedeliste"/>
        <w:numPr>
          <w:ilvl w:val="0"/>
          <w:numId w:val="13"/>
        </w:numPr>
      </w:pPr>
      <w:r>
        <w:t xml:space="preserve">Brancher le cordon SC /APC entre le DTIO monté sur le rail DIN et le transmetteur LC inséré dans le convertisseur fibre / RJ45 </w:t>
      </w:r>
    </w:p>
    <w:p w14:paraId="61A4BF0A" w14:textId="4671C2D2" w:rsidR="009C0320" w:rsidRDefault="009C0320" w:rsidP="002C6982">
      <w:r>
        <w:rPr>
          <w:noProof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5CAB7B26" wp14:editId="5062ED66">
                <wp:simplePos x="0" y="0"/>
                <wp:positionH relativeFrom="margin">
                  <wp:posOffset>1209411</wp:posOffset>
                </wp:positionH>
                <wp:positionV relativeFrom="paragraph">
                  <wp:posOffset>-3026</wp:posOffset>
                </wp:positionV>
                <wp:extent cx="4136671" cy="2783353"/>
                <wp:effectExtent l="0" t="0" r="0" b="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6671" cy="2783353"/>
                          <a:chOff x="0" y="0"/>
                          <a:chExt cx="4136671" cy="2783353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211" y="308758"/>
                            <a:ext cx="3299460" cy="2474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Légende : encadrée 81"/>
                        <wps:cNvSpPr/>
                        <wps:spPr>
                          <a:xfrm>
                            <a:off x="0" y="1472540"/>
                            <a:ext cx="673239" cy="236136"/>
                          </a:xfrm>
                          <a:prstGeom prst="borderCallout1">
                            <a:avLst>
                              <a:gd name="adj1" fmla="val 46535"/>
                              <a:gd name="adj2" fmla="val 104711"/>
                              <a:gd name="adj3" fmla="val 62487"/>
                              <a:gd name="adj4" fmla="val 212970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8B6E88D" w14:textId="77777777" w:rsidR="000D3AD6" w:rsidRPr="00781773" w:rsidRDefault="000D3AD6" w:rsidP="009C03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81773">
                                <w:rPr>
                                  <w:sz w:val="16"/>
                                  <w:szCs w:val="16"/>
                                </w:rPr>
                                <w:t>SC / APC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Légende : encadrée 82"/>
                        <wps:cNvSpPr/>
                        <wps:spPr>
                          <a:xfrm>
                            <a:off x="1359725" y="0"/>
                            <a:ext cx="1004570" cy="245745"/>
                          </a:xfrm>
                          <a:prstGeom prst="borderCallout1">
                            <a:avLst>
                              <a:gd name="adj1" fmla="val 104970"/>
                              <a:gd name="adj2" fmla="val 49928"/>
                              <a:gd name="adj3" fmla="val 513047"/>
                              <a:gd name="adj4" fmla="val 48515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C043BB8" w14:textId="77777777" w:rsidR="000D3AD6" w:rsidRPr="00781773" w:rsidRDefault="000D3AD6" w:rsidP="009C032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781773">
                                <w:rPr>
                                  <w:sz w:val="16"/>
                                  <w:szCs w:val="16"/>
                                </w:rPr>
                                <w:t>Transmetteur LC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B7B26" id="Groupe 16" o:spid="_x0000_s1042" style="position:absolute;left:0;text-align:left;margin-left:95.25pt;margin-top:-.25pt;width:325.7pt;height:219.15pt;z-index:251762176;mso-position-horizontal-relative:margin" coordsize="41366,27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">
                <v:shape id="Image 80" o:spid="_x0000_s1043" type="#_x0000_t75" style="position:absolute;left:8372;top:3087;width:32994;height:24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">
                  <v:imagedata r:id="rId68" o:title=""/>
                </v:shape>
                <v:shape id="Légende : encadrée 81" o:spid="_x0000_s1044" type="#_x0000_t47" style="position:absolute;top:14725;width:6732;height:2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" adj="46002,13497,22618,10052" fillcolor="window" strokecolor="red" strokeweight="1.5pt">
                  <v:textbox>
                    <w:txbxContent>
                      <w:p w14:paraId="38B6E88D" w14:textId="77777777" w:rsidR="000D3AD6" w:rsidRPr="00781773" w:rsidRDefault="000D3AD6" w:rsidP="009C03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81773">
                          <w:rPr>
                            <w:sz w:val="16"/>
                            <w:szCs w:val="16"/>
                          </w:rPr>
                          <w:t>SC / APC</w:t>
                        </w:r>
                      </w:p>
                    </w:txbxContent>
                  </v:textbox>
                  <o:callout v:ext="edit" minusx="t" minusy="t"/>
                </v:shape>
                <v:shape id="Légende : encadrée 82" o:spid="_x0000_s1045" type="#_x0000_t47" style="position:absolute;left:13597;width:10045;height:2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" adj="10479,110818,10784,22674" fillcolor="window" strokecolor="red" strokeweight="1.5pt">
                  <v:textbox>
                    <w:txbxContent>
                      <w:p w14:paraId="5C043BB8" w14:textId="77777777" w:rsidR="000D3AD6" w:rsidRPr="00781773" w:rsidRDefault="000D3AD6" w:rsidP="009C0320">
                        <w:pPr>
                          <w:rPr>
                            <w:sz w:val="16"/>
                            <w:szCs w:val="16"/>
                          </w:rPr>
                        </w:pPr>
                        <w:r w:rsidRPr="00781773">
                          <w:rPr>
                            <w:sz w:val="16"/>
                            <w:szCs w:val="16"/>
                          </w:rPr>
                          <w:t>Transmetteur LC</w:t>
                        </w:r>
                      </w:p>
                    </w:txbxContent>
                  </v:textbox>
                  <o:callout v:ext="edit" minusy="t"/>
                </v:shape>
                <w10:wrap anchorx="margin"/>
              </v:group>
            </w:pict>
          </mc:Fallback>
        </mc:AlternateContent>
      </w:r>
    </w:p>
    <w:p w14:paraId="0073A895" w14:textId="336F0DD0" w:rsidR="009C0320" w:rsidRDefault="009C0320" w:rsidP="002C6982"/>
    <w:p w14:paraId="181AFA22" w14:textId="6B66F1A5" w:rsidR="009C0320" w:rsidRDefault="009C0320" w:rsidP="002C6982"/>
    <w:p w14:paraId="6751269F" w14:textId="7DD51D3A" w:rsidR="009C0320" w:rsidRDefault="009C0320" w:rsidP="002C6982"/>
    <w:p w14:paraId="73CF4057" w14:textId="072DF985" w:rsidR="009C0320" w:rsidRDefault="009C0320" w:rsidP="002C6982"/>
    <w:p w14:paraId="09CA0D21" w14:textId="161427D7" w:rsidR="009C0320" w:rsidRDefault="009C0320" w:rsidP="002C6982"/>
    <w:p w14:paraId="1E49238C" w14:textId="7C23522D" w:rsidR="009C0320" w:rsidRDefault="009C0320" w:rsidP="002C6982"/>
    <w:p w14:paraId="72147092" w14:textId="006724FE" w:rsidR="009C0320" w:rsidRDefault="009C0320" w:rsidP="002C6982"/>
    <w:p w14:paraId="1002C745" w14:textId="5A1DEAF4" w:rsidR="009C0320" w:rsidRDefault="009C0320" w:rsidP="002C6982"/>
    <w:p w14:paraId="48CB71B9" w14:textId="5A8FEF8E" w:rsidR="009C0320" w:rsidRDefault="009C0320" w:rsidP="002C6982"/>
    <w:p w14:paraId="68AE054C" w14:textId="77777777" w:rsidR="009C0320" w:rsidRDefault="009C0320" w:rsidP="009C0320">
      <w:pPr>
        <w:pStyle w:val="Paragraphedeliste"/>
        <w:numPr>
          <w:ilvl w:val="0"/>
          <w:numId w:val="13"/>
        </w:numPr>
      </w:pPr>
      <w:r>
        <w:t xml:space="preserve">Brancher le cordon RJ 45 de 2m sur un de deux ports RJ 45 </w:t>
      </w:r>
      <w:proofErr w:type="spellStart"/>
      <w:r>
        <w:t>Citybox</w:t>
      </w:r>
      <w:proofErr w:type="spellEnd"/>
      <w:r>
        <w:t xml:space="preserve"> Controller comme ceci :</w:t>
      </w:r>
    </w:p>
    <w:p w14:paraId="5FB8ED74" w14:textId="30757B4B" w:rsidR="009C0320" w:rsidRDefault="009C0320" w:rsidP="009C0320"/>
    <w:p w14:paraId="2607C869" w14:textId="083D2E69" w:rsidR="009C0320" w:rsidRDefault="009C0320" w:rsidP="009C0320">
      <w:r w:rsidRPr="000C06A0">
        <w:rPr>
          <w:rFonts w:ascii="Calibri" w:eastAsia="Times New Roman" w:hAnsi="Calibri" w:cs="Times New Roman"/>
          <w:noProof/>
          <w:sz w:val="22"/>
        </w:rPr>
        <mc:AlternateContent>
          <mc:Choice Requires="wpg">
            <w:drawing>
              <wp:anchor distT="0" distB="0" distL="114300" distR="114300" simplePos="0" relativeHeight="251764224" behindDoc="0" locked="0" layoutInCell="1" allowOverlap="1" wp14:anchorId="747BB9B3" wp14:editId="7E3A54B1">
                <wp:simplePos x="0" y="0"/>
                <wp:positionH relativeFrom="margin">
                  <wp:align>center</wp:align>
                </wp:positionH>
                <wp:positionV relativeFrom="paragraph">
                  <wp:posOffset>3694</wp:posOffset>
                </wp:positionV>
                <wp:extent cx="3724275" cy="2047411"/>
                <wp:effectExtent l="0" t="0" r="9525" b="10160"/>
                <wp:wrapNone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4275" cy="2047411"/>
                          <a:chOff x="0" y="35169"/>
                          <a:chExt cx="3724275" cy="2047411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0445"/>
                            <a:ext cx="3724275" cy="1495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Rectangle 87"/>
                        <wps:cNvSpPr/>
                        <wps:spPr>
                          <a:xfrm>
                            <a:off x="898497" y="1248355"/>
                            <a:ext cx="1327785" cy="83422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Connecteur droit avec flèche 88"/>
                        <wps:cNvCnPr/>
                        <wps:spPr>
                          <a:xfrm flipH="1">
                            <a:off x="397565" y="413468"/>
                            <a:ext cx="365760" cy="588369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9" name="Connecteur droit avec flèche 89"/>
                        <wps:cNvCnPr/>
                        <wps:spPr>
                          <a:xfrm>
                            <a:off x="763325" y="405517"/>
                            <a:ext cx="326087" cy="516255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90919" y="35169"/>
                            <a:ext cx="1749199" cy="36890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5276635" w14:textId="77777777" w:rsidR="000D3AD6" w:rsidRPr="00781773" w:rsidRDefault="000D3AD6" w:rsidP="009C032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81773">
                                <w:rPr>
                                  <w:sz w:val="16"/>
                                  <w:szCs w:val="16"/>
                                </w:rPr>
                                <w:t>Brancher le cordon sur un de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781773">
                                <w:rPr>
                                  <w:sz w:val="16"/>
                                  <w:szCs w:val="16"/>
                                </w:rPr>
                                <w:t xml:space="preserve"> 2 ports RJ45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7BB9B3" id="Groupe 91" o:spid="_x0000_s1046" style="position:absolute;left:0;text-align:left;margin-left:0;margin-top:.3pt;width:293.25pt;height:161.2pt;z-index:251764224;mso-position-horizontal:center;mso-position-horizontal-relative:margin;mso-height-relative:margin" coordorigin=",351" coordsize="37242,2047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">
                <v:shape id="Image 86" o:spid="_x0000_s1047" type="#_x0000_t75" style="position:absolute;top:5804;width:37242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">
                  <v:imagedata r:id="rId70" o:title=""/>
                </v:shape>
                <v:rect id="Rectangle 87" o:spid="_x0000_s1048" style="position:absolute;left:8984;top:12483;width:13278;height:83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" filled="f" strokecolor="red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88" o:spid="_x0000_s1049" type="#_x0000_t32" style="position:absolute;left:3975;top:4134;width:3658;height:588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" strokecolor="red" strokeweight="1pt">
                  <v:stroke endarrow="block" joinstyle="miter"/>
                </v:shape>
                <v:shape id="Connecteur droit avec flèche 89" o:spid="_x0000_s1050" type="#_x0000_t32" style="position:absolute;left:7633;top:4055;width:3261;height:51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" strokecolor="red" strokeweight="1pt">
                  <v:stroke endarrow="block"/>
                </v:shape>
                <v:rect id="Rectangle 90" o:spid="_x0000_s1051" style="position:absolute;left:1909;top:351;width:17492;height:3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" fillcolor="window" strokecolor="red" strokeweight="1.5pt">
                  <v:textbox>
                    <w:txbxContent>
                      <w:p w14:paraId="35276635" w14:textId="77777777" w:rsidR="000D3AD6" w:rsidRPr="00781773" w:rsidRDefault="000D3AD6" w:rsidP="009C032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81773">
                          <w:rPr>
                            <w:sz w:val="16"/>
                            <w:szCs w:val="16"/>
                          </w:rPr>
                          <w:t>Brancher le cordon sur un de</w:t>
                        </w:r>
                        <w:r>
                          <w:rPr>
                            <w:sz w:val="16"/>
                            <w:szCs w:val="16"/>
                          </w:rPr>
                          <w:t>s</w:t>
                        </w:r>
                        <w:r w:rsidRPr="00781773">
                          <w:rPr>
                            <w:sz w:val="16"/>
                            <w:szCs w:val="16"/>
                          </w:rPr>
                          <w:t xml:space="preserve"> 2 ports RJ45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2FEA75BC" w14:textId="65A86525" w:rsidR="009C0320" w:rsidRDefault="009C0320" w:rsidP="009C0320"/>
    <w:p w14:paraId="36094EBB" w14:textId="20F1A05D" w:rsidR="009C0320" w:rsidRDefault="009C0320" w:rsidP="009C0320"/>
    <w:p w14:paraId="70A1D385" w14:textId="6222D796" w:rsidR="009C0320" w:rsidRDefault="009C0320" w:rsidP="009C0320"/>
    <w:p w14:paraId="6DB57087" w14:textId="33B1F7B0" w:rsidR="009C0320" w:rsidRDefault="009C0320" w:rsidP="009C0320"/>
    <w:p w14:paraId="4D77FBD2" w14:textId="4177FB27" w:rsidR="009C0320" w:rsidRDefault="009C0320" w:rsidP="009C0320"/>
    <w:p w14:paraId="32EAE9A0" w14:textId="3B309D8B" w:rsidR="009C0320" w:rsidRDefault="009C0320" w:rsidP="009C0320"/>
    <w:p w14:paraId="5318AC3F" w14:textId="6064E9DD" w:rsidR="009C0320" w:rsidRDefault="009C0320" w:rsidP="009C0320"/>
    <w:p w14:paraId="1A6CB4F4" w14:textId="6CEDD0D6" w:rsidR="009C0320" w:rsidRDefault="009C0320" w:rsidP="009C0320"/>
    <w:p w14:paraId="7A71A53D" w14:textId="0F2A17CC" w:rsidR="005F7F5C" w:rsidRDefault="005F7F5C" w:rsidP="009C0320"/>
    <w:p w14:paraId="5CDFA84D" w14:textId="7B849130" w:rsidR="005F7F5C" w:rsidRDefault="005F7F5C" w:rsidP="009C0320"/>
    <w:p w14:paraId="27C2CC82" w14:textId="7071397A" w:rsidR="005F7F5C" w:rsidRDefault="005F7F5C" w:rsidP="009C0320"/>
    <w:p w14:paraId="42B6F27F" w14:textId="07F07369" w:rsidR="005F7F5C" w:rsidRDefault="005F7F5C" w:rsidP="009C0320"/>
    <w:p w14:paraId="2E883739" w14:textId="0F8EA586" w:rsidR="005F7F5C" w:rsidRDefault="005F7F5C">
      <w:pPr>
        <w:jc w:val="left"/>
      </w:pPr>
      <w:r>
        <w:br w:type="page"/>
      </w:r>
    </w:p>
    <w:p w14:paraId="7E9A3AC8" w14:textId="7AF16709" w:rsidR="009C0320" w:rsidRDefault="009C0320" w:rsidP="009C0320">
      <w:pPr>
        <w:pStyle w:val="Paragraphedeliste"/>
        <w:numPr>
          <w:ilvl w:val="0"/>
          <w:numId w:val="13"/>
        </w:numPr>
      </w:pPr>
      <w:r>
        <w:t>Branchement final de tous les éléments fixés sur la porte de l'armoire</w:t>
      </w:r>
    </w:p>
    <w:p w14:paraId="0E5372D4" w14:textId="25DE9DFB" w:rsidR="009C0320" w:rsidRDefault="009C0320" w:rsidP="009C0320"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38982DBB" wp14:editId="1ED0070F">
                <wp:simplePos x="0" y="0"/>
                <wp:positionH relativeFrom="margin">
                  <wp:align>center</wp:align>
                </wp:positionH>
                <wp:positionV relativeFrom="paragraph">
                  <wp:posOffset>220288</wp:posOffset>
                </wp:positionV>
                <wp:extent cx="3681170" cy="3119120"/>
                <wp:effectExtent l="0" t="0" r="14605" b="508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1170" cy="3119120"/>
                          <a:chOff x="11875" y="124691"/>
                          <a:chExt cx="3681170" cy="3119120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5" y="124691"/>
                            <a:ext cx="2581275" cy="311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Légende : encadrée 13"/>
                        <wps:cNvSpPr/>
                        <wps:spPr>
                          <a:xfrm>
                            <a:off x="2909455" y="765959"/>
                            <a:ext cx="637540" cy="376555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45802"/>
                              <a:gd name="adj4" fmla="val -63578"/>
                            </a:avLst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B22AF0" w14:textId="77777777" w:rsidR="000D3AD6" w:rsidRPr="00781773" w:rsidRDefault="000D3AD6" w:rsidP="00CE452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81773">
                                <w:rPr>
                                  <w:sz w:val="16"/>
                                  <w:szCs w:val="16"/>
                                </w:rPr>
                                <w:t>Cordon RJ45 2m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Légende : encadrée 21"/>
                        <wps:cNvSpPr/>
                        <wps:spPr>
                          <a:xfrm>
                            <a:off x="2915393" y="1312224"/>
                            <a:ext cx="773723" cy="429260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56930"/>
                              <a:gd name="adj4" fmla="val -105290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0EAB4DE" w14:textId="77777777" w:rsidR="000D3AD6" w:rsidRPr="00781773" w:rsidRDefault="000D3AD6" w:rsidP="00CE452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81773">
                                <w:rPr>
                                  <w:sz w:val="16"/>
                                  <w:szCs w:val="16"/>
                                </w:rPr>
                                <w:t>Cordon RJ45 0.5m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Légende : encadrée 22"/>
                        <wps:cNvSpPr/>
                        <wps:spPr>
                          <a:xfrm>
                            <a:off x="2909455" y="1929741"/>
                            <a:ext cx="783590" cy="366395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8705"/>
                              <a:gd name="adj4" fmla="val -60447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EE7426C" w14:textId="77777777" w:rsidR="000D3AD6" w:rsidRPr="00781773" w:rsidRDefault="000D3AD6" w:rsidP="00CE452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81773">
                                <w:rPr>
                                  <w:sz w:val="16"/>
                                  <w:szCs w:val="16"/>
                                </w:rPr>
                                <w:t>Cordon RJ45 1m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2DBB" id="Groupe 20" o:spid="_x0000_s1052" style="position:absolute;left:0;text-align:left;margin-left:0;margin-top:17.35pt;width:289.85pt;height:245.6pt;z-index:251686400;mso-position-horizontal:center;mso-position-horizontal-relative:margin;mso-width-relative:margin" coordorigin="118,1246" coordsize="36811,311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">
                <v:shape id="Image 74" o:spid="_x0000_s1053" type="#_x0000_t75" style="position:absolute;left:118;top:1246;width:25813;height:3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">
                  <v:imagedata r:id="rId72" o:title=""/>
                </v:shape>
                <v:shape id="Légende : encadrée 13" o:spid="_x0000_s1054" type="#_x0000_t47" style="position:absolute;left:29094;top:7659;width:6375;height:3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" adj="-13733,9893" fillcolor="white [3201]" strokecolor="red" strokeweight="1.5pt">
                  <v:textbox>
                    <w:txbxContent>
                      <w:p w14:paraId="7FB22AF0" w14:textId="77777777" w:rsidR="000D3AD6" w:rsidRPr="00781773" w:rsidRDefault="000D3AD6" w:rsidP="00CE452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81773">
                          <w:rPr>
                            <w:sz w:val="16"/>
                            <w:szCs w:val="16"/>
                          </w:rPr>
                          <w:t>Cordon RJ45 2m</w:t>
                        </w:r>
                      </w:p>
                    </w:txbxContent>
                  </v:textbox>
                  <o:callout v:ext="edit" minusy="t"/>
                </v:shape>
                <v:shape id="Légende : encadrée 21" o:spid="_x0000_s1055" type="#_x0000_t47" style="position:absolute;left:29153;top:13122;width:7738;height:4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" adj="-22743,12297" fillcolor="window" strokecolor="red" strokeweight="1.5pt">
                  <v:textbox>
                    <w:txbxContent>
                      <w:p w14:paraId="60EAB4DE" w14:textId="77777777" w:rsidR="000D3AD6" w:rsidRPr="00781773" w:rsidRDefault="000D3AD6" w:rsidP="00CE452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81773">
                          <w:rPr>
                            <w:sz w:val="16"/>
                            <w:szCs w:val="16"/>
                          </w:rPr>
                          <w:t>Cordon RJ45 0.5m</w:t>
                        </w:r>
                      </w:p>
                    </w:txbxContent>
                  </v:textbox>
                  <o:callout v:ext="edit" minusy="t"/>
                </v:shape>
                <v:shape id="Légende : encadrée 22" o:spid="_x0000_s1056" type="#_x0000_t47" style="position:absolute;left:29094;top:19297;width:7836;height:3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" adj="-13057,1880" fillcolor="window" strokecolor="red" strokeweight="1.5pt">
                  <v:textbox>
                    <w:txbxContent>
                      <w:p w14:paraId="7EE7426C" w14:textId="77777777" w:rsidR="000D3AD6" w:rsidRPr="00781773" w:rsidRDefault="000D3AD6" w:rsidP="00CE452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781773">
                          <w:rPr>
                            <w:sz w:val="16"/>
                            <w:szCs w:val="16"/>
                          </w:rPr>
                          <w:t>Cordon RJ45 1m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2751AEB" w14:textId="7EE66F9D" w:rsidR="009C0320" w:rsidRDefault="009C0320" w:rsidP="009C0320"/>
    <w:p w14:paraId="7FF035FB" w14:textId="26DDCBC2" w:rsidR="009C0320" w:rsidRDefault="009C0320" w:rsidP="009C0320"/>
    <w:p w14:paraId="3CBE3DFC" w14:textId="1191BCCD" w:rsidR="009C0320" w:rsidRDefault="009C0320" w:rsidP="009C0320"/>
    <w:p w14:paraId="6F088869" w14:textId="63CFE7FC" w:rsidR="009C0320" w:rsidRDefault="009C0320" w:rsidP="009C0320"/>
    <w:p w14:paraId="7E2047FB" w14:textId="6F349338" w:rsidR="009C0320" w:rsidRDefault="009C0320" w:rsidP="009C0320"/>
    <w:p w14:paraId="52462C8C" w14:textId="7E7DD6D9" w:rsidR="009C0320" w:rsidRDefault="009C0320" w:rsidP="009C0320"/>
    <w:p w14:paraId="1B97A490" w14:textId="3563B43A" w:rsidR="009C0320" w:rsidRDefault="009C0320" w:rsidP="009C0320"/>
    <w:p w14:paraId="0084DC11" w14:textId="64B31678" w:rsidR="00CE4528" w:rsidRDefault="00CE4528" w:rsidP="00CE4528"/>
    <w:p w14:paraId="03FB2044" w14:textId="77777777" w:rsidR="001B51CC" w:rsidRDefault="001B51CC" w:rsidP="002C6982"/>
    <w:p w14:paraId="54118AFF" w14:textId="7F75056A" w:rsidR="001B51CC" w:rsidRDefault="001B51CC" w:rsidP="002C6982"/>
    <w:p w14:paraId="400E4A1C" w14:textId="77777777" w:rsidR="001B51CC" w:rsidRDefault="001B51CC" w:rsidP="002C6982"/>
    <w:p w14:paraId="4B492FF8" w14:textId="735E9680" w:rsidR="009C0320" w:rsidRDefault="009C0320" w:rsidP="00D03917">
      <w:pPr>
        <w:tabs>
          <w:tab w:val="left" w:pos="1113"/>
        </w:tabs>
        <w:contextualSpacing/>
      </w:pPr>
      <w:r>
        <w:t>Faire un test de communication en se connectant</w:t>
      </w:r>
      <w:r w:rsidR="00D752E6">
        <w:t xml:space="preserve"> avec</w:t>
      </w:r>
      <w:r w:rsidR="000E73F6">
        <w:t xml:space="preserve"> le </w:t>
      </w:r>
      <w:proofErr w:type="spellStart"/>
      <w:r w:rsidR="000E73F6">
        <w:t>Citybox</w:t>
      </w:r>
      <w:proofErr w:type="spellEnd"/>
      <w:r w:rsidR="000E73F6">
        <w:t xml:space="preserve"> Controller</w:t>
      </w:r>
      <w:r w:rsidR="00D03917">
        <w:t>.</w:t>
      </w:r>
    </w:p>
    <w:p w14:paraId="737832FA" w14:textId="77777777" w:rsidR="00D752E6" w:rsidRDefault="00D03917" w:rsidP="00D03917">
      <w:pPr>
        <w:tabs>
          <w:tab w:val="left" w:pos="1113"/>
        </w:tabs>
        <w:contextualSpacing/>
      </w:pPr>
      <w:r>
        <w:t xml:space="preserve">Pour cela </w:t>
      </w:r>
      <w:r w:rsidR="00D752E6">
        <w:t>:</w:t>
      </w:r>
    </w:p>
    <w:p w14:paraId="11E13303" w14:textId="1A6BF5F6" w:rsidR="00D03917" w:rsidRDefault="00D752E6" w:rsidP="000C06A0">
      <w:pPr>
        <w:pStyle w:val="Paragraphedeliste"/>
        <w:numPr>
          <w:ilvl w:val="0"/>
          <w:numId w:val="13"/>
        </w:numPr>
        <w:tabs>
          <w:tab w:val="left" w:pos="1113"/>
        </w:tabs>
      </w:pPr>
      <w:r>
        <w:t>Renseigner</w:t>
      </w:r>
      <w:r w:rsidR="00D03917">
        <w:t xml:space="preserve"> sur le PC une adresse IP fixe </w:t>
      </w:r>
      <w:r>
        <w:t>se trouvant</w:t>
      </w:r>
      <w:r w:rsidR="00D03917">
        <w:t xml:space="preserve"> sur la </w:t>
      </w:r>
      <w:r>
        <w:t>même</w:t>
      </w:r>
      <w:r w:rsidR="00D03917">
        <w:t xml:space="preserve"> plage d'adresse que le </w:t>
      </w:r>
      <w:proofErr w:type="spellStart"/>
      <w:r>
        <w:t>Citybox</w:t>
      </w:r>
      <w:proofErr w:type="spellEnd"/>
      <w:r>
        <w:t xml:space="preserve"> Controller</w:t>
      </w:r>
      <w:r w:rsidR="002115E8">
        <w:t xml:space="preserve"> puis faire un PING vers l'adresse 192.168.1.111</w:t>
      </w:r>
    </w:p>
    <w:p w14:paraId="706FEAF9" w14:textId="2769EFA3" w:rsidR="00D752E6" w:rsidRDefault="00D752E6" w:rsidP="000C06A0">
      <w:pPr>
        <w:tabs>
          <w:tab w:val="left" w:pos="1113"/>
        </w:tabs>
      </w:pPr>
    </w:p>
    <w:p w14:paraId="2A2C4FA2" w14:textId="14A0F9D1" w:rsidR="00D752E6" w:rsidRPr="00D752E6" w:rsidRDefault="00D4021E" w:rsidP="00D752E6">
      <w:r>
        <w:rPr>
          <w:noProof/>
        </w:rPr>
        <mc:AlternateContent>
          <mc:Choice Requires="wpg">
            <w:drawing>
              <wp:anchor distT="0" distB="0" distL="114300" distR="114300" simplePos="0" relativeHeight="251781632" behindDoc="0" locked="0" layoutInCell="1" allowOverlap="1" wp14:anchorId="7E9C8CFB" wp14:editId="2DAB8E8F">
                <wp:simplePos x="0" y="0"/>
                <wp:positionH relativeFrom="column">
                  <wp:posOffset>1023430</wp:posOffset>
                </wp:positionH>
                <wp:positionV relativeFrom="paragraph">
                  <wp:posOffset>108783</wp:posOffset>
                </wp:positionV>
                <wp:extent cx="4440555" cy="1905635"/>
                <wp:effectExtent l="0" t="0" r="0" b="18415"/>
                <wp:wrapNone/>
                <wp:docPr id="129" name="Groupe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0555" cy="1905635"/>
                          <a:chOff x="0" y="0"/>
                          <a:chExt cx="4440555" cy="1905635"/>
                        </a:xfrm>
                      </wpg:grpSpPr>
                      <pic:pic xmlns:pic="http://schemas.openxmlformats.org/drawingml/2006/picture">
                        <pic:nvPicPr>
                          <pic:cNvPr id="128" name="Image 128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702" y="546265"/>
                            <a:ext cx="1136650" cy="9093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" name="Groupe 127"/>
                        <wpg:cNvGrpSpPr/>
                        <wpg:grpSpPr>
                          <a:xfrm>
                            <a:off x="0" y="0"/>
                            <a:ext cx="4440555" cy="1905635"/>
                            <a:chOff x="0" y="0"/>
                            <a:chExt cx="4440835" cy="1905990"/>
                          </a:xfrm>
                        </wpg:grpSpPr>
                        <wpg:grpSp>
                          <wpg:cNvPr id="126" name="Groupe 126"/>
                          <wpg:cNvGrpSpPr/>
                          <wpg:grpSpPr>
                            <a:xfrm>
                              <a:off x="1140031" y="326571"/>
                              <a:ext cx="1163781" cy="944088"/>
                              <a:chOff x="0" y="0"/>
                              <a:chExt cx="1163781" cy="944088"/>
                            </a:xfrm>
                          </wpg:grpSpPr>
                          <wps:wsp>
                            <wps:cNvPr id="122" name="Connecteur droit 122"/>
                            <wps:cNvCnPr/>
                            <wps:spPr>
                              <a:xfrm flipV="1">
                                <a:off x="819397" y="944088"/>
                                <a:ext cx="344384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9" name="Connecteur droit 119"/>
                            <wps:cNvCnPr/>
                            <wps:spPr>
                              <a:xfrm flipH="1">
                                <a:off x="0" y="0"/>
                                <a:ext cx="4527" cy="57897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25" name="Groupe 125"/>
                          <wpg:cNvGrpSpPr/>
                          <wpg:grpSpPr>
                            <a:xfrm>
                              <a:off x="0" y="0"/>
                              <a:ext cx="4440835" cy="1905990"/>
                              <a:chOff x="0" y="0"/>
                              <a:chExt cx="4440835" cy="1905990"/>
                            </a:xfrm>
                          </wpg:grpSpPr>
                          <pic:pic xmlns:pic="http://schemas.openxmlformats.org/drawingml/2006/picture">
                            <pic:nvPicPr>
                              <pic:cNvPr id="117" name="Image 1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08810" y="0"/>
                                <a:ext cx="2232025" cy="1407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20" name="Connecteur droit 120"/>
                            <wps:cNvCnPr/>
                            <wps:spPr>
                              <a:xfrm flipH="1" flipV="1">
                                <a:off x="1140031" y="326572"/>
                                <a:ext cx="841972" cy="936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1" name="Connecteur droit 121"/>
                            <wps:cNvCnPr/>
                            <wps:spPr>
                              <a:xfrm>
                                <a:off x="1971304" y="320634"/>
                                <a:ext cx="0" cy="955964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3" name="Rectangle 123"/>
                            <wps:cNvSpPr/>
                            <wps:spPr>
                              <a:xfrm>
                                <a:off x="0" y="1525980"/>
                                <a:ext cx="1900052" cy="361950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FD4BE1" w14:textId="16BF1841" w:rsidR="000D3AD6" w:rsidRPr="0024099C" w:rsidRDefault="000D3AD6" w:rsidP="0024099C">
                                  <w:pPr>
                                    <w:contextualSpacing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4099C">
                                    <w:rPr>
                                      <w:sz w:val="16"/>
                                      <w:szCs w:val="16"/>
                                    </w:rPr>
                                    <w:t>Adresse IP : 192.168.1.111</w:t>
                                  </w:r>
                                </w:p>
                                <w:p w14:paraId="3C1233E1" w14:textId="55167A1A" w:rsidR="000D3AD6" w:rsidRPr="0024099C" w:rsidRDefault="000D3AD6" w:rsidP="0024099C">
                                  <w:pPr>
                                    <w:contextualSpacing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4099C">
                                    <w:rPr>
                                      <w:sz w:val="16"/>
                                      <w:szCs w:val="16"/>
                                    </w:rPr>
                                    <w:t>Masque sous réseau : 255.255.255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.0</w:t>
                                  </w:r>
                                </w:p>
                                <w:p w14:paraId="61481F60" w14:textId="77777777" w:rsidR="000D3AD6" w:rsidRDefault="000D3AD6" w:rsidP="00E062B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" name="Rectangle 124"/>
                            <wps:cNvSpPr/>
                            <wps:spPr>
                              <a:xfrm>
                                <a:off x="2315688" y="1543793"/>
                                <a:ext cx="2030681" cy="36219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B5D159B" w14:textId="0D848C40" w:rsidR="000D3AD6" w:rsidRPr="0024099C" w:rsidRDefault="000D3AD6" w:rsidP="0024099C">
                                  <w:pPr>
                                    <w:contextualSpacing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4099C">
                                    <w:rPr>
                                      <w:sz w:val="16"/>
                                      <w:szCs w:val="16"/>
                                    </w:rPr>
                                    <w:t>Adresse IP : 192.168.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1.200</w:t>
                                  </w:r>
                                </w:p>
                                <w:p w14:paraId="3D12D644" w14:textId="6E6DB8BF" w:rsidR="000D3AD6" w:rsidRPr="0024099C" w:rsidRDefault="000D3AD6" w:rsidP="0024099C">
                                  <w:pPr>
                                    <w:contextualSpacing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4099C">
                                    <w:rPr>
                                      <w:sz w:val="16"/>
                                      <w:szCs w:val="16"/>
                                    </w:rPr>
                                    <w:t>Masque sous réseau : 255.255.255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.0</w:t>
                                  </w:r>
                                </w:p>
                                <w:p w14:paraId="16B2CB64" w14:textId="77777777" w:rsidR="000D3AD6" w:rsidRDefault="000D3AD6" w:rsidP="0024099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9C8CFB" id="Groupe 129" o:spid="_x0000_s1057" style="position:absolute;left:0;text-align:left;margin-left:80.6pt;margin-top:8.55pt;width:349.65pt;height:150.05pt;z-index:251781632" coordsize="44405,1905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">
                <v:shape id="Image 128" o:spid="_x0000_s1058" type="#_x0000_t75" style="position:absolute;left:5047;top:5462;width:11366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">
                  <v:imagedata r:id="rId75" o:title=""/>
                </v:shape>
                <v:group id="Groupe 127" o:spid="_x0000_s1059" style="position:absolute;width:44405;height:19056" coordsize="44408,1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group id="Groupe 126" o:spid="_x0000_s1060" style="position:absolute;left:11400;top:3265;width:11638;height:9441" coordsize="11637,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<v:line id="Connecteur droit 122" o:spid="_x0000_s1061" style="position:absolute;flip:y;visibility:visible;mso-wrap-style:square" from="8193,9440" to="11637,9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" strokecolor="#7f7f7f" strokeweight="1.5pt"/>
                    <v:line id="Connecteur droit 119" o:spid="_x0000_s1062" style="position:absolute;flip:x;visibility:visible;mso-wrap-style:square" from="0,0" to="45,5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" strokecolor="#7f7f7f [1612]" strokeweight="1.5pt"/>
                  </v:group>
                  <v:group id="Groupe 125" o:spid="_x0000_s1063" style="position:absolute;width:44408;height:19059" coordsize="44408,1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<v:shape id="Image 117" o:spid="_x0000_s1064" type="#_x0000_t75" style="position:absolute;left:22088;width:22320;height:1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">
                      <v:imagedata r:id="rId76" o:title=""/>
                    </v:shape>
                    <v:line id="Connecteur droit 120" o:spid="_x0000_s1065" style="position:absolute;flip:x y;visibility:visible;mso-wrap-style:square" from="11400,3265" to="19820,3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" strokecolor="#7f7f7f" strokeweight="1.5pt"/>
                    <v:line id="Connecteur droit 121" o:spid="_x0000_s1066" style="position:absolute;visibility:visible;mso-wrap-style:square" from="19713,3206" to="19713,12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" strokecolor="#7f7f7f" strokeweight="1.5pt"/>
                    <v:rect id="Rectangle 123" o:spid="_x0000_s1067" style="position:absolute;top:15259;width:19000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" fillcolor="white [3201]" strokecolor="red" strokeweight="1.5pt">
                      <v:textbox>
                        <w:txbxContent>
                          <w:p w14:paraId="24FD4BE1" w14:textId="16BF1841" w:rsidR="000D3AD6" w:rsidRPr="0024099C" w:rsidRDefault="000D3AD6" w:rsidP="0024099C">
                            <w:pPr>
                              <w:contextualSpacing/>
                              <w:rPr>
                                <w:sz w:val="16"/>
                                <w:szCs w:val="16"/>
                              </w:rPr>
                            </w:pPr>
                            <w:r w:rsidRPr="0024099C">
                              <w:rPr>
                                <w:sz w:val="16"/>
                                <w:szCs w:val="16"/>
                              </w:rPr>
                              <w:t>Adresse IP : 192.168.1.111</w:t>
                            </w:r>
                          </w:p>
                          <w:p w14:paraId="3C1233E1" w14:textId="55167A1A" w:rsidR="000D3AD6" w:rsidRPr="0024099C" w:rsidRDefault="000D3AD6" w:rsidP="0024099C">
                            <w:pPr>
                              <w:contextualSpacing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24099C">
                              <w:rPr>
                                <w:sz w:val="16"/>
                                <w:szCs w:val="16"/>
                              </w:rPr>
                              <w:t>Masque sous réseau : 255.255.255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.0</w:t>
                            </w:r>
                          </w:p>
                          <w:p w14:paraId="61481F60" w14:textId="77777777" w:rsidR="000D3AD6" w:rsidRDefault="000D3AD6" w:rsidP="00E062B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124" o:spid="_x0000_s1068" style="position:absolute;left:23156;top:15437;width:20307;height:3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" fillcolor="window" strokecolor="red" strokeweight="1.5pt">
                      <v:textbox>
                        <w:txbxContent>
                          <w:p w14:paraId="7B5D159B" w14:textId="0D848C40" w:rsidR="000D3AD6" w:rsidRPr="0024099C" w:rsidRDefault="000D3AD6" w:rsidP="0024099C">
                            <w:pPr>
                              <w:contextualSpacing/>
                              <w:rPr>
                                <w:sz w:val="16"/>
                                <w:szCs w:val="16"/>
                              </w:rPr>
                            </w:pPr>
                            <w:r w:rsidRPr="0024099C">
                              <w:rPr>
                                <w:sz w:val="16"/>
                                <w:szCs w:val="16"/>
                              </w:rPr>
                              <w:t>Adresse IP : 192.168.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1.200</w:t>
                            </w:r>
                          </w:p>
                          <w:p w14:paraId="3D12D644" w14:textId="6E6DB8BF" w:rsidR="000D3AD6" w:rsidRPr="0024099C" w:rsidRDefault="000D3AD6" w:rsidP="0024099C">
                            <w:pPr>
                              <w:contextualSpacing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24099C">
                              <w:rPr>
                                <w:sz w:val="16"/>
                                <w:szCs w:val="16"/>
                              </w:rPr>
                              <w:t>Masque sous réseau : 255.255.255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.0</w:t>
                            </w:r>
                          </w:p>
                          <w:p w14:paraId="16B2CB64" w14:textId="77777777" w:rsidR="000D3AD6" w:rsidRDefault="000D3AD6" w:rsidP="0024099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14:paraId="3EA65D4B" w14:textId="2FCD68F5" w:rsidR="00D752E6" w:rsidRPr="00D752E6" w:rsidRDefault="00D752E6" w:rsidP="00D752E6"/>
    <w:p w14:paraId="6A29C428" w14:textId="3C6DD468" w:rsidR="00D752E6" w:rsidRPr="00D752E6" w:rsidRDefault="00D752E6" w:rsidP="00D752E6"/>
    <w:p w14:paraId="2AD59AED" w14:textId="66B677D2" w:rsidR="00D752E6" w:rsidRPr="00D752E6" w:rsidRDefault="00D752E6" w:rsidP="00D752E6"/>
    <w:p w14:paraId="1D8D27DD" w14:textId="06DBC82B" w:rsidR="00D752E6" w:rsidRDefault="00D752E6" w:rsidP="00D752E6"/>
    <w:p w14:paraId="4DC4D5B2" w14:textId="632AC3CB" w:rsidR="00D4021E" w:rsidRDefault="00D4021E" w:rsidP="00D752E6"/>
    <w:p w14:paraId="7AA63409" w14:textId="46866DC2" w:rsidR="00D4021E" w:rsidRDefault="00D4021E" w:rsidP="00D752E6"/>
    <w:p w14:paraId="2E2D7BA7" w14:textId="3D8C79D1" w:rsidR="00D4021E" w:rsidRDefault="00D4021E" w:rsidP="00D752E6"/>
    <w:p w14:paraId="7AFC829F" w14:textId="791ED7B0" w:rsidR="00D4021E" w:rsidRDefault="00D4021E" w:rsidP="00D752E6">
      <w:r>
        <w:t>Une 2</w:t>
      </w:r>
      <w:r w:rsidRPr="00D4021E">
        <w:rPr>
          <w:vertAlign w:val="superscript"/>
        </w:rPr>
        <w:t>ème</w:t>
      </w:r>
      <w:r>
        <w:t xml:space="preserve"> possibilité c'est de se connecter sur une des options </w:t>
      </w:r>
      <w:r w:rsidR="002115E8">
        <w:t>de mats si elles font partie</w:t>
      </w:r>
      <w:r w:rsidR="00294F32">
        <w:t>s</w:t>
      </w:r>
      <w:r w:rsidR="002115E8">
        <w:t xml:space="preserve"> du système comme</w:t>
      </w:r>
      <w:r>
        <w:t xml:space="preserve"> </w:t>
      </w:r>
      <w:r w:rsidR="002115E8">
        <w:t>la caméra</w:t>
      </w:r>
      <w:r>
        <w:t xml:space="preserve"> de surveillance, la borne wifi ou le haut-parleur.</w:t>
      </w:r>
      <w:r w:rsidR="002115E8">
        <w:t xml:space="preserve"> </w:t>
      </w:r>
      <w:r w:rsidR="00DC5074">
        <w:t>Les adresses IP des options sont dans le dossier PRCY10.</w:t>
      </w:r>
    </w:p>
    <w:p w14:paraId="57D2B2FD" w14:textId="6E955370" w:rsidR="005F7F5C" w:rsidRDefault="005F7F5C">
      <w:pPr>
        <w:jc w:val="left"/>
      </w:pPr>
    </w:p>
    <w:sectPr w:rsidR="005F7F5C" w:rsidSect="004762D7">
      <w:headerReference w:type="default" r:id="rId77"/>
      <w:footerReference w:type="default" r:id="rId78"/>
      <w:pgSz w:w="11906" w:h="16838" w:code="9"/>
      <w:pgMar w:top="397" w:right="567" w:bottom="851" w:left="567" w:header="39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32B4F3" w14:textId="77777777" w:rsidR="000D3AD6" w:rsidRDefault="000D3AD6" w:rsidP="00CD447F">
      <w:pPr>
        <w:spacing w:after="0"/>
      </w:pPr>
      <w:r>
        <w:separator/>
      </w:r>
    </w:p>
  </w:endnote>
  <w:endnote w:type="continuationSeparator" w:id="0">
    <w:p w14:paraId="3BDFC551" w14:textId="77777777" w:rsidR="000D3AD6" w:rsidRDefault="000D3AD6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00"/>
    <w:family w:val="modern"/>
    <w:pitch w:val="fixed"/>
    <w:sig w:usb0="E60026FF" w:usb1="D200F1FB" w:usb2="02000028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DDED5" w14:textId="77777777" w:rsidR="000D3AD6" w:rsidRDefault="000D3AD6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0D3AD6" w14:paraId="6D749D9A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445A6D04" w14:textId="77777777" w:rsidR="000D3AD6" w:rsidRDefault="000D3AD6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46A5858A" wp14:editId="5700C74A">
                <wp:extent cx="1375200" cy="468000"/>
                <wp:effectExtent l="0" t="0" r="0" b="8255"/>
                <wp:docPr id="71" name="Imag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5C1511E9" w14:textId="61EA7852" w:rsidR="000D3AD6" w:rsidRDefault="000D3AD6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E859D3">
            <w:rPr>
              <w:rFonts w:ascii="Arial Narrow" w:hAnsi="Arial Narrow"/>
              <w:noProof/>
            </w:rPr>
            <w:instrText>19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E859D3">
            <w:rPr>
              <w:rFonts w:ascii="Arial Narrow" w:hAnsi="Arial Narrow"/>
              <w:noProof/>
            </w:rPr>
            <w:t>18</w:t>
          </w:r>
          <w:r>
            <w:rPr>
              <w:rFonts w:ascii="Arial Narrow" w:hAnsi="Arial Narrow"/>
            </w:rPr>
            <w:fldChar w:fldCharType="end"/>
          </w:r>
        </w:p>
        <w:p w14:paraId="2F5D0138" w14:textId="77777777" w:rsidR="000D3AD6" w:rsidRDefault="000D3AD6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1E049890" w14:textId="49DBEA82" w:rsidR="000D3AD6" w:rsidRDefault="00E859D3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0D3AD6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315D9046" w14:textId="77777777" w:rsidR="000D3AD6" w:rsidRDefault="000D3AD6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2DCF046C" w14:textId="77777777" w:rsidR="000D3AD6" w:rsidRDefault="000D3AD6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0D3AD6" w14:paraId="4D6D241A" w14:textId="77777777" w:rsidTr="002C6982">
      <w:trPr>
        <w:trHeight w:val="847"/>
      </w:trPr>
      <w:tc>
        <w:tcPr>
          <w:tcW w:w="1667" w:type="pct"/>
          <w:vAlign w:val="center"/>
        </w:tcPr>
        <w:p w14:paraId="211CD99D" w14:textId="77777777" w:rsidR="000D3AD6" w:rsidRDefault="000D3AD6" w:rsidP="002C6982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6B03670D" wp14:editId="7C95589A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6AD50F35" w14:textId="57F3F976" w:rsidR="000D3AD6" w:rsidRDefault="000D3AD6" w:rsidP="002C6982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4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E859D3">
            <w:rPr>
              <w:rFonts w:ascii="Arial Narrow" w:hAnsi="Arial Narrow"/>
              <w:noProof/>
            </w:rPr>
            <w:instrText>19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E859D3">
            <w:rPr>
              <w:rFonts w:ascii="Arial Narrow" w:hAnsi="Arial Narrow"/>
              <w:noProof/>
            </w:rPr>
            <w:t>18</w:t>
          </w:r>
          <w:r>
            <w:rPr>
              <w:rFonts w:ascii="Arial Narrow" w:hAnsi="Arial Narrow"/>
            </w:rPr>
            <w:fldChar w:fldCharType="end"/>
          </w:r>
        </w:p>
        <w:p w14:paraId="0AB566C8" w14:textId="77777777" w:rsidR="000D3AD6" w:rsidRDefault="000D3AD6" w:rsidP="002C6982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6C34CA50" w14:textId="4BF27AF2" w:rsidR="000D3AD6" w:rsidRDefault="00E859D3" w:rsidP="002C6982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0D3AD6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40426017" w14:textId="77777777" w:rsidR="000D3AD6" w:rsidRDefault="000D3AD6" w:rsidP="002C6982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6F0ED9CD" w14:textId="77777777" w:rsidR="000D3AD6" w:rsidRDefault="000D3AD6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4CC8D2" w14:textId="77777777" w:rsidR="000D3AD6" w:rsidRDefault="000D3AD6" w:rsidP="00CD447F">
      <w:pPr>
        <w:spacing w:after="0"/>
      </w:pPr>
      <w:r>
        <w:separator/>
      </w:r>
    </w:p>
  </w:footnote>
  <w:footnote w:type="continuationSeparator" w:id="0">
    <w:p w14:paraId="3919E9C4" w14:textId="77777777" w:rsidR="000D3AD6" w:rsidRDefault="000D3AD6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0D3AD6" w14:paraId="333A1DBC" w14:textId="77777777" w:rsidTr="00521F84">
      <w:tc>
        <w:tcPr>
          <w:tcW w:w="1219" w:type="pct"/>
        </w:tcPr>
        <w:p w14:paraId="5BC18E07" w14:textId="77777777" w:rsidR="000D3AD6" w:rsidRDefault="000D3AD6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2B728B85" w14:textId="77777777" w:rsidR="000D3AD6" w:rsidRDefault="000D3AD6" w:rsidP="0075678E">
          <w:pPr>
            <w:spacing w:before="240"/>
            <w:jc w:val="center"/>
          </w:pPr>
          <w:bookmarkStart w:id="1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1"/>
        </w:p>
      </w:tc>
      <w:tc>
        <w:tcPr>
          <w:tcW w:w="1053" w:type="pct"/>
        </w:tcPr>
        <w:p w14:paraId="645F3326" w14:textId="2CA8E1D6" w:rsidR="000D3AD6" w:rsidRDefault="000D3AD6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 w:rsidR="00E859D3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57938279" w14:textId="77777777" w:rsidR="000D3AD6" w:rsidRDefault="000D3AD6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FDDAA" w14:textId="77777777" w:rsidR="000D3AD6" w:rsidRDefault="000D3AD6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53EA38A6" wp14:editId="5B8C1F2E">
              <wp:extent cx="6823710" cy="755015"/>
              <wp:effectExtent l="0" t="0" r="7620" b="2540"/>
              <wp:docPr id="1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710" cy="755015"/>
                        <a:chOff x="433" y="278"/>
                        <a:chExt cx="10746" cy="1189"/>
                      </a:xfrm>
                    </wpg:grpSpPr>
                    <wps:wsp>
                      <wps:cNvPr id="2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7556" y="301"/>
                          <a:ext cx="3623" cy="11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C69B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195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B25E36" w14:textId="77777777" w:rsidR="000D3AD6" w:rsidRDefault="000D3AD6" w:rsidP="00780930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57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ERM AUTOMATISMES INDUSTRIELS</w:t>
                            </w:r>
                          </w:p>
                          <w:p w14:paraId="13D51716" w14:textId="77777777" w:rsidR="000D3AD6" w:rsidRPr="00C866AD" w:rsidRDefault="000D3AD6" w:rsidP="008E2F2E">
                            <w:pPr>
                              <w:tabs>
                                <w:tab w:val="left" w:pos="426"/>
                                <w:tab w:val="left" w:pos="567"/>
                                <w:tab w:val="left" w:pos="1701"/>
                              </w:tabs>
                              <w:spacing w:after="0" w:line="240" w:lineRule="auto"/>
                              <w:ind w:left="57"/>
                              <w:rPr>
                                <w:rFonts w:ascii="Arial Narrow" w:hAnsi="Arial Narrow" w:cs="Arial"/>
                                <w:sz w:val="18"/>
                              </w:rPr>
                            </w:pP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561, allée de Bellecour</w:t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84200 Carpentras</w:t>
                            </w:r>
                          </w:p>
                          <w:p w14:paraId="70E355D2" w14:textId="77777777" w:rsidR="000D3AD6" w:rsidRDefault="000D3AD6" w:rsidP="008E2F2E">
                            <w:pPr>
                              <w:tabs>
                                <w:tab w:val="left" w:pos="284"/>
                                <w:tab w:val="left" w:pos="426"/>
                                <w:tab w:val="left" w:pos="2127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>Tél : 04 90 60 05 68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Fax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 xml:space="preserve"> </w:t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04 90 60 66 26</w:t>
                            </w:r>
                          </w:p>
                          <w:p w14:paraId="5C604748" w14:textId="77777777" w:rsidR="000D3AD6" w:rsidRDefault="000D3AD6" w:rsidP="008E2F2E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</w:rPr>
                              <w:t>Site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ab/>
                            </w:r>
                            <w:r w:rsidRPr="00566AF6">
                              <w:rPr>
                                <w:rFonts w:ascii="Courier New" w:hAnsi="Courier New" w:cs="Courier New"/>
                                <w:color w:val="3366FF"/>
                                <w:sz w:val="16"/>
                                <w:u w:val="single"/>
                              </w:rPr>
                              <w:t>www.erm-automatismes.com</w:t>
                            </w:r>
                          </w:p>
                          <w:p w14:paraId="749B87DE" w14:textId="30636171" w:rsidR="000D3AD6" w:rsidRPr="00C430F1" w:rsidRDefault="000D3AD6" w:rsidP="008E2F2E">
                            <w:pPr>
                              <w:spacing w:after="0" w:line="240" w:lineRule="auto"/>
                              <w:ind w:left="57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E-m</w:t>
                            </w: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ail :</w:t>
                            </w:r>
                            <w:r>
                              <w:rPr>
                                <w:rFonts w:cs="Arial"/>
                                <w:sz w:val="18"/>
                                <w:lang w:val="fr-BE"/>
                              </w:rPr>
                              <w:tab/>
                            </w:r>
                            <w:hyperlink r:id="rId1" w:history="1">
                              <w:r w:rsidRPr="00657858">
                                <w:rPr>
                                  <w:rStyle w:val="Lienhypertexte"/>
                                  <w:rFonts w:ascii="Courier New" w:hAnsi="Courier New" w:cs="Courier New"/>
                                  <w:sz w:val="16"/>
                                  <w:lang w:val="de-DE"/>
                                </w:rPr>
                                <w:t>contact@erm-automatismes.com</w:t>
                              </w:r>
                            </w:hyperlink>
                          </w:p>
                          <w:p w14:paraId="0DB85360" w14:textId="77777777" w:rsidR="000D3AD6" w:rsidRDefault="000D3AD6" w:rsidP="00231A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148" descr="logo-erm-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" y="278"/>
                          <a:ext cx="3438" cy="1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" name="Group 163"/>
                      <wpg:cNvGrpSpPr>
                        <a:grpSpLocks/>
                      </wpg:cNvGrpSpPr>
                      <wpg:grpSpPr bwMode="auto">
                        <a:xfrm>
                          <a:off x="3683" y="294"/>
                          <a:ext cx="3725" cy="1173"/>
                          <a:chOff x="3683" y="294"/>
                          <a:chExt cx="3725" cy="1173"/>
                        </a:xfrm>
                      </wpg:grpSpPr>
                      <pic:pic xmlns:pic="http://schemas.openxmlformats.org/drawingml/2006/picture">
                        <pic:nvPicPr>
                          <pic:cNvPr id="5" name="Picture 160" descr="Diapositiv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6" t="32234" r="25333" b="4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" y="294"/>
                            <a:ext cx="3725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602"/>
                            <a:ext cx="2374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861A4" w14:textId="77777777" w:rsidR="000D3AD6" w:rsidRPr="00DB621D" w:rsidRDefault="000D3AD6" w:rsidP="00231A82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</w:pPr>
                              <w:r w:rsidRPr="00DB621D"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  <w:t>Concepteur de solutions didactiques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53EA38A6" id="Group 164" o:spid="_x0000_s1069" style="width:537.3pt;height:59.45pt;mso-position-horizontal-relative:char;mso-position-vertical-relative:line" coordorigin="433,278" coordsize="10746,1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70" type="#_x0000_t202" style="position:absolute;left:7556;top:301;width:362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" filled="f" strokecolor="#2c69b2">
                <v:fill opacity="32896f"/>
                <v:textbox inset="0,0,0,0">
                  <w:txbxContent>
                    <w:p w14:paraId="56B25E36" w14:textId="77777777" w:rsidR="000D3AD6" w:rsidRDefault="000D3AD6" w:rsidP="00780930">
                      <w:pPr>
                        <w:tabs>
                          <w:tab w:val="left" w:pos="426"/>
                        </w:tabs>
                        <w:spacing w:after="0"/>
                        <w:ind w:left="57"/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ERM AUTOMATISMES INDUSTRIELS</w:t>
                      </w:r>
                    </w:p>
                    <w:p w14:paraId="13D51716" w14:textId="77777777" w:rsidR="000D3AD6" w:rsidRPr="00C866AD" w:rsidRDefault="000D3AD6" w:rsidP="008E2F2E">
                      <w:pPr>
                        <w:tabs>
                          <w:tab w:val="left" w:pos="426"/>
                          <w:tab w:val="left" w:pos="567"/>
                          <w:tab w:val="left" w:pos="1701"/>
                        </w:tabs>
                        <w:spacing w:after="0" w:line="240" w:lineRule="auto"/>
                        <w:ind w:left="57"/>
                        <w:rPr>
                          <w:rFonts w:ascii="Arial Narrow" w:hAnsi="Arial Narrow" w:cs="Arial"/>
                          <w:sz w:val="18"/>
                        </w:rPr>
                      </w:pP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561, allée de Bellecour</w:t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84200 Carpentras</w:t>
                      </w:r>
                    </w:p>
                    <w:p w14:paraId="70E355D2" w14:textId="77777777" w:rsidR="000D3AD6" w:rsidRDefault="000D3AD6" w:rsidP="008E2F2E">
                      <w:pPr>
                        <w:tabs>
                          <w:tab w:val="left" w:pos="284"/>
                          <w:tab w:val="left" w:pos="426"/>
                          <w:tab w:val="left" w:pos="2127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</w:rPr>
                        <w:t>Tél : 04 90 60 05 68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Fax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 xml:space="preserve"> </w:t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04 90 60 66 26</w:t>
                      </w:r>
                    </w:p>
                    <w:p w14:paraId="5C604748" w14:textId="77777777" w:rsidR="000D3AD6" w:rsidRDefault="000D3AD6" w:rsidP="008E2F2E">
                      <w:pPr>
                        <w:tabs>
                          <w:tab w:val="left" w:pos="426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 w:rsidRPr="007D2779">
                        <w:rPr>
                          <w:rFonts w:ascii="Arial Narrow" w:hAnsi="Arial Narrow" w:cs="Arial"/>
                          <w:sz w:val="18"/>
                        </w:rPr>
                        <w:t>Site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</w:rPr>
                        <w:tab/>
                      </w:r>
                      <w:r w:rsidRPr="00566AF6">
                        <w:rPr>
                          <w:rFonts w:ascii="Courier New" w:hAnsi="Courier New" w:cs="Courier New"/>
                          <w:color w:val="3366FF"/>
                          <w:sz w:val="16"/>
                          <w:u w:val="single"/>
                        </w:rPr>
                        <w:t>www.erm-automatismes.com</w:t>
                      </w:r>
                    </w:p>
                    <w:p w14:paraId="749B87DE" w14:textId="30636171" w:rsidR="000D3AD6" w:rsidRPr="00C430F1" w:rsidRDefault="000D3AD6" w:rsidP="008E2F2E">
                      <w:pPr>
                        <w:spacing w:after="0" w:line="240" w:lineRule="auto"/>
                        <w:ind w:left="57"/>
                        <w:rPr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E-m</w:t>
                      </w:r>
                      <w:r w:rsidRPr="007D2779"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ail :</w:t>
                      </w:r>
                      <w:r>
                        <w:rPr>
                          <w:rFonts w:cs="Arial"/>
                          <w:sz w:val="18"/>
                          <w:lang w:val="fr-BE"/>
                        </w:rPr>
                        <w:tab/>
                      </w:r>
                      <w:hyperlink r:id="rId4" w:history="1">
                        <w:r w:rsidRPr="00657858">
                          <w:rPr>
                            <w:rStyle w:val="Lienhypertexte"/>
                            <w:rFonts w:ascii="Courier New" w:hAnsi="Courier New" w:cs="Courier New"/>
                            <w:sz w:val="16"/>
                            <w:lang w:val="de-DE"/>
                          </w:rPr>
                          <w:t>contact@erm-automatismes.com</w:t>
                        </w:r>
                      </w:hyperlink>
                    </w:p>
                    <w:p w14:paraId="0DB85360" w14:textId="77777777" w:rsidR="000D3AD6" w:rsidRDefault="000D3AD6" w:rsidP="00231A8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71" type="#_x0000_t75" alt="logo-erm-2015" style="position:absolute;left:433;top:278;width:3438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">
                <v:imagedata r:id="rId5" o:title="logo-erm-2015"/>
              </v:shape>
              <v:group id="Group 163" o:spid="_x0000_s1072" style="position:absolute;left:3683;top:294;width:3725;height:1173" coordorigin="3683,294" coordsize="3725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Picture 160" o:spid="_x0000_s1073" type="#_x0000_t75" alt="Diapositive1" style="position:absolute;left:3683;top:294;width:3725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">
                  <v:imagedata r:id="rId6" o:title="Diapositive1" croptop="21125f" cropbottom="27712f" cropleft="9153f" cropright="16602f" chromakey="white"/>
                </v:shape>
                <v:shape id="Text Box 149" o:spid="_x0000_s1074" type="#_x0000_t202" style="position:absolute;left:4445;top:602;width:2374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431861A4" w14:textId="77777777" w:rsidR="000D3AD6" w:rsidRPr="00DB621D" w:rsidRDefault="000D3AD6" w:rsidP="00231A82">
                        <w:pPr>
                          <w:jc w:val="center"/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</w:pPr>
                        <w:r w:rsidRPr="00DB621D"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  <w:t>Concepteur de solutions didactiques</w:t>
                        </w:r>
                      </w:p>
                    </w:txbxContent>
                  </v:textbox>
                </v:shape>
              </v:group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0D3AD6" w14:paraId="5084B253" w14:textId="77777777" w:rsidTr="0019048A">
      <w:trPr>
        <w:trHeight w:val="510"/>
      </w:trPr>
      <w:tc>
        <w:tcPr>
          <w:tcW w:w="1219" w:type="pct"/>
          <w:vAlign w:val="center"/>
        </w:tcPr>
        <w:p w14:paraId="24610C3D" w14:textId="77777777" w:rsidR="000D3AD6" w:rsidRDefault="000D3AD6" w:rsidP="0019048A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  <w:vAlign w:val="center"/>
        </w:tcPr>
        <w:p w14:paraId="3A1F397B" w14:textId="3384B183" w:rsidR="000D3AD6" w:rsidRDefault="000D3AD6" w:rsidP="0019048A">
          <w:pPr>
            <w:jc w:val="center"/>
          </w:pPr>
          <w:r>
            <w:rPr>
              <w:rFonts w:cs="Arial"/>
              <w:b/>
              <w:bCs/>
              <w:szCs w:val="20"/>
            </w:rPr>
            <w:fldChar w:fldCharType="begin"/>
          </w:r>
          <w:r>
            <w:rPr>
              <w:rFonts w:cs="Arial"/>
              <w:b/>
              <w:bCs/>
              <w:szCs w:val="20"/>
            </w:rPr>
            <w:instrText xml:space="preserve"> DOCPROPERTY  Keywords  \* MERGEFORMAT </w:instrText>
          </w:r>
          <w:r>
            <w:rPr>
              <w:rFonts w:cs="Arial"/>
              <w:b/>
              <w:bCs/>
              <w:szCs w:val="20"/>
            </w:rPr>
            <w:fldChar w:fldCharType="separate"/>
          </w:r>
          <w:r w:rsidR="00E859D3">
            <w:rPr>
              <w:rFonts w:cs="Arial"/>
              <w:b/>
              <w:bCs/>
              <w:szCs w:val="20"/>
            </w:rPr>
            <w:t>Option armoire fibre optique passive</w:t>
          </w:r>
          <w:r>
            <w:rPr>
              <w:rFonts w:cs="Arial"/>
              <w:b/>
              <w:bCs/>
              <w:szCs w:val="20"/>
            </w:rPr>
            <w:fldChar w:fldCharType="end"/>
          </w:r>
        </w:p>
      </w:tc>
      <w:tc>
        <w:tcPr>
          <w:tcW w:w="1053" w:type="pct"/>
          <w:vAlign w:val="center"/>
        </w:tcPr>
        <w:p w14:paraId="5AECFBCC" w14:textId="40FC7626" w:rsidR="000D3AD6" w:rsidRDefault="00E859D3" w:rsidP="0019048A">
          <w:pPr>
            <w:jc w:val="right"/>
          </w:pPr>
          <w:r>
            <w:fldChar w:fldCharType="begin"/>
          </w:r>
          <w:r>
            <w:instrText xml:space="preserve"> DOCPROPERTY  Category  \* MERGEFORMAT </w:instrText>
          </w:r>
          <w:r>
            <w:fldChar w:fldCharType="separate"/>
          </w:r>
          <w:r>
            <w:t xml:space="preserve">Mise en </w:t>
          </w:r>
          <w:proofErr w:type="spellStart"/>
          <w:r>
            <w:t>oeuvre</w:t>
          </w:r>
          <w:proofErr w:type="spellEnd"/>
          <w:r>
            <w:t xml:space="preserve"> option armoire fibre optique CY22</w:t>
          </w:r>
          <w:r>
            <w:fldChar w:fldCharType="end"/>
          </w:r>
        </w:p>
      </w:tc>
    </w:tr>
  </w:tbl>
  <w:p w14:paraId="0DBA059A" w14:textId="77777777" w:rsidR="000D3AD6" w:rsidRDefault="000D3AD6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439DBB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9pt;height:32.25pt" o:bullet="t">
        <v:imagedata r:id="rId1" o:title="icone_attention"/>
      </v:shape>
    </w:pict>
  </w:numPicBullet>
  <w:numPicBullet w:numPicBulletId="1">
    <w:pict>
      <v:shape id="_x0000_i1028" type="#_x0000_t75" style="width:192pt;height:192pt" o:bullet="t">
        <v:imagedata r:id="rId2" o:title="green_globe_exclamation_point_570"/>
      </v:shape>
    </w:pict>
  </w:numPicBullet>
  <w:abstractNum w:abstractNumId="0" w15:restartNumberingAfterBreak="0">
    <w:nsid w:val="0F8D5729"/>
    <w:multiLevelType w:val="hybridMultilevel"/>
    <w:tmpl w:val="9D5AF9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035EE"/>
    <w:multiLevelType w:val="hybridMultilevel"/>
    <w:tmpl w:val="64A6AE94"/>
    <w:lvl w:ilvl="0" w:tplc="5D0AAE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9619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7EA26E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8E40726"/>
    <w:multiLevelType w:val="hybridMultilevel"/>
    <w:tmpl w:val="E920FFA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BC3A38"/>
    <w:multiLevelType w:val="hybridMultilevel"/>
    <w:tmpl w:val="D9AC24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C44CEA"/>
    <w:multiLevelType w:val="hybridMultilevel"/>
    <w:tmpl w:val="E266EE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6603F"/>
    <w:multiLevelType w:val="hybridMultilevel"/>
    <w:tmpl w:val="F97CA2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221F95"/>
    <w:multiLevelType w:val="hybridMultilevel"/>
    <w:tmpl w:val="750E05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8B2B1D"/>
    <w:multiLevelType w:val="hybridMultilevel"/>
    <w:tmpl w:val="9F9457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EF702C"/>
    <w:multiLevelType w:val="multilevel"/>
    <w:tmpl w:val="6E1CB7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469A4BE6"/>
    <w:multiLevelType w:val="hybridMultilevel"/>
    <w:tmpl w:val="15AEF4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F4471A"/>
    <w:multiLevelType w:val="hybridMultilevel"/>
    <w:tmpl w:val="881C21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CE0E65"/>
    <w:multiLevelType w:val="multilevel"/>
    <w:tmpl w:val="29F03244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64817A81"/>
    <w:multiLevelType w:val="hybridMultilevel"/>
    <w:tmpl w:val="469677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6716BF"/>
    <w:multiLevelType w:val="hybridMultilevel"/>
    <w:tmpl w:val="B28E97E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C9E471D"/>
    <w:multiLevelType w:val="hybridMultilevel"/>
    <w:tmpl w:val="82C8D6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D125C6"/>
    <w:multiLevelType w:val="hybridMultilevel"/>
    <w:tmpl w:val="4C8CE9D0"/>
    <w:lvl w:ilvl="0" w:tplc="E98EB092">
      <w:start w:val="4"/>
      <w:numFmt w:val="decimal"/>
      <w:lvlText w:val="%1"/>
      <w:lvlJc w:val="left"/>
      <w:pPr>
        <w:ind w:left="1778" w:hanging="360"/>
      </w:pPr>
      <w:rPr>
        <w:rFonts w:ascii="Arial" w:hAnsi="Arial" w:hint="default"/>
        <w:b/>
        <w:color w:val="0000FF" w:themeColor="hyperlink"/>
        <w:sz w:val="24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3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0"/>
  </w:num>
  <w:num w:numId="8">
    <w:abstractNumId w:val="1"/>
  </w:num>
  <w:num w:numId="9">
    <w:abstractNumId w:val="9"/>
  </w:num>
  <w:num w:numId="10">
    <w:abstractNumId w:val="11"/>
  </w:num>
  <w:num w:numId="11">
    <w:abstractNumId w:val="13"/>
  </w:num>
  <w:num w:numId="12">
    <w:abstractNumId w:val="4"/>
  </w:num>
  <w:num w:numId="13">
    <w:abstractNumId w:val="8"/>
  </w:num>
  <w:num w:numId="14">
    <w:abstractNumId w:val="14"/>
  </w:num>
  <w:num w:numId="15">
    <w:abstractNumId w:val="17"/>
  </w:num>
  <w:num w:numId="16">
    <w:abstractNumId w:val="5"/>
  </w:num>
  <w:num w:numId="17">
    <w:abstractNumId w:val="6"/>
  </w:num>
  <w:num w:numId="18">
    <w:abstractNumId w:val="0"/>
  </w:num>
  <w:num w:numId="19">
    <w:abstractNumId w:val="15"/>
  </w:num>
  <w:num w:numId="20">
    <w:abstractNumId w:val="15"/>
  </w:num>
  <w:num w:numId="21">
    <w:abstractNumId w:val="15"/>
  </w:num>
  <w:num w:numId="22">
    <w:abstractNumId w:val="18"/>
  </w:num>
  <w:num w:numId="23">
    <w:abstractNumId w:val="16"/>
  </w:num>
  <w:num w:numId="24">
    <w:abstractNumId w:val="7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E7C"/>
    <w:rsid w:val="00006D23"/>
    <w:rsid w:val="00007D3A"/>
    <w:rsid w:val="000139EA"/>
    <w:rsid w:val="0001494D"/>
    <w:rsid w:val="00021E49"/>
    <w:rsid w:val="00022CBC"/>
    <w:rsid w:val="000236EA"/>
    <w:rsid w:val="000237B7"/>
    <w:rsid w:val="00026967"/>
    <w:rsid w:val="000371A8"/>
    <w:rsid w:val="00041AA6"/>
    <w:rsid w:val="00073F3D"/>
    <w:rsid w:val="00080670"/>
    <w:rsid w:val="00096569"/>
    <w:rsid w:val="000A1B9C"/>
    <w:rsid w:val="000C06A0"/>
    <w:rsid w:val="000D3AD6"/>
    <w:rsid w:val="000D6F96"/>
    <w:rsid w:val="000E0EE0"/>
    <w:rsid w:val="000E4A89"/>
    <w:rsid w:val="000E4D65"/>
    <w:rsid w:val="000E58FC"/>
    <w:rsid w:val="000E73F6"/>
    <w:rsid w:val="000F04B3"/>
    <w:rsid w:val="00111BA7"/>
    <w:rsid w:val="001158F0"/>
    <w:rsid w:val="00123165"/>
    <w:rsid w:val="00131C63"/>
    <w:rsid w:val="00134948"/>
    <w:rsid w:val="00137666"/>
    <w:rsid w:val="00155991"/>
    <w:rsid w:val="00157A3C"/>
    <w:rsid w:val="001728ED"/>
    <w:rsid w:val="00174B37"/>
    <w:rsid w:val="0019048A"/>
    <w:rsid w:val="001B1CF4"/>
    <w:rsid w:val="001B51CC"/>
    <w:rsid w:val="001C4B72"/>
    <w:rsid w:val="001C59C8"/>
    <w:rsid w:val="001D3E7C"/>
    <w:rsid w:val="002115E8"/>
    <w:rsid w:val="00215B7E"/>
    <w:rsid w:val="00231A82"/>
    <w:rsid w:val="00234196"/>
    <w:rsid w:val="0024099C"/>
    <w:rsid w:val="00240FCE"/>
    <w:rsid w:val="00241A18"/>
    <w:rsid w:val="00244710"/>
    <w:rsid w:val="00252F5B"/>
    <w:rsid w:val="00277C1E"/>
    <w:rsid w:val="00280375"/>
    <w:rsid w:val="00281A98"/>
    <w:rsid w:val="00294F32"/>
    <w:rsid w:val="00296F83"/>
    <w:rsid w:val="002B4B42"/>
    <w:rsid w:val="002C6982"/>
    <w:rsid w:val="002D199A"/>
    <w:rsid w:val="002D6F39"/>
    <w:rsid w:val="00301F3A"/>
    <w:rsid w:val="0030262D"/>
    <w:rsid w:val="00305345"/>
    <w:rsid w:val="0031236B"/>
    <w:rsid w:val="0032416C"/>
    <w:rsid w:val="00330A77"/>
    <w:rsid w:val="00335EDD"/>
    <w:rsid w:val="00353BF8"/>
    <w:rsid w:val="00392371"/>
    <w:rsid w:val="003B4376"/>
    <w:rsid w:val="003D6844"/>
    <w:rsid w:val="0041118A"/>
    <w:rsid w:val="00421E44"/>
    <w:rsid w:val="004301A5"/>
    <w:rsid w:val="00432F05"/>
    <w:rsid w:val="00435582"/>
    <w:rsid w:val="00470955"/>
    <w:rsid w:val="004762D7"/>
    <w:rsid w:val="00481235"/>
    <w:rsid w:val="004A6518"/>
    <w:rsid w:val="004B2063"/>
    <w:rsid w:val="004C4254"/>
    <w:rsid w:val="004D0A24"/>
    <w:rsid w:val="004D2DF5"/>
    <w:rsid w:val="004D57C9"/>
    <w:rsid w:val="00502FD0"/>
    <w:rsid w:val="00507C7B"/>
    <w:rsid w:val="00521F84"/>
    <w:rsid w:val="0055303F"/>
    <w:rsid w:val="00561147"/>
    <w:rsid w:val="00566AF6"/>
    <w:rsid w:val="00586110"/>
    <w:rsid w:val="005A6A9D"/>
    <w:rsid w:val="005A6C31"/>
    <w:rsid w:val="005C2113"/>
    <w:rsid w:val="005E06FF"/>
    <w:rsid w:val="005F45B7"/>
    <w:rsid w:val="005F6C73"/>
    <w:rsid w:val="005F7F5C"/>
    <w:rsid w:val="00602118"/>
    <w:rsid w:val="00604A36"/>
    <w:rsid w:val="00607CE5"/>
    <w:rsid w:val="006238D8"/>
    <w:rsid w:val="00632737"/>
    <w:rsid w:val="0063564D"/>
    <w:rsid w:val="006452EF"/>
    <w:rsid w:val="006507A3"/>
    <w:rsid w:val="0065159F"/>
    <w:rsid w:val="00670730"/>
    <w:rsid w:val="0068321E"/>
    <w:rsid w:val="00687DFF"/>
    <w:rsid w:val="006905B1"/>
    <w:rsid w:val="00690C48"/>
    <w:rsid w:val="00692193"/>
    <w:rsid w:val="00693BF9"/>
    <w:rsid w:val="006A14F8"/>
    <w:rsid w:val="006C12E9"/>
    <w:rsid w:val="006C278E"/>
    <w:rsid w:val="006D1484"/>
    <w:rsid w:val="006E7348"/>
    <w:rsid w:val="006F242E"/>
    <w:rsid w:val="006F32E8"/>
    <w:rsid w:val="00701D0A"/>
    <w:rsid w:val="007220E2"/>
    <w:rsid w:val="00725D72"/>
    <w:rsid w:val="00741FA1"/>
    <w:rsid w:val="007424F0"/>
    <w:rsid w:val="0075678E"/>
    <w:rsid w:val="007726FA"/>
    <w:rsid w:val="00780930"/>
    <w:rsid w:val="00781773"/>
    <w:rsid w:val="00784D04"/>
    <w:rsid w:val="0079167F"/>
    <w:rsid w:val="007C1DB6"/>
    <w:rsid w:val="007C5857"/>
    <w:rsid w:val="007D2779"/>
    <w:rsid w:val="007F4B3A"/>
    <w:rsid w:val="007F54C5"/>
    <w:rsid w:val="007F65DB"/>
    <w:rsid w:val="007F6CA2"/>
    <w:rsid w:val="008206D2"/>
    <w:rsid w:val="00834389"/>
    <w:rsid w:val="00842485"/>
    <w:rsid w:val="008515B7"/>
    <w:rsid w:val="00865E17"/>
    <w:rsid w:val="00867183"/>
    <w:rsid w:val="008717C7"/>
    <w:rsid w:val="00871F2F"/>
    <w:rsid w:val="008741B8"/>
    <w:rsid w:val="00882578"/>
    <w:rsid w:val="00885A06"/>
    <w:rsid w:val="00892AEF"/>
    <w:rsid w:val="008967DB"/>
    <w:rsid w:val="008B3693"/>
    <w:rsid w:val="008D6E81"/>
    <w:rsid w:val="008E2F2E"/>
    <w:rsid w:val="008F2658"/>
    <w:rsid w:val="008F577D"/>
    <w:rsid w:val="008F7EA4"/>
    <w:rsid w:val="00900003"/>
    <w:rsid w:val="0091479B"/>
    <w:rsid w:val="009151B2"/>
    <w:rsid w:val="009151F8"/>
    <w:rsid w:val="009244CB"/>
    <w:rsid w:val="00927CA7"/>
    <w:rsid w:val="00971365"/>
    <w:rsid w:val="00976055"/>
    <w:rsid w:val="009801EB"/>
    <w:rsid w:val="00983473"/>
    <w:rsid w:val="00984CAC"/>
    <w:rsid w:val="009864B3"/>
    <w:rsid w:val="0098681C"/>
    <w:rsid w:val="00986DC5"/>
    <w:rsid w:val="00992ED7"/>
    <w:rsid w:val="009A02D2"/>
    <w:rsid w:val="009A70F6"/>
    <w:rsid w:val="009B5788"/>
    <w:rsid w:val="009C0320"/>
    <w:rsid w:val="009C2667"/>
    <w:rsid w:val="009D7BE4"/>
    <w:rsid w:val="009E123C"/>
    <w:rsid w:val="009F679B"/>
    <w:rsid w:val="00A01CD2"/>
    <w:rsid w:val="00A327BE"/>
    <w:rsid w:val="00A43CFE"/>
    <w:rsid w:val="00A46835"/>
    <w:rsid w:val="00A52258"/>
    <w:rsid w:val="00A62748"/>
    <w:rsid w:val="00A755FF"/>
    <w:rsid w:val="00A75916"/>
    <w:rsid w:val="00A82CA2"/>
    <w:rsid w:val="00A84642"/>
    <w:rsid w:val="00A97925"/>
    <w:rsid w:val="00AA253A"/>
    <w:rsid w:val="00AA5FEE"/>
    <w:rsid w:val="00AB45D9"/>
    <w:rsid w:val="00AC4126"/>
    <w:rsid w:val="00AC4636"/>
    <w:rsid w:val="00AD4B68"/>
    <w:rsid w:val="00AD5539"/>
    <w:rsid w:val="00AD7111"/>
    <w:rsid w:val="00AE1BD5"/>
    <w:rsid w:val="00AF7330"/>
    <w:rsid w:val="00B07C61"/>
    <w:rsid w:val="00B110C2"/>
    <w:rsid w:val="00B15066"/>
    <w:rsid w:val="00B26C84"/>
    <w:rsid w:val="00B349FF"/>
    <w:rsid w:val="00B4099A"/>
    <w:rsid w:val="00B5472D"/>
    <w:rsid w:val="00B551F2"/>
    <w:rsid w:val="00B56DF7"/>
    <w:rsid w:val="00B869D6"/>
    <w:rsid w:val="00B91D13"/>
    <w:rsid w:val="00B91F53"/>
    <w:rsid w:val="00B97AAE"/>
    <w:rsid w:val="00BA1BAA"/>
    <w:rsid w:val="00BA2155"/>
    <w:rsid w:val="00BA7A75"/>
    <w:rsid w:val="00BD308E"/>
    <w:rsid w:val="00BD6CCE"/>
    <w:rsid w:val="00BE353B"/>
    <w:rsid w:val="00C03955"/>
    <w:rsid w:val="00C03E2E"/>
    <w:rsid w:val="00C06A48"/>
    <w:rsid w:val="00C112F5"/>
    <w:rsid w:val="00C132BE"/>
    <w:rsid w:val="00C135D4"/>
    <w:rsid w:val="00C22ACB"/>
    <w:rsid w:val="00C40618"/>
    <w:rsid w:val="00C47478"/>
    <w:rsid w:val="00C7247E"/>
    <w:rsid w:val="00C826CA"/>
    <w:rsid w:val="00C866AD"/>
    <w:rsid w:val="00C878C6"/>
    <w:rsid w:val="00C9021F"/>
    <w:rsid w:val="00C931BE"/>
    <w:rsid w:val="00CA1519"/>
    <w:rsid w:val="00CB1C9F"/>
    <w:rsid w:val="00CC525B"/>
    <w:rsid w:val="00CC7E37"/>
    <w:rsid w:val="00CD447F"/>
    <w:rsid w:val="00CE4528"/>
    <w:rsid w:val="00CF3D05"/>
    <w:rsid w:val="00D02367"/>
    <w:rsid w:val="00D03917"/>
    <w:rsid w:val="00D13C53"/>
    <w:rsid w:val="00D13D23"/>
    <w:rsid w:val="00D14F87"/>
    <w:rsid w:val="00D2155A"/>
    <w:rsid w:val="00D310E5"/>
    <w:rsid w:val="00D349EF"/>
    <w:rsid w:val="00D4021E"/>
    <w:rsid w:val="00D559B8"/>
    <w:rsid w:val="00D752E6"/>
    <w:rsid w:val="00D76FF4"/>
    <w:rsid w:val="00D86F77"/>
    <w:rsid w:val="00D91ECA"/>
    <w:rsid w:val="00DA307F"/>
    <w:rsid w:val="00DB2642"/>
    <w:rsid w:val="00DB54C3"/>
    <w:rsid w:val="00DB59A0"/>
    <w:rsid w:val="00DC5074"/>
    <w:rsid w:val="00DD60C5"/>
    <w:rsid w:val="00DE2CE9"/>
    <w:rsid w:val="00E04C68"/>
    <w:rsid w:val="00E062BC"/>
    <w:rsid w:val="00E1471F"/>
    <w:rsid w:val="00E40A14"/>
    <w:rsid w:val="00E41914"/>
    <w:rsid w:val="00E859D3"/>
    <w:rsid w:val="00E87904"/>
    <w:rsid w:val="00EA74DF"/>
    <w:rsid w:val="00EB11E0"/>
    <w:rsid w:val="00EB3E83"/>
    <w:rsid w:val="00EF202D"/>
    <w:rsid w:val="00F05472"/>
    <w:rsid w:val="00F3096E"/>
    <w:rsid w:val="00F50695"/>
    <w:rsid w:val="00F54415"/>
    <w:rsid w:val="00F71213"/>
    <w:rsid w:val="00F76951"/>
    <w:rsid w:val="00F945C5"/>
    <w:rsid w:val="00FB3793"/>
    <w:rsid w:val="00FC6EA7"/>
    <w:rsid w:val="00FF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2A6204"/>
  <w15:docId w15:val="{D61678FE-2E66-4B3B-B4E9-D8BADCA6B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992ED7"/>
    <w:pPr>
      <w:keepNext/>
      <w:keepLines/>
      <w:numPr>
        <w:numId w:val="6"/>
      </w:numPr>
      <w:spacing w:before="480" w:after="240"/>
      <w:jc w:val="center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qFormat/>
    <w:rsid w:val="000371A8"/>
    <w:pPr>
      <w:keepNext/>
      <w:keepLines/>
      <w:numPr>
        <w:ilvl w:val="1"/>
        <w:numId w:val="6"/>
      </w:numPr>
      <w:spacing w:before="200" w:after="120"/>
      <w:jc w:val="center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uiPriority w:val="9"/>
    <w:qFormat/>
    <w:rsid w:val="008B3693"/>
    <w:pPr>
      <w:keepNext/>
      <w:keepLines/>
      <w:numPr>
        <w:ilvl w:val="2"/>
        <w:numId w:val="6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uiPriority w:val="9"/>
    <w:qFormat/>
    <w:rsid w:val="008B3693"/>
    <w:pPr>
      <w:keepNext/>
      <w:keepLines/>
      <w:numPr>
        <w:ilvl w:val="3"/>
        <w:numId w:val="6"/>
      </w:numPr>
      <w:spacing w:before="200" w:after="120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uiPriority w:val="9"/>
    <w:qFormat/>
    <w:rsid w:val="008B3693"/>
    <w:pPr>
      <w:keepNext/>
      <w:keepLines/>
      <w:numPr>
        <w:ilvl w:val="4"/>
        <w:numId w:val="6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8741B8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41B8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41B8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41B8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92ED7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0371A8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8B3693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uiPriority w:val="9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uiPriority w:val="9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9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7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9151B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28037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microsoft.com/office/2007/relationships/hdphoto" Target="media/hdphoto2.wdp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4.jpeg"/><Relationship Id="rId63" Type="http://schemas.openxmlformats.org/officeDocument/2006/relationships/image" Target="media/image49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endnotes" Target="endnotes.xml"/><Relationship Id="rId71" Type="http://schemas.openxmlformats.org/officeDocument/2006/relationships/image" Target="media/image55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0.jpg"/><Relationship Id="rId11" Type="http://schemas.openxmlformats.org/officeDocument/2006/relationships/image" Target="media/image6.jpeg"/><Relationship Id="rId24" Type="http://schemas.openxmlformats.org/officeDocument/2006/relationships/image" Target="media/image21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microsoft.com/office/2007/relationships/hdphoto" Target="media/hdphoto1.wdp"/><Relationship Id="rId45" Type="http://schemas.openxmlformats.org/officeDocument/2006/relationships/image" Target="media/image35.jp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2.jpeg"/><Relationship Id="rId74" Type="http://schemas.openxmlformats.org/officeDocument/2006/relationships/image" Target="media/image58.jp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4.jpg"/><Relationship Id="rId52" Type="http://schemas.openxmlformats.org/officeDocument/2006/relationships/image" Target="media/image41.jpeg"/><Relationship Id="rId60" Type="http://schemas.openxmlformats.org/officeDocument/2006/relationships/image" Target="media/image54.jpeg"/><Relationship Id="rId65" Type="http://schemas.openxmlformats.org/officeDocument/2006/relationships/image" Target="media/image51.jpeg"/><Relationship Id="rId73" Type="http://schemas.openxmlformats.org/officeDocument/2006/relationships/image" Target="media/image57.jpeg"/><Relationship Id="rId78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eader" Target="header2.xml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5.jpeg"/><Relationship Id="rId64" Type="http://schemas.openxmlformats.org/officeDocument/2006/relationships/image" Target="media/image50.jpeg"/><Relationship Id="rId69" Type="http://schemas.openxmlformats.org/officeDocument/2006/relationships/image" Target="media/image54.jpg"/><Relationship Id="rId77" Type="http://schemas.openxmlformats.org/officeDocument/2006/relationships/header" Target="header3.xml"/><Relationship Id="rId8" Type="http://schemas.openxmlformats.org/officeDocument/2006/relationships/image" Target="media/image3.jpeg"/><Relationship Id="rId51" Type="http://schemas.microsoft.com/office/2007/relationships/hdphoto" Target="media/hdphoto3.wdp"/><Relationship Id="rId72" Type="http://schemas.openxmlformats.org/officeDocument/2006/relationships/image" Target="media/image66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59" Type="http://schemas.openxmlformats.org/officeDocument/2006/relationships/image" Target="media/image48.jpeg"/><Relationship Id="rId67" Type="http://schemas.openxmlformats.org/officeDocument/2006/relationships/image" Target="media/image53.jpeg"/><Relationship Id="rId20" Type="http://schemas.openxmlformats.org/officeDocument/2006/relationships/image" Target="media/image13.jpeg"/><Relationship Id="rId41" Type="http://schemas.openxmlformats.org/officeDocument/2006/relationships/image" Target="media/image32.png"/><Relationship Id="rId54" Type="http://schemas.openxmlformats.org/officeDocument/2006/relationships/image" Target="media/image43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20.jpeg"/><Relationship Id="rId28" Type="http://schemas.openxmlformats.org/officeDocument/2006/relationships/image" Target="media/image19.jpeg"/><Relationship Id="rId36" Type="http://schemas.openxmlformats.org/officeDocument/2006/relationships/image" Target="media/image28.jpeg"/><Relationship Id="rId49" Type="http://schemas.openxmlformats.org/officeDocument/2006/relationships/image" Target="media/image39.jpeg"/><Relationship Id="rId57" Type="http://schemas.openxmlformats.org/officeDocument/2006/relationships/image" Target="media/image4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mailto:contact@erm-automatismes.com" TargetMode="External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P\AppData\Roaming\Microsoft\Templates\ERM_Proc&#233;dure_Table_des_mati&#232;res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66A72-194F-4F65-ABC4-27003146A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ERM_Procédure_Table_des_matières_B</Template>
  <TotalTime>66</TotalTime>
  <Pages>19</Pages>
  <Words>1227</Words>
  <Characters>6753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PRXX100000XAProcédure</vt:lpstr>
    </vt:vector>
  </TitlesOfParts>
  <Company>Microsoft</Company>
  <LinksUpToDate>false</LinksUpToDate>
  <CharactersWithSpaces>7965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PRXX100000XAProcédure</dc:title>
  <dc:creator>cj</dc:creator>
  <cp:keywords>Option armoire fibre optique passive</cp:keywords>
  <cp:lastModifiedBy>RP</cp:lastModifiedBy>
  <cp:revision>45</cp:revision>
  <cp:lastPrinted>2019-07-11T15:01:00Z</cp:lastPrinted>
  <dcterms:created xsi:type="dcterms:W3CDTF">2019-02-18T14:48:00Z</dcterms:created>
  <dcterms:modified xsi:type="dcterms:W3CDTF">2019-07-11T15:02:00Z</dcterms:modified>
  <cp:category>Mise en oeuvre option armoire fibre optique CY22</cp:category>
</cp:coreProperties>
</file>