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5EE37" w14:textId="77777777" w:rsidR="0030262D" w:rsidRDefault="001D3E7C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1584" behindDoc="0" locked="1" layoutInCell="1" allowOverlap="1" wp14:anchorId="4CA0DFFF" wp14:editId="32B24D51">
                <wp:simplePos x="0" y="0"/>
                <wp:positionH relativeFrom="column">
                  <wp:posOffset>635</wp:posOffset>
                </wp:positionH>
                <wp:positionV relativeFrom="paragraph">
                  <wp:posOffset>6470650</wp:posOffset>
                </wp:positionV>
                <wp:extent cx="6840220" cy="2628900"/>
                <wp:effectExtent l="19050" t="19050" r="17780" b="19050"/>
                <wp:wrapNone/>
                <wp:docPr id="19" name="Zone de dessi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507F5" w14:textId="77777777" w:rsidR="00D03917" w:rsidRPr="00CC0759" w:rsidRDefault="00D03917" w:rsidP="0028037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PROCEDURE</w:t>
                              </w:r>
                            </w:p>
                            <w:p w14:paraId="0CBEE6CC" w14:textId="2FCF2395" w:rsidR="00D03917" w:rsidRPr="00AF7330" w:rsidRDefault="00D03917" w:rsidP="00280375">
                              <w:pPr>
                                <w:pStyle w:val="Fxpagedegarde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DOCPROPERTY  Category  \* MERGEFORMAT </w:instrText>
                              </w:r>
                              <w:r>
                                <w:fldChar w:fldCharType="separate"/>
                              </w:r>
                              <w:r w:rsidR="00DC5074">
                                <w:t xml:space="preserve">Mise en </w:t>
                              </w:r>
                              <w:proofErr w:type="spellStart"/>
                              <w:r w:rsidR="00DC5074">
                                <w:t>oeuvre</w:t>
                              </w:r>
                              <w:proofErr w:type="spellEnd"/>
                              <w:r w:rsidR="00DC5074">
                                <w:t xml:space="preserve"> option fibre optique CY19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601" y="288470"/>
                            <a:ext cx="2252700" cy="205096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DFFF" id="Zone de dessin 20" o:spid="_x0000_s1026" editas="canvas" style="position:absolute;left:0;text-align:left;margin-left:.05pt;margin-top:509.5pt;width:538.6pt;height:207pt;z-index:251651584" coordsize="68402,2628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87507F5" w14:textId="77777777" w:rsidR="00D03917" w:rsidRPr="00CC0759" w:rsidRDefault="00D03917" w:rsidP="00280375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PROCEDURE</w:t>
                        </w:r>
                      </w:p>
                      <w:p w14:paraId="0CBEE6CC" w14:textId="2FCF2395" w:rsidR="00D03917" w:rsidRPr="00AF7330" w:rsidRDefault="00D03917" w:rsidP="00280375">
                        <w:pPr>
                          <w:pStyle w:val="Fxpagedegarde"/>
                        </w:pPr>
                        <w:r>
                          <w:fldChar w:fldCharType="begin"/>
                        </w:r>
                        <w:r>
                          <w:instrText xml:space="preserve"> DOCPROPERTY  Category  \* MERGEFORMAT </w:instrText>
                        </w:r>
                        <w:r>
                          <w:fldChar w:fldCharType="separate"/>
                        </w:r>
                        <w:r w:rsidR="00DC5074">
                          <w:t xml:space="preserve">Mise en </w:t>
                        </w:r>
                        <w:proofErr w:type="spellStart"/>
                        <w:r w:rsidR="00DC5074">
                          <w:t>oeuvre</w:t>
                        </w:r>
                        <w:proofErr w:type="spellEnd"/>
                        <w:r w:rsidR="00DC5074">
                          <w:t xml:space="preserve"> option fibre optique CY19</w:t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">
                  <v:imagedata r:id="rId10" o:title=" Fiche technique"/>
                </v:shape>
                <v:shape id="Image 7" o:spid="_x0000_s1030" type="#_x0000_t75" style="position:absolute;left:2016;top:2884;width:22527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1" layoutInCell="0" allowOverlap="0" wp14:anchorId="6439DBBF" wp14:editId="7D4CDD3C">
                <wp:simplePos x="0" y="0"/>
                <wp:positionH relativeFrom="column">
                  <wp:posOffset>-2250440</wp:posOffset>
                </wp:positionH>
                <wp:positionV relativeFrom="margin">
                  <wp:posOffset>2376170</wp:posOffset>
                </wp:positionV>
                <wp:extent cx="5039995" cy="810895"/>
                <wp:effectExtent l="0" t="4445" r="3175" b="3810"/>
                <wp:wrapNone/>
                <wp:docPr id="14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06E0" w14:textId="77777777" w:rsidR="00D03917" w:rsidRPr="007C0102" w:rsidRDefault="00D03917" w:rsidP="002803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39DBBF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2pt;margin-top:187.1pt;width:396.85pt;height:63.85pt;rotation:-90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72DB06E0" w14:textId="77777777" w:rsidR="00D03917" w:rsidRPr="007C0102" w:rsidRDefault="00D03917" w:rsidP="00280375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bookmarkStart w:id="0" w:name="_GoBack"/>
    <w:bookmarkEnd w:id="0"/>
    <w:p w14:paraId="6F379FC1" w14:textId="1AB454BE" w:rsidR="00DC5074" w:rsidRDefault="008967DB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4145909" w:history="1">
        <w:r w:rsidR="00DC5074" w:rsidRPr="00C00B6D">
          <w:rPr>
            <w:rStyle w:val="Lienhypertexte"/>
            <w:noProof/>
          </w:rPr>
          <w:t>1</w:t>
        </w:r>
        <w:r w:rsidR="00DC5074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C5074" w:rsidRPr="00C00B6D">
          <w:rPr>
            <w:rStyle w:val="Lienhypertexte"/>
            <w:noProof/>
          </w:rPr>
          <w:t>Ensemble des elements DU KIT fibre optique CY19</w:t>
        </w:r>
        <w:r w:rsidR="00DC5074">
          <w:rPr>
            <w:noProof/>
            <w:webHidden/>
          </w:rPr>
          <w:tab/>
        </w:r>
        <w:r w:rsidR="00DC5074">
          <w:rPr>
            <w:noProof/>
            <w:webHidden/>
          </w:rPr>
          <w:fldChar w:fldCharType="begin"/>
        </w:r>
        <w:r w:rsidR="00DC5074">
          <w:rPr>
            <w:noProof/>
            <w:webHidden/>
          </w:rPr>
          <w:instrText xml:space="preserve"> PAGEREF _Toc4145909 \h </w:instrText>
        </w:r>
        <w:r w:rsidR="00DC5074">
          <w:rPr>
            <w:noProof/>
            <w:webHidden/>
          </w:rPr>
        </w:r>
        <w:r w:rsidR="00DC5074">
          <w:rPr>
            <w:noProof/>
            <w:webHidden/>
          </w:rPr>
          <w:fldChar w:fldCharType="separate"/>
        </w:r>
        <w:r w:rsidR="00DC5074">
          <w:rPr>
            <w:noProof/>
            <w:webHidden/>
          </w:rPr>
          <w:t>1</w:t>
        </w:r>
        <w:r w:rsidR="00DC5074">
          <w:rPr>
            <w:noProof/>
            <w:webHidden/>
          </w:rPr>
          <w:fldChar w:fldCharType="end"/>
        </w:r>
      </w:hyperlink>
    </w:p>
    <w:p w14:paraId="43F8A174" w14:textId="0F6249BA" w:rsidR="00DC5074" w:rsidRDefault="00DC507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45910" w:history="1">
        <w:r w:rsidRPr="00C00B6D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C00B6D">
          <w:rPr>
            <w:rStyle w:val="Lienhypertexte"/>
            <w:noProof/>
          </w:rPr>
          <w:t>Connection des différents éléments A L’extérieur de l'armoire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_Toc4145910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456C02C" w14:textId="27BA12C2" w:rsidR="00DC5074" w:rsidRDefault="00DC507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45911" w:history="1">
        <w:r w:rsidRPr="00C00B6D">
          <w:rPr>
            <w:rStyle w:val="Lienhypertexte"/>
            <w:noProof/>
          </w:rPr>
          <w:t>3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C00B6D">
          <w:rPr>
            <w:rStyle w:val="Lienhypertexte"/>
            <w:noProof/>
          </w:rPr>
          <w:t>Connection des équipements à l'intérieur de l'armoire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_Toc4145911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173A70" w14:textId="6F520E6B" w:rsidR="00DC5074" w:rsidRDefault="00DC507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145912" w:history="1">
        <w:r w:rsidRPr="00C00B6D">
          <w:rPr>
            <w:rStyle w:val="Lienhypertexte"/>
            <w:noProof/>
          </w:rPr>
          <w:t>4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C00B6D">
          <w:rPr>
            <w:rStyle w:val="Lienhypertexte"/>
            <w:noProof/>
          </w:rPr>
          <w:t>MISE EN PLACE DU MATERIEL DANS LA PORTE GAUCHE DU CY10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_Toc4145912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CD94096" w14:textId="2DE2C1F5" w:rsidR="00CC525B" w:rsidRPr="00CC525B" w:rsidRDefault="008967DB" w:rsidP="00CC525B">
      <w:pPr>
        <w:ind w:left="1418"/>
        <w:jc w:val="left"/>
        <w:rPr>
          <w:rFonts w:asciiTheme="majorHAnsi" w:hAnsiTheme="majorHAnsi"/>
          <w:sz w:val="24"/>
          <w:szCs w:val="24"/>
        </w:rPr>
        <w:sectPr w:rsidR="00CC525B" w:rsidRPr="00CC525B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029B09AC" w14:textId="249A2006" w:rsidR="00096569" w:rsidRDefault="00CB1C9F" w:rsidP="00096569">
      <w:pPr>
        <w:pStyle w:val="Titre1"/>
      </w:pPr>
      <w:bookmarkStart w:id="2" w:name="_Toc4145909"/>
      <w:r>
        <w:lastRenderedPageBreak/>
        <w:t xml:space="preserve">Ensemble des elements </w:t>
      </w:r>
      <w:r w:rsidR="00B349FF">
        <w:t xml:space="preserve">DU KIT </w:t>
      </w:r>
      <w:r>
        <w:t>fibre optique</w:t>
      </w:r>
      <w:r w:rsidR="000371A8">
        <w:t xml:space="preserve"> </w:t>
      </w:r>
      <w:r w:rsidR="00B349FF">
        <w:t>CY19</w:t>
      </w:r>
      <w:bookmarkEnd w:id="2"/>
    </w:p>
    <w:p w14:paraId="10CEC6D5" w14:textId="77777777" w:rsidR="00EB11E0" w:rsidRDefault="00EB11E0" w:rsidP="00EB11E0"/>
    <w:p w14:paraId="67AE8776" w14:textId="77777777" w:rsidR="00EB11E0" w:rsidRDefault="000F04B3" w:rsidP="00EB11E0">
      <w:r>
        <w:rPr>
          <w:noProof/>
        </w:rPr>
        <w:drawing>
          <wp:anchor distT="0" distB="0" distL="114300" distR="114300" simplePos="0" relativeHeight="251671040" behindDoc="0" locked="0" layoutInCell="1" allowOverlap="1" wp14:anchorId="6E832761" wp14:editId="08D04B93">
            <wp:simplePos x="0" y="0"/>
            <wp:positionH relativeFrom="column">
              <wp:posOffset>1119022</wp:posOffset>
            </wp:positionH>
            <wp:positionV relativeFrom="paragraph">
              <wp:posOffset>142671</wp:posOffset>
            </wp:positionV>
            <wp:extent cx="4292600" cy="5154930"/>
            <wp:effectExtent l="0" t="0" r="0" b="7620"/>
            <wp:wrapThrough wrapText="bothSides">
              <wp:wrapPolygon edited="0">
                <wp:start x="0" y="0"/>
                <wp:lineTo x="0" y="21552"/>
                <wp:lineTo x="21472" y="21552"/>
                <wp:lineTo x="21472" y="0"/>
                <wp:lineTo x="0" y="0"/>
              </wp:wrapPolygon>
            </wp:wrapThrough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019-02-18_140517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F9F8C" w14:textId="77777777" w:rsidR="00EB11E0" w:rsidRDefault="00EB11E0" w:rsidP="00EB11E0"/>
    <w:p w14:paraId="79E883FD" w14:textId="77777777" w:rsidR="00EB11E0" w:rsidRDefault="00EB11E0" w:rsidP="00EB11E0"/>
    <w:p w14:paraId="681C81B6" w14:textId="77777777" w:rsidR="00EB11E0" w:rsidRDefault="00EB11E0" w:rsidP="00EB11E0"/>
    <w:p w14:paraId="28A90640" w14:textId="77777777" w:rsidR="00EB11E0" w:rsidRDefault="00EB11E0" w:rsidP="00EB11E0"/>
    <w:p w14:paraId="776184A3" w14:textId="77777777" w:rsidR="00EB11E0" w:rsidRDefault="00EB11E0" w:rsidP="00EB11E0"/>
    <w:p w14:paraId="732A54AD" w14:textId="77777777" w:rsidR="00EB11E0" w:rsidRDefault="00EB11E0" w:rsidP="00EB11E0"/>
    <w:p w14:paraId="39FF6D9B" w14:textId="77777777" w:rsidR="00EB11E0" w:rsidRDefault="00EB11E0" w:rsidP="00EB11E0"/>
    <w:p w14:paraId="171C976C" w14:textId="77777777" w:rsidR="00EB11E0" w:rsidRDefault="00EB11E0" w:rsidP="00EB11E0"/>
    <w:p w14:paraId="3EE9C1FB" w14:textId="77777777" w:rsidR="00EB11E0" w:rsidRDefault="00EB11E0" w:rsidP="00EB11E0"/>
    <w:p w14:paraId="28C3996B" w14:textId="77777777" w:rsidR="00EB11E0" w:rsidRDefault="00EB11E0" w:rsidP="00EB11E0"/>
    <w:p w14:paraId="72E1728A" w14:textId="77777777" w:rsidR="00EB11E0" w:rsidRDefault="00EB11E0" w:rsidP="00EB11E0"/>
    <w:p w14:paraId="4DF3FBB6" w14:textId="77777777" w:rsidR="00EB11E0" w:rsidRDefault="00EB11E0" w:rsidP="00EB11E0"/>
    <w:p w14:paraId="240C5E65" w14:textId="77777777" w:rsidR="00EB11E0" w:rsidRDefault="00EB11E0" w:rsidP="00EB11E0"/>
    <w:p w14:paraId="098E040A" w14:textId="77777777" w:rsidR="00EB11E0" w:rsidRDefault="00EB11E0" w:rsidP="00EB11E0"/>
    <w:p w14:paraId="283DA1B7" w14:textId="77777777" w:rsidR="00EB11E0" w:rsidRDefault="00EB11E0" w:rsidP="00EB11E0"/>
    <w:p w14:paraId="5F71B827" w14:textId="77777777" w:rsidR="00EB11E0" w:rsidRDefault="00EB11E0" w:rsidP="00EB11E0"/>
    <w:p w14:paraId="28B2A5BB" w14:textId="7DBFE24A" w:rsidR="005A6C31" w:rsidRDefault="00B349FF" w:rsidP="005A6C31">
      <w:r>
        <w:br/>
      </w:r>
      <w:r>
        <w:br/>
      </w:r>
    </w:p>
    <w:p w14:paraId="688CD08C" w14:textId="2C9995BE" w:rsidR="00EB11E0" w:rsidRDefault="00B349FF" w:rsidP="00B349FF">
      <w:pPr>
        <w:jc w:val="center"/>
      </w:pPr>
      <w:r>
        <w:t>Remarque : la gaine verte est fournie avec le système CY10.</w:t>
      </w:r>
      <w:r>
        <w:br/>
      </w:r>
    </w:p>
    <w:p w14:paraId="7D296DFC" w14:textId="2D69E16F" w:rsidR="00EB11E0" w:rsidRDefault="00882578" w:rsidP="00882578">
      <w:pPr>
        <w:ind w:left="708"/>
      </w:pPr>
      <w:r>
        <w:t xml:space="preserve">Pour la mise en œuvre de ce kit, se reporter au synoptique </w:t>
      </w:r>
      <w:r w:rsidRPr="00882578">
        <w:t>SCCY1900001</w:t>
      </w:r>
      <w:r>
        <w:t>_</w:t>
      </w:r>
      <w:r w:rsidRPr="00882578">
        <w:t xml:space="preserve"> - Synoptique fibre optique</w:t>
      </w:r>
      <w:r>
        <w:t>.</w:t>
      </w:r>
    </w:p>
    <w:p w14:paraId="396D68AA" w14:textId="77777777" w:rsidR="00EB11E0" w:rsidRDefault="00EB11E0" w:rsidP="005A6C31"/>
    <w:p w14:paraId="35550F03" w14:textId="77777777" w:rsidR="00EB11E0" w:rsidRDefault="00EB11E0" w:rsidP="005A6C31"/>
    <w:p w14:paraId="1B2DA3FC" w14:textId="77777777" w:rsidR="00EB11E0" w:rsidRDefault="00EB11E0" w:rsidP="005A6C31"/>
    <w:p w14:paraId="40F8AF5F" w14:textId="77777777" w:rsidR="00EB11E0" w:rsidRPr="005A6C31" w:rsidRDefault="00EB11E0" w:rsidP="005A6C31"/>
    <w:p w14:paraId="08A62CE1" w14:textId="01C9CECE" w:rsidR="00B26C84" w:rsidRDefault="000371A8" w:rsidP="00882578">
      <w:pPr>
        <w:pStyle w:val="Titre1"/>
      </w:pPr>
      <w:bookmarkStart w:id="3" w:name="_Toc4145910"/>
      <w:r>
        <w:lastRenderedPageBreak/>
        <w:t>Connection des différents éléments</w:t>
      </w:r>
      <w:r w:rsidR="006238D8">
        <w:t xml:space="preserve"> </w:t>
      </w:r>
      <w:r w:rsidR="00882578">
        <w:t>A L’</w:t>
      </w:r>
      <w:r>
        <w:t>extérieur de l'armoire</w:t>
      </w:r>
      <w:bookmarkEnd w:id="3"/>
    </w:p>
    <w:p w14:paraId="6A14699C" w14:textId="77777777" w:rsidR="0055303F" w:rsidRDefault="0055303F" w:rsidP="000371A8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736028" wp14:editId="39EFF4C9">
                <wp:simplePos x="0" y="0"/>
                <wp:positionH relativeFrom="column">
                  <wp:posOffset>-45720</wp:posOffset>
                </wp:positionH>
                <wp:positionV relativeFrom="paragraph">
                  <wp:posOffset>1556385</wp:posOffset>
                </wp:positionV>
                <wp:extent cx="1571625" cy="22574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25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2362B" id="Rectangle 27" o:spid="_x0000_s1026" style="position:absolute;margin-left:-3.6pt;margin-top:122.55pt;width:123.75pt;height:17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A26077A" wp14:editId="458E8734">
            <wp:extent cx="6535420" cy="4073413"/>
            <wp:effectExtent l="0" t="0" r="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02-18_1325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077" cy="40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7684" w14:textId="7C2A69EE" w:rsidR="0055303F" w:rsidRDefault="0055303F" w:rsidP="0055303F">
      <w:r>
        <w:t>Connecter les composants comme ceci :</w:t>
      </w:r>
    </w:p>
    <w:p w14:paraId="0DE36E90" w14:textId="1D20F8EF" w:rsidR="006905B1" w:rsidRDefault="006905B1" w:rsidP="0055303F">
      <w:pPr>
        <w:pStyle w:val="Paragraphedeliste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BED079B" wp14:editId="07E5BAF9">
            <wp:simplePos x="0" y="0"/>
            <wp:positionH relativeFrom="column">
              <wp:posOffset>4521835</wp:posOffset>
            </wp:positionH>
            <wp:positionV relativeFrom="paragraph">
              <wp:posOffset>967740</wp:posOffset>
            </wp:positionV>
            <wp:extent cx="2091055" cy="1567815"/>
            <wp:effectExtent l="0" t="0" r="4445" b="0"/>
            <wp:wrapThrough wrapText="bothSides">
              <wp:wrapPolygon edited="0">
                <wp:start x="0" y="0"/>
                <wp:lineTo x="0" y="21259"/>
                <wp:lineTo x="21449" y="21259"/>
                <wp:lineTo x="21449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87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3F">
        <w:rPr>
          <w:noProof/>
        </w:rPr>
        <w:drawing>
          <wp:anchor distT="0" distB="0" distL="114300" distR="114300" simplePos="0" relativeHeight="251658752" behindDoc="0" locked="0" layoutInCell="1" allowOverlap="1" wp14:anchorId="153D740F" wp14:editId="13429736">
            <wp:simplePos x="0" y="0"/>
            <wp:positionH relativeFrom="column">
              <wp:posOffset>2375065</wp:posOffset>
            </wp:positionH>
            <wp:positionV relativeFrom="paragraph">
              <wp:posOffset>967906</wp:posOffset>
            </wp:positionV>
            <wp:extent cx="2100580" cy="1575435"/>
            <wp:effectExtent l="0" t="0" r="0" b="5715"/>
            <wp:wrapThrough wrapText="bothSides">
              <wp:wrapPolygon edited="0">
                <wp:start x="0" y="0"/>
                <wp:lineTo x="0" y="21417"/>
                <wp:lineTo x="21352" y="21417"/>
                <wp:lineTo x="21352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87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3F">
        <w:rPr>
          <w:noProof/>
        </w:rPr>
        <w:drawing>
          <wp:anchor distT="0" distB="0" distL="114300" distR="114300" simplePos="0" relativeHeight="251656704" behindDoc="0" locked="0" layoutInCell="1" allowOverlap="1" wp14:anchorId="40F8220D" wp14:editId="7CAFA14B">
            <wp:simplePos x="0" y="0"/>
            <wp:positionH relativeFrom="margin">
              <wp:posOffset>236744</wp:posOffset>
            </wp:positionH>
            <wp:positionV relativeFrom="paragraph">
              <wp:posOffset>965035</wp:posOffset>
            </wp:positionV>
            <wp:extent cx="2091055" cy="1567815"/>
            <wp:effectExtent l="0" t="0" r="4445" b="0"/>
            <wp:wrapThrough wrapText="bothSides">
              <wp:wrapPolygon edited="0">
                <wp:start x="0" y="0"/>
                <wp:lineTo x="0" y="21259"/>
                <wp:lineTo x="21449" y="21259"/>
                <wp:lineTo x="21449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87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3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49A1E1" wp14:editId="78CBC0AA">
                <wp:simplePos x="0" y="0"/>
                <wp:positionH relativeFrom="margin">
                  <wp:posOffset>299913</wp:posOffset>
                </wp:positionH>
                <wp:positionV relativeFrom="paragraph">
                  <wp:posOffset>300327</wp:posOffset>
                </wp:positionV>
                <wp:extent cx="1072626" cy="477079"/>
                <wp:effectExtent l="0" t="0" r="13335" b="742315"/>
                <wp:wrapNone/>
                <wp:docPr id="29" name="Légende : flèche courbé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626" cy="477079"/>
                        </a:xfrm>
                        <a:prstGeom prst="borderCallout2">
                          <a:avLst>
                            <a:gd name="adj1" fmla="val 103181"/>
                            <a:gd name="adj2" fmla="val 53617"/>
                            <a:gd name="adj3" fmla="val 133057"/>
                            <a:gd name="adj4" fmla="val 56047"/>
                            <a:gd name="adj5" fmla="val 252786"/>
                            <a:gd name="adj6" fmla="val 5921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A50CB" w14:textId="77777777" w:rsidR="00D03917" w:rsidRDefault="00D03917" w:rsidP="0055303F">
                            <w:pPr>
                              <w:jc w:val="center"/>
                            </w:pPr>
                            <w:r>
                              <w:t>Transmetteur optique 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9A1E1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9" o:spid="_x0000_s1032" type="#_x0000_t48" style="position:absolute;left:0;text-align:left;margin-left:23.6pt;margin-top:23.65pt;width:84.45pt;height: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" adj="12789,54602,12106,28740,11581,22287" fillcolor="white [3201]" strokecolor="red" strokeweight="1.5pt">
                <v:textbox>
                  <w:txbxContent>
                    <w:p w14:paraId="3EBA50CB" w14:textId="77777777" w:rsidR="00D03917" w:rsidRDefault="00D03917" w:rsidP="0055303F">
                      <w:pPr>
                        <w:jc w:val="center"/>
                      </w:pPr>
                      <w:r>
                        <w:t>Transmetteur optique LC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55303F">
        <w:t xml:space="preserve">Connecter le </w:t>
      </w:r>
      <w:r w:rsidR="00882578">
        <w:t xml:space="preserve">transmetteur optique </w:t>
      </w:r>
      <w:r w:rsidR="0055303F">
        <w:t>LC sur la prise SFP du convertisseur fibre / RJ45.</w:t>
      </w:r>
    </w:p>
    <w:p w14:paraId="69153E29" w14:textId="77777777" w:rsidR="006905B1" w:rsidRPr="006905B1" w:rsidRDefault="006905B1" w:rsidP="006905B1"/>
    <w:p w14:paraId="6EFE9F68" w14:textId="77777777" w:rsidR="006905B1" w:rsidRPr="006905B1" w:rsidRDefault="006905B1" w:rsidP="006905B1"/>
    <w:p w14:paraId="393643EE" w14:textId="77777777" w:rsidR="006905B1" w:rsidRDefault="006905B1">
      <w:pPr>
        <w:jc w:val="left"/>
      </w:pPr>
      <w:r>
        <w:br w:type="page"/>
      </w:r>
    </w:p>
    <w:p w14:paraId="71D8D1B5" w14:textId="77777777" w:rsidR="005A6A9D" w:rsidRDefault="00021E49" w:rsidP="00021E49">
      <w:pPr>
        <w:pStyle w:val="Paragraphedeliste"/>
        <w:numPr>
          <w:ilvl w:val="0"/>
          <w:numId w:val="10"/>
        </w:numPr>
      </w:pPr>
      <w:r>
        <w:lastRenderedPageBreak/>
        <w:t xml:space="preserve"> Connecter le câble de fibre optique noir</w:t>
      </w:r>
      <w:r w:rsidR="006238D8">
        <w:t xml:space="preserve"> dans le PTO</w:t>
      </w:r>
      <w:r>
        <w:t xml:space="preserve"> en </w:t>
      </w:r>
      <w:r w:rsidR="005A6A9D">
        <w:t>dénou</w:t>
      </w:r>
      <w:r>
        <w:t>ant</w:t>
      </w:r>
      <w:r w:rsidR="005A6A9D">
        <w:t xml:space="preserve"> la gaine noire, puis la </w:t>
      </w:r>
      <w:r>
        <w:t xml:space="preserve">gaine </w:t>
      </w:r>
      <w:r w:rsidR="005A6A9D">
        <w:t>blanche comme dans l'image ci-dessous</w:t>
      </w:r>
    </w:p>
    <w:p w14:paraId="25F1FB33" w14:textId="77777777" w:rsidR="005A6A9D" w:rsidRDefault="005A6A9D" w:rsidP="006905B1">
      <w:pPr>
        <w:pStyle w:val="Paragraphedeliste"/>
        <w:numPr>
          <w:ilvl w:val="0"/>
          <w:numId w:val="10"/>
        </w:numPr>
      </w:pPr>
      <w:r>
        <w:t xml:space="preserve"> Écarter le kevlar en deux parties de manière à l'accrocher ensuite sur le couvercle arrière du PTO.</w:t>
      </w:r>
    </w:p>
    <w:p w14:paraId="4F3EA37A" w14:textId="77777777" w:rsidR="005A6A9D" w:rsidRPr="005A6A9D" w:rsidRDefault="00AD7111" w:rsidP="005A6A9D">
      <w:r>
        <w:rPr>
          <w:noProof/>
        </w:rPr>
        <w:drawing>
          <wp:anchor distT="0" distB="0" distL="114300" distR="114300" simplePos="0" relativeHeight="251712000" behindDoc="0" locked="0" layoutInCell="1" allowOverlap="1" wp14:anchorId="35F558CD" wp14:editId="3BAB34DE">
            <wp:simplePos x="0" y="0"/>
            <wp:positionH relativeFrom="margin">
              <wp:posOffset>3494405</wp:posOffset>
            </wp:positionH>
            <wp:positionV relativeFrom="paragraph">
              <wp:posOffset>159385</wp:posOffset>
            </wp:positionV>
            <wp:extent cx="1859915" cy="1394460"/>
            <wp:effectExtent l="0" t="0" r="6985" b="0"/>
            <wp:wrapThrough wrapText="bothSides">
              <wp:wrapPolygon edited="0">
                <wp:start x="0" y="0"/>
                <wp:lineTo x="0" y="21246"/>
                <wp:lineTo x="21460" y="21246"/>
                <wp:lineTo x="21460" y="0"/>
                <wp:lineTo x="0" y="0"/>
              </wp:wrapPolygon>
            </wp:wrapThrough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087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165">
        <w:rPr>
          <w:noProof/>
        </w:rPr>
        <w:drawing>
          <wp:anchor distT="0" distB="0" distL="114300" distR="114300" simplePos="0" relativeHeight="251705856" behindDoc="0" locked="0" layoutInCell="1" allowOverlap="1" wp14:anchorId="17F0FF39" wp14:editId="3217ECE9">
            <wp:simplePos x="0" y="0"/>
            <wp:positionH relativeFrom="page">
              <wp:posOffset>1892437</wp:posOffset>
            </wp:positionH>
            <wp:positionV relativeFrom="paragraph">
              <wp:posOffset>150608</wp:posOffset>
            </wp:positionV>
            <wp:extent cx="1872615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1314" y="21385"/>
                <wp:lineTo x="21314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879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251E4" w14:textId="77777777" w:rsidR="007F65DB" w:rsidRDefault="007F65DB" w:rsidP="005A6A9D">
      <w:pPr>
        <w:pStyle w:val="Paragraphedeliste"/>
        <w:rPr>
          <w:highlight w:val="yellow"/>
        </w:rPr>
      </w:pPr>
      <w:r w:rsidRPr="002C6982">
        <w:rPr>
          <w:highlight w:val="yellow"/>
        </w:rPr>
        <w:t xml:space="preserve"> </w:t>
      </w:r>
      <w:r w:rsidR="00900003" w:rsidRPr="002C6982">
        <w:rPr>
          <w:highlight w:val="yellow"/>
        </w:rPr>
        <w:t xml:space="preserve">  </w:t>
      </w:r>
    </w:p>
    <w:p w14:paraId="26DC781D" w14:textId="77777777" w:rsidR="005A6A9D" w:rsidRDefault="005A6A9D" w:rsidP="005A6A9D">
      <w:pPr>
        <w:pStyle w:val="Paragraphedeliste"/>
        <w:rPr>
          <w:highlight w:val="yellow"/>
        </w:rPr>
      </w:pPr>
    </w:p>
    <w:p w14:paraId="72F8B3AB" w14:textId="77777777" w:rsidR="005A6A9D" w:rsidRDefault="00AD7111" w:rsidP="005A6A9D">
      <w:pPr>
        <w:pStyle w:val="Paragraphedeliste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2975875" wp14:editId="5AE86C54">
                <wp:simplePos x="0" y="0"/>
                <wp:positionH relativeFrom="margin">
                  <wp:posOffset>5653405</wp:posOffset>
                </wp:positionH>
                <wp:positionV relativeFrom="paragraph">
                  <wp:posOffset>47625</wp:posOffset>
                </wp:positionV>
                <wp:extent cx="563880" cy="262255"/>
                <wp:effectExtent l="1371600" t="0" r="26670" b="23495"/>
                <wp:wrapNone/>
                <wp:docPr id="70" name="Légende : flèche courbé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62255"/>
                        </a:xfrm>
                        <a:prstGeom prst="borderCallout2">
                          <a:avLst>
                            <a:gd name="adj1" fmla="val 50144"/>
                            <a:gd name="adj2" fmla="val -5848"/>
                            <a:gd name="adj3" fmla="val 55552"/>
                            <a:gd name="adj4" fmla="val -40580"/>
                            <a:gd name="adj5" fmla="val 30828"/>
                            <a:gd name="adj6" fmla="val -23877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F0D2FB" w14:textId="77777777" w:rsidR="00D03917" w:rsidRDefault="00D03917" w:rsidP="00AD7111">
                            <w:pPr>
                              <w:jc w:val="center"/>
                            </w:pPr>
                            <w:r>
                              <w:t>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5875" id="Légende : flèche courbée 70" o:spid="_x0000_s1033" type="#_x0000_t48" style="position:absolute;left:0;text-align:left;margin-left:445.15pt;margin-top:3.75pt;width:44.4pt;height:20.6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" adj="-51575,6659,-8765,11999,-1263,10831" fillcolor="window" strokecolor="red" strokeweight="1.5pt">
                <v:textbox>
                  <w:txbxContent>
                    <w:p w14:paraId="62F0D2FB" w14:textId="77777777" w:rsidR="00D03917" w:rsidRDefault="00D03917" w:rsidP="00AD7111">
                      <w:pPr>
                        <w:jc w:val="center"/>
                      </w:pPr>
                      <w:r>
                        <w:t>PTO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119DBB" w14:textId="77777777" w:rsidR="005A6A9D" w:rsidRDefault="005A6A9D" w:rsidP="005A6A9D">
      <w:pPr>
        <w:pStyle w:val="Paragraphedeliste"/>
        <w:rPr>
          <w:highlight w:val="yellow"/>
        </w:rPr>
      </w:pPr>
    </w:p>
    <w:p w14:paraId="20DCFD74" w14:textId="77777777" w:rsidR="005A6A9D" w:rsidRDefault="005A6A9D" w:rsidP="005A6A9D">
      <w:pPr>
        <w:pStyle w:val="Paragraphedeliste"/>
        <w:rPr>
          <w:highlight w:val="yellow"/>
        </w:rPr>
      </w:pPr>
    </w:p>
    <w:p w14:paraId="58F421E8" w14:textId="77777777" w:rsidR="005A6A9D" w:rsidRDefault="005A6A9D" w:rsidP="005A6A9D">
      <w:pPr>
        <w:pStyle w:val="Paragraphedeliste"/>
        <w:rPr>
          <w:highlight w:val="yellow"/>
        </w:rPr>
      </w:pPr>
    </w:p>
    <w:p w14:paraId="28C5A829" w14:textId="77777777" w:rsidR="005A6A9D" w:rsidRDefault="005A6A9D" w:rsidP="005A6A9D">
      <w:pPr>
        <w:pStyle w:val="Paragraphedeliste"/>
        <w:rPr>
          <w:highlight w:val="yellow"/>
        </w:rPr>
      </w:pPr>
    </w:p>
    <w:p w14:paraId="41D0EF6E" w14:textId="77777777" w:rsidR="005A6A9D" w:rsidRDefault="005A6A9D" w:rsidP="005A6A9D">
      <w:pPr>
        <w:pStyle w:val="Paragraphedeliste"/>
        <w:rPr>
          <w:highlight w:val="yellow"/>
        </w:rPr>
      </w:pPr>
    </w:p>
    <w:p w14:paraId="077E3431" w14:textId="77777777" w:rsidR="005A6A9D" w:rsidRDefault="00AD7111" w:rsidP="005A6A9D">
      <w:pPr>
        <w:pStyle w:val="Paragraphedeliste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6E3D7B8B" wp14:editId="2190A982">
            <wp:simplePos x="0" y="0"/>
            <wp:positionH relativeFrom="margin">
              <wp:posOffset>3502660</wp:posOffset>
            </wp:positionH>
            <wp:positionV relativeFrom="paragraph">
              <wp:posOffset>4445</wp:posOffset>
            </wp:positionV>
            <wp:extent cx="1863090" cy="1396365"/>
            <wp:effectExtent l="0" t="0" r="3810" b="0"/>
            <wp:wrapThrough wrapText="bothSides">
              <wp:wrapPolygon edited="0">
                <wp:start x="0" y="0"/>
                <wp:lineTo x="0" y="21217"/>
                <wp:lineTo x="21423" y="21217"/>
                <wp:lineTo x="21423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879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165">
        <w:rPr>
          <w:noProof/>
        </w:rPr>
        <w:drawing>
          <wp:anchor distT="0" distB="0" distL="114300" distR="114300" simplePos="0" relativeHeight="251707904" behindDoc="0" locked="0" layoutInCell="1" allowOverlap="1" wp14:anchorId="315A8EA8" wp14:editId="45C3B5A5">
            <wp:simplePos x="0" y="0"/>
            <wp:positionH relativeFrom="margin">
              <wp:posOffset>1536065</wp:posOffset>
            </wp:positionH>
            <wp:positionV relativeFrom="paragraph">
              <wp:posOffset>5154</wp:posOffset>
            </wp:positionV>
            <wp:extent cx="1870075" cy="1402080"/>
            <wp:effectExtent l="0" t="0" r="0" b="7620"/>
            <wp:wrapThrough wrapText="bothSides">
              <wp:wrapPolygon edited="0">
                <wp:start x="0" y="0"/>
                <wp:lineTo x="0" y="21424"/>
                <wp:lineTo x="21343" y="21424"/>
                <wp:lineTo x="21343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879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4FE7E" w14:textId="77777777" w:rsidR="00123165" w:rsidRDefault="00123165" w:rsidP="005A6A9D">
      <w:pPr>
        <w:pStyle w:val="Paragraphedeliste"/>
        <w:rPr>
          <w:highlight w:val="yellow"/>
        </w:rPr>
      </w:pPr>
    </w:p>
    <w:p w14:paraId="47C3CE36" w14:textId="77777777" w:rsidR="00123165" w:rsidRDefault="00123165" w:rsidP="005A6A9D">
      <w:pPr>
        <w:pStyle w:val="Paragraphedeliste"/>
        <w:rPr>
          <w:highlight w:val="yellow"/>
        </w:rPr>
      </w:pPr>
    </w:p>
    <w:p w14:paraId="3DCACE6D" w14:textId="77777777" w:rsidR="00123165" w:rsidRDefault="00123165" w:rsidP="005A6A9D">
      <w:pPr>
        <w:pStyle w:val="Paragraphedeliste"/>
        <w:rPr>
          <w:highlight w:val="yellow"/>
        </w:rPr>
      </w:pPr>
    </w:p>
    <w:p w14:paraId="285DF926" w14:textId="77777777" w:rsidR="00123165" w:rsidRDefault="00123165" w:rsidP="005A6A9D">
      <w:pPr>
        <w:pStyle w:val="Paragraphedeliste"/>
        <w:rPr>
          <w:highlight w:val="yellow"/>
        </w:rPr>
      </w:pPr>
    </w:p>
    <w:p w14:paraId="382C0092" w14:textId="77777777" w:rsidR="00123165" w:rsidRDefault="00123165" w:rsidP="005A6A9D">
      <w:pPr>
        <w:pStyle w:val="Paragraphedeliste"/>
        <w:rPr>
          <w:highlight w:val="yellow"/>
        </w:rPr>
      </w:pPr>
    </w:p>
    <w:p w14:paraId="0B1EABBF" w14:textId="77777777" w:rsidR="00123165" w:rsidRDefault="00123165" w:rsidP="005A6A9D">
      <w:pPr>
        <w:pStyle w:val="Paragraphedeliste"/>
        <w:rPr>
          <w:highlight w:val="yellow"/>
        </w:rPr>
      </w:pPr>
    </w:p>
    <w:p w14:paraId="32AF7589" w14:textId="77777777" w:rsidR="00123165" w:rsidRDefault="00123165" w:rsidP="005A6A9D">
      <w:pPr>
        <w:pStyle w:val="Paragraphedeliste"/>
        <w:rPr>
          <w:highlight w:val="yellow"/>
        </w:rPr>
      </w:pPr>
    </w:p>
    <w:p w14:paraId="103CD6A0" w14:textId="77777777" w:rsidR="00123165" w:rsidRPr="002C6982" w:rsidRDefault="00123165" w:rsidP="005A6A9D">
      <w:pPr>
        <w:pStyle w:val="Paragraphedeliste"/>
        <w:rPr>
          <w:highlight w:val="yellow"/>
        </w:rPr>
      </w:pPr>
    </w:p>
    <w:p w14:paraId="0902610A" w14:textId="545CC226" w:rsidR="00021E49" w:rsidRDefault="00021E49" w:rsidP="006905B1">
      <w:pPr>
        <w:pStyle w:val="Paragraphedeliste"/>
        <w:numPr>
          <w:ilvl w:val="0"/>
          <w:numId w:val="10"/>
        </w:numPr>
      </w:pPr>
      <w:r>
        <w:t>Dénouer les gaines de 900</w:t>
      </w:r>
      <w:r w:rsidR="00AD7111">
        <w:t xml:space="preserve"> et</w:t>
      </w:r>
      <w:r>
        <w:t xml:space="preserve"> 250 microns à l'aide d'une pince à dénu</w:t>
      </w:r>
      <w:r w:rsidR="00882578">
        <w:t>d</w:t>
      </w:r>
      <w:r>
        <w:t>er pour fibre optique</w:t>
      </w:r>
      <w:r w:rsidR="00AD7111">
        <w:t xml:space="preserve"> ;</w:t>
      </w:r>
    </w:p>
    <w:p w14:paraId="3B5176DA" w14:textId="77777777" w:rsidR="007F65DB" w:rsidRDefault="00C931BE" w:rsidP="006905B1">
      <w:pPr>
        <w:pStyle w:val="Paragraphedeliste"/>
        <w:numPr>
          <w:ilvl w:val="0"/>
          <w:numId w:val="10"/>
        </w:numPr>
      </w:pPr>
      <w:r>
        <w:t xml:space="preserve">Réaliser un soudage de </w:t>
      </w:r>
      <w:r w:rsidR="00021E49">
        <w:t xml:space="preserve">la </w:t>
      </w:r>
      <w:r w:rsidR="00AD7111">
        <w:t>dernière couche dénoué de 125 microns</w:t>
      </w:r>
      <w:r>
        <w:t xml:space="preserve"> entre </w:t>
      </w:r>
      <w:r w:rsidR="007F65DB">
        <w:t>le câble fibre optique noir et</w:t>
      </w:r>
      <w:r w:rsidR="00AD7111">
        <w:t xml:space="preserve"> le </w:t>
      </w:r>
      <w:proofErr w:type="spellStart"/>
      <w:r w:rsidR="00AD7111">
        <w:t>pigtail</w:t>
      </w:r>
      <w:proofErr w:type="spellEnd"/>
      <w:r w:rsidR="00AD7111">
        <w:t xml:space="preserve"> </w:t>
      </w:r>
      <w:r w:rsidR="006238D8">
        <w:t>préinstallé dans du</w:t>
      </w:r>
      <w:r w:rsidR="00AD7111">
        <w:t xml:space="preserve"> PTO</w:t>
      </w:r>
      <w:r w:rsidR="007F65DB">
        <w:t>.</w:t>
      </w:r>
    </w:p>
    <w:p w14:paraId="3F496834" w14:textId="3D9A7090" w:rsidR="005A6A9D" w:rsidRDefault="007F65DB" w:rsidP="005A6A9D">
      <w:pPr>
        <w:pStyle w:val="Paragraphedeliste"/>
      </w:pPr>
      <w:r>
        <w:t>Pour cela se reporter au doc DTOF010000xx – Soudage gaine à gaine</w:t>
      </w:r>
      <w:r w:rsidR="00882578">
        <w:t xml:space="preserve"> (si vous êtes équipés d’une soudeuse fibre fournie par ERM)</w:t>
      </w:r>
      <w:r>
        <w:t xml:space="preserve">. </w:t>
      </w:r>
    </w:p>
    <w:p w14:paraId="7E2F7904" w14:textId="77777777" w:rsidR="00C931BE" w:rsidRDefault="00C931BE" w:rsidP="00C931BE">
      <w:r>
        <w:rPr>
          <w:noProof/>
        </w:rPr>
        <w:drawing>
          <wp:anchor distT="0" distB="0" distL="114300" distR="114300" simplePos="0" relativeHeight="251672064" behindDoc="0" locked="0" layoutInCell="1" allowOverlap="1" wp14:anchorId="28FA5262" wp14:editId="001C577B">
            <wp:simplePos x="0" y="0"/>
            <wp:positionH relativeFrom="margin">
              <wp:posOffset>341906</wp:posOffset>
            </wp:positionH>
            <wp:positionV relativeFrom="paragraph">
              <wp:posOffset>191908</wp:posOffset>
            </wp:positionV>
            <wp:extent cx="1590040" cy="1829435"/>
            <wp:effectExtent l="0" t="0" r="0" b="0"/>
            <wp:wrapThrough wrapText="bothSides">
              <wp:wrapPolygon edited="0">
                <wp:start x="0" y="0"/>
                <wp:lineTo x="0" y="21368"/>
                <wp:lineTo x="21220" y="21368"/>
                <wp:lineTo x="21220" y="0"/>
                <wp:lineTo x="0" y="0"/>
              </wp:wrapPolygon>
            </wp:wrapThrough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019-02-18_1414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27E64" w14:textId="77777777" w:rsidR="00C931BE" w:rsidRDefault="006238D8" w:rsidP="00C931BE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3CDE49F" wp14:editId="5A54C9AC">
                <wp:simplePos x="0" y="0"/>
                <wp:positionH relativeFrom="column">
                  <wp:posOffset>1113155</wp:posOffset>
                </wp:positionH>
                <wp:positionV relativeFrom="paragraph">
                  <wp:posOffset>170180</wp:posOffset>
                </wp:positionV>
                <wp:extent cx="1384300" cy="615950"/>
                <wp:effectExtent l="38100" t="38100" r="25400" b="3175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4300" cy="6159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461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9" o:spid="_x0000_s1026" type="#_x0000_t32" style="position:absolute;margin-left:87.65pt;margin-top:13.4pt;width:109pt;height:48.5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" strokecolor="red" strokeweight="1pt">
                <v:stroke endarrow="block"/>
              </v:shape>
            </w:pict>
          </mc:Fallback>
        </mc:AlternateContent>
      </w:r>
    </w:p>
    <w:p w14:paraId="57F7D0EA" w14:textId="77777777" w:rsidR="00C931BE" w:rsidRDefault="006238D8" w:rsidP="00C931BE">
      <w:r>
        <w:rPr>
          <w:noProof/>
        </w:rPr>
        <w:drawing>
          <wp:anchor distT="0" distB="0" distL="114300" distR="114300" simplePos="0" relativeHeight="251648509" behindDoc="0" locked="0" layoutInCell="1" allowOverlap="1" wp14:anchorId="2FBCA9AD" wp14:editId="01C9A9F9">
            <wp:simplePos x="0" y="0"/>
            <wp:positionH relativeFrom="page">
              <wp:posOffset>2324735</wp:posOffset>
            </wp:positionH>
            <wp:positionV relativeFrom="paragraph">
              <wp:posOffset>8890</wp:posOffset>
            </wp:positionV>
            <wp:extent cx="1873250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1307" y="21385"/>
                <wp:lineTo x="21307" y="0"/>
                <wp:lineTo x="0" y="0"/>
              </wp:wrapPolygon>
            </wp:wrapThrough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SC088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69452" w14:textId="77777777" w:rsidR="00C931BE" w:rsidRDefault="006238D8" w:rsidP="00C931BE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13F7660" wp14:editId="308A7932">
                <wp:simplePos x="0" y="0"/>
                <wp:positionH relativeFrom="column">
                  <wp:posOffset>4046855</wp:posOffset>
                </wp:positionH>
                <wp:positionV relativeFrom="paragraph">
                  <wp:posOffset>170815</wp:posOffset>
                </wp:positionV>
                <wp:extent cx="802005" cy="370205"/>
                <wp:effectExtent l="1466850" t="0" r="17145" b="10795"/>
                <wp:wrapNone/>
                <wp:docPr id="93" name="Légende : encadré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37020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1397"/>
                            <a:gd name="adj4" fmla="val -18229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E5FE68" w14:textId="77777777" w:rsidR="00D03917" w:rsidRPr="00123165" w:rsidRDefault="00D03917" w:rsidP="006238D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23165">
                              <w:rPr>
                                <w:sz w:val="16"/>
                                <w:szCs w:val="16"/>
                              </w:rPr>
                              <w:t>Gaine rouge 900microns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F766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93" o:spid="_x0000_s1034" type="#_x0000_t47" style="position:absolute;left:0;text-align:left;margin-left:318.65pt;margin-top:13.45pt;width:63.15pt;height:29.1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" adj="-39375,8942" fillcolor="window" strokecolor="red" strokeweight="1.5pt">
                <v:textbox>
                  <w:txbxContent>
                    <w:p w14:paraId="26E5FE68" w14:textId="77777777" w:rsidR="00D03917" w:rsidRPr="00123165" w:rsidRDefault="00D03917" w:rsidP="006238D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23165">
                        <w:rPr>
                          <w:sz w:val="16"/>
                          <w:szCs w:val="16"/>
                        </w:rPr>
                        <w:t>Gaine rouge 900microns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244FC88" w14:textId="77777777" w:rsidR="00C931BE" w:rsidRDefault="00C931BE" w:rsidP="00C931BE"/>
    <w:p w14:paraId="3B98D914" w14:textId="77777777" w:rsidR="00C931BE" w:rsidRDefault="00C931BE" w:rsidP="00C931BE"/>
    <w:p w14:paraId="71CCAEC7" w14:textId="77777777" w:rsidR="00C931BE" w:rsidRDefault="00C931BE" w:rsidP="00C931BE"/>
    <w:p w14:paraId="5459F251" w14:textId="77777777" w:rsidR="00C931BE" w:rsidRDefault="00C931BE" w:rsidP="00C931BE"/>
    <w:p w14:paraId="19B1E82B" w14:textId="77777777" w:rsidR="006905B1" w:rsidRDefault="006905B1" w:rsidP="006905B1">
      <w:pPr>
        <w:pStyle w:val="Paragraphedeliste"/>
        <w:numPr>
          <w:ilvl w:val="0"/>
          <w:numId w:val="10"/>
        </w:numPr>
      </w:pPr>
      <w:r>
        <w:t>Connecter le cordon SC / APC entre convertisseur</w:t>
      </w:r>
      <w:r w:rsidR="00C931BE">
        <w:t xml:space="preserve"> fibre /</w:t>
      </w:r>
      <w:r w:rsidR="00AD7111">
        <w:t xml:space="preserve"> </w:t>
      </w:r>
      <w:r w:rsidR="00C931BE">
        <w:t>RJ45</w:t>
      </w:r>
      <w:r>
        <w:t xml:space="preserve"> et le PTO</w:t>
      </w:r>
      <w:r w:rsidR="007F65DB">
        <w:t xml:space="preserve"> préalablement connecté par soudage au câble de fibre optique noir fourni.</w:t>
      </w:r>
    </w:p>
    <w:p w14:paraId="59246BD2" w14:textId="77777777" w:rsidR="00AD7111" w:rsidRDefault="00AD7111" w:rsidP="006905B1"/>
    <w:p w14:paraId="65494BF3" w14:textId="77777777" w:rsidR="00AD7111" w:rsidRDefault="006238D8" w:rsidP="006238D8">
      <w:pPr>
        <w:jc w:val="left"/>
      </w:pPr>
      <w:r>
        <w:br w:type="page"/>
      </w:r>
    </w:p>
    <w:p w14:paraId="47F3A25C" w14:textId="77777777" w:rsidR="006905B1" w:rsidRPr="006905B1" w:rsidRDefault="006238D8" w:rsidP="006905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A37DA92" wp14:editId="4B582E6F">
                <wp:simplePos x="0" y="0"/>
                <wp:positionH relativeFrom="margin">
                  <wp:posOffset>346792</wp:posOffset>
                </wp:positionH>
                <wp:positionV relativeFrom="paragraph">
                  <wp:posOffset>-41384</wp:posOffset>
                </wp:positionV>
                <wp:extent cx="998220" cy="222885"/>
                <wp:effectExtent l="0" t="0" r="11430" b="272415"/>
                <wp:wrapNone/>
                <wp:docPr id="68" name="Légende : flèche courbé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222885"/>
                        </a:xfrm>
                        <a:prstGeom prst="borderCallout2">
                          <a:avLst>
                            <a:gd name="adj1" fmla="val 103181"/>
                            <a:gd name="adj2" fmla="val 53617"/>
                            <a:gd name="adj3" fmla="val 133057"/>
                            <a:gd name="adj4" fmla="val 56047"/>
                            <a:gd name="adj5" fmla="val 202713"/>
                            <a:gd name="adj6" fmla="val 6311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B19616" w14:textId="77777777" w:rsidR="00D03917" w:rsidRPr="00927CA7" w:rsidRDefault="00D03917" w:rsidP="006905B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27CA7">
                              <w:rPr>
                                <w:sz w:val="16"/>
                                <w:szCs w:val="16"/>
                              </w:rPr>
                              <w:t>Cordon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27CA7">
                              <w:rPr>
                                <w:sz w:val="16"/>
                                <w:szCs w:val="16"/>
                              </w:rPr>
                              <w:t>SC /APC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DA92" id="Légende : flèche courbée 68" o:spid="_x0000_s1035" type="#_x0000_t48" style="position:absolute;left:0;text-align:left;margin-left:27.3pt;margin-top:-3.25pt;width:78.6pt;height:17.5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" adj="13633,43786,12106,28740,11581,22287" fillcolor="window" strokecolor="red" strokeweight="1.5pt">
                <v:textbox>
                  <w:txbxContent>
                    <w:p w14:paraId="04B19616" w14:textId="77777777" w:rsidR="00D03917" w:rsidRPr="00927CA7" w:rsidRDefault="00D03917" w:rsidP="006905B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27CA7">
                        <w:rPr>
                          <w:sz w:val="16"/>
                          <w:szCs w:val="16"/>
                        </w:rPr>
                        <w:t>Cordon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27CA7">
                        <w:rPr>
                          <w:sz w:val="16"/>
                          <w:szCs w:val="16"/>
                        </w:rPr>
                        <w:t>SC /APC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6905B1">
        <w:rPr>
          <w:noProof/>
        </w:rPr>
        <w:drawing>
          <wp:anchor distT="0" distB="0" distL="114300" distR="114300" simplePos="0" relativeHeight="251662848" behindDoc="0" locked="0" layoutInCell="1" allowOverlap="1" wp14:anchorId="677BF6AA" wp14:editId="10FA3CCE">
            <wp:simplePos x="0" y="0"/>
            <wp:positionH relativeFrom="margin">
              <wp:posOffset>4609465</wp:posOffset>
            </wp:positionH>
            <wp:positionV relativeFrom="paragraph">
              <wp:posOffset>349250</wp:posOffset>
            </wp:positionV>
            <wp:extent cx="2184400" cy="1637665"/>
            <wp:effectExtent l="0" t="0" r="6350" b="635"/>
            <wp:wrapThrough wrapText="bothSides">
              <wp:wrapPolygon edited="0">
                <wp:start x="0" y="0"/>
                <wp:lineTo x="0" y="21357"/>
                <wp:lineTo x="21474" y="21357"/>
                <wp:lineTo x="21474" y="0"/>
                <wp:lineTo x="0" y="0"/>
              </wp:wrapPolygon>
            </wp:wrapThrough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087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5B1">
        <w:rPr>
          <w:noProof/>
        </w:rPr>
        <w:drawing>
          <wp:anchor distT="0" distB="0" distL="114300" distR="114300" simplePos="0" relativeHeight="251661824" behindDoc="0" locked="0" layoutInCell="1" allowOverlap="1" wp14:anchorId="7B985B1B" wp14:editId="6AFB7490">
            <wp:simplePos x="0" y="0"/>
            <wp:positionH relativeFrom="margin">
              <wp:posOffset>2350135</wp:posOffset>
            </wp:positionH>
            <wp:positionV relativeFrom="paragraph">
              <wp:posOffset>352425</wp:posOffset>
            </wp:positionV>
            <wp:extent cx="2170430" cy="1627505"/>
            <wp:effectExtent l="0" t="0" r="1270" b="0"/>
            <wp:wrapThrough wrapText="bothSides">
              <wp:wrapPolygon edited="0">
                <wp:start x="0" y="0"/>
                <wp:lineTo x="0" y="21238"/>
                <wp:lineTo x="21423" y="21238"/>
                <wp:lineTo x="21423" y="0"/>
                <wp:lineTo x="0" y="0"/>
              </wp:wrapPolygon>
            </wp:wrapThrough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SC087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5B1">
        <w:rPr>
          <w:noProof/>
        </w:rPr>
        <w:drawing>
          <wp:anchor distT="0" distB="0" distL="114300" distR="114300" simplePos="0" relativeHeight="251660800" behindDoc="0" locked="0" layoutInCell="1" allowOverlap="1" wp14:anchorId="63CC48B6" wp14:editId="4BB3AE53">
            <wp:simplePos x="0" y="0"/>
            <wp:positionH relativeFrom="margin">
              <wp:posOffset>84648</wp:posOffset>
            </wp:positionH>
            <wp:positionV relativeFrom="paragraph">
              <wp:posOffset>350520</wp:posOffset>
            </wp:positionV>
            <wp:extent cx="2174240" cy="1629410"/>
            <wp:effectExtent l="0" t="0" r="0" b="8890"/>
            <wp:wrapThrough wrapText="bothSides">
              <wp:wrapPolygon edited="0">
                <wp:start x="0" y="0"/>
                <wp:lineTo x="0" y="21465"/>
                <wp:lineTo x="21386" y="21465"/>
                <wp:lineTo x="21386" y="0"/>
                <wp:lineTo x="0" y="0"/>
              </wp:wrapPolygon>
            </wp:wrapThrough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SC0874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91A4" w14:textId="77777777" w:rsidR="006905B1" w:rsidRPr="006905B1" w:rsidRDefault="006238D8" w:rsidP="006905B1">
      <w:r>
        <w:rPr>
          <w:noProof/>
        </w:rPr>
        <w:drawing>
          <wp:anchor distT="0" distB="0" distL="114300" distR="114300" simplePos="0" relativeHeight="251668992" behindDoc="0" locked="0" layoutInCell="1" allowOverlap="1" wp14:anchorId="574675FC" wp14:editId="4733834A">
            <wp:simplePos x="0" y="0"/>
            <wp:positionH relativeFrom="column">
              <wp:posOffset>1183005</wp:posOffset>
            </wp:positionH>
            <wp:positionV relativeFrom="paragraph">
              <wp:posOffset>1793240</wp:posOffset>
            </wp:positionV>
            <wp:extent cx="2162175" cy="1620520"/>
            <wp:effectExtent l="0" t="0" r="9525" b="0"/>
            <wp:wrapThrough wrapText="bothSides">
              <wp:wrapPolygon edited="0">
                <wp:start x="0" y="0"/>
                <wp:lineTo x="0" y="21329"/>
                <wp:lineTo x="21505" y="21329"/>
                <wp:lineTo x="21505" y="0"/>
                <wp:lineTo x="0" y="0"/>
              </wp:wrapPolygon>
            </wp:wrapThrough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SC0874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59CC7C1B" wp14:editId="1E407F42">
            <wp:simplePos x="0" y="0"/>
            <wp:positionH relativeFrom="margin">
              <wp:posOffset>3418205</wp:posOffset>
            </wp:positionH>
            <wp:positionV relativeFrom="paragraph">
              <wp:posOffset>1784350</wp:posOffset>
            </wp:positionV>
            <wp:extent cx="2174875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379" y="21449"/>
                <wp:lineTo x="21379" y="0"/>
                <wp:lineTo x="0" y="0"/>
              </wp:wrapPolygon>
            </wp:wrapThrough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0874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21D6" w14:textId="77777777" w:rsidR="006905B1" w:rsidRPr="006905B1" w:rsidRDefault="006905B1" w:rsidP="006905B1"/>
    <w:p w14:paraId="5566DFBD" w14:textId="77777777" w:rsidR="006238D8" w:rsidRDefault="006238D8">
      <w:pPr>
        <w:jc w:val="left"/>
      </w:pPr>
    </w:p>
    <w:p w14:paraId="66A23D0F" w14:textId="77777777" w:rsidR="006238D8" w:rsidRDefault="006238D8">
      <w:pPr>
        <w:jc w:val="left"/>
      </w:pPr>
    </w:p>
    <w:p w14:paraId="790D5BC3" w14:textId="77777777" w:rsidR="006238D8" w:rsidRDefault="006238D8">
      <w:pPr>
        <w:jc w:val="left"/>
      </w:pPr>
    </w:p>
    <w:p w14:paraId="10863696" w14:textId="77777777" w:rsidR="006238D8" w:rsidRDefault="006238D8">
      <w:pPr>
        <w:jc w:val="left"/>
      </w:pPr>
    </w:p>
    <w:p w14:paraId="07E8DDF4" w14:textId="77777777" w:rsidR="006238D8" w:rsidRDefault="006238D8">
      <w:pPr>
        <w:jc w:val="left"/>
      </w:pPr>
    </w:p>
    <w:p w14:paraId="0B979BBB" w14:textId="7062264B" w:rsidR="00D76FF4" w:rsidRDefault="00D76FF4" w:rsidP="00882578">
      <w:pPr>
        <w:pStyle w:val="Titre1"/>
      </w:pPr>
      <w:bookmarkStart w:id="4" w:name="_Toc4145911"/>
      <w:r>
        <w:t>Connection des équipements à l'intérieur de l'armoire</w:t>
      </w:r>
      <w:bookmarkEnd w:id="4"/>
    </w:p>
    <w:p w14:paraId="523E105A" w14:textId="77777777" w:rsidR="00D76FF4" w:rsidRDefault="00D76FF4" w:rsidP="00D76FF4">
      <w:r>
        <w:rPr>
          <w:noProof/>
        </w:rPr>
        <w:drawing>
          <wp:anchor distT="0" distB="0" distL="114300" distR="114300" simplePos="0" relativeHeight="251717120" behindDoc="0" locked="0" layoutInCell="1" allowOverlap="1" wp14:anchorId="6E7D2931" wp14:editId="2B5EC47F">
            <wp:simplePos x="0" y="0"/>
            <wp:positionH relativeFrom="margin">
              <wp:posOffset>533568</wp:posOffset>
            </wp:positionH>
            <wp:positionV relativeFrom="paragraph">
              <wp:posOffset>9183</wp:posOffset>
            </wp:positionV>
            <wp:extent cx="556260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hrough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02-18_1325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281C" w14:textId="77777777" w:rsidR="00D76FF4" w:rsidRPr="00D76FF4" w:rsidRDefault="00D76FF4" w:rsidP="00D76FF4"/>
    <w:p w14:paraId="313D84BA" w14:textId="77777777" w:rsidR="00D76FF4" w:rsidRDefault="00D76FF4" w:rsidP="001C4B72"/>
    <w:p w14:paraId="2019A325" w14:textId="77777777" w:rsidR="00D76FF4" w:rsidRDefault="00D76FF4" w:rsidP="001C4B72"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205E3FA" wp14:editId="6DA4F47B">
                <wp:simplePos x="0" y="0"/>
                <wp:positionH relativeFrom="margin">
                  <wp:posOffset>4323784</wp:posOffset>
                </wp:positionH>
                <wp:positionV relativeFrom="paragraph">
                  <wp:posOffset>257817</wp:posOffset>
                </wp:positionV>
                <wp:extent cx="1773464" cy="2115178"/>
                <wp:effectExtent l="0" t="0" r="17780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464" cy="211517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2276B" id="Rectangle 112" o:spid="_x0000_s1026" style="position:absolute;margin-left:340.45pt;margin-top:20.3pt;width:139.65pt;height:166.55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" filled="f" strokecolor="red" strokeweight="1.5pt">
                <w10:wrap anchorx="margin"/>
              </v:rect>
            </w:pict>
          </mc:Fallback>
        </mc:AlternateContent>
      </w:r>
    </w:p>
    <w:p w14:paraId="1294988A" w14:textId="77777777" w:rsidR="00D76FF4" w:rsidRDefault="00D76FF4" w:rsidP="001C4B72"/>
    <w:p w14:paraId="69AC8E4B" w14:textId="77777777" w:rsidR="00D76FF4" w:rsidRDefault="00D76FF4" w:rsidP="001C4B72"/>
    <w:p w14:paraId="1BDBBAE0" w14:textId="77777777" w:rsidR="00D76FF4" w:rsidRDefault="00D76FF4" w:rsidP="001C4B72"/>
    <w:p w14:paraId="579CDEDE" w14:textId="77777777" w:rsidR="00D76FF4" w:rsidRDefault="00D76FF4" w:rsidP="001C4B72"/>
    <w:p w14:paraId="381ECD08" w14:textId="77777777" w:rsidR="00D76FF4" w:rsidRDefault="00D76FF4" w:rsidP="001C4B72"/>
    <w:p w14:paraId="10AC7258" w14:textId="77777777" w:rsidR="00D76FF4" w:rsidRDefault="00D76FF4" w:rsidP="001C4B72"/>
    <w:p w14:paraId="42AB438E" w14:textId="77777777" w:rsidR="00D76FF4" w:rsidRDefault="00D76FF4" w:rsidP="001C4B72"/>
    <w:p w14:paraId="3F4B7128" w14:textId="77777777" w:rsidR="00D76FF4" w:rsidRDefault="00D76FF4" w:rsidP="001C4B72"/>
    <w:p w14:paraId="71A3740F" w14:textId="623E24FA" w:rsidR="001C4B72" w:rsidRDefault="00D76FF4" w:rsidP="00882578">
      <w:pPr>
        <w:jc w:val="left"/>
      </w:pPr>
      <w:r>
        <w:br w:type="page"/>
      </w:r>
      <w:r w:rsidR="001C4B72">
        <w:lastRenderedPageBreak/>
        <w:t>Installer les composants comme ceci :</w:t>
      </w:r>
    </w:p>
    <w:p w14:paraId="26A85A10" w14:textId="254D3FCE" w:rsidR="001C4B72" w:rsidRDefault="001C4B72" w:rsidP="001C4B72">
      <w:pPr>
        <w:pStyle w:val="Paragraphedeliste"/>
        <w:numPr>
          <w:ilvl w:val="0"/>
          <w:numId w:val="10"/>
        </w:numPr>
      </w:pPr>
      <w:r>
        <w:t xml:space="preserve">Passer le câble </w:t>
      </w:r>
      <w:r w:rsidR="00882578">
        <w:t xml:space="preserve">fibre optique </w:t>
      </w:r>
      <w:r>
        <w:t>noir dans la gaine verte puis le faire passer par la trappe d'</w:t>
      </w:r>
      <w:r w:rsidR="00A327BE">
        <w:t>accès</w:t>
      </w:r>
      <w:r>
        <w:t xml:space="preserve"> </w:t>
      </w:r>
      <w:r w:rsidR="00A327BE">
        <w:t>qui se trouve sous l'armoire ;</w:t>
      </w:r>
    </w:p>
    <w:p w14:paraId="2393DFF8" w14:textId="77777777" w:rsidR="00BD6CCE" w:rsidRDefault="00BD6CCE" w:rsidP="001C4B72">
      <w:pPr>
        <w:pStyle w:val="Paragraphedeliste"/>
        <w:numPr>
          <w:ilvl w:val="0"/>
          <w:numId w:val="10"/>
        </w:numPr>
      </w:pPr>
      <w:r>
        <w:t xml:space="preserve">Laisser du mou sur le câble noir de façon à </w:t>
      </w:r>
      <w:r w:rsidR="00AE1BD5">
        <w:t>pouvoir le</w:t>
      </w:r>
      <w:r>
        <w:t xml:space="preserve"> poser sur une surface plane </w:t>
      </w:r>
      <w:r w:rsidR="00927CA7">
        <w:t>;</w:t>
      </w:r>
    </w:p>
    <w:p w14:paraId="7B0403DC" w14:textId="77777777" w:rsidR="00BD6CCE" w:rsidRDefault="00BD6CCE" w:rsidP="00BD6CCE">
      <w:r>
        <w:rPr>
          <w:noProof/>
        </w:rPr>
        <w:drawing>
          <wp:anchor distT="0" distB="0" distL="114300" distR="114300" simplePos="0" relativeHeight="251720192" behindDoc="0" locked="0" layoutInCell="1" allowOverlap="1" wp14:anchorId="6C30C1DB" wp14:editId="6C44034C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4655820" cy="3004820"/>
            <wp:effectExtent l="0" t="0" r="0" b="5080"/>
            <wp:wrapThrough wrapText="bothSides">
              <wp:wrapPolygon edited="0">
                <wp:start x="0" y="0"/>
                <wp:lineTo x="0" y="21500"/>
                <wp:lineTo x="21476" y="21500"/>
                <wp:lineTo x="21476" y="0"/>
                <wp:lineTo x="0" y="0"/>
              </wp:wrapPolygon>
            </wp:wrapThrough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2019-02-20_09335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4F5CC" w14:textId="77777777" w:rsidR="00BD6CCE" w:rsidRDefault="00BD6CCE" w:rsidP="00BD6CCE"/>
    <w:p w14:paraId="13267C16" w14:textId="77777777" w:rsidR="00BD6CCE" w:rsidRDefault="00BD6CCE" w:rsidP="00BD6CCE"/>
    <w:p w14:paraId="46731DD3" w14:textId="77777777" w:rsidR="00BD6CCE" w:rsidRDefault="00BD6CCE" w:rsidP="00BD6CCE"/>
    <w:p w14:paraId="494C0C95" w14:textId="77777777" w:rsidR="00BD6CCE" w:rsidRDefault="00BD6CCE" w:rsidP="00BD6CCE"/>
    <w:p w14:paraId="058B7D4F" w14:textId="77777777" w:rsidR="00BD6CCE" w:rsidRDefault="00BD6CCE" w:rsidP="00BD6CCE"/>
    <w:p w14:paraId="5352F69F" w14:textId="77777777" w:rsidR="00BD6CCE" w:rsidRDefault="00BD6CCE" w:rsidP="00BD6CCE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3D68BD6" wp14:editId="083F7B1D">
                <wp:simplePos x="0" y="0"/>
                <wp:positionH relativeFrom="margin">
                  <wp:posOffset>3492500</wp:posOffset>
                </wp:positionH>
                <wp:positionV relativeFrom="paragraph">
                  <wp:posOffset>6985</wp:posOffset>
                </wp:positionV>
                <wp:extent cx="1708150" cy="1162050"/>
                <wp:effectExtent l="0" t="0" r="25400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162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59EE" id="Rectangle 98" o:spid="_x0000_s1026" style="position:absolute;margin-left:275pt;margin-top:.55pt;width:134.5pt;height:91.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" filled="f" strokecolor="red" strokeweight="1.5pt">
                <w10:wrap anchorx="margin"/>
              </v:rect>
            </w:pict>
          </mc:Fallback>
        </mc:AlternateContent>
      </w:r>
    </w:p>
    <w:p w14:paraId="30CC1112" w14:textId="77777777" w:rsidR="00BD6CCE" w:rsidRDefault="00BD6CCE" w:rsidP="00BD6CCE"/>
    <w:p w14:paraId="1FB7BB2E" w14:textId="77777777" w:rsidR="00BD6CCE" w:rsidRDefault="00BD6CCE" w:rsidP="00BD6CCE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243497B" wp14:editId="0662CECC">
                <wp:simplePos x="0" y="0"/>
                <wp:positionH relativeFrom="margin">
                  <wp:posOffset>3588957</wp:posOffset>
                </wp:positionH>
                <wp:positionV relativeFrom="paragraph">
                  <wp:posOffset>157578</wp:posOffset>
                </wp:positionV>
                <wp:extent cx="587375" cy="301625"/>
                <wp:effectExtent l="0" t="285750" r="41275" b="22225"/>
                <wp:wrapNone/>
                <wp:docPr id="99" name="Légende : flèche courbé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301625"/>
                        </a:xfrm>
                        <a:prstGeom prst="borderCallout2">
                          <a:avLst>
                            <a:gd name="adj1" fmla="val -3424"/>
                            <a:gd name="adj2" fmla="val 76712"/>
                            <a:gd name="adj3" fmla="val -55168"/>
                            <a:gd name="adj4" fmla="val 87695"/>
                            <a:gd name="adj5" fmla="val -93764"/>
                            <a:gd name="adj6" fmla="val 10187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E1172D" w14:textId="77777777" w:rsidR="00D03917" w:rsidRPr="00BD6CCE" w:rsidRDefault="00D03917" w:rsidP="00BD6CC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D6CCE">
                              <w:rPr>
                                <w:sz w:val="12"/>
                                <w:szCs w:val="12"/>
                              </w:rPr>
                              <w:t xml:space="preserve">Câble fibre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optique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3497B" id="Légende : flèche courbée 99" o:spid="_x0000_s1036" type="#_x0000_t48" style="position:absolute;left:0;text-align:left;margin-left:282.6pt;margin-top:12.4pt;width:46.25pt;height:23.7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" adj="22005,-20253,18942,-11916,16570,-740" fillcolor="window" strokecolor="red" strokeweight="1.5pt">
                <v:textbox>
                  <w:txbxContent>
                    <w:p w14:paraId="04E1172D" w14:textId="77777777" w:rsidR="00D03917" w:rsidRPr="00BD6CCE" w:rsidRDefault="00D03917" w:rsidP="00BD6CC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D6CCE">
                        <w:rPr>
                          <w:sz w:val="12"/>
                          <w:szCs w:val="12"/>
                        </w:rPr>
                        <w:t xml:space="preserve">Câble fibre </w:t>
                      </w:r>
                      <w:r>
                        <w:rPr>
                          <w:sz w:val="12"/>
                          <w:szCs w:val="12"/>
                        </w:rPr>
                        <w:t>optique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66948CCE" w14:textId="77777777" w:rsidR="00BD6CCE" w:rsidRDefault="00BD6CCE" w:rsidP="00BD6CCE"/>
    <w:p w14:paraId="6BEAA468" w14:textId="77777777" w:rsidR="00BD6CCE" w:rsidRDefault="00BD6CCE" w:rsidP="00BD6CCE"/>
    <w:p w14:paraId="23B2275D" w14:textId="77777777" w:rsidR="00BD6CCE" w:rsidRDefault="00BD6CCE" w:rsidP="00BD6CCE"/>
    <w:p w14:paraId="049CDEC0" w14:textId="77777777" w:rsidR="00BD6CCE" w:rsidRDefault="00BD6CCE" w:rsidP="00BD6CCE"/>
    <w:p w14:paraId="111A1590" w14:textId="77777777" w:rsidR="001C4B72" w:rsidRDefault="001C4B72" w:rsidP="00AE1BD5">
      <w:r w:rsidRPr="00AE1BD5">
        <w:t xml:space="preserve">Réaliser la connexion par soudage du </w:t>
      </w:r>
      <w:proofErr w:type="spellStart"/>
      <w:r w:rsidRPr="00AE1BD5">
        <w:t>pigtail</w:t>
      </w:r>
      <w:proofErr w:type="spellEnd"/>
      <w:r w:rsidRPr="00AE1BD5">
        <w:t xml:space="preserve"> et le câble de fibre optique noir à l'intérieur de DTIO</w:t>
      </w:r>
      <w:r w:rsidR="00AE1BD5">
        <w:t>.</w:t>
      </w:r>
    </w:p>
    <w:p w14:paraId="30B9F66D" w14:textId="77777777" w:rsidR="00AE1BD5" w:rsidRDefault="00AE1BD5" w:rsidP="00AE1BD5">
      <w:r>
        <w:t>Pour cela faire comme ceci :</w:t>
      </w:r>
    </w:p>
    <w:p w14:paraId="692F8784" w14:textId="77777777" w:rsidR="00AE1BD5" w:rsidRDefault="00AE1BD5" w:rsidP="00AE1BD5">
      <w:pPr>
        <w:pStyle w:val="Paragraphedeliste"/>
        <w:numPr>
          <w:ilvl w:val="0"/>
          <w:numId w:val="14"/>
        </w:numPr>
      </w:pPr>
      <w:r>
        <w:t>Dénouer la gaine noir</w:t>
      </w:r>
      <w:r w:rsidR="00607CE5">
        <w:t>e</w:t>
      </w:r>
      <w:r>
        <w:t xml:space="preserve"> puis couper avec </w:t>
      </w:r>
      <w:r w:rsidR="00607CE5">
        <w:t>un ciseau</w:t>
      </w:r>
      <w:r w:rsidR="00690C48">
        <w:t xml:space="preserve"> </w:t>
      </w:r>
      <w:r w:rsidR="00607CE5">
        <w:t xml:space="preserve">à la base </w:t>
      </w:r>
      <w:r w:rsidR="00690C48">
        <w:t>les deux fils</w:t>
      </w:r>
      <w:r w:rsidR="00607CE5">
        <w:t xml:space="preserve"> blancs d'ancrage</w:t>
      </w:r>
      <w:r w:rsidR="00927CA7">
        <w:t xml:space="preserve"> ;</w:t>
      </w:r>
    </w:p>
    <w:p w14:paraId="5F6EBD93" w14:textId="77777777" w:rsidR="00AE1BD5" w:rsidRDefault="00607CE5" w:rsidP="00AE1BD5">
      <w:r>
        <w:rPr>
          <w:noProof/>
        </w:rPr>
        <w:drawing>
          <wp:anchor distT="0" distB="0" distL="114300" distR="114300" simplePos="0" relativeHeight="251726336" behindDoc="0" locked="0" layoutInCell="1" allowOverlap="1" wp14:anchorId="771DA5DF" wp14:editId="17A4119F">
            <wp:simplePos x="0" y="0"/>
            <wp:positionH relativeFrom="margin">
              <wp:posOffset>3407410</wp:posOffset>
            </wp:positionH>
            <wp:positionV relativeFrom="paragraph">
              <wp:posOffset>21590</wp:posOffset>
            </wp:positionV>
            <wp:extent cx="1701800" cy="1275715"/>
            <wp:effectExtent l="0" t="0" r="0" b="635"/>
            <wp:wrapThrough wrapText="bothSides">
              <wp:wrapPolygon edited="0">
                <wp:start x="0" y="0"/>
                <wp:lineTo x="0" y="21288"/>
                <wp:lineTo x="21278" y="21288"/>
                <wp:lineTo x="21278" y="0"/>
                <wp:lineTo x="0" y="0"/>
              </wp:wrapPolygon>
            </wp:wrapThrough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SC0879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61EBA74F" wp14:editId="0C44CC5E">
            <wp:simplePos x="0" y="0"/>
            <wp:positionH relativeFrom="margin">
              <wp:posOffset>1564117</wp:posOffset>
            </wp:positionH>
            <wp:positionV relativeFrom="paragraph">
              <wp:posOffset>18150</wp:posOffset>
            </wp:positionV>
            <wp:extent cx="1694180" cy="1270000"/>
            <wp:effectExtent l="0" t="0" r="1270" b="6350"/>
            <wp:wrapThrough wrapText="bothSides">
              <wp:wrapPolygon edited="0">
                <wp:start x="0" y="0"/>
                <wp:lineTo x="0" y="21384"/>
                <wp:lineTo x="21373" y="21384"/>
                <wp:lineTo x="21373" y="0"/>
                <wp:lineTo x="0" y="0"/>
              </wp:wrapPolygon>
            </wp:wrapThrough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SC0878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B9C73" w14:textId="77777777" w:rsidR="00AE1BD5" w:rsidRDefault="00AE1BD5" w:rsidP="00AE1BD5"/>
    <w:p w14:paraId="595DBEC5" w14:textId="77777777" w:rsidR="00AE1BD5" w:rsidRDefault="00AE1BD5" w:rsidP="00AE1BD5"/>
    <w:p w14:paraId="7C6C60FB" w14:textId="77777777" w:rsidR="00AE1BD5" w:rsidRDefault="00AE1BD5" w:rsidP="00AE1BD5"/>
    <w:p w14:paraId="64D18015" w14:textId="77777777" w:rsidR="00AE1BD5" w:rsidRDefault="00AE1BD5" w:rsidP="00AE1BD5"/>
    <w:p w14:paraId="542B8C0E" w14:textId="77777777" w:rsidR="00607CE5" w:rsidRDefault="00607CE5" w:rsidP="00607CE5"/>
    <w:p w14:paraId="25A8DA8A" w14:textId="77777777" w:rsidR="00D76FF4" w:rsidRDefault="00D76FF4">
      <w:pPr>
        <w:jc w:val="left"/>
      </w:pPr>
      <w:r>
        <w:br w:type="page"/>
      </w:r>
    </w:p>
    <w:p w14:paraId="59D4B7B9" w14:textId="77777777" w:rsidR="00607CE5" w:rsidRDefault="00F54415" w:rsidP="001C4B72">
      <w:pPr>
        <w:pStyle w:val="Paragraphedeliste"/>
        <w:numPr>
          <w:ilvl w:val="0"/>
          <w:numId w:val="10"/>
        </w:numPr>
      </w:pPr>
      <w:r>
        <w:rPr>
          <w:noProof/>
        </w:rPr>
        <w:lastRenderedPageBreak/>
        <w:drawing>
          <wp:anchor distT="0" distB="0" distL="114300" distR="114300" simplePos="0" relativeHeight="251727360" behindDoc="0" locked="0" layoutInCell="1" allowOverlap="1" wp14:anchorId="17C8F26A" wp14:editId="4660F030">
            <wp:simplePos x="0" y="0"/>
            <wp:positionH relativeFrom="page">
              <wp:posOffset>2838443</wp:posOffset>
            </wp:positionH>
            <wp:positionV relativeFrom="paragraph">
              <wp:posOffset>464910</wp:posOffset>
            </wp:positionV>
            <wp:extent cx="2022475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363" y="21428"/>
                <wp:lineTo x="21363" y="0"/>
                <wp:lineTo x="0" y="0"/>
              </wp:wrapPolygon>
            </wp:wrapThrough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SC0880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E5">
        <w:t xml:space="preserve">Introduire la gaine blanche dans le DTIO puis dénouer la gaine blanche à l'aide d'une pince pour fibre optique </w:t>
      </w:r>
      <w:r>
        <w:t>comme dans l'image ci-dessous :</w:t>
      </w:r>
    </w:p>
    <w:p w14:paraId="50991B02" w14:textId="77777777" w:rsidR="00607CE5" w:rsidRDefault="00607CE5" w:rsidP="00607CE5"/>
    <w:p w14:paraId="1CADFDA9" w14:textId="77777777" w:rsidR="00607CE5" w:rsidRDefault="00607CE5" w:rsidP="00607CE5"/>
    <w:p w14:paraId="59E8FF61" w14:textId="77777777" w:rsidR="00607CE5" w:rsidRDefault="00607CE5" w:rsidP="00607CE5"/>
    <w:p w14:paraId="5A9A14E9" w14:textId="77777777" w:rsidR="00607CE5" w:rsidRDefault="00607CE5" w:rsidP="00607CE5"/>
    <w:p w14:paraId="64212554" w14:textId="77777777" w:rsidR="00607CE5" w:rsidRDefault="00607CE5" w:rsidP="00607CE5"/>
    <w:p w14:paraId="66A1FCED" w14:textId="77777777" w:rsidR="00607CE5" w:rsidRDefault="00607CE5" w:rsidP="00607CE5"/>
    <w:p w14:paraId="6F710223" w14:textId="77777777" w:rsidR="00607CE5" w:rsidRDefault="00607CE5" w:rsidP="001C4B72">
      <w:pPr>
        <w:pStyle w:val="Paragraphedeliste"/>
        <w:numPr>
          <w:ilvl w:val="0"/>
          <w:numId w:val="10"/>
        </w:numPr>
      </w:pPr>
      <w:r>
        <w:t>Couper le kevlar</w:t>
      </w:r>
      <w:r w:rsidR="00F54415">
        <w:t xml:space="preserve"> qui se trouve à l'intérieur</w:t>
      </w:r>
      <w:r>
        <w:t xml:space="preserve"> de la gaine blanche</w:t>
      </w:r>
      <w:r w:rsidR="00B4099A">
        <w:t>,</w:t>
      </w:r>
      <w:r w:rsidR="00F54415">
        <w:t xml:space="preserve"> dénouer les âmes de 900 et 250 microns</w:t>
      </w:r>
      <w:r w:rsidR="00B4099A">
        <w:t xml:space="preserve"> puis les fixer dans le boitier du DTIO.</w:t>
      </w:r>
    </w:p>
    <w:p w14:paraId="5D6BE416" w14:textId="77777777" w:rsidR="00F54415" w:rsidRDefault="00B4099A" w:rsidP="00F54415">
      <w:r>
        <w:rPr>
          <w:noProof/>
        </w:rPr>
        <w:drawing>
          <wp:anchor distT="0" distB="0" distL="114300" distR="114300" simplePos="0" relativeHeight="251729408" behindDoc="0" locked="0" layoutInCell="1" allowOverlap="1" wp14:anchorId="471D23FD" wp14:editId="0FEB4A91">
            <wp:simplePos x="0" y="0"/>
            <wp:positionH relativeFrom="column">
              <wp:posOffset>3547745</wp:posOffset>
            </wp:positionH>
            <wp:positionV relativeFrom="paragraph">
              <wp:posOffset>106680</wp:posOffset>
            </wp:positionV>
            <wp:extent cx="2004060" cy="1503045"/>
            <wp:effectExtent l="0" t="0" r="0" b="1905"/>
            <wp:wrapThrough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hrough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SC08809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415">
        <w:rPr>
          <w:noProof/>
        </w:rPr>
        <w:drawing>
          <wp:anchor distT="0" distB="0" distL="114300" distR="114300" simplePos="0" relativeHeight="251728384" behindDoc="0" locked="0" layoutInCell="1" allowOverlap="1" wp14:anchorId="79E81911" wp14:editId="50984A15">
            <wp:simplePos x="0" y="0"/>
            <wp:positionH relativeFrom="margin">
              <wp:posOffset>1458253</wp:posOffset>
            </wp:positionH>
            <wp:positionV relativeFrom="paragraph">
              <wp:posOffset>109597</wp:posOffset>
            </wp:positionV>
            <wp:extent cx="1989455" cy="1491615"/>
            <wp:effectExtent l="0" t="0" r="0" b="0"/>
            <wp:wrapThrough wrapText="bothSides">
              <wp:wrapPolygon edited="0">
                <wp:start x="0" y="0"/>
                <wp:lineTo x="0" y="21241"/>
                <wp:lineTo x="21304" y="21241"/>
                <wp:lineTo x="21304" y="0"/>
                <wp:lineTo x="0" y="0"/>
              </wp:wrapPolygon>
            </wp:wrapThrough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SC0880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A0513" w14:textId="77777777" w:rsidR="00F54415" w:rsidRDefault="00F76951" w:rsidP="00F54415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725B8D0" wp14:editId="7D5EE450">
                <wp:simplePos x="0" y="0"/>
                <wp:positionH relativeFrom="margin">
                  <wp:posOffset>5633797</wp:posOffset>
                </wp:positionH>
                <wp:positionV relativeFrom="paragraph">
                  <wp:posOffset>58490</wp:posOffset>
                </wp:positionV>
                <wp:extent cx="552659" cy="281354"/>
                <wp:effectExtent l="590550" t="0" r="19050" b="23495"/>
                <wp:wrapNone/>
                <wp:docPr id="106" name="Légende : flèche courbé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59" cy="281354"/>
                        </a:xfrm>
                        <a:prstGeom prst="borderCallout2">
                          <a:avLst>
                            <a:gd name="adj1" fmla="val 48213"/>
                            <a:gd name="adj2" fmla="val -4547"/>
                            <a:gd name="adj3" fmla="val 33094"/>
                            <a:gd name="adj4" fmla="val -55372"/>
                            <a:gd name="adj5" fmla="val 11133"/>
                            <a:gd name="adj6" fmla="val -10720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3A3D85" w14:textId="77777777" w:rsidR="00D03917" w:rsidRPr="00BD6CCE" w:rsidRDefault="00D03917" w:rsidP="00F7695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Transition SC/APC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B8D0" id="Légende : flèche courbée 106" o:spid="_x0000_s1037" type="#_x0000_t48" style="position:absolute;left:0;text-align:left;margin-left:443.6pt;margin-top:4.6pt;width:43.5pt;height:22.1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" adj="-23156,2405,-11960,7148,-982,10414" fillcolor="window" strokecolor="red" strokeweight="1.5pt">
                <v:textbox>
                  <w:txbxContent>
                    <w:p w14:paraId="7E3A3D85" w14:textId="77777777" w:rsidR="00D03917" w:rsidRPr="00BD6CCE" w:rsidRDefault="00D03917" w:rsidP="00F7695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Transition SC/APC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15EA6" w14:textId="77777777" w:rsidR="00F54415" w:rsidRDefault="00F54415" w:rsidP="00F54415"/>
    <w:p w14:paraId="0AD901B7" w14:textId="77777777" w:rsidR="00F54415" w:rsidRDefault="00B4099A" w:rsidP="00F54415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48EF93A" wp14:editId="3C69C55A">
                <wp:simplePos x="0" y="0"/>
                <wp:positionH relativeFrom="margin">
                  <wp:posOffset>5608676</wp:posOffset>
                </wp:positionH>
                <wp:positionV relativeFrom="paragraph">
                  <wp:posOffset>197080</wp:posOffset>
                </wp:positionV>
                <wp:extent cx="497205" cy="200660"/>
                <wp:effectExtent l="361950" t="0" r="17145" b="27940"/>
                <wp:wrapNone/>
                <wp:docPr id="105" name="Légende : flèche courbé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200660"/>
                        </a:xfrm>
                        <a:prstGeom prst="borderCallout2">
                          <a:avLst>
                            <a:gd name="adj1" fmla="val 48213"/>
                            <a:gd name="adj2" fmla="val -4547"/>
                            <a:gd name="adj3" fmla="val 43109"/>
                            <a:gd name="adj4" fmla="val -26068"/>
                            <a:gd name="adj5" fmla="val 31164"/>
                            <a:gd name="adj6" fmla="val -7183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C368C0" w14:textId="77777777" w:rsidR="00D03917" w:rsidRPr="00BD6CCE" w:rsidRDefault="00D03917" w:rsidP="00B4099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Pigtail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F93A" id="Légende : flèche courbée 105" o:spid="_x0000_s1038" type="#_x0000_t48" style="position:absolute;left:0;text-align:left;margin-left:441.65pt;margin-top:15.5pt;width:39.15pt;height:15.8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" adj="-15517,6731,-5631,9312,-982,10414" fillcolor="window" strokecolor="red" strokeweight="1.5pt">
                <v:textbox>
                  <w:txbxContent>
                    <w:p w14:paraId="78C368C0" w14:textId="77777777" w:rsidR="00D03917" w:rsidRPr="00BD6CCE" w:rsidRDefault="00D03917" w:rsidP="00B4099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Pigtail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38340" w14:textId="77777777" w:rsidR="00F54415" w:rsidRDefault="00F54415" w:rsidP="00F54415"/>
    <w:p w14:paraId="676F09CF" w14:textId="77777777" w:rsidR="00F76951" w:rsidRDefault="00F76951" w:rsidP="00F54415"/>
    <w:p w14:paraId="29D8490E" w14:textId="77777777" w:rsidR="00F76951" w:rsidRDefault="00F76951" w:rsidP="00F54415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B84771D" wp14:editId="40C4E3F0">
                <wp:simplePos x="0" y="0"/>
                <wp:positionH relativeFrom="margin">
                  <wp:posOffset>3692576</wp:posOffset>
                </wp:positionH>
                <wp:positionV relativeFrom="paragraph">
                  <wp:posOffset>207874</wp:posOffset>
                </wp:positionV>
                <wp:extent cx="1054735" cy="359410"/>
                <wp:effectExtent l="0" t="933450" r="12065" b="21590"/>
                <wp:wrapNone/>
                <wp:docPr id="107" name="Légende : flèche courbé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735" cy="359410"/>
                        </a:xfrm>
                        <a:prstGeom prst="borderCallout2">
                          <a:avLst>
                            <a:gd name="adj1" fmla="val -10"/>
                            <a:gd name="adj2" fmla="val 18189"/>
                            <a:gd name="adj3" fmla="val -74067"/>
                            <a:gd name="adj4" fmla="val 22580"/>
                            <a:gd name="adj5" fmla="val -258263"/>
                            <a:gd name="adj6" fmla="val 2050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7C5F0" w14:textId="77777777" w:rsidR="00D03917" w:rsidRPr="00BD6CCE" w:rsidRDefault="00D03917" w:rsidP="00F7695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Protection d'épissure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thérmorétractable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771D" id="Légende : flèche courbée 107" o:spid="_x0000_s1039" type="#_x0000_t48" style="position:absolute;left:0;text-align:left;margin-left:290.75pt;margin-top:16.35pt;width:83.05pt;height:28.3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" adj="4429,-55785,4877,-15998,3929,-2" fillcolor="window" strokecolor="red" strokeweight="1.5pt">
                <v:textbox>
                  <w:txbxContent>
                    <w:p w14:paraId="58E7C5F0" w14:textId="77777777" w:rsidR="00D03917" w:rsidRPr="00BD6CCE" w:rsidRDefault="00D03917" w:rsidP="00F7695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Protection d'épissure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thérmorétractable</w:t>
                      </w:r>
                      <w:proofErr w:type="spellEnd"/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6977656A" w14:textId="77777777" w:rsidR="00F76951" w:rsidRDefault="00F76951" w:rsidP="00F54415"/>
    <w:p w14:paraId="247A90B7" w14:textId="77777777" w:rsidR="00607CE5" w:rsidRDefault="00607CE5" w:rsidP="00F54415"/>
    <w:p w14:paraId="0D0E83F7" w14:textId="77777777" w:rsidR="00F76951" w:rsidRDefault="00B4099A" w:rsidP="00B4099A">
      <w:pPr>
        <w:pStyle w:val="Paragraphedeliste"/>
        <w:numPr>
          <w:ilvl w:val="0"/>
          <w:numId w:val="16"/>
        </w:numPr>
      </w:pPr>
      <w:r>
        <w:t xml:space="preserve">Connecter la fiche du </w:t>
      </w:r>
      <w:proofErr w:type="spellStart"/>
      <w:r>
        <w:t>pigtail</w:t>
      </w:r>
      <w:proofErr w:type="spellEnd"/>
      <w:r>
        <w:t xml:space="preserve"> fourni sur </w:t>
      </w:r>
      <w:r w:rsidR="00F76951">
        <w:t>une transition SC/APC fixé dans le boitier DTIO, puis enrouler l'âme jaune dans ce boitier</w:t>
      </w:r>
      <w:r w:rsidR="00784D04">
        <w:t xml:space="preserve"> ;</w:t>
      </w:r>
    </w:p>
    <w:p w14:paraId="00E95926" w14:textId="328F5936" w:rsidR="00607CE5" w:rsidRDefault="00F76951" w:rsidP="00B4099A">
      <w:pPr>
        <w:pStyle w:val="Paragraphedeliste"/>
        <w:numPr>
          <w:ilvl w:val="0"/>
          <w:numId w:val="16"/>
        </w:numPr>
      </w:pPr>
      <w:r>
        <w:t>Faire le soudage de la fibre en se reportant au doc DTOF010000xx – Soudage gaine à gaine</w:t>
      </w:r>
      <w:r w:rsidR="00277C1E">
        <w:t xml:space="preserve"> (si vous êtes équipés d’une soudeuse fibre fournie par ERM) </w:t>
      </w:r>
      <w:r w:rsidR="00784D04">
        <w:t>;</w:t>
      </w:r>
    </w:p>
    <w:p w14:paraId="130DC60C" w14:textId="77777777" w:rsidR="00134948" w:rsidRDefault="00F76951" w:rsidP="00F76951">
      <w:pPr>
        <w:pStyle w:val="Paragraphedeliste"/>
        <w:numPr>
          <w:ilvl w:val="0"/>
          <w:numId w:val="16"/>
        </w:numPr>
      </w:pPr>
      <w:r>
        <w:t>Fixer le DTIO sur le rail DIN à la place d</w:t>
      </w:r>
      <w:r w:rsidR="00784D04">
        <w:t>u module</w:t>
      </w:r>
      <w:r>
        <w:t xml:space="preserve"> XF2</w:t>
      </w:r>
      <w:r w:rsidR="00784D04">
        <w:t xml:space="preserve"> ;</w:t>
      </w:r>
    </w:p>
    <w:p w14:paraId="12737987" w14:textId="77777777" w:rsidR="00607CE5" w:rsidRDefault="00134948" w:rsidP="00F76951">
      <w:pPr>
        <w:pStyle w:val="Paragraphedeliste"/>
        <w:numPr>
          <w:ilvl w:val="0"/>
          <w:numId w:val="16"/>
        </w:num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4C3E5D95" wp14:editId="5C694AA6">
            <wp:simplePos x="0" y="0"/>
            <wp:positionH relativeFrom="margin">
              <wp:posOffset>3543579</wp:posOffset>
            </wp:positionH>
            <wp:positionV relativeFrom="paragraph">
              <wp:posOffset>202154</wp:posOffset>
            </wp:positionV>
            <wp:extent cx="2158721" cy="1619041"/>
            <wp:effectExtent l="0" t="0" r="0" b="635"/>
            <wp:wrapThrough wrapText="bothSides">
              <wp:wrapPolygon edited="0">
                <wp:start x="0" y="0"/>
                <wp:lineTo x="0" y="21354"/>
                <wp:lineTo x="21352" y="21354"/>
                <wp:lineTo x="21352" y="0"/>
                <wp:lineTo x="0" y="0"/>
              </wp:wrapPolygon>
            </wp:wrapThrough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SC0880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21" cy="161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4" behindDoc="0" locked="0" layoutInCell="1" allowOverlap="1" wp14:anchorId="7C0D8554" wp14:editId="4E61A1B0">
            <wp:simplePos x="0" y="0"/>
            <wp:positionH relativeFrom="margin">
              <wp:posOffset>1312545</wp:posOffset>
            </wp:positionH>
            <wp:positionV relativeFrom="paragraph">
              <wp:posOffset>201930</wp:posOffset>
            </wp:positionV>
            <wp:extent cx="2134870" cy="1604010"/>
            <wp:effectExtent l="0" t="0" r="0" b="0"/>
            <wp:wrapThrough wrapText="bothSides">
              <wp:wrapPolygon edited="0">
                <wp:start x="0" y="0"/>
                <wp:lineTo x="0" y="21292"/>
                <wp:lineTo x="21394" y="21292"/>
                <wp:lineTo x="21394" y="0"/>
                <wp:lineTo x="0" y="0"/>
              </wp:wrapPolygon>
            </wp:wrapThrough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019-02-20_11021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Attacher le câble par le kevlar</w:t>
      </w:r>
      <w:r w:rsidR="00784D04">
        <w:t xml:space="preserve"> dénoué comme dans l'image ci-dessous ;</w:t>
      </w:r>
    </w:p>
    <w:p w14:paraId="7309F3BD" w14:textId="77777777" w:rsidR="00F54415" w:rsidRDefault="00F54415" w:rsidP="00F54415"/>
    <w:p w14:paraId="5FD88AFD" w14:textId="77777777" w:rsidR="00F54415" w:rsidRDefault="00F54415" w:rsidP="00F54415"/>
    <w:p w14:paraId="1158EEBE" w14:textId="77777777" w:rsidR="00F54415" w:rsidRDefault="00F54415" w:rsidP="00F54415"/>
    <w:p w14:paraId="1BCBB8E8" w14:textId="77777777" w:rsidR="00F54415" w:rsidRDefault="00134948" w:rsidP="00F54415"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C9D4E8E" wp14:editId="1284BF8C">
                <wp:simplePos x="0" y="0"/>
                <wp:positionH relativeFrom="margin">
                  <wp:posOffset>657722</wp:posOffset>
                </wp:positionH>
                <wp:positionV relativeFrom="paragraph">
                  <wp:posOffset>115846</wp:posOffset>
                </wp:positionV>
                <wp:extent cx="1195705" cy="424732"/>
                <wp:effectExtent l="0" t="114300" r="633095" b="13970"/>
                <wp:wrapNone/>
                <wp:docPr id="110" name="Légende : flèche courbé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424732"/>
                        </a:xfrm>
                        <a:prstGeom prst="borderCallout2">
                          <a:avLst>
                            <a:gd name="adj1" fmla="val 67859"/>
                            <a:gd name="adj2" fmla="val 99705"/>
                            <a:gd name="adj3" fmla="val 24165"/>
                            <a:gd name="adj4" fmla="val 131549"/>
                            <a:gd name="adj5" fmla="val -26374"/>
                            <a:gd name="adj6" fmla="val 1505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AF499" w14:textId="77777777" w:rsidR="00D03917" w:rsidRPr="00BD6CCE" w:rsidRDefault="00D03917" w:rsidP="001349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Kevlar à attacher sur le rail DIN avec des colliers fournis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4E8E" id="Légende : flèche courbée 110" o:spid="_x0000_s1040" type="#_x0000_t48" style="position:absolute;left:0;text-align:left;margin-left:51.8pt;margin-top:9.1pt;width:94.15pt;height:33.4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" adj="32522,-5697,28415,5220,21536,14658" fillcolor="window" strokecolor="red" strokeweight="1.5pt">
                <v:textbox>
                  <w:txbxContent>
                    <w:p w14:paraId="208AF499" w14:textId="77777777" w:rsidR="00D03917" w:rsidRPr="00BD6CCE" w:rsidRDefault="00D03917" w:rsidP="001349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Kevlar à attacher sur le rail DIN avec des colliers fournis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71815380" w14:textId="77777777" w:rsidR="00F54415" w:rsidRDefault="00F54415" w:rsidP="00F54415"/>
    <w:p w14:paraId="096D50B0" w14:textId="77777777" w:rsidR="00FB3793" w:rsidRDefault="00FB3793" w:rsidP="00C826CA">
      <w:pPr>
        <w:jc w:val="left"/>
      </w:pPr>
    </w:p>
    <w:p w14:paraId="41BD14BA" w14:textId="2740911F" w:rsidR="00FB3793" w:rsidRDefault="00277C1E" w:rsidP="00882578">
      <w:pPr>
        <w:pStyle w:val="Titre1"/>
      </w:pPr>
      <w:bookmarkStart w:id="5" w:name="_Toc4145912"/>
      <w:r>
        <w:lastRenderedPageBreak/>
        <w:t>MISE EN PLACE DU MATERIEL DANS LA PORTE GAUCHE DU CY10</w:t>
      </w:r>
      <w:bookmarkEnd w:id="5"/>
    </w:p>
    <w:p w14:paraId="0DD10488" w14:textId="77777777" w:rsidR="000F04B3" w:rsidRPr="000F04B3" w:rsidRDefault="000F04B3" w:rsidP="000F04B3"/>
    <w:p w14:paraId="26A78A88" w14:textId="1A056EC9" w:rsidR="001B1CF4" w:rsidRDefault="00885A06" w:rsidP="001B1CF4">
      <w:pPr>
        <w:pStyle w:val="Remarque"/>
      </w:pPr>
      <w:r w:rsidRPr="00C826CA">
        <w:t xml:space="preserve">Le convertisseur fibre / RJ45, le switch POE et l'alimentation POE sont </w:t>
      </w:r>
      <w:proofErr w:type="spellStart"/>
      <w:r w:rsidR="00277C1E">
        <w:t>pré-montés</w:t>
      </w:r>
      <w:proofErr w:type="spellEnd"/>
      <w:r w:rsidR="00277C1E">
        <w:t xml:space="preserve"> par ERM</w:t>
      </w:r>
      <w:r w:rsidRPr="00C826CA">
        <w:t xml:space="preserve"> </w:t>
      </w:r>
      <w:r w:rsidR="000E0EE0" w:rsidRPr="00C826CA">
        <w:t>sur un support</w:t>
      </w:r>
      <w:r w:rsidR="00C826CA">
        <w:t>.</w:t>
      </w:r>
    </w:p>
    <w:p w14:paraId="047A54EF" w14:textId="0A20D4D1" w:rsidR="001B51CC" w:rsidRDefault="00C826CA" w:rsidP="002C6982">
      <w:pPr>
        <w:pStyle w:val="Remarque"/>
      </w:pPr>
      <w:r>
        <w:t>La fixation du support fibre sur la porte de l'armoire S17 est à la charge du client.</w:t>
      </w:r>
    </w:p>
    <w:p w14:paraId="2891158B" w14:textId="3EE72B31" w:rsidR="000E58FC" w:rsidRDefault="000E58FC" w:rsidP="002C6982">
      <w:pPr>
        <w:pStyle w:val="Remarque"/>
      </w:pPr>
      <w:r>
        <w:t>Cette opération requiert deux personnes.</w:t>
      </w:r>
    </w:p>
    <w:p w14:paraId="6418F9E9" w14:textId="77777777" w:rsidR="00C03955" w:rsidRDefault="00C826CA" w:rsidP="00C03955">
      <w:r>
        <w:t>Pour fixer le support fibre sur la porte de l'armoire procéder comme ceci :</w:t>
      </w:r>
      <w:r w:rsidR="00C03955">
        <w:rPr>
          <w:noProof/>
        </w:rPr>
        <w:drawing>
          <wp:anchor distT="0" distB="0" distL="114300" distR="114300" simplePos="0" relativeHeight="251741696" behindDoc="0" locked="0" layoutInCell="1" allowOverlap="1" wp14:anchorId="154A6DB6" wp14:editId="09B512D6">
            <wp:simplePos x="0" y="0"/>
            <wp:positionH relativeFrom="margin">
              <wp:posOffset>1374140</wp:posOffset>
            </wp:positionH>
            <wp:positionV relativeFrom="paragraph">
              <wp:posOffset>276722</wp:posOffset>
            </wp:positionV>
            <wp:extent cx="3564255" cy="2672715"/>
            <wp:effectExtent l="0" t="0" r="0" b="0"/>
            <wp:wrapThrough wrapText="bothSides">
              <wp:wrapPolygon edited="0">
                <wp:start x="0" y="0"/>
                <wp:lineTo x="0" y="21400"/>
                <wp:lineTo x="21473" y="21400"/>
                <wp:lineTo x="21473" y="0"/>
                <wp:lineTo x="0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28035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5C7A" w14:textId="77777777" w:rsidR="00C03955" w:rsidRDefault="00C03955" w:rsidP="00C826CA"/>
    <w:p w14:paraId="66407F52" w14:textId="77777777" w:rsidR="00C03955" w:rsidRDefault="00C03955" w:rsidP="00C826CA"/>
    <w:p w14:paraId="5361662C" w14:textId="77777777" w:rsidR="00C03955" w:rsidRDefault="00C03955" w:rsidP="00C826CA"/>
    <w:p w14:paraId="5A9989B6" w14:textId="77777777" w:rsidR="00C03955" w:rsidRDefault="00C03955" w:rsidP="00C826CA"/>
    <w:p w14:paraId="4F450241" w14:textId="77777777" w:rsidR="00C03955" w:rsidRDefault="00C03955" w:rsidP="00C826CA"/>
    <w:p w14:paraId="25744A1C" w14:textId="77777777" w:rsidR="00C03955" w:rsidRDefault="00C03955" w:rsidP="00C826CA"/>
    <w:p w14:paraId="794BED7C" w14:textId="77777777" w:rsidR="00C03955" w:rsidRDefault="00C03955" w:rsidP="00C826CA"/>
    <w:p w14:paraId="70E29BAA" w14:textId="77777777" w:rsidR="00C03955" w:rsidRDefault="00C03955" w:rsidP="00C826CA"/>
    <w:p w14:paraId="407ABF12" w14:textId="77777777" w:rsidR="00C03955" w:rsidRDefault="00C03955" w:rsidP="00C826CA"/>
    <w:p w14:paraId="4000E82F" w14:textId="04582AD0" w:rsidR="00C03955" w:rsidRDefault="00277C1E" w:rsidP="0079167F">
      <w:pPr>
        <w:ind w:left="2124" w:firstLine="708"/>
      </w:pPr>
      <w:r>
        <w:t xml:space="preserve">Matériel </w:t>
      </w:r>
      <w:r w:rsidR="00C03955">
        <w:t>à utiliser pour fixer le support fibre</w:t>
      </w:r>
    </w:p>
    <w:p w14:paraId="7DD83A52" w14:textId="0E5E92D1" w:rsidR="00C03955" w:rsidRDefault="0079167F" w:rsidP="0079167F">
      <w:pPr>
        <w:pStyle w:val="Paragraphedeliste"/>
        <w:numPr>
          <w:ilvl w:val="0"/>
          <w:numId w:val="18"/>
        </w:numPr>
      </w:pPr>
      <w:r>
        <w:t xml:space="preserve">Agrandir les </w:t>
      </w:r>
      <w:r w:rsidR="00725D72">
        <w:t xml:space="preserve">4 </w:t>
      </w:r>
      <w:r>
        <w:t xml:space="preserve">trous avec un </w:t>
      </w:r>
      <w:r w:rsidR="00725D72">
        <w:t>for</w:t>
      </w:r>
      <w:r w:rsidR="00277C1E">
        <w:t>e</w:t>
      </w:r>
      <w:r w:rsidR="00725D72">
        <w:t>t</w:t>
      </w:r>
      <w:r>
        <w:t xml:space="preserve"> de 8</w:t>
      </w:r>
      <w:r w:rsidR="00277C1E">
        <w:t>mm</w:t>
      </w:r>
      <w:r>
        <w:t xml:space="preserve"> comme indiqué dans l'image ci-</w:t>
      </w:r>
      <w:r w:rsidR="00725D72">
        <w:t>dessous ;</w:t>
      </w:r>
    </w:p>
    <w:p w14:paraId="6B426787" w14:textId="77777777" w:rsidR="0079167F" w:rsidRDefault="0079167F" w:rsidP="0079167F">
      <w:pPr>
        <w:pStyle w:val="Annotationimportante"/>
      </w:pPr>
      <w:r>
        <w:t xml:space="preserve">Faire attention à ne pas traverser la porte lors du </w:t>
      </w:r>
      <w:r w:rsidR="00725D72">
        <w:t>perçage</w:t>
      </w:r>
      <w:r>
        <w:t>.</w:t>
      </w:r>
    </w:p>
    <w:p w14:paraId="6D8A9D1A" w14:textId="77777777" w:rsidR="00725D72" w:rsidRPr="00C826CA" w:rsidRDefault="00725D72" w:rsidP="00725D72">
      <w:pPr>
        <w:pStyle w:val="Annotationimportante"/>
        <w:numPr>
          <w:ilvl w:val="0"/>
          <w:numId w:val="0"/>
        </w:numPr>
        <w:ind w:left="720"/>
      </w:pPr>
    </w:p>
    <w:p w14:paraId="79B9E068" w14:textId="77777777" w:rsidR="00C03955" w:rsidRDefault="00C03955" w:rsidP="00632737">
      <w:r>
        <w:rPr>
          <w:noProof/>
        </w:rPr>
        <w:lastRenderedPageBreak/>
        <w:drawing>
          <wp:anchor distT="0" distB="0" distL="114300" distR="114300" simplePos="0" relativeHeight="251742720" behindDoc="0" locked="0" layoutInCell="1" allowOverlap="1" wp14:anchorId="640088F8" wp14:editId="02A05F55">
            <wp:simplePos x="0" y="0"/>
            <wp:positionH relativeFrom="margin">
              <wp:posOffset>1372870</wp:posOffset>
            </wp:positionH>
            <wp:positionV relativeFrom="paragraph">
              <wp:posOffset>5715</wp:posOffset>
            </wp:positionV>
            <wp:extent cx="3562350" cy="2671445"/>
            <wp:effectExtent l="0" t="0" r="0" b="0"/>
            <wp:wrapThrough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28035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3009F" w14:textId="77777777" w:rsidR="00C03955" w:rsidRDefault="00C03955" w:rsidP="00632737"/>
    <w:p w14:paraId="219BC3EE" w14:textId="77777777" w:rsidR="00C03955" w:rsidRDefault="0079167F" w:rsidP="00632737"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9D71F0A" wp14:editId="5D75ED36">
                <wp:simplePos x="0" y="0"/>
                <wp:positionH relativeFrom="column">
                  <wp:posOffset>2784857</wp:posOffset>
                </wp:positionH>
                <wp:positionV relativeFrom="paragraph">
                  <wp:posOffset>257186</wp:posOffset>
                </wp:positionV>
                <wp:extent cx="744873" cy="45719"/>
                <wp:effectExtent l="0" t="38100" r="36195" b="88265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873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294A" id="Connecteur droit avec flèche 95" o:spid="_x0000_s1026" type="#_x0000_t32" style="position:absolute;margin-left:219.3pt;margin-top:20.25pt;width:58.65pt;height:3.6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" strokecolor="red">
                <v:stroke endarrow="block"/>
              </v:shape>
            </w:pict>
          </mc:Fallback>
        </mc:AlternateContent>
      </w:r>
      <w:r w:rsidR="00C03955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D08031E" wp14:editId="101A0657">
                <wp:simplePos x="0" y="0"/>
                <wp:positionH relativeFrom="column">
                  <wp:posOffset>3581829</wp:posOffset>
                </wp:positionH>
                <wp:positionV relativeFrom="paragraph">
                  <wp:posOffset>146050</wp:posOffset>
                </wp:positionV>
                <wp:extent cx="248421" cy="254442"/>
                <wp:effectExtent l="0" t="0" r="18415" b="12700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25444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46678A" id="Ellipse 78" o:spid="_x0000_s1026" style="position:absolute;margin-left:282.05pt;margin-top:11.5pt;width:19.55pt;height:20.05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" filled="f" strokecolor="red" strokeweight="1.5pt"/>
            </w:pict>
          </mc:Fallback>
        </mc:AlternateContent>
      </w:r>
    </w:p>
    <w:p w14:paraId="6FB85826" w14:textId="77777777" w:rsidR="00C03955" w:rsidRDefault="0079167F" w:rsidP="00632737"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B235CA3" wp14:editId="5171FA4A">
                <wp:simplePos x="0" y="0"/>
                <wp:positionH relativeFrom="column">
                  <wp:posOffset>2768999</wp:posOffset>
                </wp:positionH>
                <wp:positionV relativeFrom="paragraph">
                  <wp:posOffset>15402</wp:posOffset>
                </wp:positionV>
                <wp:extent cx="761119" cy="486270"/>
                <wp:effectExtent l="0" t="0" r="77470" b="47625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119" cy="4862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A829" id="Connecteur droit avec flèche 92" o:spid="_x0000_s1026" type="#_x0000_t32" style="position:absolute;margin-left:218.05pt;margin-top:1.2pt;width:59.95pt;height:38.3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08D7255" wp14:editId="1C9BDC0D">
                <wp:simplePos x="0" y="0"/>
                <wp:positionH relativeFrom="column">
                  <wp:posOffset>2689717</wp:posOffset>
                </wp:positionH>
                <wp:positionV relativeFrom="paragraph">
                  <wp:posOffset>57686</wp:posOffset>
                </wp:positionV>
                <wp:extent cx="10571" cy="311847"/>
                <wp:effectExtent l="38100" t="0" r="66040" b="50165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" cy="3118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9FF91" id="Connecteur droit avec flèche 85" o:spid="_x0000_s1026" type="#_x0000_t32" style="position:absolute;margin-left:211.8pt;margin-top:4.55pt;width:.85pt;height:24.5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" strokecolor="red">
                <v:stroke endarrow="block"/>
              </v:shape>
            </w:pict>
          </mc:Fallback>
        </mc:AlternateContent>
      </w:r>
    </w:p>
    <w:p w14:paraId="0E1AB014" w14:textId="77777777" w:rsidR="00C03955" w:rsidRDefault="00C03955" w:rsidP="00632737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949AC03" wp14:editId="2255992B">
                <wp:simplePos x="0" y="0"/>
                <wp:positionH relativeFrom="column">
                  <wp:posOffset>3561832</wp:posOffset>
                </wp:positionH>
                <wp:positionV relativeFrom="paragraph">
                  <wp:posOffset>206397</wp:posOffset>
                </wp:positionV>
                <wp:extent cx="269428" cy="254442"/>
                <wp:effectExtent l="0" t="0" r="16510" b="12700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28" cy="25444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7D7482" id="Ellipse 84" o:spid="_x0000_s1026" style="position:absolute;margin-left:280.45pt;margin-top:16.25pt;width:21.2pt;height:20.0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222D382" wp14:editId="48E1D42C">
                <wp:simplePos x="0" y="0"/>
                <wp:positionH relativeFrom="column">
                  <wp:posOffset>2595205</wp:posOffset>
                </wp:positionH>
                <wp:positionV relativeFrom="paragraph">
                  <wp:posOffset>99989</wp:posOffset>
                </wp:positionV>
                <wp:extent cx="248421" cy="254442"/>
                <wp:effectExtent l="0" t="0" r="18415" b="12700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25444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88FF24" id="Ellipse 83" o:spid="_x0000_s1026" style="position:absolute;margin-left:204.35pt;margin-top:7.85pt;width:19.55pt;height:20.05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" filled="f" strokecolor="red" strokeweight="1.5pt"/>
            </w:pict>
          </mc:Fallback>
        </mc:AlternateContent>
      </w:r>
    </w:p>
    <w:p w14:paraId="30E1B5ED" w14:textId="77777777" w:rsidR="00C03955" w:rsidRDefault="00C03955" w:rsidP="00632737"/>
    <w:p w14:paraId="5E0D0396" w14:textId="77777777" w:rsidR="00C03955" w:rsidRDefault="00C03955" w:rsidP="00632737"/>
    <w:p w14:paraId="344F7E10" w14:textId="77777777" w:rsidR="00C03955" w:rsidRDefault="00C03955" w:rsidP="00632737"/>
    <w:p w14:paraId="42A29CA0" w14:textId="77777777" w:rsidR="007220E2" w:rsidRDefault="007220E2" w:rsidP="007220E2">
      <w:pPr>
        <w:jc w:val="left"/>
      </w:pPr>
    </w:p>
    <w:p w14:paraId="6159E68E" w14:textId="77777777" w:rsidR="007220E2" w:rsidRDefault="007220E2" w:rsidP="007220E2">
      <w:pPr>
        <w:jc w:val="left"/>
      </w:pPr>
    </w:p>
    <w:p w14:paraId="132A0EF4" w14:textId="306C20FD" w:rsidR="0079167F" w:rsidRDefault="0079167F" w:rsidP="007220E2">
      <w:pPr>
        <w:jc w:val="left"/>
      </w:pPr>
      <w:r>
        <w:t>Insérer les inserts dans les trous agrandis</w:t>
      </w:r>
      <w:r w:rsidR="007220E2">
        <w:t> :</w:t>
      </w:r>
    </w:p>
    <w:p w14:paraId="1406928E" w14:textId="540F15F1" w:rsidR="00277C1E" w:rsidRDefault="000E58FC" w:rsidP="00277C1E">
      <w:pPr>
        <w:pStyle w:val="Paragraphedeliste"/>
        <w:numPr>
          <w:ilvl w:val="0"/>
          <w:numId w:val="1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7A4C6F49" wp14:editId="1A9575C0">
                <wp:simplePos x="0" y="0"/>
                <wp:positionH relativeFrom="margin">
                  <wp:align>left</wp:align>
                </wp:positionH>
                <wp:positionV relativeFrom="paragraph">
                  <wp:posOffset>522242</wp:posOffset>
                </wp:positionV>
                <wp:extent cx="6880390" cy="1674495"/>
                <wp:effectExtent l="0" t="0" r="0" b="1905"/>
                <wp:wrapThrough wrapText="bothSides">
                  <wp:wrapPolygon edited="0">
                    <wp:start x="0" y="0"/>
                    <wp:lineTo x="0" y="21379"/>
                    <wp:lineTo x="14413" y="21379"/>
                    <wp:lineTo x="21530" y="21379"/>
                    <wp:lineTo x="21530" y="0"/>
                    <wp:lineTo x="0" y="0"/>
                  </wp:wrapPolygon>
                </wp:wrapThrough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0390" cy="1674495"/>
                          <a:chOff x="0" y="0"/>
                          <a:chExt cx="6880390" cy="167449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20" cy="167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501" y="0"/>
                            <a:ext cx="2233295" cy="167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1065" y="0"/>
                            <a:ext cx="2219325" cy="166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261E1" id="Groupe 116" o:spid="_x0000_s1026" style="position:absolute;margin-left:0;margin-top:41.1pt;width:541.75pt;height:131.85pt;z-index:251757056;mso-position-horizontal:left;mso-position-horizontal-relative:margin" coordsize="68803,16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k/MN+9S0BAPUtAQAVAAAAZHJzL21lZGlhL2ltYWdlMy5qcGVn/9j/4AAQSkZJ&#10;RgABAQEA3ADcAAD/2wBDAAIBAQEBAQIBAQECAgICAgQDAgICAgUEBAMEBgUGBgYFBgYGBwkIBgcJ&#10;BwYGCAsICQoKCgoKBggLDAsKDAkKCgr/2wBDAQICAgICAgUDAwUKBwYHCgoKCgoKCgoKCgoKCgoK&#10;CgoKCgoKCgoKCgoKCgoKCgoKCgoKCgoKCgoKCgoKCgoKCgr/wAARCAGQAh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">
                <v:shape id="Image 97" o:spid="_x0000_s1027" type="#_x0000_t75" style="position:absolute;width:22301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">
                  <v:imagedata r:id="rId46" o:title=""/>
                </v:shape>
                <v:shape id="Image 108" o:spid="_x0000_s1028" type="#_x0000_t75" style="position:absolute;left:23335;width:22332;height:1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">
                  <v:imagedata r:id="rId47" o:title=""/>
                </v:shape>
                <v:shape id="Image 113" o:spid="_x0000_s1029" type="#_x0000_t75" style="position:absolute;left:46610;width:22193;height:1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">
                  <v:imagedata r:id="rId48" o:title=""/>
                </v:shape>
                <w10:wrap type="through" anchorx="margin"/>
              </v:group>
            </w:pict>
          </mc:Fallback>
        </mc:AlternateContent>
      </w:r>
      <w:r>
        <w:t>Pendant qu’une personne tient la porte ouverte à 90° par rapport au coffret, une deuxième personne expanse les inserts à l’aide d’un maillet et de l’outil prévu à cet effet ;</w:t>
      </w:r>
    </w:p>
    <w:p w14:paraId="3CC7D895" w14:textId="085C32A2" w:rsidR="00277C1E" w:rsidRDefault="00277C1E" w:rsidP="00277C1E"/>
    <w:p w14:paraId="5A5DD50C" w14:textId="47D8B245" w:rsidR="0079167F" w:rsidRDefault="00725D72" w:rsidP="00725D72">
      <w:pPr>
        <w:pStyle w:val="Paragraphedeliste"/>
        <w:numPr>
          <w:ilvl w:val="0"/>
          <w:numId w:val="18"/>
        </w:numPr>
      </w:pPr>
      <w:r>
        <w:t xml:space="preserve">Ensuite fixer le support fibre sur la porte avec 4 vises M6x12 plus </w:t>
      </w:r>
      <w:r w:rsidR="000E58FC">
        <w:t xml:space="preserve">8 </w:t>
      </w:r>
      <w:r>
        <w:t>rondelles.</w:t>
      </w:r>
    </w:p>
    <w:p w14:paraId="5CC30DF1" w14:textId="77777777" w:rsidR="0079167F" w:rsidRDefault="00725D72" w:rsidP="00632737">
      <w:r>
        <w:rPr>
          <w:noProof/>
        </w:rPr>
        <w:drawing>
          <wp:anchor distT="0" distB="0" distL="114300" distR="114300" simplePos="0" relativeHeight="251758080" behindDoc="0" locked="0" layoutInCell="1" allowOverlap="1" wp14:anchorId="5638E3B5" wp14:editId="72D31173">
            <wp:simplePos x="0" y="0"/>
            <wp:positionH relativeFrom="margin">
              <wp:posOffset>2217831</wp:posOffset>
            </wp:positionH>
            <wp:positionV relativeFrom="paragraph">
              <wp:posOffset>8831</wp:posOffset>
            </wp:positionV>
            <wp:extent cx="24257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hrough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128036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AB58F" w14:textId="77777777" w:rsidR="0079167F" w:rsidRDefault="0079167F" w:rsidP="00632737"/>
    <w:p w14:paraId="4A141514" w14:textId="77777777" w:rsidR="0079167F" w:rsidRDefault="0079167F" w:rsidP="00632737"/>
    <w:p w14:paraId="7F7969D7" w14:textId="77777777" w:rsidR="0079167F" w:rsidRDefault="0079167F" w:rsidP="00632737"/>
    <w:p w14:paraId="6FDE6B8B" w14:textId="77777777" w:rsidR="0079167F" w:rsidRDefault="0079167F" w:rsidP="00632737"/>
    <w:p w14:paraId="42D098E0" w14:textId="77777777" w:rsidR="0079167F" w:rsidRDefault="0079167F" w:rsidP="00632737"/>
    <w:p w14:paraId="57859A12" w14:textId="77777777" w:rsidR="0079167F" w:rsidRDefault="0079167F" w:rsidP="00632737"/>
    <w:p w14:paraId="3B74966E" w14:textId="77777777" w:rsidR="0079167F" w:rsidRDefault="0079167F" w:rsidP="00632737"/>
    <w:p w14:paraId="02BBD767" w14:textId="77777777" w:rsidR="00725D72" w:rsidRDefault="00725D72" w:rsidP="00632737">
      <w:r>
        <w:rPr>
          <w:noProof/>
        </w:rPr>
        <w:lastRenderedPageBreak/>
        <w:drawing>
          <wp:anchor distT="0" distB="0" distL="114300" distR="114300" simplePos="0" relativeHeight="251759104" behindDoc="0" locked="0" layoutInCell="1" allowOverlap="1" wp14:anchorId="7A97BE15" wp14:editId="26516CA7">
            <wp:simplePos x="0" y="0"/>
            <wp:positionH relativeFrom="column">
              <wp:posOffset>1850390</wp:posOffset>
            </wp:positionH>
            <wp:positionV relativeFrom="paragraph">
              <wp:posOffset>32385</wp:posOffset>
            </wp:positionV>
            <wp:extent cx="3023870" cy="2267585"/>
            <wp:effectExtent l="0" t="2858" r="2223" b="2222"/>
            <wp:wrapThrough wrapText="bothSides">
              <wp:wrapPolygon edited="0">
                <wp:start x="21620" y="27"/>
                <wp:lineTo x="120" y="27"/>
                <wp:lineTo x="120" y="21440"/>
                <wp:lineTo x="21620" y="21440"/>
                <wp:lineTo x="21620" y="27"/>
              </wp:wrapPolygon>
            </wp:wrapThrough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128036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387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32AEF" w14:textId="77777777" w:rsidR="00725D72" w:rsidRDefault="00725D72" w:rsidP="00632737"/>
    <w:p w14:paraId="5AD30C95" w14:textId="77777777" w:rsidR="00725D72" w:rsidRDefault="00725D72" w:rsidP="00632737"/>
    <w:p w14:paraId="6D96A756" w14:textId="77777777" w:rsidR="00725D72" w:rsidRDefault="00725D72" w:rsidP="00632737"/>
    <w:p w14:paraId="479E8E12" w14:textId="77777777" w:rsidR="00725D72" w:rsidRDefault="00725D72" w:rsidP="00632737"/>
    <w:p w14:paraId="28BD1DE2" w14:textId="77777777" w:rsidR="00725D72" w:rsidRDefault="00725D72" w:rsidP="00632737"/>
    <w:p w14:paraId="7A303CAB" w14:textId="77777777" w:rsidR="00725D72" w:rsidRDefault="00725D72" w:rsidP="00632737"/>
    <w:p w14:paraId="00CAE368" w14:textId="77777777" w:rsidR="00725D72" w:rsidRDefault="00725D72" w:rsidP="00632737"/>
    <w:p w14:paraId="0282CCA0" w14:textId="77777777" w:rsidR="00725D72" w:rsidRDefault="00725D72" w:rsidP="00632737"/>
    <w:p w14:paraId="6EF0C04F" w14:textId="77777777" w:rsidR="00725D72" w:rsidRDefault="00725D72" w:rsidP="00725D72">
      <w:pPr>
        <w:jc w:val="left"/>
      </w:pPr>
      <w:r>
        <w:br w:type="page"/>
      </w:r>
    </w:p>
    <w:p w14:paraId="250E8628" w14:textId="77777777" w:rsidR="001B51CC" w:rsidRDefault="001B1CF4" w:rsidP="00632737">
      <w:r w:rsidRPr="001B1CF4">
        <w:lastRenderedPageBreak/>
        <w:t>Effectuer</w:t>
      </w:r>
      <w:r>
        <w:t xml:space="preserve"> les connexions entre chaque élément et l</w:t>
      </w:r>
      <w:r w:rsidR="00C826CA">
        <w:t>a</w:t>
      </w:r>
      <w:r>
        <w:t xml:space="preserve"> </w:t>
      </w:r>
      <w:proofErr w:type="spellStart"/>
      <w:r>
        <w:t>Citybox</w:t>
      </w:r>
      <w:proofErr w:type="spellEnd"/>
      <w:r>
        <w:t xml:space="preserve"> </w:t>
      </w:r>
      <w:r w:rsidR="00FB3793">
        <w:t>Controller</w:t>
      </w:r>
      <w:r w:rsidR="00632737">
        <w:t xml:space="preserve"> comme ceci :</w:t>
      </w:r>
    </w:p>
    <w:p w14:paraId="393D639B" w14:textId="77777777" w:rsidR="001B51CC" w:rsidRPr="00781773" w:rsidRDefault="00632737" w:rsidP="002C6982">
      <w:pPr>
        <w:pStyle w:val="Paragraphedeliste"/>
        <w:numPr>
          <w:ilvl w:val="0"/>
          <w:numId w:val="13"/>
        </w:numPr>
      </w:pPr>
      <w:r>
        <w:t>Insérer le transmetteur LC dans la prise SFP du convertisseur fibre / RJ45</w:t>
      </w:r>
      <w:r w:rsidR="00CE4528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ADE1AF" wp14:editId="1CC21085">
                <wp:simplePos x="0" y="0"/>
                <wp:positionH relativeFrom="margin">
                  <wp:posOffset>1137159</wp:posOffset>
                </wp:positionH>
                <wp:positionV relativeFrom="paragraph">
                  <wp:posOffset>292267</wp:posOffset>
                </wp:positionV>
                <wp:extent cx="1072515" cy="195532"/>
                <wp:effectExtent l="0" t="0" r="13335" b="300355"/>
                <wp:wrapNone/>
                <wp:docPr id="8" name="Légende : flèche courbé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195532"/>
                        </a:xfrm>
                        <a:prstGeom prst="borderCallout2">
                          <a:avLst>
                            <a:gd name="adj1" fmla="val 103181"/>
                            <a:gd name="adj2" fmla="val 53617"/>
                            <a:gd name="adj3" fmla="val 133057"/>
                            <a:gd name="adj4" fmla="val 56047"/>
                            <a:gd name="adj5" fmla="val 252786"/>
                            <a:gd name="adj6" fmla="val 5921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076369" w14:textId="77777777" w:rsidR="00D03917" w:rsidRPr="00781773" w:rsidRDefault="00D03917" w:rsidP="0063273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81773">
                              <w:rPr>
                                <w:sz w:val="12"/>
                                <w:szCs w:val="12"/>
                              </w:rPr>
                              <w:t>Transmetteur optique 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E1AF" id="Légende : flèche courbée 8" o:spid="_x0000_s1041" type="#_x0000_t48" style="position:absolute;left:0;text-align:left;margin-left:89.55pt;margin-top:23pt;width:84.45pt;height:15.4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" adj="12789,54602,12106,28740,11581,22287" fillcolor="window" strokecolor="red" strokeweight="1.5pt">
                <v:textbox>
                  <w:txbxContent>
                    <w:p w14:paraId="70076369" w14:textId="77777777" w:rsidR="00D03917" w:rsidRPr="00781773" w:rsidRDefault="00D03917" w:rsidP="0063273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781773">
                        <w:rPr>
                          <w:sz w:val="12"/>
                          <w:szCs w:val="12"/>
                        </w:rPr>
                        <w:t>Transmetteur optique LC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0322F832" w14:textId="77777777" w:rsidR="001B51CC" w:rsidRDefault="001B51CC" w:rsidP="002C6982">
      <w:pPr>
        <w:rPr>
          <w:highlight w:val="yellow"/>
        </w:rPr>
      </w:pPr>
    </w:p>
    <w:p w14:paraId="6F984332" w14:textId="77777777" w:rsidR="001B51CC" w:rsidRDefault="00CE4528" w:rsidP="002C6982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93053C1" wp14:editId="5C008D97">
            <wp:simplePos x="0" y="0"/>
            <wp:positionH relativeFrom="margin">
              <wp:posOffset>3788824</wp:posOffset>
            </wp:positionH>
            <wp:positionV relativeFrom="paragraph">
              <wp:posOffset>69878</wp:posOffset>
            </wp:positionV>
            <wp:extent cx="2014855" cy="1510665"/>
            <wp:effectExtent l="0" t="0" r="4445" b="0"/>
            <wp:wrapThrough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874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59" behindDoc="0" locked="0" layoutInCell="1" allowOverlap="1" wp14:anchorId="3FD0E76C" wp14:editId="1C44BA71">
            <wp:simplePos x="0" y="0"/>
            <wp:positionH relativeFrom="column">
              <wp:posOffset>1182370</wp:posOffset>
            </wp:positionH>
            <wp:positionV relativeFrom="paragraph">
              <wp:posOffset>68580</wp:posOffset>
            </wp:positionV>
            <wp:extent cx="201930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873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B560" w14:textId="77777777" w:rsidR="001B51CC" w:rsidRDefault="001B51CC" w:rsidP="002C6982">
      <w:pPr>
        <w:rPr>
          <w:highlight w:val="yellow"/>
        </w:rPr>
      </w:pPr>
    </w:p>
    <w:p w14:paraId="7C78F71E" w14:textId="77777777" w:rsidR="001B51CC" w:rsidRDefault="001B51CC" w:rsidP="002C6982">
      <w:pPr>
        <w:rPr>
          <w:highlight w:val="yellow"/>
        </w:rPr>
      </w:pPr>
    </w:p>
    <w:p w14:paraId="47AD3288" w14:textId="77777777" w:rsidR="001B51CC" w:rsidRDefault="001B51CC" w:rsidP="002C6982">
      <w:pPr>
        <w:rPr>
          <w:highlight w:val="yellow"/>
        </w:rPr>
      </w:pPr>
    </w:p>
    <w:p w14:paraId="5A787654" w14:textId="77777777" w:rsidR="001B51CC" w:rsidRDefault="001B51CC" w:rsidP="002C6982"/>
    <w:p w14:paraId="5A605612" w14:textId="348B5E13" w:rsidR="001B51CC" w:rsidRDefault="001B51CC" w:rsidP="002C6982"/>
    <w:p w14:paraId="5A0BCE5C" w14:textId="77777777" w:rsidR="009C0320" w:rsidRDefault="009C0320" w:rsidP="009C0320">
      <w:pPr>
        <w:pStyle w:val="Paragraphedeliste"/>
        <w:numPr>
          <w:ilvl w:val="0"/>
          <w:numId w:val="13"/>
        </w:numPr>
      </w:pPr>
      <w:r>
        <w:t xml:space="preserve">Brancher le cordon SC /APC entre le DTIO monté sur le rail DIN et le transmetteur LC inséré dans le convertisseur fibre / RJ45 </w:t>
      </w:r>
    </w:p>
    <w:p w14:paraId="61A4BF0A" w14:textId="4671C2D2" w:rsidR="009C0320" w:rsidRDefault="009C0320" w:rsidP="002C6982"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CAB7B26" wp14:editId="13B139B3">
                <wp:simplePos x="0" y="0"/>
                <wp:positionH relativeFrom="margin">
                  <wp:posOffset>1209411</wp:posOffset>
                </wp:positionH>
                <wp:positionV relativeFrom="paragraph">
                  <wp:posOffset>-3026</wp:posOffset>
                </wp:positionV>
                <wp:extent cx="4136671" cy="2783353"/>
                <wp:effectExtent l="0" t="0" r="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671" cy="2783353"/>
                          <a:chOff x="0" y="0"/>
                          <a:chExt cx="4136671" cy="2783353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211" y="308758"/>
                            <a:ext cx="3299460" cy="2474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Légende : encadrée 81"/>
                        <wps:cNvSpPr/>
                        <wps:spPr>
                          <a:xfrm>
                            <a:off x="0" y="1472540"/>
                            <a:ext cx="673239" cy="236136"/>
                          </a:xfrm>
                          <a:prstGeom prst="borderCallout1">
                            <a:avLst>
                              <a:gd name="adj1" fmla="val 46535"/>
                              <a:gd name="adj2" fmla="val 104711"/>
                              <a:gd name="adj3" fmla="val 62487"/>
                              <a:gd name="adj4" fmla="val 212970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8B6E88D" w14:textId="77777777" w:rsidR="00D03917" w:rsidRPr="00781773" w:rsidRDefault="00D03917" w:rsidP="009C03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SC / APC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Légende : encadrée 82"/>
                        <wps:cNvSpPr/>
                        <wps:spPr>
                          <a:xfrm>
                            <a:off x="1359725" y="0"/>
                            <a:ext cx="1004570" cy="245745"/>
                          </a:xfrm>
                          <a:prstGeom prst="borderCallout1">
                            <a:avLst>
                              <a:gd name="adj1" fmla="val 104970"/>
                              <a:gd name="adj2" fmla="val 49928"/>
                              <a:gd name="adj3" fmla="val 513047"/>
                              <a:gd name="adj4" fmla="val 48515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C043BB8" w14:textId="77777777" w:rsidR="00D03917" w:rsidRPr="00781773" w:rsidRDefault="00D03917" w:rsidP="009C03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Transmetteur LC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B7B26" id="Groupe 16" o:spid="_x0000_s1042" style="position:absolute;left:0;text-align:left;margin-left:95.25pt;margin-top:-.25pt;width:325.7pt;height:219.15pt;z-index:251763200;mso-position-horizontal-relative:margin" coordsize="41366,27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">
                <v:shape id="Image 80" o:spid="_x0000_s1043" type="#_x0000_t75" style="position:absolute;left:8372;top:3087;width:32994;height:2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">
                  <v:imagedata r:id="rId54" o:title=""/>
                </v:shape>
                <v:shape id="Légende : encadrée 81" o:spid="_x0000_s1044" type="#_x0000_t47" style="position:absolute;top:14725;width:6732;height:2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" adj="46002,13497,22618,10052" fillcolor="window" strokecolor="red" strokeweight="1.5pt">
                  <v:textbox>
                    <w:txbxContent>
                      <w:p w14:paraId="38B6E88D" w14:textId="77777777" w:rsidR="00D03917" w:rsidRPr="00781773" w:rsidRDefault="00D03917" w:rsidP="009C03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SC / APC</w:t>
                        </w:r>
                      </w:p>
                    </w:txbxContent>
                  </v:textbox>
                  <o:callout v:ext="edit" minusx="t" minusy="t"/>
                </v:shape>
                <v:shape id="Légende : encadrée 82" o:spid="_x0000_s1045" type="#_x0000_t47" style="position:absolute;left:13597;width:10045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" adj="10479,110818,10784,22674" fillcolor="window" strokecolor="red" strokeweight="1.5pt">
                  <v:textbox>
                    <w:txbxContent>
                      <w:p w14:paraId="5C043BB8" w14:textId="77777777" w:rsidR="00D03917" w:rsidRPr="00781773" w:rsidRDefault="00D03917" w:rsidP="009C0320">
                        <w:pPr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Transmetteur LC</w: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</w:p>
    <w:p w14:paraId="0073A895" w14:textId="336F0DD0" w:rsidR="009C0320" w:rsidRDefault="009C0320" w:rsidP="002C6982"/>
    <w:p w14:paraId="181AFA22" w14:textId="6B66F1A5" w:rsidR="009C0320" w:rsidRDefault="009C0320" w:rsidP="002C6982"/>
    <w:p w14:paraId="6751269F" w14:textId="7DD51D3A" w:rsidR="009C0320" w:rsidRDefault="009C0320" w:rsidP="002C6982"/>
    <w:p w14:paraId="73CF4057" w14:textId="072DF985" w:rsidR="009C0320" w:rsidRDefault="009C0320" w:rsidP="002C6982"/>
    <w:p w14:paraId="09CA0D21" w14:textId="161427D7" w:rsidR="009C0320" w:rsidRDefault="009C0320" w:rsidP="002C6982"/>
    <w:p w14:paraId="1E49238C" w14:textId="7C23522D" w:rsidR="009C0320" w:rsidRDefault="009C0320" w:rsidP="002C6982"/>
    <w:p w14:paraId="72147092" w14:textId="006724FE" w:rsidR="009C0320" w:rsidRDefault="009C0320" w:rsidP="002C6982"/>
    <w:p w14:paraId="1002C745" w14:textId="5A1DEAF4" w:rsidR="009C0320" w:rsidRDefault="009C0320" w:rsidP="002C6982"/>
    <w:p w14:paraId="48CB71B9" w14:textId="5A8FEF8E" w:rsidR="009C0320" w:rsidRDefault="009C0320" w:rsidP="002C6982"/>
    <w:p w14:paraId="5EE610E5" w14:textId="35AA6DF0" w:rsidR="009C0320" w:rsidRDefault="009C0320" w:rsidP="002C6982"/>
    <w:p w14:paraId="66485C50" w14:textId="6ACA5ACB" w:rsidR="009C0320" w:rsidRDefault="009C0320" w:rsidP="002C6982"/>
    <w:p w14:paraId="700A01C6" w14:textId="478331F0" w:rsidR="009C0320" w:rsidRDefault="009C0320" w:rsidP="002C6982"/>
    <w:p w14:paraId="0F1F9689" w14:textId="1F377ECA" w:rsidR="009C0320" w:rsidRDefault="009C0320" w:rsidP="002C6982"/>
    <w:p w14:paraId="2F07C7C7" w14:textId="0E1FE0C8" w:rsidR="009C0320" w:rsidRDefault="009C0320" w:rsidP="002C6982"/>
    <w:p w14:paraId="77FF0C21" w14:textId="7638892D" w:rsidR="009C0320" w:rsidRDefault="009C0320" w:rsidP="002C6982"/>
    <w:p w14:paraId="71F38173" w14:textId="3C65A914" w:rsidR="009C0320" w:rsidRDefault="009C0320" w:rsidP="002C6982"/>
    <w:p w14:paraId="2314430D" w14:textId="77777777" w:rsidR="009C0320" w:rsidRDefault="009C0320" w:rsidP="002C6982"/>
    <w:p w14:paraId="68AE054C" w14:textId="77777777" w:rsidR="009C0320" w:rsidRDefault="009C0320" w:rsidP="009C0320">
      <w:pPr>
        <w:pStyle w:val="Paragraphedeliste"/>
        <w:numPr>
          <w:ilvl w:val="0"/>
          <w:numId w:val="13"/>
        </w:numPr>
      </w:pPr>
      <w:r>
        <w:lastRenderedPageBreak/>
        <w:t xml:space="preserve">Brancher le cordon RJ 45 de 2m sur un de deux ports RJ 45 </w:t>
      </w:r>
      <w:proofErr w:type="spellStart"/>
      <w:r>
        <w:t>Citybox</w:t>
      </w:r>
      <w:proofErr w:type="spellEnd"/>
      <w:r>
        <w:t xml:space="preserve"> Controller comme ceci :</w:t>
      </w:r>
    </w:p>
    <w:p w14:paraId="5FB8ED74" w14:textId="30757B4B" w:rsidR="009C0320" w:rsidRDefault="009C0320" w:rsidP="009C0320"/>
    <w:p w14:paraId="2607C869" w14:textId="083D2E69" w:rsidR="009C0320" w:rsidRDefault="009C0320" w:rsidP="009C0320">
      <w:r w:rsidRPr="000C06A0">
        <w:rPr>
          <w:rFonts w:ascii="Calibri" w:eastAsia="Times New Roman" w:hAnsi="Calibri" w:cs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747BB9B3" wp14:editId="10FF47CB">
                <wp:simplePos x="0" y="0"/>
                <wp:positionH relativeFrom="margin">
                  <wp:align>center</wp:align>
                </wp:positionH>
                <wp:positionV relativeFrom="paragraph">
                  <wp:posOffset>3694</wp:posOffset>
                </wp:positionV>
                <wp:extent cx="3724275" cy="2047411"/>
                <wp:effectExtent l="0" t="0" r="9525" b="1016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2047411"/>
                          <a:chOff x="0" y="35169"/>
                          <a:chExt cx="3724275" cy="2047411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0445"/>
                            <a:ext cx="3724275" cy="149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898497" y="1248355"/>
                            <a:ext cx="1327785" cy="8342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onnecteur droit avec flèche 88"/>
                        <wps:cNvCnPr/>
                        <wps:spPr>
                          <a:xfrm flipH="1">
                            <a:off x="397565" y="413468"/>
                            <a:ext cx="365760" cy="588369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" name="Connecteur droit avec flèche 89"/>
                        <wps:cNvCnPr/>
                        <wps:spPr>
                          <a:xfrm>
                            <a:off x="763325" y="405517"/>
                            <a:ext cx="326087" cy="51625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0919" y="35169"/>
                            <a:ext cx="1749199" cy="3689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276635" w14:textId="77777777" w:rsidR="00D03917" w:rsidRPr="00781773" w:rsidRDefault="00D03917" w:rsidP="009C03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Brancher le cordon sur un de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 xml:space="preserve"> 2 ports RJ45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BB9B3" id="Groupe 91" o:spid="_x0000_s1046" style="position:absolute;left:0;text-align:left;margin-left:0;margin-top:.3pt;width:293.25pt;height:161.2pt;z-index:251765248;mso-position-horizontal:center;mso-position-horizontal-relative:margin;mso-height-relative:margin" coordorigin=",351" coordsize="37242,204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">
                <v:shape id="Image 86" o:spid="_x0000_s1047" type="#_x0000_t75" style="position:absolute;top:5804;width:3724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">
                  <v:imagedata r:id="rId56" o:title=""/>
                </v:shape>
                <v:rect id="Rectangle 87" o:spid="_x0000_s1048" style="position:absolute;left:8984;top:12483;width:13278;height:8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" filled="f" strokecolor="red" strokeweight="1.5pt"/>
                <v:shape id="Connecteur droit avec flèche 88" o:spid="_x0000_s1049" type="#_x0000_t32" style="position:absolute;left:3975;top:4134;width:3658;height:58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" strokecolor="red" strokeweight="1pt">
                  <v:stroke endarrow="block" joinstyle="miter"/>
                </v:shape>
                <v:shape id="Connecteur droit avec flèche 89" o:spid="_x0000_s1050" type="#_x0000_t32" style="position:absolute;left:7633;top:4055;width:3261;height:51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" strokecolor="red" strokeweight="1pt">
                  <v:stroke endarrow="block"/>
                </v:shape>
                <v:rect id="Rectangle 90" o:spid="_x0000_s1051" style="position:absolute;left:1909;top:351;width:17492;height:3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" fillcolor="window" strokecolor="red" strokeweight="1.5pt">
                  <v:textbox>
                    <w:txbxContent>
                      <w:p w14:paraId="35276635" w14:textId="77777777" w:rsidR="00D03917" w:rsidRPr="00781773" w:rsidRDefault="00D03917" w:rsidP="009C03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Brancher le cordon sur un de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781773">
                          <w:rPr>
                            <w:sz w:val="16"/>
                            <w:szCs w:val="16"/>
                          </w:rPr>
                          <w:t xml:space="preserve"> 2 ports RJ45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FEA75BC" w14:textId="65A86525" w:rsidR="009C0320" w:rsidRDefault="009C0320" w:rsidP="009C0320"/>
    <w:p w14:paraId="36094EBB" w14:textId="20F1A05D" w:rsidR="009C0320" w:rsidRDefault="009C0320" w:rsidP="009C0320"/>
    <w:p w14:paraId="70A1D385" w14:textId="6222D796" w:rsidR="009C0320" w:rsidRDefault="009C0320" w:rsidP="009C0320"/>
    <w:p w14:paraId="6DB57087" w14:textId="33B1F7B0" w:rsidR="009C0320" w:rsidRDefault="009C0320" w:rsidP="009C0320"/>
    <w:p w14:paraId="4D77FBD2" w14:textId="4177FB27" w:rsidR="009C0320" w:rsidRDefault="009C0320" w:rsidP="009C0320"/>
    <w:p w14:paraId="32EAE9A0" w14:textId="3B309D8B" w:rsidR="009C0320" w:rsidRDefault="009C0320" w:rsidP="009C0320"/>
    <w:p w14:paraId="5318AC3F" w14:textId="6064E9DD" w:rsidR="009C0320" w:rsidRDefault="009C0320" w:rsidP="009C0320"/>
    <w:p w14:paraId="1A6CB4F4" w14:textId="6C8327C9" w:rsidR="009C0320" w:rsidRDefault="009C0320" w:rsidP="009C0320"/>
    <w:p w14:paraId="7E9A3AC8" w14:textId="7AF16709" w:rsidR="009C0320" w:rsidRDefault="009C0320" w:rsidP="009C0320">
      <w:pPr>
        <w:pStyle w:val="Paragraphedeliste"/>
        <w:numPr>
          <w:ilvl w:val="0"/>
          <w:numId w:val="13"/>
        </w:numPr>
      </w:pPr>
      <w:r>
        <w:t>Branchement final de tous les éléments fixés sur la porte de l'armoire</w:t>
      </w:r>
    </w:p>
    <w:p w14:paraId="0E5372D4" w14:textId="25DE9DFB" w:rsidR="009C0320" w:rsidRDefault="009C0320" w:rsidP="009C0320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8982DBB" wp14:editId="2C720054">
                <wp:simplePos x="0" y="0"/>
                <wp:positionH relativeFrom="margin">
                  <wp:align>center</wp:align>
                </wp:positionH>
                <wp:positionV relativeFrom="paragraph">
                  <wp:posOffset>220288</wp:posOffset>
                </wp:positionV>
                <wp:extent cx="3681170" cy="3119120"/>
                <wp:effectExtent l="0" t="0" r="14605" b="508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170" cy="3119120"/>
                          <a:chOff x="11875" y="124691"/>
                          <a:chExt cx="3681170" cy="311912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124691"/>
                            <a:ext cx="2581275" cy="311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Légende : encadrée 13"/>
                        <wps:cNvSpPr/>
                        <wps:spPr>
                          <a:xfrm>
                            <a:off x="2909455" y="765959"/>
                            <a:ext cx="637540" cy="37655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45802"/>
                              <a:gd name="adj4" fmla="val -63578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B22AF0" w14:textId="77777777" w:rsidR="00D03917" w:rsidRPr="00781773" w:rsidRDefault="00D03917" w:rsidP="00CE452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Cordon RJ45 2m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Légende : encadrée 21"/>
                        <wps:cNvSpPr/>
                        <wps:spPr>
                          <a:xfrm>
                            <a:off x="2915393" y="1312224"/>
                            <a:ext cx="773723" cy="42926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56930"/>
                              <a:gd name="adj4" fmla="val -105290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0EAB4DE" w14:textId="77777777" w:rsidR="00D03917" w:rsidRPr="00781773" w:rsidRDefault="00D03917" w:rsidP="00CE452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Cordon RJ45 0.5m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Légende : encadrée 22"/>
                        <wps:cNvSpPr/>
                        <wps:spPr>
                          <a:xfrm>
                            <a:off x="2909455" y="1929741"/>
                            <a:ext cx="783590" cy="36639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8705"/>
                              <a:gd name="adj4" fmla="val -6044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EE7426C" w14:textId="77777777" w:rsidR="00D03917" w:rsidRPr="00781773" w:rsidRDefault="00D03917" w:rsidP="00CE452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Cordon RJ45 1m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2DBB" id="Groupe 20" o:spid="_x0000_s1052" style="position:absolute;left:0;text-align:left;margin-left:0;margin-top:17.35pt;width:289.85pt;height:245.6pt;z-index:251687424;mso-position-horizontal:center;mso-position-horizontal-relative:margin;mso-width-relative:margin" coordorigin="118,1246" coordsize="36811,311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">
                <v:shape id="Image 74" o:spid="_x0000_s1053" type="#_x0000_t75" style="position:absolute;left:118;top:1246;width:25813;height:3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">
                  <v:imagedata r:id="rId58" o:title=""/>
                </v:shape>
                <v:shape id="Légende : encadrée 13" o:spid="_x0000_s1054" type="#_x0000_t47" style="position:absolute;left:29094;top:7659;width:6375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" adj="-13733,9893" fillcolor="white [3201]" strokecolor="red" strokeweight="1.5pt">
                  <v:textbox>
                    <w:txbxContent>
                      <w:p w14:paraId="7FB22AF0" w14:textId="77777777" w:rsidR="00D03917" w:rsidRPr="00781773" w:rsidRDefault="00D03917" w:rsidP="00CE452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Cordon RJ45 2m</w:t>
                        </w:r>
                      </w:p>
                    </w:txbxContent>
                  </v:textbox>
                  <o:callout v:ext="edit" minusy="t"/>
                </v:shape>
                <v:shape id="Légende : encadrée 21" o:spid="_x0000_s1055" type="#_x0000_t47" style="position:absolute;left:29153;top:13122;width:7738;height:4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" adj="-22743,12297" fillcolor="window" strokecolor="red" strokeweight="1.5pt">
                  <v:textbox>
                    <w:txbxContent>
                      <w:p w14:paraId="60EAB4DE" w14:textId="77777777" w:rsidR="00D03917" w:rsidRPr="00781773" w:rsidRDefault="00D03917" w:rsidP="00CE452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Cordon RJ45 0.5m</w:t>
                        </w:r>
                      </w:p>
                    </w:txbxContent>
                  </v:textbox>
                  <o:callout v:ext="edit" minusy="t"/>
                </v:shape>
                <v:shape id="Légende : encadrée 22" o:spid="_x0000_s1056" type="#_x0000_t47" style="position:absolute;left:29094;top:19297;width:7836;height:3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" adj="-13057,1880" fillcolor="window" strokecolor="red" strokeweight="1.5pt">
                  <v:textbox>
                    <w:txbxContent>
                      <w:p w14:paraId="7EE7426C" w14:textId="77777777" w:rsidR="00D03917" w:rsidRPr="00781773" w:rsidRDefault="00D03917" w:rsidP="00CE452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Cordon RJ45 1m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2751AEB" w14:textId="7EE66F9D" w:rsidR="009C0320" w:rsidRDefault="009C0320" w:rsidP="009C0320"/>
    <w:p w14:paraId="7FF035FB" w14:textId="26DDCBC2" w:rsidR="009C0320" w:rsidRDefault="009C0320" w:rsidP="009C0320"/>
    <w:p w14:paraId="3CBE3DFC" w14:textId="1191BCCD" w:rsidR="009C0320" w:rsidRDefault="009C0320" w:rsidP="009C0320"/>
    <w:p w14:paraId="6F088869" w14:textId="63CFE7FC" w:rsidR="009C0320" w:rsidRDefault="009C0320" w:rsidP="009C0320"/>
    <w:p w14:paraId="7E2047FB" w14:textId="6F349338" w:rsidR="009C0320" w:rsidRDefault="009C0320" w:rsidP="009C0320"/>
    <w:p w14:paraId="52462C8C" w14:textId="7E7DD6D9" w:rsidR="009C0320" w:rsidRDefault="009C0320" w:rsidP="009C0320"/>
    <w:p w14:paraId="1B97A490" w14:textId="3563B43A" w:rsidR="009C0320" w:rsidRDefault="009C0320" w:rsidP="009C0320"/>
    <w:p w14:paraId="0084DC11" w14:textId="64B31678" w:rsidR="00CE4528" w:rsidRDefault="00CE4528" w:rsidP="00CE4528"/>
    <w:p w14:paraId="03FB2044" w14:textId="77777777" w:rsidR="001B51CC" w:rsidRDefault="001B51CC" w:rsidP="002C6982"/>
    <w:p w14:paraId="54118AFF" w14:textId="7F75056A" w:rsidR="001B51CC" w:rsidRDefault="001B51CC" w:rsidP="002C6982"/>
    <w:p w14:paraId="400E4A1C" w14:textId="77777777" w:rsidR="001B51CC" w:rsidRDefault="001B51CC" w:rsidP="002C6982"/>
    <w:p w14:paraId="7F3DFD38" w14:textId="65431E8A" w:rsidR="001B51CC" w:rsidRDefault="001B51CC" w:rsidP="002C6982"/>
    <w:p w14:paraId="08284083" w14:textId="77777777" w:rsidR="001B51CC" w:rsidRDefault="001B51CC" w:rsidP="002C6982"/>
    <w:p w14:paraId="02C4438D" w14:textId="6C7A105A" w:rsidR="000C06A0" w:rsidRDefault="000C06A0" w:rsidP="000C06A0">
      <w:pPr>
        <w:tabs>
          <w:tab w:val="left" w:pos="1113"/>
        </w:tabs>
      </w:pPr>
    </w:p>
    <w:p w14:paraId="21D24C4D" w14:textId="70AD8160" w:rsidR="009C0320" w:rsidRDefault="009C0320" w:rsidP="000C06A0">
      <w:pPr>
        <w:tabs>
          <w:tab w:val="left" w:pos="1113"/>
        </w:tabs>
      </w:pPr>
    </w:p>
    <w:p w14:paraId="4B492FF8" w14:textId="735E9680" w:rsidR="009C0320" w:rsidRDefault="009C0320" w:rsidP="00D03917">
      <w:pPr>
        <w:tabs>
          <w:tab w:val="left" w:pos="1113"/>
        </w:tabs>
        <w:contextualSpacing/>
      </w:pPr>
      <w:r>
        <w:lastRenderedPageBreak/>
        <w:t>Faire un test de communication en se connectant</w:t>
      </w:r>
      <w:r w:rsidR="00D752E6">
        <w:t xml:space="preserve"> avec</w:t>
      </w:r>
      <w:r w:rsidR="000E73F6">
        <w:t xml:space="preserve"> le </w:t>
      </w:r>
      <w:proofErr w:type="spellStart"/>
      <w:r w:rsidR="000E73F6">
        <w:t>Citybox</w:t>
      </w:r>
      <w:proofErr w:type="spellEnd"/>
      <w:r w:rsidR="000E73F6">
        <w:t xml:space="preserve"> Controller</w:t>
      </w:r>
      <w:r w:rsidR="00D03917">
        <w:t>.</w:t>
      </w:r>
    </w:p>
    <w:p w14:paraId="737832FA" w14:textId="77777777" w:rsidR="00D752E6" w:rsidRDefault="00D03917" w:rsidP="00D03917">
      <w:pPr>
        <w:tabs>
          <w:tab w:val="left" w:pos="1113"/>
        </w:tabs>
        <w:contextualSpacing/>
      </w:pPr>
      <w:r>
        <w:t xml:space="preserve">Pour cela </w:t>
      </w:r>
      <w:r w:rsidR="00D752E6">
        <w:t>:</w:t>
      </w:r>
    </w:p>
    <w:p w14:paraId="11E13303" w14:textId="1A6BF5F6" w:rsidR="00D03917" w:rsidRDefault="00D752E6" w:rsidP="000C06A0">
      <w:pPr>
        <w:pStyle w:val="Paragraphedeliste"/>
        <w:numPr>
          <w:ilvl w:val="0"/>
          <w:numId w:val="13"/>
        </w:numPr>
        <w:tabs>
          <w:tab w:val="left" w:pos="1113"/>
        </w:tabs>
      </w:pPr>
      <w:r>
        <w:t>Renseigner</w:t>
      </w:r>
      <w:r w:rsidR="00D03917">
        <w:t xml:space="preserve"> sur le PC une adresse IP fixe </w:t>
      </w:r>
      <w:r>
        <w:t>se trouvant</w:t>
      </w:r>
      <w:r w:rsidR="00D03917">
        <w:t xml:space="preserve"> sur la </w:t>
      </w:r>
      <w:r>
        <w:t>même</w:t>
      </w:r>
      <w:r w:rsidR="00D03917">
        <w:t xml:space="preserve"> plage d'adresse que le </w:t>
      </w:r>
      <w:proofErr w:type="spellStart"/>
      <w:r>
        <w:t>Citybox</w:t>
      </w:r>
      <w:proofErr w:type="spellEnd"/>
      <w:r>
        <w:t xml:space="preserve"> Controller</w:t>
      </w:r>
      <w:r w:rsidR="002115E8">
        <w:t xml:space="preserve"> puis faire un PING vers l'adresse 192.168.1.111</w:t>
      </w:r>
    </w:p>
    <w:p w14:paraId="706FEAF9" w14:textId="2769EFA3" w:rsidR="00D752E6" w:rsidRDefault="00D752E6" w:rsidP="000C06A0">
      <w:pPr>
        <w:tabs>
          <w:tab w:val="left" w:pos="1113"/>
        </w:tabs>
      </w:pPr>
    </w:p>
    <w:p w14:paraId="2A2C4FA2" w14:textId="14A0F9D1" w:rsidR="00D752E6" w:rsidRPr="00D752E6" w:rsidRDefault="00D4021E" w:rsidP="00D752E6"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7E9C8CFB" wp14:editId="075D65DD">
                <wp:simplePos x="0" y="0"/>
                <wp:positionH relativeFrom="column">
                  <wp:posOffset>1023430</wp:posOffset>
                </wp:positionH>
                <wp:positionV relativeFrom="paragraph">
                  <wp:posOffset>108783</wp:posOffset>
                </wp:positionV>
                <wp:extent cx="4440555" cy="1905635"/>
                <wp:effectExtent l="0" t="0" r="0" b="18415"/>
                <wp:wrapNone/>
                <wp:docPr id="129" name="Groupe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0555" cy="1905635"/>
                          <a:chOff x="0" y="0"/>
                          <a:chExt cx="4440555" cy="190563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702" y="546265"/>
                            <a:ext cx="1136650" cy="9093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" name="Groupe 127"/>
                        <wpg:cNvGrpSpPr/>
                        <wpg:grpSpPr>
                          <a:xfrm>
                            <a:off x="0" y="0"/>
                            <a:ext cx="4440555" cy="1905635"/>
                            <a:chOff x="0" y="0"/>
                            <a:chExt cx="4440835" cy="1905990"/>
                          </a:xfrm>
                        </wpg:grpSpPr>
                        <wpg:grpSp>
                          <wpg:cNvPr id="126" name="Groupe 126"/>
                          <wpg:cNvGrpSpPr/>
                          <wpg:grpSpPr>
                            <a:xfrm>
                              <a:off x="1140031" y="326571"/>
                              <a:ext cx="1163781" cy="944088"/>
                              <a:chOff x="0" y="0"/>
                              <a:chExt cx="1163781" cy="944088"/>
                            </a:xfrm>
                          </wpg:grpSpPr>
                          <wps:wsp>
                            <wps:cNvPr id="122" name="Connecteur droit 122"/>
                            <wps:cNvCnPr/>
                            <wps:spPr>
                              <a:xfrm flipV="1">
                                <a:off x="819397" y="944088"/>
                                <a:ext cx="34438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9" name="Connecteur droit 119"/>
                            <wps:cNvCnPr/>
                            <wps:spPr>
                              <a:xfrm flipH="1">
                                <a:off x="0" y="0"/>
                                <a:ext cx="4527" cy="57897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5" name="Groupe 125"/>
                          <wpg:cNvGrpSpPr/>
                          <wpg:grpSpPr>
                            <a:xfrm>
                              <a:off x="0" y="0"/>
                              <a:ext cx="4440835" cy="1905990"/>
                              <a:chOff x="0" y="0"/>
                              <a:chExt cx="4440835" cy="1905990"/>
                            </a:xfrm>
                          </wpg:grpSpPr>
                          <pic:pic xmlns:pic="http://schemas.openxmlformats.org/drawingml/2006/picture">
                            <pic:nvPicPr>
                              <pic:cNvPr id="117" name="Image 1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8810" y="0"/>
                                <a:ext cx="2232025" cy="1407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0" name="Connecteur droit 120"/>
                            <wps:cNvCnPr/>
                            <wps:spPr>
                              <a:xfrm flipH="1" flipV="1">
                                <a:off x="1140031" y="326572"/>
                                <a:ext cx="841972" cy="93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1" name="Connecteur droit 121"/>
                            <wps:cNvCnPr/>
                            <wps:spPr>
                              <a:xfrm>
                                <a:off x="1971304" y="320634"/>
                                <a:ext cx="0" cy="95596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3" name="Rectangle 123"/>
                            <wps:cNvSpPr/>
                            <wps:spPr>
                              <a:xfrm>
                                <a:off x="0" y="1525980"/>
                                <a:ext cx="1900052" cy="3619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D4BE1" w14:textId="16BF1841" w:rsidR="00D03917" w:rsidRPr="0024099C" w:rsidRDefault="00D03917" w:rsidP="0024099C">
                                  <w:pPr>
                                    <w:contextualSpacing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99C">
                                    <w:rPr>
                                      <w:sz w:val="16"/>
                                      <w:szCs w:val="16"/>
                                    </w:rPr>
                                    <w:t>Adresse IP : 192.168.1.111</w:t>
                                  </w:r>
                                </w:p>
                                <w:p w14:paraId="3C1233E1" w14:textId="55167A1A" w:rsidR="00D03917" w:rsidRPr="0024099C" w:rsidRDefault="00D03917" w:rsidP="0024099C">
                                  <w:pPr>
                                    <w:contextualSpacing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99C">
                                    <w:rPr>
                                      <w:sz w:val="16"/>
                                      <w:szCs w:val="16"/>
                                    </w:rPr>
                                    <w:t>Masque sous réseau : 255.255.255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.0</w:t>
                                  </w:r>
                                </w:p>
                                <w:p w14:paraId="61481F60" w14:textId="77777777" w:rsidR="00D03917" w:rsidRDefault="00D03917" w:rsidP="00E062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Rectangle 124"/>
                            <wps:cNvSpPr/>
                            <wps:spPr>
                              <a:xfrm>
                                <a:off x="2315688" y="1543793"/>
                                <a:ext cx="2030681" cy="36219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5D159B" w14:textId="0D848C40" w:rsidR="00D03917" w:rsidRPr="0024099C" w:rsidRDefault="00D03917" w:rsidP="0024099C">
                                  <w:pPr>
                                    <w:contextualSpacing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99C">
                                    <w:rPr>
                                      <w:sz w:val="16"/>
                                      <w:szCs w:val="16"/>
                                    </w:rPr>
                                    <w:t>Adresse IP : 192.168.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1.200</w:t>
                                  </w:r>
                                </w:p>
                                <w:p w14:paraId="3D12D644" w14:textId="6E6DB8BF" w:rsidR="00D03917" w:rsidRPr="0024099C" w:rsidRDefault="00D03917" w:rsidP="0024099C">
                                  <w:pPr>
                                    <w:contextualSpacing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99C">
                                    <w:rPr>
                                      <w:sz w:val="16"/>
                                      <w:szCs w:val="16"/>
                                    </w:rPr>
                                    <w:t>Masque sous réseau : 255.255.255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.0</w:t>
                                  </w:r>
                                </w:p>
                                <w:p w14:paraId="16B2CB64" w14:textId="77777777" w:rsidR="00D03917" w:rsidRDefault="00D03917" w:rsidP="002409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9C8CFB" id="Groupe 129" o:spid="_x0000_s1057" style="position:absolute;left:0;text-align:left;margin-left:80.6pt;margin-top:8.55pt;width:349.65pt;height:150.05pt;z-index:251782656" coordsize="44405,1905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">
                <v:shape id="Image 128" o:spid="_x0000_s1058" type="#_x0000_t75" style="position:absolute;left:5047;top:5462;width:11366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">
                  <v:imagedata r:id="rId61" o:title=""/>
                </v:shape>
                <v:group id="Groupe 127" o:spid="_x0000_s1059" style="position:absolute;width:44405;height:19056" coordsize="44408,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group id="Groupe 126" o:spid="_x0000_s1060" style="position:absolute;left:11400;top:3265;width:11638;height:9441" coordsize="11637,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line id="Connecteur droit 122" o:spid="_x0000_s1061" style="position:absolute;flip:y;visibility:visible;mso-wrap-style:square" from="8193,9440" to="11637,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" strokecolor="#7f7f7f" strokeweight="1.5pt"/>
                    <v:line id="Connecteur droit 119" o:spid="_x0000_s1062" style="position:absolute;flip:x;visibility:visible;mso-wrap-style:square" from="0,0" to="45,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" strokecolor="#7f7f7f [1612]" strokeweight="1.5pt"/>
                  </v:group>
                  <v:group id="Groupe 125" o:spid="_x0000_s1063" style="position:absolute;width:44408;height:19059" coordsize="44408,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Image 117" o:spid="_x0000_s1064" type="#_x0000_t75" style="position:absolute;left:22088;width:22320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">
                      <v:imagedata r:id="rId62" o:title=""/>
                    </v:shape>
                    <v:line id="Connecteur droit 120" o:spid="_x0000_s1065" style="position:absolute;flip:x y;visibility:visible;mso-wrap-style:square" from="11400,3265" to="19820,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" strokecolor="#7f7f7f" strokeweight="1.5pt"/>
                    <v:line id="Connecteur droit 121" o:spid="_x0000_s1066" style="position:absolute;visibility:visible;mso-wrap-style:square" from="19713,3206" to="19713,1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" strokecolor="#7f7f7f" strokeweight="1.5pt"/>
                    <v:rect id="Rectangle 123" o:spid="_x0000_s1067" style="position:absolute;top:15259;width:1900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" fillcolor="white [3201]" strokecolor="red" strokeweight="1.5pt">
                      <v:textbox>
                        <w:txbxContent>
                          <w:p w14:paraId="24FD4BE1" w14:textId="16BF1841" w:rsidR="00D03917" w:rsidRPr="0024099C" w:rsidRDefault="00D03917" w:rsidP="0024099C">
                            <w:pPr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24099C">
                              <w:rPr>
                                <w:sz w:val="16"/>
                                <w:szCs w:val="16"/>
                              </w:rPr>
                              <w:t>Adresse IP : 192.168.1.111</w:t>
                            </w:r>
                          </w:p>
                          <w:p w14:paraId="3C1233E1" w14:textId="55167A1A" w:rsidR="00D03917" w:rsidRPr="0024099C" w:rsidRDefault="00D03917" w:rsidP="0024099C">
                            <w:pPr>
                              <w:contextualSpacing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24099C">
                              <w:rPr>
                                <w:sz w:val="16"/>
                                <w:szCs w:val="16"/>
                              </w:rPr>
                              <w:t>Masque sous réseau : 255.255.255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.0</w:t>
                            </w:r>
                          </w:p>
                          <w:p w14:paraId="61481F60" w14:textId="77777777" w:rsidR="00D03917" w:rsidRDefault="00D03917" w:rsidP="00E062B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124" o:spid="_x0000_s1068" style="position:absolute;left:23156;top:15437;width:20307;height:3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" fillcolor="window" strokecolor="red" strokeweight="1.5pt">
                      <v:textbox>
                        <w:txbxContent>
                          <w:p w14:paraId="7B5D159B" w14:textId="0D848C40" w:rsidR="00D03917" w:rsidRPr="0024099C" w:rsidRDefault="00D03917" w:rsidP="0024099C">
                            <w:pPr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24099C">
                              <w:rPr>
                                <w:sz w:val="16"/>
                                <w:szCs w:val="16"/>
                              </w:rPr>
                              <w:t>Adresse IP : 192.168.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1.200</w:t>
                            </w:r>
                          </w:p>
                          <w:p w14:paraId="3D12D644" w14:textId="6E6DB8BF" w:rsidR="00D03917" w:rsidRPr="0024099C" w:rsidRDefault="00D03917" w:rsidP="0024099C">
                            <w:pPr>
                              <w:contextualSpacing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24099C">
                              <w:rPr>
                                <w:sz w:val="16"/>
                                <w:szCs w:val="16"/>
                              </w:rPr>
                              <w:t>Masque sous réseau : 255.255.255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.0</w:t>
                            </w:r>
                          </w:p>
                          <w:p w14:paraId="16B2CB64" w14:textId="77777777" w:rsidR="00D03917" w:rsidRDefault="00D03917" w:rsidP="0024099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3EA65D4B" w14:textId="2FCD68F5" w:rsidR="00D752E6" w:rsidRPr="00D752E6" w:rsidRDefault="00D752E6" w:rsidP="00D752E6"/>
    <w:p w14:paraId="6A29C428" w14:textId="3C6DD468" w:rsidR="00D752E6" w:rsidRPr="00D752E6" w:rsidRDefault="00D752E6" w:rsidP="00D752E6"/>
    <w:p w14:paraId="2AD59AED" w14:textId="66B677D2" w:rsidR="00D752E6" w:rsidRPr="00D752E6" w:rsidRDefault="00D752E6" w:rsidP="00D752E6"/>
    <w:p w14:paraId="1D8D27DD" w14:textId="06DBC82B" w:rsidR="00D752E6" w:rsidRDefault="00D752E6" w:rsidP="00D752E6"/>
    <w:p w14:paraId="4DC4D5B2" w14:textId="632AC3CB" w:rsidR="00D4021E" w:rsidRDefault="00D4021E" w:rsidP="00D752E6"/>
    <w:p w14:paraId="7AA63409" w14:textId="46866DC2" w:rsidR="00D4021E" w:rsidRDefault="00D4021E" w:rsidP="00D752E6"/>
    <w:p w14:paraId="2E2D7BA7" w14:textId="3D8C79D1" w:rsidR="00D4021E" w:rsidRDefault="00D4021E" w:rsidP="00D752E6"/>
    <w:p w14:paraId="45878E90" w14:textId="77777777" w:rsidR="002115E8" w:rsidRDefault="002115E8" w:rsidP="00D752E6"/>
    <w:p w14:paraId="7AFC829F" w14:textId="3CFF13FC" w:rsidR="00D4021E" w:rsidRDefault="00D4021E" w:rsidP="00D752E6">
      <w:r>
        <w:t>Une 2</w:t>
      </w:r>
      <w:r w:rsidRPr="00D4021E">
        <w:rPr>
          <w:vertAlign w:val="superscript"/>
        </w:rPr>
        <w:t>ème</w:t>
      </w:r>
      <w:r>
        <w:t xml:space="preserve"> possibilité c'est de se connecter sur une des options </w:t>
      </w:r>
      <w:r w:rsidR="002115E8">
        <w:t>de mats si elles font partie du système comme</w:t>
      </w:r>
      <w:r>
        <w:t xml:space="preserve"> </w:t>
      </w:r>
      <w:r w:rsidR="002115E8">
        <w:t>la caméra</w:t>
      </w:r>
      <w:r>
        <w:t xml:space="preserve"> de surveillance, la borne wifi ou le haut-parleur.</w:t>
      </w:r>
      <w:r w:rsidR="002115E8">
        <w:t xml:space="preserve"> </w:t>
      </w:r>
      <w:r w:rsidR="00DC5074">
        <w:t>Les adresses IP des options sont dans le dossier PRCY10.</w:t>
      </w:r>
    </w:p>
    <w:sectPr w:rsidR="00D4021E" w:rsidSect="004762D7">
      <w:headerReference w:type="default" r:id="rId63"/>
      <w:footerReference w:type="default" r:id="rId64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2B4F3" w14:textId="77777777" w:rsidR="00D03917" w:rsidRDefault="00D03917" w:rsidP="00CD447F">
      <w:pPr>
        <w:spacing w:after="0"/>
      </w:pPr>
      <w:r>
        <w:separator/>
      </w:r>
    </w:p>
  </w:endnote>
  <w:endnote w:type="continuationSeparator" w:id="0">
    <w:p w14:paraId="3BDFC551" w14:textId="77777777" w:rsidR="00D03917" w:rsidRDefault="00D03917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DDED5" w14:textId="77777777" w:rsidR="00D03917" w:rsidRDefault="00D03917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03917" w14:paraId="6D749D9A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445A6D04" w14:textId="77777777" w:rsidR="00D03917" w:rsidRDefault="00D0391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6A5858A" wp14:editId="5700C74A">
                <wp:extent cx="1375200" cy="468000"/>
                <wp:effectExtent l="0" t="0" r="0" b="8255"/>
                <wp:docPr id="71" name="Imag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5C1511E9" w14:textId="173FB3CD" w:rsidR="00D03917" w:rsidRDefault="00D0391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C5074">
            <w:rPr>
              <w:rFonts w:ascii="Arial Narrow" w:hAnsi="Arial Narrow"/>
              <w:noProof/>
            </w:rPr>
            <w:instrText>13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C5074">
            <w:rPr>
              <w:rFonts w:ascii="Arial Narrow" w:hAnsi="Arial Narrow"/>
              <w:noProof/>
            </w:rPr>
            <w:t>12</w:t>
          </w:r>
          <w:r>
            <w:rPr>
              <w:rFonts w:ascii="Arial Narrow" w:hAnsi="Arial Narrow"/>
            </w:rPr>
            <w:fldChar w:fldCharType="end"/>
          </w:r>
        </w:p>
        <w:p w14:paraId="2F5D0138" w14:textId="77777777" w:rsidR="00D03917" w:rsidRDefault="00D0391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E049890" w14:textId="01E18071" w:rsidR="00D03917" w:rsidRDefault="00D0391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315D9046" w14:textId="77777777" w:rsidR="00D03917" w:rsidRDefault="00D0391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2DCF046C" w14:textId="77777777" w:rsidR="00D03917" w:rsidRDefault="00D03917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03917" w14:paraId="4D6D241A" w14:textId="77777777" w:rsidTr="002C6982">
      <w:trPr>
        <w:trHeight w:val="847"/>
      </w:trPr>
      <w:tc>
        <w:tcPr>
          <w:tcW w:w="1667" w:type="pct"/>
          <w:vAlign w:val="center"/>
        </w:tcPr>
        <w:p w14:paraId="211CD99D" w14:textId="77777777" w:rsidR="00D03917" w:rsidRDefault="00D03917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6B03670D" wp14:editId="7C95589A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AD50F35" w14:textId="317F2CF9" w:rsidR="00D03917" w:rsidRDefault="00D03917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4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C5074">
            <w:rPr>
              <w:rFonts w:ascii="Arial Narrow" w:hAnsi="Arial Narrow"/>
              <w:noProof/>
            </w:rPr>
            <w:instrText>13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C5074">
            <w:rPr>
              <w:rFonts w:ascii="Arial Narrow" w:hAnsi="Arial Narrow"/>
              <w:noProof/>
            </w:rPr>
            <w:t>12</w:t>
          </w:r>
          <w:r>
            <w:rPr>
              <w:rFonts w:ascii="Arial Narrow" w:hAnsi="Arial Narrow"/>
            </w:rPr>
            <w:fldChar w:fldCharType="end"/>
          </w:r>
        </w:p>
        <w:p w14:paraId="0AB566C8" w14:textId="77777777" w:rsidR="00D03917" w:rsidRDefault="00D03917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6C34CA50" w14:textId="14D4A110" w:rsidR="00D03917" w:rsidRDefault="00D03917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0426017" w14:textId="77777777" w:rsidR="00D03917" w:rsidRDefault="00D03917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6F0ED9CD" w14:textId="77777777" w:rsidR="00D03917" w:rsidRDefault="00D03917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CC8D2" w14:textId="77777777" w:rsidR="00D03917" w:rsidRDefault="00D03917" w:rsidP="00CD447F">
      <w:pPr>
        <w:spacing w:after="0"/>
      </w:pPr>
      <w:r>
        <w:separator/>
      </w:r>
    </w:p>
  </w:footnote>
  <w:footnote w:type="continuationSeparator" w:id="0">
    <w:p w14:paraId="3919E9C4" w14:textId="77777777" w:rsidR="00D03917" w:rsidRDefault="00D03917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D03917" w14:paraId="333A1DBC" w14:textId="77777777" w:rsidTr="00521F84">
      <w:tc>
        <w:tcPr>
          <w:tcW w:w="1219" w:type="pct"/>
        </w:tcPr>
        <w:p w14:paraId="5BC18E07" w14:textId="77777777" w:rsidR="00D03917" w:rsidRDefault="00D03917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2B728B85" w14:textId="77777777" w:rsidR="00D03917" w:rsidRDefault="00D03917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645F3326" w14:textId="398F202A" w:rsidR="00D03917" w:rsidRDefault="00D03917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DC5074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7938279" w14:textId="77777777" w:rsidR="00D03917" w:rsidRDefault="00D03917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FDDAA" w14:textId="77777777" w:rsidR="00D03917" w:rsidRDefault="00D03917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53EA38A6" wp14:editId="5B8C1F2E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B25E36" w14:textId="77777777" w:rsidR="00D03917" w:rsidRDefault="00D03917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13D51716" w14:textId="77777777" w:rsidR="00D03917" w:rsidRPr="00C866AD" w:rsidRDefault="00D03917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70E355D2" w14:textId="77777777" w:rsidR="00D03917" w:rsidRDefault="00D03917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5C604748" w14:textId="77777777" w:rsidR="00D03917" w:rsidRDefault="00D03917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749B87DE" w14:textId="3C3393D1" w:rsidR="00D03917" w:rsidRPr="00C430F1" w:rsidRDefault="00D03917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0DB85360" w14:textId="77777777" w:rsidR="00D03917" w:rsidRDefault="00D03917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861A4" w14:textId="77777777" w:rsidR="00D03917" w:rsidRPr="00DB621D" w:rsidRDefault="00D03917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53EA38A6" id="Group 164" o:spid="_x0000_s1069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70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14:paraId="56B25E36" w14:textId="77777777" w:rsidR="00D03917" w:rsidRDefault="00D03917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13D51716" w14:textId="77777777" w:rsidR="00D03917" w:rsidRPr="00C866AD" w:rsidRDefault="00D03917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70E355D2" w14:textId="77777777" w:rsidR="00D03917" w:rsidRDefault="00D03917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5C604748" w14:textId="77777777" w:rsidR="00D03917" w:rsidRDefault="00D03917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749B87DE" w14:textId="3C3393D1" w:rsidR="00D03917" w:rsidRPr="00C430F1" w:rsidRDefault="00D03917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0DB85360" w14:textId="77777777" w:rsidR="00D03917" w:rsidRDefault="00D03917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71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72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73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74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31861A4" w14:textId="77777777" w:rsidR="00D03917" w:rsidRPr="00DB621D" w:rsidRDefault="00D03917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D03917" w14:paraId="5084B253" w14:textId="77777777" w:rsidTr="0019048A">
      <w:trPr>
        <w:trHeight w:val="510"/>
      </w:trPr>
      <w:tc>
        <w:tcPr>
          <w:tcW w:w="1219" w:type="pct"/>
          <w:vAlign w:val="center"/>
        </w:tcPr>
        <w:p w14:paraId="24610C3D" w14:textId="77777777" w:rsidR="00D03917" w:rsidRDefault="00D03917" w:rsidP="0019048A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3A1F397B" w14:textId="4D84A8FD" w:rsidR="00D03917" w:rsidRDefault="00D03917" w:rsidP="0019048A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DC5074">
            <w:rPr>
              <w:rFonts w:cs="Arial"/>
              <w:b/>
              <w:bCs/>
              <w:szCs w:val="20"/>
            </w:rPr>
            <w:t>Option Fibre Optique CY19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5AECFBCC" w14:textId="2B0CD2CD" w:rsidR="00D03917" w:rsidRDefault="00D03917" w:rsidP="0019048A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 w:rsidR="00DC5074">
            <w:t xml:space="preserve">Mise en </w:t>
          </w:r>
          <w:proofErr w:type="spellStart"/>
          <w:r w:rsidR="00DC5074">
            <w:t>oeuvre</w:t>
          </w:r>
          <w:proofErr w:type="spellEnd"/>
          <w:r w:rsidR="00DC5074">
            <w:t xml:space="preserve"> option fibre optique CY19</w:t>
          </w:r>
          <w:r>
            <w:fldChar w:fldCharType="end"/>
          </w:r>
        </w:p>
      </w:tc>
    </w:tr>
  </w:tbl>
  <w:p w14:paraId="0DBA059A" w14:textId="77777777" w:rsidR="00D03917" w:rsidRDefault="00D03917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39pt;height:32.25pt" o:bullet="t">
        <v:imagedata r:id="rId1" o:title="icone_attention"/>
      </v:shape>
    </w:pict>
  </w:numPicBullet>
  <w:numPicBullet w:numPicBulletId="1">
    <w:pict>
      <v:shape id="_x0000_i1127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0F8D5729"/>
    <w:multiLevelType w:val="hybridMultilevel"/>
    <w:tmpl w:val="9D5AF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8E40726"/>
    <w:multiLevelType w:val="hybridMultilevel"/>
    <w:tmpl w:val="E920FF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BC3A38"/>
    <w:multiLevelType w:val="hybridMultilevel"/>
    <w:tmpl w:val="D9AC2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44CEA"/>
    <w:multiLevelType w:val="hybridMultilevel"/>
    <w:tmpl w:val="E266E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21F95"/>
    <w:multiLevelType w:val="hybridMultilevel"/>
    <w:tmpl w:val="750E0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B2B1D"/>
    <w:multiLevelType w:val="hybridMultilevel"/>
    <w:tmpl w:val="9F9457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69A4BE6"/>
    <w:multiLevelType w:val="hybridMultilevel"/>
    <w:tmpl w:val="15AEF4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4471A"/>
    <w:multiLevelType w:val="hybridMultilevel"/>
    <w:tmpl w:val="881C21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E0E65"/>
    <w:multiLevelType w:val="multilevel"/>
    <w:tmpl w:val="1876DC6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86716BF"/>
    <w:multiLevelType w:val="hybridMultilevel"/>
    <w:tmpl w:val="B28E97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9"/>
  </w:num>
  <w:num w:numId="8">
    <w:abstractNumId w:val="1"/>
  </w:num>
  <w:num w:numId="9">
    <w:abstractNumId w:val="8"/>
  </w:num>
  <w:num w:numId="10">
    <w:abstractNumId w:val="10"/>
  </w:num>
  <w:num w:numId="11">
    <w:abstractNumId w:val="12"/>
  </w:num>
  <w:num w:numId="12">
    <w:abstractNumId w:val="4"/>
  </w:num>
  <w:num w:numId="13">
    <w:abstractNumId w:val="7"/>
  </w:num>
  <w:num w:numId="14">
    <w:abstractNumId w:val="13"/>
  </w:num>
  <w:num w:numId="15">
    <w:abstractNumId w:val="15"/>
  </w:num>
  <w:num w:numId="16">
    <w:abstractNumId w:val="5"/>
  </w:num>
  <w:num w:numId="17">
    <w:abstractNumId w:val="6"/>
  </w:num>
  <w:num w:numId="18">
    <w:abstractNumId w:val="0"/>
  </w:num>
  <w:num w:numId="19">
    <w:abstractNumId w:val="14"/>
  </w:num>
  <w:num w:numId="20">
    <w:abstractNumId w:val="1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E7C"/>
    <w:rsid w:val="00006D23"/>
    <w:rsid w:val="00007D3A"/>
    <w:rsid w:val="000139EA"/>
    <w:rsid w:val="0001494D"/>
    <w:rsid w:val="00021E49"/>
    <w:rsid w:val="00022CBC"/>
    <w:rsid w:val="000236EA"/>
    <w:rsid w:val="00026967"/>
    <w:rsid w:val="000371A8"/>
    <w:rsid w:val="00073F3D"/>
    <w:rsid w:val="00080670"/>
    <w:rsid w:val="00096569"/>
    <w:rsid w:val="000A1B9C"/>
    <w:rsid w:val="000C06A0"/>
    <w:rsid w:val="000D6F96"/>
    <w:rsid w:val="000E0EE0"/>
    <w:rsid w:val="000E4A89"/>
    <w:rsid w:val="000E4D65"/>
    <w:rsid w:val="000E58FC"/>
    <w:rsid w:val="000E73F6"/>
    <w:rsid w:val="000F04B3"/>
    <w:rsid w:val="001158F0"/>
    <w:rsid w:val="00123165"/>
    <w:rsid w:val="00131C63"/>
    <w:rsid w:val="00134948"/>
    <w:rsid w:val="00137666"/>
    <w:rsid w:val="00155991"/>
    <w:rsid w:val="00157A3C"/>
    <w:rsid w:val="001728ED"/>
    <w:rsid w:val="00174B37"/>
    <w:rsid w:val="0019048A"/>
    <w:rsid w:val="001B1CF4"/>
    <w:rsid w:val="001B51CC"/>
    <w:rsid w:val="001C4B72"/>
    <w:rsid w:val="001C59C8"/>
    <w:rsid w:val="001D3E7C"/>
    <w:rsid w:val="002115E8"/>
    <w:rsid w:val="00231A82"/>
    <w:rsid w:val="0024099C"/>
    <w:rsid w:val="00241A18"/>
    <w:rsid w:val="00244710"/>
    <w:rsid w:val="00252F5B"/>
    <w:rsid w:val="00277C1E"/>
    <w:rsid w:val="00280375"/>
    <w:rsid w:val="00281A98"/>
    <w:rsid w:val="00296F83"/>
    <w:rsid w:val="002C6982"/>
    <w:rsid w:val="002D199A"/>
    <w:rsid w:val="002D6F39"/>
    <w:rsid w:val="00301F3A"/>
    <w:rsid w:val="0030262D"/>
    <w:rsid w:val="00305345"/>
    <w:rsid w:val="0032416C"/>
    <w:rsid w:val="00330A77"/>
    <w:rsid w:val="00335EDD"/>
    <w:rsid w:val="00353BF8"/>
    <w:rsid w:val="00392371"/>
    <w:rsid w:val="003D6844"/>
    <w:rsid w:val="0041118A"/>
    <w:rsid w:val="004301A5"/>
    <w:rsid w:val="00432F05"/>
    <w:rsid w:val="00435582"/>
    <w:rsid w:val="00470955"/>
    <w:rsid w:val="004762D7"/>
    <w:rsid w:val="00481235"/>
    <w:rsid w:val="004A6518"/>
    <w:rsid w:val="004B2063"/>
    <w:rsid w:val="004C4254"/>
    <w:rsid w:val="004D0A24"/>
    <w:rsid w:val="004D57C9"/>
    <w:rsid w:val="00507C7B"/>
    <w:rsid w:val="00521F84"/>
    <w:rsid w:val="0055303F"/>
    <w:rsid w:val="00561147"/>
    <w:rsid w:val="00566AF6"/>
    <w:rsid w:val="00586110"/>
    <w:rsid w:val="005A6A9D"/>
    <w:rsid w:val="005A6C31"/>
    <w:rsid w:val="005E06FF"/>
    <w:rsid w:val="005F45B7"/>
    <w:rsid w:val="00604A36"/>
    <w:rsid w:val="00607CE5"/>
    <w:rsid w:val="006238D8"/>
    <w:rsid w:val="00632737"/>
    <w:rsid w:val="006452EF"/>
    <w:rsid w:val="006507A3"/>
    <w:rsid w:val="0065159F"/>
    <w:rsid w:val="00670730"/>
    <w:rsid w:val="0068321E"/>
    <w:rsid w:val="00687DFF"/>
    <w:rsid w:val="006905B1"/>
    <w:rsid w:val="00690C48"/>
    <w:rsid w:val="00692193"/>
    <w:rsid w:val="006C12E9"/>
    <w:rsid w:val="006C278E"/>
    <w:rsid w:val="006D1484"/>
    <w:rsid w:val="006F242E"/>
    <w:rsid w:val="006F32E8"/>
    <w:rsid w:val="00701D0A"/>
    <w:rsid w:val="007220E2"/>
    <w:rsid w:val="00725D72"/>
    <w:rsid w:val="00741FA1"/>
    <w:rsid w:val="007424F0"/>
    <w:rsid w:val="0075678E"/>
    <w:rsid w:val="00780930"/>
    <w:rsid w:val="00781773"/>
    <w:rsid w:val="00784D04"/>
    <w:rsid w:val="0079167F"/>
    <w:rsid w:val="007C1DB6"/>
    <w:rsid w:val="007C5857"/>
    <w:rsid w:val="007D2779"/>
    <w:rsid w:val="007F4B3A"/>
    <w:rsid w:val="007F54C5"/>
    <w:rsid w:val="007F65DB"/>
    <w:rsid w:val="007F6CA2"/>
    <w:rsid w:val="008206D2"/>
    <w:rsid w:val="00842485"/>
    <w:rsid w:val="008515B7"/>
    <w:rsid w:val="00865E17"/>
    <w:rsid w:val="00867183"/>
    <w:rsid w:val="008717C7"/>
    <w:rsid w:val="00871F2F"/>
    <w:rsid w:val="008741B8"/>
    <w:rsid w:val="00882578"/>
    <w:rsid w:val="00885A06"/>
    <w:rsid w:val="00892AEF"/>
    <w:rsid w:val="008967DB"/>
    <w:rsid w:val="008B3693"/>
    <w:rsid w:val="008E2F2E"/>
    <w:rsid w:val="008F2658"/>
    <w:rsid w:val="008F577D"/>
    <w:rsid w:val="00900003"/>
    <w:rsid w:val="0091479B"/>
    <w:rsid w:val="009151B2"/>
    <w:rsid w:val="009151F8"/>
    <w:rsid w:val="009244CB"/>
    <w:rsid w:val="00927CA7"/>
    <w:rsid w:val="00976055"/>
    <w:rsid w:val="009801EB"/>
    <w:rsid w:val="00984CAC"/>
    <w:rsid w:val="009864B3"/>
    <w:rsid w:val="0098681C"/>
    <w:rsid w:val="00986DC5"/>
    <w:rsid w:val="009A02D2"/>
    <w:rsid w:val="009A70F6"/>
    <w:rsid w:val="009C0320"/>
    <w:rsid w:val="009C2667"/>
    <w:rsid w:val="009D7BE4"/>
    <w:rsid w:val="009E123C"/>
    <w:rsid w:val="009F679B"/>
    <w:rsid w:val="00A01CD2"/>
    <w:rsid w:val="00A327BE"/>
    <w:rsid w:val="00A43CFE"/>
    <w:rsid w:val="00A46835"/>
    <w:rsid w:val="00A52258"/>
    <w:rsid w:val="00A62748"/>
    <w:rsid w:val="00A75916"/>
    <w:rsid w:val="00A84642"/>
    <w:rsid w:val="00A97925"/>
    <w:rsid w:val="00AB45D9"/>
    <w:rsid w:val="00AC4636"/>
    <w:rsid w:val="00AD5539"/>
    <w:rsid w:val="00AD7111"/>
    <w:rsid w:val="00AE1BD5"/>
    <w:rsid w:val="00AF7330"/>
    <w:rsid w:val="00B07C61"/>
    <w:rsid w:val="00B110C2"/>
    <w:rsid w:val="00B26C84"/>
    <w:rsid w:val="00B349FF"/>
    <w:rsid w:val="00B4099A"/>
    <w:rsid w:val="00B5472D"/>
    <w:rsid w:val="00B551F2"/>
    <w:rsid w:val="00B56DF7"/>
    <w:rsid w:val="00B869D6"/>
    <w:rsid w:val="00B91D13"/>
    <w:rsid w:val="00B91F53"/>
    <w:rsid w:val="00B97AAE"/>
    <w:rsid w:val="00BA1BAA"/>
    <w:rsid w:val="00BA2155"/>
    <w:rsid w:val="00BA7A75"/>
    <w:rsid w:val="00BD308E"/>
    <w:rsid w:val="00BD6CCE"/>
    <w:rsid w:val="00BE353B"/>
    <w:rsid w:val="00C03955"/>
    <w:rsid w:val="00C03E2E"/>
    <w:rsid w:val="00C06A48"/>
    <w:rsid w:val="00C135D4"/>
    <w:rsid w:val="00C22ACB"/>
    <w:rsid w:val="00C47478"/>
    <w:rsid w:val="00C7247E"/>
    <w:rsid w:val="00C826CA"/>
    <w:rsid w:val="00C866AD"/>
    <w:rsid w:val="00C9021F"/>
    <w:rsid w:val="00C931BE"/>
    <w:rsid w:val="00CA1519"/>
    <w:rsid w:val="00CB1C9F"/>
    <w:rsid w:val="00CC525B"/>
    <w:rsid w:val="00CC7E37"/>
    <w:rsid w:val="00CD447F"/>
    <w:rsid w:val="00CE4528"/>
    <w:rsid w:val="00D03917"/>
    <w:rsid w:val="00D13D23"/>
    <w:rsid w:val="00D2155A"/>
    <w:rsid w:val="00D310E5"/>
    <w:rsid w:val="00D349EF"/>
    <w:rsid w:val="00D4021E"/>
    <w:rsid w:val="00D559B8"/>
    <w:rsid w:val="00D752E6"/>
    <w:rsid w:val="00D76FF4"/>
    <w:rsid w:val="00D86F77"/>
    <w:rsid w:val="00DB2642"/>
    <w:rsid w:val="00DB54C3"/>
    <w:rsid w:val="00DC5074"/>
    <w:rsid w:val="00DD60C5"/>
    <w:rsid w:val="00DE2CE9"/>
    <w:rsid w:val="00E04C68"/>
    <w:rsid w:val="00E062BC"/>
    <w:rsid w:val="00E1471F"/>
    <w:rsid w:val="00E40A14"/>
    <w:rsid w:val="00E41914"/>
    <w:rsid w:val="00E87904"/>
    <w:rsid w:val="00EB11E0"/>
    <w:rsid w:val="00EF202D"/>
    <w:rsid w:val="00F05472"/>
    <w:rsid w:val="00F3096E"/>
    <w:rsid w:val="00F50695"/>
    <w:rsid w:val="00F54415"/>
    <w:rsid w:val="00F71213"/>
    <w:rsid w:val="00F76951"/>
    <w:rsid w:val="00F945C5"/>
    <w:rsid w:val="00FB3793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2A6204"/>
  <w15:docId w15:val="{D61678FE-2E66-4B3B-B4E9-D8BADCA6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B3693"/>
    <w:pPr>
      <w:keepNext/>
      <w:keepLines/>
      <w:numPr>
        <w:numId w:val="6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0371A8"/>
    <w:pPr>
      <w:keepNext/>
      <w:keepLines/>
      <w:numPr>
        <w:ilvl w:val="1"/>
        <w:numId w:val="6"/>
      </w:numPr>
      <w:spacing w:before="200" w:after="120"/>
      <w:jc w:val="center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8B3693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B3693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371A8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uiPriority w:val="9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151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8037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microsoft.com/office/2007/relationships/hdphoto" Target="media/hdphoto2.wdp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57" Type="http://schemas.openxmlformats.org/officeDocument/2006/relationships/image" Target="media/image52.jp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eader" Target="header2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j\AppData\Roaming\Microsoft\Templates\ERM_Proc&#233;dure_Table_des_mati&#232;res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7F7D6-A43F-4225-B2C7-60648B523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ERM_Procédure_Table_des_matières_B.dotm</Template>
  <TotalTime>0</TotalTime>
  <Pages>13</Pages>
  <Words>758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PRXX100000XAProcédure</vt:lpstr>
    </vt:vector>
  </TitlesOfParts>
  <Company>Microsoft</Company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PRXX100000XAProcédure</dc:title>
  <dc:creator>cj</dc:creator>
  <cp:keywords>Option Fibre Optique CY19</cp:keywords>
  <cp:lastModifiedBy>cj</cp:lastModifiedBy>
  <cp:revision>23</cp:revision>
  <cp:lastPrinted>2019-03-22T10:18:00Z</cp:lastPrinted>
  <dcterms:created xsi:type="dcterms:W3CDTF">2019-02-18T14:48:00Z</dcterms:created>
  <dcterms:modified xsi:type="dcterms:W3CDTF">2019-03-22T11:58:00Z</dcterms:modified>
  <cp:category>Mise en oeuvre option fibre optique CY19</cp:category>
</cp:coreProperties>
</file>