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B54C6" w14:textId="77777777" w:rsidR="0030262D" w:rsidRDefault="00BF16AF"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60800" behindDoc="0" locked="1" layoutInCell="1" allowOverlap="1" wp14:anchorId="1AF8CA15" wp14:editId="556D400D">
                <wp:simplePos x="0" y="0"/>
                <wp:positionH relativeFrom="column">
                  <wp:posOffset>635</wp:posOffset>
                </wp:positionH>
                <wp:positionV relativeFrom="paragraph">
                  <wp:posOffset>6470650</wp:posOffset>
                </wp:positionV>
                <wp:extent cx="6840220" cy="2628900"/>
                <wp:effectExtent l="19050" t="19050" r="17780" b="19050"/>
                <wp:wrapNone/>
                <wp:docPr id="151" name="Zone de dessin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149" name="Rectangle 68"/>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3D4C" w14:textId="77777777" w:rsidR="00280375" w:rsidRPr="00CC0759" w:rsidRDefault="00280375" w:rsidP="00280375">
                              <w:pPr>
                                <w:jc w:val="center"/>
                                <w:rPr>
                                  <w:b/>
                                  <w:sz w:val="32"/>
                                  <w:szCs w:val="32"/>
                                  <w:u w:val="single"/>
                                </w:rPr>
                              </w:pPr>
                              <w:r>
                                <w:rPr>
                                  <w:b/>
                                  <w:sz w:val="32"/>
                                  <w:szCs w:val="32"/>
                                  <w:u w:val="single"/>
                                </w:rPr>
                                <w:t>PROCEDURE</w:t>
                              </w:r>
                            </w:p>
                            <w:p w14:paraId="71EE3657" w14:textId="77777777" w:rsidR="00280375" w:rsidRPr="00AF7330" w:rsidRDefault="00D57B81" w:rsidP="00280375">
                              <w:pPr>
                                <w:pStyle w:val="Fxpagedegarde"/>
                              </w:pPr>
                              <w:r>
                                <w:t>Paramétrage Haut-Parleurs</w:t>
                              </w:r>
                            </w:p>
                          </w:txbxContent>
                        </wps:txbx>
                        <wps:bodyPr rot="0" vert="horz" wrap="square" lIns="0" tIns="0" rIns="0" bIns="0" anchor="t" anchorCtr="0" upright="1">
                          <a:noAutofit/>
                        </wps:bodyPr>
                      </wps:wsp>
                      <pic:pic xmlns:pic="http://schemas.openxmlformats.org/drawingml/2006/picture">
                        <pic:nvPicPr>
                          <pic:cNvPr id="150"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1359" y="125802"/>
                            <a:ext cx="2222412" cy="2280848"/>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20" o:spid="_x0000_s1026" editas="canvas" style="position:absolute;left:0;text-align:left;margin-left:.05pt;margin-top:509.5pt;width:538.6pt;height:207pt;z-index:251660800" coordsize="68402,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280375" w:rsidRPr="00CC0759" w:rsidRDefault="00280375" w:rsidP="00280375">
                        <w:pPr>
                          <w:jc w:val="center"/>
                          <w:rPr>
                            <w:b/>
                            <w:sz w:val="32"/>
                            <w:szCs w:val="32"/>
                            <w:u w:val="single"/>
                          </w:rPr>
                        </w:pPr>
                        <w:r>
                          <w:rPr>
                            <w:b/>
                            <w:sz w:val="32"/>
                            <w:szCs w:val="32"/>
                            <w:u w:val="single"/>
                          </w:rPr>
                          <w:t>PROCEDURE</w:t>
                        </w:r>
                      </w:p>
                      <w:p w:rsidR="00280375" w:rsidRPr="00AF7330" w:rsidRDefault="00D57B81" w:rsidP="00280375">
                        <w:pPr>
                          <w:pStyle w:val="Fxpagedegarde"/>
                        </w:pPr>
                        <w:r>
                          <w:t>Paramétrage Haut-Parleurs</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">
                  <v:imagedata r:id="rId10" o:title=" Fiche technique"/>
                </v:shape>
                <v:shape id="Image 1" o:spid="_x0000_s1030" type="#_x0000_t75" style="position:absolute;left:2413;top:1258;width:22224;height:22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">
                  <v:imagedata r:id="rId11" o:title=""/>
                </v:shape>
                <w10:anchorlock/>
              </v:group>
            </w:pict>
          </mc:Fallback>
        </mc:AlternateContent>
      </w:r>
      <w:r>
        <w:rPr>
          <w:noProof/>
        </w:rPr>
        <mc:AlternateContent>
          <mc:Choice Requires="wps">
            <w:drawing>
              <wp:anchor distT="0" distB="0" distL="114300" distR="114300" simplePos="0" relativeHeight="251661824" behindDoc="1" locked="1" layoutInCell="0" allowOverlap="0" wp14:anchorId="5B3F03F2" wp14:editId="1B8730DC">
                <wp:simplePos x="0" y="0"/>
                <wp:positionH relativeFrom="column">
                  <wp:posOffset>-2250440</wp:posOffset>
                </wp:positionH>
                <wp:positionV relativeFrom="margin">
                  <wp:posOffset>2376170</wp:posOffset>
                </wp:positionV>
                <wp:extent cx="5039995" cy="810895"/>
                <wp:effectExtent l="0" t="4445" r="3175" b="3810"/>
                <wp:wrapNone/>
                <wp:docPr id="1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565C" w14:textId="77777777" w:rsidR="00280375" w:rsidRPr="007C0102" w:rsidRDefault="00280375" w:rsidP="0028037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7" o:spid="_x0000_s1031" type="#_x0000_t202" style="position:absolute;left:0;text-align:left;margin-left:-177.2pt;margin-top:187.1pt;width:396.85pt;height:63.8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" o:allowincell="f" o:allowoverlap="f" filled="f" stroked="f">
                <o:lock v:ext="edit" shapetype="t"/>
                <v:textbox style="layout-flow:vertical;mso-layout-flow-alt:bottom-to-top;mso-fit-shape-to-text:t">
                  <w:txbxContent>
                    <w:p w:rsidR="00280375" w:rsidRPr="007C0102" w:rsidRDefault="00280375" w:rsidP="0028037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p w14:paraId="0280044E" w14:textId="3EB0A519" w:rsidR="00B22D7A" w:rsidRDefault="008967DB">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528843018" w:history="1">
        <w:r w:rsidR="00B22D7A" w:rsidRPr="003A0F8F">
          <w:rPr>
            <w:rStyle w:val="Lienhypertexte"/>
            <w:noProof/>
          </w:rPr>
          <w:t>1</w:t>
        </w:r>
        <w:r w:rsidR="00B22D7A">
          <w:rPr>
            <w:rFonts w:asciiTheme="minorHAnsi" w:hAnsiTheme="minorHAnsi"/>
            <w:b w:val="0"/>
            <w:bCs w:val="0"/>
            <w:caps w:val="0"/>
            <w:noProof/>
            <w:sz w:val="22"/>
            <w:szCs w:val="22"/>
          </w:rPr>
          <w:tab/>
        </w:r>
        <w:r w:rsidR="00B22D7A" w:rsidRPr="003A0F8F">
          <w:rPr>
            <w:rStyle w:val="Lienhypertexte"/>
            <w:noProof/>
          </w:rPr>
          <w:t>CONFIGURATION HAUT-PARLEURS</w:t>
        </w:r>
        <w:r w:rsidR="00B22D7A">
          <w:rPr>
            <w:noProof/>
            <w:webHidden/>
          </w:rPr>
          <w:tab/>
        </w:r>
        <w:r w:rsidR="00B22D7A">
          <w:rPr>
            <w:noProof/>
            <w:webHidden/>
          </w:rPr>
          <w:fldChar w:fldCharType="begin"/>
        </w:r>
        <w:r w:rsidR="00B22D7A">
          <w:rPr>
            <w:noProof/>
            <w:webHidden/>
          </w:rPr>
          <w:instrText xml:space="preserve"> PAGEREF _Toc528843018 \h </w:instrText>
        </w:r>
        <w:r w:rsidR="00B22D7A">
          <w:rPr>
            <w:noProof/>
            <w:webHidden/>
          </w:rPr>
        </w:r>
        <w:r w:rsidR="00B22D7A">
          <w:rPr>
            <w:noProof/>
            <w:webHidden/>
          </w:rPr>
          <w:fldChar w:fldCharType="separate"/>
        </w:r>
        <w:r w:rsidR="00C06509">
          <w:rPr>
            <w:noProof/>
            <w:webHidden/>
          </w:rPr>
          <w:t>1</w:t>
        </w:r>
        <w:r w:rsidR="00B22D7A">
          <w:rPr>
            <w:noProof/>
            <w:webHidden/>
          </w:rPr>
          <w:fldChar w:fldCharType="end"/>
        </w:r>
      </w:hyperlink>
    </w:p>
    <w:p w14:paraId="0431C5AF" w14:textId="4D127FC4" w:rsidR="00B22D7A" w:rsidRDefault="00C06509">
      <w:pPr>
        <w:pStyle w:val="TM1"/>
        <w:tabs>
          <w:tab w:val="left" w:pos="1771"/>
          <w:tab w:val="right" w:leader="dot" w:pos="10762"/>
        </w:tabs>
        <w:rPr>
          <w:rFonts w:asciiTheme="minorHAnsi" w:hAnsiTheme="minorHAnsi"/>
          <w:b w:val="0"/>
          <w:bCs w:val="0"/>
          <w:caps w:val="0"/>
          <w:noProof/>
          <w:sz w:val="22"/>
          <w:szCs w:val="22"/>
        </w:rPr>
      </w:pPr>
      <w:hyperlink w:anchor="_Toc528843019" w:history="1">
        <w:r w:rsidR="00B22D7A" w:rsidRPr="003A0F8F">
          <w:rPr>
            <w:rStyle w:val="Lienhypertexte"/>
            <w:noProof/>
          </w:rPr>
          <w:t>2</w:t>
        </w:r>
        <w:r w:rsidR="00B22D7A">
          <w:rPr>
            <w:rFonts w:asciiTheme="minorHAnsi" w:hAnsiTheme="minorHAnsi"/>
            <w:b w:val="0"/>
            <w:bCs w:val="0"/>
            <w:caps w:val="0"/>
            <w:noProof/>
            <w:sz w:val="22"/>
            <w:szCs w:val="22"/>
          </w:rPr>
          <w:tab/>
        </w:r>
        <w:r w:rsidR="00B22D7A" w:rsidRPr="003A0F8F">
          <w:rPr>
            <w:rStyle w:val="Lienhypertexte"/>
            <w:noProof/>
          </w:rPr>
          <w:t>CONFIGURATION DE L'ENCODEUR BARIX</w:t>
        </w:r>
        <w:r w:rsidR="00B22D7A">
          <w:rPr>
            <w:noProof/>
            <w:webHidden/>
          </w:rPr>
          <w:tab/>
        </w:r>
        <w:r w:rsidR="00B22D7A">
          <w:rPr>
            <w:noProof/>
            <w:webHidden/>
          </w:rPr>
          <w:fldChar w:fldCharType="begin"/>
        </w:r>
        <w:r w:rsidR="00B22D7A">
          <w:rPr>
            <w:noProof/>
            <w:webHidden/>
          </w:rPr>
          <w:instrText xml:space="preserve"> PAGEREF _Toc528843019 \h </w:instrText>
        </w:r>
        <w:r w:rsidR="00B22D7A">
          <w:rPr>
            <w:noProof/>
            <w:webHidden/>
          </w:rPr>
        </w:r>
        <w:r w:rsidR="00B22D7A">
          <w:rPr>
            <w:noProof/>
            <w:webHidden/>
          </w:rPr>
          <w:fldChar w:fldCharType="separate"/>
        </w:r>
        <w:r>
          <w:rPr>
            <w:noProof/>
            <w:webHidden/>
          </w:rPr>
          <w:t>2</w:t>
        </w:r>
        <w:r w:rsidR="00B22D7A">
          <w:rPr>
            <w:noProof/>
            <w:webHidden/>
          </w:rPr>
          <w:fldChar w:fldCharType="end"/>
        </w:r>
      </w:hyperlink>
    </w:p>
    <w:p w14:paraId="0479778A" w14:textId="29212F4F" w:rsidR="00B22D7A" w:rsidRDefault="00C06509">
      <w:pPr>
        <w:pStyle w:val="TM2"/>
        <w:rPr>
          <w:rFonts w:asciiTheme="minorHAnsi" w:hAnsiTheme="minorHAnsi"/>
          <w:b w:val="0"/>
          <w:bCs w:val="0"/>
          <w:noProof/>
          <w:sz w:val="22"/>
          <w:szCs w:val="22"/>
        </w:rPr>
      </w:pPr>
      <w:hyperlink w:anchor="_Toc528843020" w:history="1">
        <w:r w:rsidR="00B22D7A" w:rsidRPr="003A0F8F">
          <w:rPr>
            <w:rStyle w:val="Lienhypertexte"/>
            <w:noProof/>
          </w:rPr>
          <w:t>2.1</w:t>
        </w:r>
        <w:r w:rsidR="00B22D7A">
          <w:rPr>
            <w:rFonts w:asciiTheme="minorHAnsi" w:hAnsiTheme="minorHAnsi"/>
            <w:b w:val="0"/>
            <w:bCs w:val="0"/>
            <w:noProof/>
            <w:sz w:val="22"/>
            <w:szCs w:val="22"/>
          </w:rPr>
          <w:tab/>
        </w:r>
        <w:r w:rsidR="00B22D7A" w:rsidRPr="003A0F8F">
          <w:rPr>
            <w:rStyle w:val="Lienhypertexte"/>
            <w:noProof/>
          </w:rPr>
          <w:t>Configuration du Haut-parleur et Barix pour obtenir du son</w:t>
        </w:r>
        <w:r w:rsidR="00B22D7A">
          <w:rPr>
            <w:noProof/>
            <w:webHidden/>
          </w:rPr>
          <w:tab/>
        </w:r>
        <w:r w:rsidR="00B22D7A">
          <w:rPr>
            <w:noProof/>
            <w:webHidden/>
          </w:rPr>
          <w:fldChar w:fldCharType="begin"/>
        </w:r>
        <w:r w:rsidR="00B22D7A">
          <w:rPr>
            <w:noProof/>
            <w:webHidden/>
          </w:rPr>
          <w:instrText xml:space="preserve"> PAGEREF _Toc528843020 \h </w:instrText>
        </w:r>
        <w:r w:rsidR="00B22D7A">
          <w:rPr>
            <w:noProof/>
            <w:webHidden/>
          </w:rPr>
        </w:r>
        <w:r w:rsidR="00B22D7A">
          <w:rPr>
            <w:noProof/>
            <w:webHidden/>
          </w:rPr>
          <w:fldChar w:fldCharType="separate"/>
        </w:r>
        <w:r>
          <w:rPr>
            <w:noProof/>
            <w:webHidden/>
          </w:rPr>
          <w:t>2</w:t>
        </w:r>
        <w:r w:rsidR="00B22D7A">
          <w:rPr>
            <w:noProof/>
            <w:webHidden/>
          </w:rPr>
          <w:fldChar w:fldCharType="end"/>
        </w:r>
      </w:hyperlink>
    </w:p>
    <w:p w14:paraId="42EB8CA4" w14:textId="77006D90" w:rsidR="00B22D7A" w:rsidRDefault="00C06509">
      <w:pPr>
        <w:pStyle w:val="TM2"/>
        <w:rPr>
          <w:rFonts w:asciiTheme="minorHAnsi" w:hAnsiTheme="minorHAnsi"/>
          <w:b w:val="0"/>
          <w:bCs w:val="0"/>
          <w:noProof/>
          <w:sz w:val="22"/>
          <w:szCs w:val="22"/>
        </w:rPr>
      </w:pPr>
      <w:hyperlink w:anchor="_Toc528843021" w:history="1">
        <w:r w:rsidR="00B22D7A" w:rsidRPr="003A0F8F">
          <w:rPr>
            <w:rStyle w:val="Lienhypertexte"/>
            <w:noProof/>
          </w:rPr>
          <w:t>2.2</w:t>
        </w:r>
        <w:r w:rsidR="00B22D7A">
          <w:rPr>
            <w:rFonts w:asciiTheme="minorHAnsi" w:hAnsiTheme="minorHAnsi"/>
            <w:b w:val="0"/>
            <w:bCs w:val="0"/>
            <w:noProof/>
            <w:sz w:val="22"/>
            <w:szCs w:val="22"/>
          </w:rPr>
          <w:tab/>
        </w:r>
        <w:r w:rsidR="00B22D7A" w:rsidRPr="003A0F8F">
          <w:rPr>
            <w:rStyle w:val="Lienhypertexte"/>
            <w:noProof/>
          </w:rPr>
          <w:t>Synoptique de câblage Haut-Parleurs</w:t>
        </w:r>
        <w:r w:rsidR="00B22D7A">
          <w:rPr>
            <w:noProof/>
            <w:webHidden/>
          </w:rPr>
          <w:tab/>
        </w:r>
        <w:r w:rsidR="00B22D7A">
          <w:rPr>
            <w:noProof/>
            <w:webHidden/>
          </w:rPr>
          <w:fldChar w:fldCharType="begin"/>
        </w:r>
        <w:r w:rsidR="00B22D7A">
          <w:rPr>
            <w:noProof/>
            <w:webHidden/>
          </w:rPr>
          <w:instrText xml:space="preserve"> PAGEREF _Toc528843021 \h </w:instrText>
        </w:r>
        <w:r w:rsidR="00B22D7A">
          <w:rPr>
            <w:noProof/>
            <w:webHidden/>
          </w:rPr>
        </w:r>
        <w:r w:rsidR="00B22D7A">
          <w:rPr>
            <w:noProof/>
            <w:webHidden/>
          </w:rPr>
          <w:fldChar w:fldCharType="separate"/>
        </w:r>
        <w:r>
          <w:rPr>
            <w:noProof/>
            <w:webHidden/>
          </w:rPr>
          <w:t>4</w:t>
        </w:r>
        <w:r w:rsidR="00B22D7A">
          <w:rPr>
            <w:noProof/>
            <w:webHidden/>
          </w:rPr>
          <w:fldChar w:fldCharType="end"/>
        </w:r>
      </w:hyperlink>
    </w:p>
    <w:p w14:paraId="617F3DE8" w14:textId="77777777" w:rsidR="00D13D23" w:rsidRDefault="008967DB"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6976C76B" w14:textId="77777777" w:rsidR="00DB54C3" w:rsidRDefault="00DB54C3" w:rsidP="00D13D23">
      <w:pPr>
        <w:pBdr>
          <w:top w:val="single" w:sz="4" w:space="1" w:color="auto"/>
        </w:pBdr>
        <w:ind w:left="1418"/>
        <w:jc w:val="left"/>
        <w:sectPr w:rsidR="00DB54C3" w:rsidSect="008F577D">
          <w:headerReference w:type="default" r:id="rId15"/>
          <w:type w:val="continuous"/>
          <w:pgSz w:w="11906" w:h="16838" w:code="9"/>
          <w:pgMar w:top="397" w:right="567" w:bottom="851" w:left="567" w:header="397" w:footer="1134" w:gutter="0"/>
          <w:pgNumType w:start="0"/>
          <w:cols w:space="708"/>
          <w:titlePg/>
          <w:docGrid w:linePitch="360"/>
        </w:sectPr>
      </w:pPr>
    </w:p>
    <w:p w14:paraId="0CCD416B" w14:textId="77777777" w:rsidR="00470955" w:rsidRDefault="00470955" w:rsidP="00D13D23">
      <w:pPr>
        <w:pBdr>
          <w:top w:val="single" w:sz="4" w:space="1" w:color="auto"/>
        </w:pBdr>
        <w:ind w:left="1418"/>
        <w:jc w:val="left"/>
      </w:pPr>
    </w:p>
    <w:p w14:paraId="39536EC7" w14:textId="77777777" w:rsidR="00984CAC" w:rsidRPr="00984CAC" w:rsidRDefault="008206D2">
      <w:pPr>
        <w:jc w:val="left"/>
      </w:pPr>
      <w:r>
        <w:br w:type="page"/>
      </w:r>
    </w:p>
    <w:p w14:paraId="50CD9804" w14:textId="77777777" w:rsidR="00096569" w:rsidRDefault="0014135C" w:rsidP="00096569">
      <w:pPr>
        <w:pStyle w:val="Titre1"/>
      </w:pPr>
      <w:bookmarkStart w:id="1" w:name="_Toc528843018"/>
      <w:r>
        <w:lastRenderedPageBreak/>
        <w:t>CONFIGURATION HAUT-PARLEURS</w:t>
      </w:r>
      <w:bookmarkEnd w:id="1"/>
    </w:p>
    <w:p w14:paraId="12381C55" w14:textId="77777777" w:rsidR="0014135C" w:rsidRPr="00EA732E" w:rsidRDefault="0014135C" w:rsidP="0014135C">
      <w:pPr>
        <w:rPr>
          <w:noProof/>
        </w:rPr>
      </w:pPr>
      <w:bookmarkStart w:id="2" w:name="_GoBack"/>
      <w:bookmarkEnd w:id="2"/>
      <w:r w:rsidRPr="00EA732E">
        <w:rPr>
          <w:noProof/>
        </w:rPr>
        <w:t>Se brancher avec un cordon RJ45, d'un coté, sur le port ETH2 du Controlleur et de l'autre coté sur un PC.</w:t>
      </w:r>
    </w:p>
    <w:p w14:paraId="0DA3AB0B" w14:textId="77777777" w:rsidR="0014135C" w:rsidRPr="00EA732E" w:rsidRDefault="0014135C" w:rsidP="0014135C">
      <w:pPr>
        <w:rPr>
          <w:noProof/>
        </w:rPr>
      </w:pPr>
      <w:r w:rsidRPr="00EA732E">
        <w:rPr>
          <w:noProof/>
        </w:rPr>
        <w:t>Tournez le sectionneur du coffret de distribution sur ON pour allumer le controlleur et patienter quelques instants pour entendre une voix dans l'haut parleur qui diffuse son adresse IP. Une fois noté cette adresse, aller sur le PC dans le panneau de configuration&gt;&gt;Centre de reseau et partage&gt;&gt; Modifier les parametres de la carte et modifier l'adresse reseau sur la même plage d'adresse que l'adresse IP de l'Haut Harleur.</w:t>
      </w:r>
    </w:p>
    <w:p w14:paraId="5AE58762" w14:textId="77777777" w:rsidR="0014135C" w:rsidRPr="00EA732E" w:rsidRDefault="0014135C" w:rsidP="0014135C">
      <w:pPr>
        <w:rPr>
          <w:noProof/>
        </w:rPr>
      </w:pPr>
      <w:r w:rsidRPr="00EA732E">
        <w:rPr>
          <w:noProof/>
        </w:rPr>
        <w:t>Ouvrir une page web (Mozilla, Internet Explorer, Google Chrome) et rensigner l'adresse IP du Haut Parleur.</w:t>
      </w:r>
    </w:p>
    <w:p w14:paraId="328791E5" w14:textId="77777777" w:rsidR="0014135C" w:rsidRDefault="0014135C" w:rsidP="0014135C">
      <w:r w:rsidRPr="00EA732E">
        <w:t xml:space="preserve">Une fois connecté, aller dans </w:t>
      </w:r>
      <w:r w:rsidRPr="00EA732E">
        <w:rPr>
          <w:b/>
        </w:rPr>
        <w:t xml:space="preserve">Configuration &gt;&gt; Advanced Settings &gt;&gt; Network </w:t>
      </w:r>
      <w:r w:rsidRPr="00EA732E">
        <w:t xml:space="preserve">puis renseigner la nouvelle adresse IP du réseau local, 192.168.1.10 avec le masque sous réseau 255.255.255.0 et appuyer sur le bouton Apply. </w:t>
      </w:r>
    </w:p>
    <w:p w14:paraId="15F4C91F" w14:textId="77777777" w:rsidR="0095679A" w:rsidRPr="00EA732E" w:rsidRDefault="0095679A" w:rsidP="0014135C">
      <w:pPr>
        <w:rPr>
          <w:noProof/>
        </w:rPr>
      </w:pPr>
      <w:r>
        <w:rPr>
          <w:noProof/>
        </w:rPr>
        <w:t>F</w:t>
      </w:r>
      <w:r w:rsidRPr="00EA732E">
        <w:rPr>
          <w:noProof/>
        </w:rPr>
        <w:t>aire</w:t>
      </w:r>
      <w:r>
        <w:rPr>
          <w:noProof/>
        </w:rPr>
        <w:t xml:space="preserve"> eventuellement</w:t>
      </w:r>
      <w:r w:rsidRPr="00EA732E">
        <w:rPr>
          <w:noProof/>
        </w:rPr>
        <w:t xml:space="preserve"> un ping en tapant l'adresse du Haut Parleur pour verifier si ça communique bien.</w:t>
      </w:r>
    </w:p>
    <w:p w14:paraId="6AD47650" w14:textId="77777777" w:rsidR="0014135C" w:rsidRDefault="0014135C" w:rsidP="0014135C">
      <w:r w:rsidRPr="00EA732E">
        <w:t>Revenir sur le PC dans les paramètres de la carte pour introduire une adresse IP qui se trouve dans la même plage d'adresses que le Haut-parleur puis se reconnecter à nouveau sur une page web pour tester.</w:t>
      </w:r>
    </w:p>
    <w:p w14:paraId="73CBC2E9" w14:textId="77777777" w:rsidR="0014135C" w:rsidRDefault="0014135C" w:rsidP="0014135C">
      <w:r>
        <w:t xml:space="preserve">Pour supprimer la diffusion de l'adresse IP lors de chaque démarrage, dans </w:t>
      </w:r>
      <w:r w:rsidRPr="00C446D1">
        <w:rPr>
          <w:b/>
        </w:rPr>
        <w:t>Configuration</w:t>
      </w:r>
      <w:r>
        <w:t xml:space="preserve"> &gt;&gt; </w:t>
      </w:r>
      <w:r w:rsidRPr="00C446D1">
        <w:rPr>
          <w:b/>
        </w:rPr>
        <w:t>Advanced Settings</w:t>
      </w:r>
      <w:r>
        <w:t xml:space="preserve"> &gt;&gt; </w:t>
      </w:r>
      <w:r w:rsidRPr="00C446D1">
        <w:rPr>
          <w:b/>
        </w:rPr>
        <w:t>Network</w:t>
      </w:r>
      <w:r>
        <w:t xml:space="preserve"> &gt;&gt; au niveau de Use </w:t>
      </w:r>
      <w:proofErr w:type="spellStart"/>
      <w:r>
        <w:t>SonicIP</w:t>
      </w:r>
      <w:proofErr w:type="spellEnd"/>
      <w:r>
        <w:t xml:space="preserve"> cocher la case </w:t>
      </w:r>
      <w:r w:rsidRPr="00C446D1">
        <w:rPr>
          <w:b/>
        </w:rPr>
        <w:t>No</w:t>
      </w:r>
      <w:r>
        <w:t>.</w:t>
      </w:r>
    </w:p>
    <w:p w14:paraId="6B015B8E" w14:textId="77777777" w:rsidR="0014135C" w:rsidRPr="00EA732E" w:rsidRDefault="0014135C" w:rsidP="0014135C"/>
    <w:p w14:paraId="2E223A9E" w14:textId="77777777" w:rsidR="0014135C" w:rsidRPr="00EA732E" w:rsidRDefault="00BF16AF" w:rsidP="0014135C">
      <w:pPr>
        <w:rPr>
          <w:noProof/>
        </w:rPr>
      </w:pPr>
      <w:r>
        <w:rPr>
          <w:noProof/>
        </w:rPr>
        <mc:AlternateContent>
          <mc:Choice Requires="wpc">
            <w:drawing>
              <wp:inline distT="0" distB="0" distL="0" distR="0" wp14:anchorId="2C6A2883" wp14:editId="7FA0F317">
                <wp:extent cx="6800850" cy="3343275"/>
                <wp:effectExtent l="0" t="0" r="0" b="0"/>
                <wp:docPr id="146" name="Zone de dessin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 name="Imag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2407" y="142603"/>
                            <a:ext cx="4619734" cy="3134070"/>
                          </a:xfrm>
                          <a:prstGeom prst="rect">
                            <a:avLst/>
                          </a:prstGeom>
                          <a:noFill/>
                          <a:extLst>
                            <a:ext uri="{909E8E84-426E-40DD-AFC4-6F175D3DCCD1}">
                              <a14:hiddenFill xmlns:a14="http://schemas.microsoft.com/office/drawing/2010/main">
                                <a:solidFill>
                                  <a:srgbClr val="FFFFFF"/>
                                </a:solidFill>
                              </a14:hiddenFill>
                            </a:ext>
                          </a:extLst>
                        </pic:spPr>
                      </pic:pic>
                      <wps:wsp>
                        <wps:cNvPr id="142" name="Rectangle 22"/>
                        <wps:cNvSpPr>
                          <a:spLocks noChangeArrowheads="1"/>
                        </wps:cNvSpPr>
                        <wps:spPr bwMode="auto">
                          <a:xfrm>
                            <a:off x="1009607" y="2466955"/>
                            <a:ext cx="457203" cy="19050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Rectangle 44"/>
                        <wps:cNvSpPr>
                          <a:spLocks noChangeArrowheads="1"/>
                        </wps:cNvSpPr>
                        <wps:spPr bwMode="auto">
                          <a:xfrm>
                            <a:off x="1132408" y="1026723"/>
                            <a:ext cx="591604" cy="19150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Rectangle 45"/>
                        <wps:cNvSpPr>
                          <a:spLocks noChangeArrowheads="1"/>
                        </wps:cNvSpPr>
                        <wps:spPr bwMode="auto">
                          <a:xfrm>
                            <a:off x="1561111" y="122803"/>
                            <a:ext cx="734405" cy="201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Rectangle 46"/>
                        <wps:cNvSpPr>
                          <a:spLocks noChangeArrowheads="1"/>
                        </wps:cNvSpPr>
                        <wps:spPr bwMode="auto">
                          <a:xfrm>
                            <a:off x="3351825" y="1218227"/>
                            <a:ext cx="1696412" cy="42000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56B39C0A" id="Zone de dessin 14" o:spid="_x0000_s1026" editas="canvas" style="width:535.5pt;height:263.25pt;mso-position-horizontal-relative:char;mso-position-vertical-relative:line" coordsize="68008,3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">
                <v:shape id="_x0000_s1027" type="#_x0000_t75" style="position:absolute;width:68008;height:33432;visibility:visible;mso-wrap-style:square">
                  <v:fill o:detectmouseclick="t"/>
                  <v:path o:connecttype="none"/>
                </v:shape>
                <v:shape id="Image 20" o:spid="_x0000_s1028" type="#_x0000_t75" style="position:absolute;left:9524;top:1426;width:46197;height:3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">
                  <v:imagedata r:id="rId17" o:title=""/>
                </v:shape>
                <v:rect id="Rectangle 22" o:spid="_x0000_s1029" style="position:absolute;left:10096;top:24669;width:457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" filled="f" strokecolor="red" strokeweight="1.5pt"/>
                <v:rect id="Rectangle 44" o:spid="_x0000_s1030" style="position:absolute;left:11324;top:10267;width:5916;height:1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" filled="f" strokecolor="red" strokeweight="1.5pt"/>
                <v:rect id="Rectangle 45" o:spid="_x0000_s1031" style="position:absolute;left:15611;top:1228;width:7344;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" filled="f" strokecolor="red" strokeweight="1.5pt"/>
                <v:rect id="Rectangle 46" o:spid="_x0000_s1032" style="position:absolute;left:33518;top:12182;width:16964;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" filled="f" strokecolor="red" strokeweight="1.5pt"/>
                <w10:anchorlock/>
              </v:group>
            </w:pict>
          </mc:Fallback>
        </mc:AlternateContent>
      </w:r>
    </w:p>
    <w:p w14:paraId="722F85C1" w14:textId="77777777" w:rsidR="0014135C" w:rsidRPr="000F1D77" w:rsidRDefault="0014135C" w:rsidP="0014135C">
      <w:pPr>
        <w:jc w:val="left"/>
        <w:rPr>
          <w:rFonts w:eastAsia="Times New Roman" w:cs="Arial"/>
          <w:b/>
          <w:sz w:val="32"/>
          <w:szCs w:val="32"/>
          <w:u w:val="single"/>
        </w:rPr>
      </w:pPr>
      <w:r>
        <w:rPr>
          <w:rFonts w:eastAsia="Times New Roman" w:cs="Arial"/>
          <w:b/>
          <w:sz w:val="32"/>
          <w:szCs w:val="32"/>
          <w:u w:val="single"/>
        </w:rPr>
        <w:br w:type="page"/>
      </w:r>
    </w:p>
    <w:p w14:paraId="242B2C75" w14:textId="77777777" w:rsidR="005A6C31" w:rsidRDefault="0014135C" w:rsidP="0014135C">
      <w:pPr>
        <w:pStyle w:val="Titre1"/>
      </w:pPr>
      <w:bookmarkStart w:id="3" w:name="_Toc528843019"/>
      <w:r>
        <w:lastRenderedPageBreak/>
        <w:t>CONFIGURATION DE L'ENCODEUR BARIX</w:t>
      </w:r>
      <w:bookmarkEnd w:id="3"/>
    </w:p>
    <w:p w14:paraId="27555B59" w14:textId="77777777" w:rsidR="0014135C" w:rsidRPr="00EA732E" w:rsidRDefault="0014135C" w:rsidP="0014135C">
      <w:r w:rsidRPr="00EA732E">
        <w:t>Connecter un cordon RJ45 d'une coté sur la prise RJ45 de l'encodeur et de l'autre coté sur la prise RJ45 du PC.</w:t>
      </w:r>
    </w:p>
    <w:p w14:paraId="109E2CD1" w14:textId="77777777" w:rsidR="0014135C" w:rsidRPr="00EA732E" w:rsidRDefault="0014135C" w:rsidP="0014135C">
      <w:r w:rsidRPr="00EA732E">
        <w:t xml:space="preserve">Connecter l'adaptateur de l'encodeur sur une prise puis à l'aide d'une paire des écouteurs branchés sur l'encodeur, écoutez un message qui diffuse son adresse IP. Marquez cette adresse sur une feuille puis aller dans </w:t>
      </w:r>
      <w:r w:rsidRPr="00EA732E">
        <w:rPr>
          <w:b/>
        </w:rPr>
        <w:t xml:space="preserve">Centre Réseau et Partage &gt;&gt; Afficher l'état et l'état du réseau &gt;&gt; Modifier les paramètres de la carte </w:t>
      </w:r>
      <w:r w:rsidRPr="00EA732E">
        <w:t xml:space="preserve">et renseigner une adresse IP qui se trouve sur la même plage d'adresse que l'encodeur. </w:t>
      </w:r>
    </w:p>
    <w:p w14:paraId="1F2A0C58" w14:textId="77777777" w:rsidR="0014135C" w:rsidRPr="00EA732E" w:rsidRDefault="0014135C" w:rsidP="0014135C">
      <w:r w:rsidRPr="00EA732E">
        <w:t>Se connecter sur une page web pour accéder à la page de configuration.</w:t>
      </w:r>
    </w:p>
    <w:p w14:paraId="2B284B36" w14:textId="77777777" w:rsidR="00190B33" w:rsidRDefault="0014135C" w:rsidP="0014135C">
      <w:r w:rsidRPr="00EA732E">
        <w:t xml:space="preserve">Ensuite aller dans </w:t>
      </w:r>
      <w:r w:rsidRPr="00EA732E">
        <w:rPr>
          <w:b/>
        </w:rPr>
        <w:t xml:space="preserve">CONFIGURATION &gt;&gt; Advanced Settings &gt;&gt; Network </w:t>
      </w:r>
      <w:r w:rsidRPr="00EA732E">
        <w:t>puis renseigner la nouvelle adresse IP du réseau local, 192.168.1.30 avec le masque sous réseau 255.255.255.0</w:t>
      </w:r>
      <w:r w:rsidR="00190B33">
        <w:t>.</w:t>
      </w:r>
    </w:p>
    <w:p w14:paraId="43DA15C8" w14:textId="77777777" w:rsidR="00B8611A" w:rsidRPr="00EA732E" w:rsidRDefault="00190B33" w:rsidP="0014135C">
      <w:r>
        <w:t>F</w:t>
      </w:r>
      <w:r w:rsidR="00B8611A" w:rsidRPr="00EA732E">
        <w:t xml:space="preserve">aire </w:t>
      </w:r>
      <w:r>
        <w:t xml:space="preserve">éventuellement </w:t>
      </w:r>
      <w:r w:rsidR="00B8611A" w:rsidRPr="00EA732E">
        <w:t>un PING pour tester la communication</w:t>
      </w:r>
      <w:r w:rsidR="00B8611A">
        <w:t>.</w:t>
      </w:r>
    </w:p>
    <w:p w14:paraId="20827838" w14:textId="77777777" w:rsidR="0014135C" w:rsidRPr="00EA732E" w:rsidRDefault="0014135C" w:rsidP="0014135C">
      <w:r w:rsidRPr="00EA732E">
        <w:t>Tester la nouvelle adresse sur une page web pour confirmer les changements.</w:t>
      </w:r>
    </w:p>
    <w:p w14:paraId="484AB8A9" w14:textId="77777777" w:rsidR="0014135C" w:rsidRPr="0014135C" w:rsidRDefault="0014135C" w:rsidP="0014135C"/>
    <w:p w14:paraId="759B0DB3" w14:textId="77777777" w:rsidR="008206D2" w:rsidRDefault="0014135C" w:rsidP="008B3693">
      <w:pPr>
        <w:pStyle w:val="Titre2"/>
      </w:pPr>
      <w:bookmarkStart w:id="4" w:name="_Toc528843020"/>
      <w:r>
        <w:t xml:space="preserve">Configuration du Haut-parleur et </w:t>
      </w:r>
      <w:proofErr w:type="spellStart"/>
      <w:r>
        <w:t>Barix</w:t>
      </w:r>
      <w:proofErr w:type="spellEnd"/>
      <w:r>
        <w:t xml:space="preserve"> pour obtenir du son</w:t>
      </w:r>
      <w:bookmarkEnd w:id="4"/>
    </w:p>
    <w:p w14:paraId="586971DB" w14:textId="77777777" w:rsidR="0014135C" w:rsidRPr="0014135C" w:rsidRDefault="0014135C" w:rsidP="0014135C"/>
    <w:p w14:paraId="6041B2B4" w14:textId="77777777" w:rsidR="0014135C" w:rsidRDefault="0014135C" w:rsidP="0014135C">
      <w:r w:rsidRPr="00EA732E">
        <w:t>Aller sur une page web puis renseigner l'adresse IP de l'encodeur 192.168.1.30 puis dans STREAMING DESTINATION, renseigner tous les champs comme dans l'image ci-dessous puis cliquer sur Apply pour confirmer la modification.</w:t>
      </w:r>
    </w:p>
    <w:p w14:paraId="53717C8E" w14:textId="77777777" w:rsidR="0014135C" w:rsidRDefault="0014135C" w:rsidP="0014135C"/>
    <w:p w14:paraId="43C43345" w14:textId="77777777" w:rsidR="0014135C" w:rsidRDefault="00BF16AF" w:rsidP="0014135C">
      <w:pPr>
        <w:jc w:val="left"/>
      </w:pPr>
      <w:r>
        <w:rPr>
          <w:noProof/>
        </w:rPr>
        <mc:AlternateContent>
          <mc:Choice Requires="wpc">
            <w:drawing>
              <wp:inline distT="0" distB="0" distL="0" distR="0" wp14:anchorId="5C9AC0D3" wp14:editId="37E44814">
                <wp:extent cx="6784975" cy="3090545"/>
                <wp:effectExtent l="0" t="0" r="0" b="0"/>
                <wp:docPr id="38" name="Zone de dessin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37" name="Group 42"/>
                        <wpg:cNvGrpSpPr>
                          <a:grpSpLocks/>
                        </wpg:cNvGrpSpPr>
                        <wpg:grpSpPr bwMode="auto">
                          <a:xfrm>
                            <a:off x="1360170" y="95250"/>
                            <a:ext cx="3309620" cy="2900045"/>
                            <a:chOff x="2709" y="8514"/>
                            <a:chExt cx="4764" cy="4255"/>
                          </a:xfrm>
                        </wpg:grpSpPr>
                        <pic:pic xmlns:pic="http://schemas.openxmlformats.org/drawingml/2006/picture">
                          <pic:nvPicPr>
                            <pic:cNvPr id="138" name="Imag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09" y="8514"/>
                              <a:ext cx="4764" cy="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42"/>
                          <wps:cNvSpPr>
                            <a:spLocks noChangeArrowheads="1"/>
                          </wps:cNvSpPr>
                          <wps:spPr bwMode="auto">
                            <a:xfrm>
                              <a:off x="4139" y="10752"/>
                              <a:ext cx="3256" cy="19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Rectangle 6"/>
                          <wps:cNvSpPr>
                            <a:spLocks/>
                          </wps:cNvSpPr>
                          <wps:spPr bwMode="auto">
                            <a:xfrm>
                              <a:off x="2803" y="10525"/>
                              <a:ext cx="431" cy="227"/>
                            </a:xfrm>
                            <a:prstGeom prst="rect">
                              <a:avLst/>
                            </a:prstGeom>
                            <a:noFill/>
                            <a:ln w="190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1A557214" id="Zone de dessin 40" o:spid="_x0000_s1026" editas="canvas" style="width:534.25pt;height:243.35pt;mso-position-horizontal-relative:char;mso-position-vertical-relative:line" coordsize="67849,30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">
                <v:shape id="_x0000_s1027" type="#_x0000_t75" style="position:absolute;width:67849;height:30905;visibility:visible;mso-wrap-style:square">
                  <v:fill o:detectmouseclick="t"/>
                  <v:path o:connecttype="none"/>
                </v:shape>
                <v:group id="Group 42" o:spid="_x0000_s1028" style="position:absolute;left:13601;top:952;width:33096;height:29000" coordorigin="2709,8514" coordsize="4764,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Image 41" o:spid="_x0000_s1029" type="#_x0000_t75" style="position:absolute;left:2709;top:8514;width:4764;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">
                    <v:imagedata r:id="rId19" o:title=""/>
                  </v:shape>
                  <v:rect id="Rectangle 42" o:spid="_x0000_s1030" style="position:absolute;left:4139;top:10752;width:3256;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" filled="f" strokecolor="red" strokeweight="1.5pt"/>
                  <v:rect id="Rectangle 6" o:spid="_x0000_s1031" style="position:absolute;left:2803;top:10525;width:431;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" filled="f" strokecolor="red" strokeweight="1.5pt">
                    <v:path arrowok="t"/>
                  </v:rect>
                </v:group>
                <w10:anchorlock/>
              </v:group>
            </w:pict>
          </mc:Fallback>
        </mc:AlternateContent>
      </w:r>
    </w:p>
    <w:p w14:paraId="58EFB62E" w14:textId="77777777" w:rsidR="00D57B81" w:rsidRDefault="00D57B81">
      <w:pPr>
        <w:jc w:val="left"/>
      </w:pPr>
      <w:r>
        <w:br w:type="page"/>
      </w:r>
    </w:p>
    <w:p w14:paraId="7F2CF3ED" w14:textId="77777777" w:rsidR="0014135C" w:rsidRPr="00EA732E" w:rsidRDefault="0014135C" w:rsidP="0014135C">
      <w:pPr>
        <w:ind w:firstLine="708"/>
      </w:pPr>
      <w:r w:rsidRPr="00EA732E">
        <w:lastRenderedPageBreak/>
        <w:t xml:space="preserve">Ensuite aller sur la page de configuration du Haut-parleur dans </w:t>
      </w:r>
      <w:r w:rsidRPr="00EA732E">
        <w:rPr>
          <w:b/>
        </w:rPr>
        <w:t>CONFIGURATION &gt;&gt; BASIC SETTINGS</w:t>
      </w:r>
      <w:r w:rsidRPr="00EA732E">
        <w:t xml:space="preserve"> puis renseigner les deux champs URL comme ci-dessous puis cliquer sur </w:t>
      </w:r>
      <w:r w:rsidRPr="00EA732E">
        <w:rPr>
          <w:b/>
        </w:rPr>
        <w:t>Apply</w:t>
      </w:r>
      <w:r w:rsidRPr="00EA732E">
        <w:t>.</w:t>
      </w:r>
    </w:p>
    <w:p w14:paraId="7A96B68B" w14:textId="77777777" w:rsidR="0014135C" w:rsidRPr="00EA732E" w:rsidRDefault="0014135C" w:rsidP="0014135C">
      <w:pPr>
        <w:ind w:firstLine="708"/>
      </w:pPr>
    </w:p>
    <w:p w14:paraId="02E5DE9F" w14:textId="77777777" w:rsidR="0014135C" w:rsidRPr="00EA732E" w:rsidRDefault="00BF16AF" w:rsidP="0014135C">
      <w:pPr>
        <w:ind w:firstLine="708"/>
      </w:pPr>
      <w:r>
        <w:rPr>
          <w:noProof/>
        </w:rPr>
        <mc:AlternateContent>
          <mc:Choice Requires="wps">
            <w:drawing>
              <wp:anchor distT="0" distB="0" distL="114300" distR="114300" simplePos="0" relativeHeight="251663872" behindDoc="0" locked="0" layoutInCell="1" allowOverlap="1" wp14:anchorId="4BADF08C" wp14:editId="6AF1F70F">
                <wp:simplePos x="0" y="0"/>
                <wp:positionH relativeFrom="column">
                  <wp:posOffset>1639570</wp:posOffset>
                </wp:positionH>
                <wp:positionV relativeFrom="paragraph">
                  <wp:posOffset>5080</wp:posOffset>
                </wp:positionV>
                <wp:extent cx="764540" cy="231775"/>
                <wp:effectExtent l="0" t="0" r="0" b="0"/>
                <wp:wrapNone/>
                <wp:docPr id="13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540" cy="231775"/>
                        </a:xfrm>
                        <a:prstGeom prst="rect">
                          <a:avLst/>
                        </a:prstGeom>
                        <a:noFill/>
                        <a:ln w="1905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9D388" id="Rectangle 76" o:spid="_x0000_s1026" style="position:absolute;margin-left:129.1pt;margin-top:.4pt;width:60.2pt;height: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" filled="f" strokecolor="red" strokeweight="1.5pt">
                <v:path arrowok="t"/>
              </v:rect>
            </w:pict>
          </mc:Fallback>
        </mc:AlternateContent>
      </w:r>
      <w:r>
        <w:rPr>
          <w:noProof/>
        </w:rPr>
        <mc:AlternateContent>
          <mc:Choice Requires="wpc">
            <w:drawing>
              <wp:inline distT="0" distB="0" distL="0" distR="0" wp14:anchorId="5F9FF03C" wp14:editId="15D01C52">
                <wp:extent cx="6096000" cy="3556000"/>
                <wp:effectExtent l="0" t="0" r="0" b="0"/>
                <wp:docPr id="43" name="Zone de dessin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3" name="Imag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6100" y="19000"/>
                            <a:ext cx="4765500" cy="3446900"/>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52"/>
                        <wps:cNvSpPr>
                          <a:spLocks noChangeArrowheads="1"/>
                        </wps:cNvSpPr>
                        <wps:spPr bwMode="auto">
                          <a:xfrm>
                            <a:off x="3076500" y="1323900"/>
                            <a:ext cx="2200300" cy="476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Rectangle 53"/>
                        <wps:cNvSpPr>
                          <a:spLocks noChangeArrowheads="1"/>
                        </wps:cNvSpPr>
                        <wps:spPr bwMode="auto">
                          <a:xfrm>
                            <a:off x="590500" y="1181000"/>
                            <a:ext cx="513400" cy="208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11D4A8B8" id="Zone de dessin 35" o:spid="_x0000_s1026" editas="canvas" style="width:480pt;height:280pt;mso-position-horizontal-relative:char;mso-position-vertical-relative:line" coordsize="60960,35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">
                <v:shape id="_x0000_s1027" type="#_x0000_t75" style="position:absolute;width:60960;height:35560;visibility:visible;mso-wrap-style:square">
                  <v:fill o:detectmouseclick="t"/>
                  <v:path o:connecttype="none"/>
                </v:shape>
                <v:shape id="Image 38" o:spid="_x0000_s1028" type="#_x0000_t75" style="position:absolute;left:6161;top:190;width:47655;height:3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">
                  <v:imagedata r:id="rId21" o:title=""/>
                </v:shape>
                <v:rect id="Rectangle 52" o:spid="_x0000_s1029" style="position:absolute;left:30765;top:13239;width:22003;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" filled="f" strokecolor="red" strokeweight="1.5pt"/>
                <v:rect id="Rectangle 53" o:spid="_x0000_s1030" style="position:absolute;left:5905;top:11810;width:5134;height: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" filled="f" strokecolor="red" strokeweight="1.5pt"/>
                <w10:anchorlock/>
              </v:group>
            </w:pict>
          </mc:Fallback>
        </mc:AlternateContent>
      </w:r>
    </w:p>
    <w:p w14:paraId="479A316F" w14:textId="77777777" w:rsidR="0014135C" w:rsidRPr="00EA732E" w:rsidRDefault="0014135C" w:rsidP="0014135C">
      <w:r w:rsidRPr="00EA732E">
        <w:t>Effectuer un test de son pour vérifier le paramétrage.</w:t>
      </w:r>
    </w:p>
    <w:p w14:paraId="01674799" w14:textId="77777777" w:rsidR="0014135C" w:rsidRPr="00EA732E" w:rsidRDefault="0014135C" w:rsidP="0014135C">
      <w:r w:rsidRPr="00EA732E">
        <w:t xml:space="preserve">Pour cela brancher avec un cordon RJ45, l'encodeur d'une coté et le contrôleur sur le port ETH2 de l'autre côté. </w:t>
      </w:r>
    </w:p>
    <w:p w14:paraId="72325BA5" w14:textId="77777777" w:rsidR="00BF16AF" w:rsidRDefault="0014135C" w:rsidP="0014135C">
      <w:r w:rsidRPr="00EA732E">
        <w:t>Brancher un câble RCA avec les deux fiches audios sur l'encodeur puis la fiche jack sur un PC ou un autre poste qui propose du son.</w:t>
      </w:r>
    </w:p>
    <w:p w14:paraId="10F2C973" w14:textId="77777777" w:rsidR="00BF16AF" w:rsidRDefault="00BF16AF" w:rsidP="0014135C"/>
    <w:p w14:paraId="4D26ED36" w14:textId="77777777" w:rsidR="00BF16AF" w:rsidRDefault="00BF16AF" w:rsidP="0014135C">
      <w:pPr>
        <w:sectPr w:rsidR="00BF16AF" w:rsidSect="00BF16AF">
          <w:headerReference w:type="default" r:id="rId22"/>
          <w:footerReference w:type="default" r:id="rId23"/>
          <w:type w:val="continuous"/>
          <w:pgSz w:w="11906" w:h="16838" w:code="9"/>
          <w:pgMar w:top="397" w:right="567" w:bottom="851" w:left="567" w:header="397" w:footer="1134" w:gutter="0"/>
          <w:cols w:space="708"/>
          <w:docGrid w:linePitch="360"/>
        </w:sectPr>
      </w:pPr>
    </w:p>
    <w:p w14:paraId="6966FF71" w14:textId="77777777" w:rsidR="0014135C" w:rsidRDefault="0014135C" w:rsidP="0014135C">
      <w:pPr>
        <w:pStyle w:val="Titre2"/>
      </w:pPr>
      <w:bookmarkStart w:id="5" w:name="_Toc528843021"/>
      <w:r>
        <w:lastRenderedPageBreak/>
        <w:t>Synoptique de câblage Haut-Parleurs</w:t>
      </w:r>
      <w:bookmarkEnd w:id="5"/>
    </w:p>
    <w:p w14:paraId="2F626F30" w14:textId="77777777" w:rsidR="0014135C" w:rsidRPr="0014135C" w:rsidRDefault="0014135C" w:rsidP="0014135C"/>
    <w:p w14:paraId="6E5055CF" w14:textId="77777777" w:rsidR="008F577D" w:rsidRDefault="0014135C" w:rsidP="00781470">
      <w:r>
        <w:rPr>
          <w:noProof/>
        </w:rPr>
        <w:drawing>
          <wp:inline distT="0" distB="0" distL="0" distR="0" wp14:anchorId="6BDB2631" wp14:editId="51550CAD">
            <wp:extent cx="6840220" cy="5219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1-01_115225.jpg"/>
                    <pic:cNvPicPr/>
                  </pic:nvPicPr>
                  <pic:blipFill>
                    <a:blip r:embed="rId24">
                      <a:extLst>
                        <a:ext uri="{28A0092B-C50C-407E-A947-70E740481C1C}">
                          <a14:useLocalDpi xmlns:a14="http://schemas.microsoft.com/office/drawing/2010/main" val="0"/>
                        </a:ext>
                      </a:extLst>
                    </a:blip>
                    <a:stretch>
                      <a:fillRect/>
                    </a:stretch>
                  </pic:blipFill>
                  <pic:spPr>
                    <a:xfrm>
                      <a:off x="0" y="0"/>
                      <a:ext cx="6840220" cy="5219700"/>
                    </a:xfrm>
                    <a:prstGeom prst="rect">
                      <a:avLst/>
                    </a:prstGeom>
                  </pic:spPr>
                </pic:pic>
              </a:graphicData>
            </a:graphic>
          </wp:inline>
        </w:drawing>
      </w:r>
    </w:p>
    <w:sectPr w:rsidR="008F577D" w:rsidSect="00BF16AF">
      <w:headerReference w:type="default" r:id="rId25"/>
      <w:footerReference w:type="default" r:id="rId26"/>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360EC" w14:textId="77777777" w:rsidR="00281224" w:rsidRDefault="00281224" w:rsidP="00CD447F">
      <w:pPr>
        <w:spacing w:after="0"/>
      </w:pPr>
      <w:r>
        <w:separator/>
      </w:r>
    </w:p>
  </w:endnote>
  <w:endnote w:type="continuationSeparator" w:id="0">
    <w:p w14:paraId="56890AA2" w14:textId="77777777" w:rsidR="00281224" w:rsidRDefault="00281224"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Mono">
    <w:altName w:val="Menlo"/>
    <w:panose1 w:val="020B0609030804020204"/>
    <w:charset w:val="00"/>
    <w:family w:val="modern"/>
    <w:pitch w:val="fixed"/>
    <w:sig w:usb0="E60026FF"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96E29" w14:textId="77777777" w:rsidR="009864B3" w:rsidRDefault="009864B3"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507A3" w14:paraId="66C98C20" w14:textId="77777777" w:rsidTr="00155991">
      <w:trPr>
        <w:trHeight w:val="847"/>
        <w:jc w:val="center"/>
      </w:trPr>
      <w:tc>
        <w:tcPr>
          <w:tcW w:w="1667" w:type="pct"/>
          <w:vAlign w:val="center"/>
        </w:tcPr>
        <w:p w14:paraId="5093E0A7" w14:textId="77777777" w:rsidR="006507A3" w:rsidRDefault="006507A3"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E33709B" wp14:editId="7673C365">
                <wp:extent cx="1375200" cy="468000"/>
                <wp:effectExtent l="0" t="0" r="0"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541E44A1" w14:textId="495512B0" w:rsidR="006507A3" w:rsidRDefault="006507A3"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8967DB"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8967DB" w:rsidRPr="003A6A2E">
            <w:rPr>
              <w:rFonts w:ascii="Arial Narrow" w:hAnsi="Arial Narrow"/>
            </w:rPr>
            <w:fldChar w:fldCharType="separate"/>
          </w:r>
          <w:r w:rsidR="004762D7">
            <w:rPr>
              <w:rFonts w:ascii="Arial Narrow" w:hAnsi="Arial Narrow"/>
              <w:noProof/>
            </w:rPr>
            <w:t>1</w:t>
          </w:r>
          <w:r w:rsidR="008967DB" w:rsidRPr="003A6A2E">
            <w:rPr>
              <w:rFonts w:ascii="Arial Narrow" w:hAnsi="Arial Narrow"/>
            </w:rPr>
            <w:fldChar w:fldCharType="end"/>
          </w:r>
          <w:r>
            <w:rPr>
              <w:rFonts w:ascii="Arial Narrow" w:hAnsi="Arial Narrow"/>
            </w:rPr>
            <w:t>/</w:t>
          </w:r>
          <w:r w:rsidR="008967DB">
            <w:rPr>
              <w:rFonts w:ascii="Arial Narrow" w:hAnsi="Arial Narrow"/>
            </w:rPr>
            <w:fldChar w:fldCharType="begin"/>
          </w:r>
          <w:r>
            <w:rPr>
              <w:rFonts w:ascii="Arial Narrow" w:hAnsi="Arial Narrow"/>
            </w:rPr>
            <w:instrText xml:space="preserve"> =</w:instrText>
          </w:r>
          <w:r w:rsidR="008967DB">
            <w:rPr>
              <w:rFonts w:ascii="Arial Narrow" w:hAnsi="Arial Narrow"/>
            </w:rPr>
            <w:fldChar w:fldCharType="begin"/>
          </w:r>
          <w:r>
            <w:rPr>
              <w:rFonts w:ascii="Arial Narrow" w:hAnsi="Arial Narrow"/>
            </w:rPr>
            <w:instrText xml:space="preserve"> NUMPAGES </w:instrText>
          </w:r>
          <w:r w:rsidR="008967DB">
            <w:rPr>
              <w:rFonts w:ascii="Arial Narrow" w:hAnsi="Arial Narrow"/>
            </w:rPr>
            <w:fldChar w:fldCharType="separate"/>
          </w:r>
          <w:r w:rsidR="00C06509">
            <w:rPr>
              <w:rFonts w:ascii="Arial Narrow" w:hAnsi="Arial Narrow"/>
              <w:noProof/>
            </w:rPr>
            <w:instrText>5</w:instrText>
          </w:r>
          <w:r w:rsidR="008967DB">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8967DB">
            <w:rPr>
              <w:rFonts w:ascii="Arial Narrow" w:hAnsi="Arial Narrow"/>
            </w:rPr>
            <w:fldChar w:fldCharType="separate"/>
          </w:r>
          <w:r w:rsidR="00C06509">
            <w:rPr>
              <w:rFonts w:ascii="Arial Narrow" w:hAnsi="Arial Narrow"/>
              <w:noProof/>
            </w:rPr>
            <w:t>4</w:t>
          </w:r>
          <w:r w:rsidR="008967DB">
            <w:rPr>
              <w:rFonts w:ascii="Arial Narrow" w:hAnsi="Arial Narrow"/>
            </w:rPr>
            <w:fldChar w:fldCharType="end"/>
          </w:r>
        </w:p>
        <w:p w14:paraId="283BA5CA" w14:textId="77777777" w:rsidR="006507A3" w:rsidRDefault="006507A3" w:rsidP="00155991">
          <w:pPr>
            <w:pStyle w:val="Pieddepage"/>
            <w:tabs>
              <w:tab w:val="clear" w:pos="4536"/>
              <w:tab w:val="clear" w:pos="9072"/>
              <w:tab w:val="right" w:pos="0"/>
              <w:tab w:val="left" w:pos="3045"/>
            </w:tabs>
            <w:ind w:right="360"/>
            <w:rPr>
              <w:bCs/>
              <w:szCs w:val="20"/>
            </w:rPr>
          </w:pPr>
        </w:p>
        <w:p w14:paraId="1353ECEF" w14:textId="77777777" w:rsidR="006507A3" w:rsidRDefault="00C06509" w:rsidP="00155991">
          <w:pPr>
            <w:pStyle w:val="Pieddepage"/>
            <w:tabs>
              <w:tab w:val="clear" w:pos="4536"/>
              <w:tab w:val="clear" w:pos="9072"/>
              <w:tab w:val="right" w:pos="0"/>
              <w:tab w:val="left" w:pos="3045"/>
            </w:tabs>
            <w:ind w:right="360"/>
            <w:jc w:val="center"/>
            <w:rPr>
              <w:color w:val="3366FF"/>
            </w:rPr>
          </w:pPr>
          <w:hyperlink w:anchor="_top" w:history="1">
            <w:r w:rsidR="006507A3" w:rsidRPr="006D1484">
              <w:rPr>
                <w:rStyle w:val="Lienhypertexte"/>
                <w:bCs/>
                <w:szCs w:val="20"/>
              </w:rPr>
              <w:t>Retour page de garde</w:t>
            </w:r>
          </w:hyperlink>
        </w:p>
      </w:tc>
      <w:tc>
        <w:tcPr>
          <w:tcW w:w="1666" w:type="pct"/>
          <w:vAlign w:val="center"/>
        </w:tcPr>
        <w:p w14:paraId="15B5494B" w14:textId="77777777" w:rsidR="006507A3" w:rsidRDefault="006507A3" w:rsidP="00155991">
          <w:pPr>
            <w:pStyle w:val="Pieddepage"/>
            <w:tabs>
              <w:tab w:val="clear" w:pos="4536"/>
              <w:tab w:val="clear" w:pos="9072"/>
              <w:tab w:val="right" w:pos="0"/>
              <w:tab w:val="left" w:pos="3499"/>
            </w:tabs>
            <w:jc w:val="right"/>
            <w:rPr>
              <w:color w:val="3366FF"/>
            </w:rPr>
          </w:pPr>
          <w:r>
            <w:rPr>
              <w:color w:val="3366FF"/>
            </w:rPr>
            <w:t>84 200 Carpentras</w:t>
          </w:r>
        </w:p>
      </w:tc>
    </w:tr>
  </w:tbl>
  <w:p w14:paraId="5D118536" w14:textId="77777777" w:rsidR="0091479B" w:rsidRDefault="0091479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B6011" w14:textId="77777777" w:rsidR="004762D7" w:rsidRDefault="004762D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762D7" w14:paraId="2353B67A" w14:textId="77777777" w:rsidTr="00155991">
      <w:trPr>
        <w:trHeight w:val="847"/>
        <w:jc w:val="center"/>
      </w:trPr>
      <w:tc>
        <w:tcPr>
          <w:tcW w:w="1667" w:type="pct"/>
          <w:vAlign w:val="center"/>
        </w:tcPr>
        <w:p w14:paraId="45814C9C" w14:textId="77777777" w:rsidR="004762D7" w:rsidRDefault="004762D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6A049E50" wp14:editId="4E3A5208">
                <wp:extent cx="1375200" cy="468000"/>
                <wp:effectExtent l="0" t="0" r="0"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0C64CDBF" w14:textId="212A9E30" w:rsidR="004762D7" w:rsidRDefault="004762D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8967DB"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8967DB" w:rsidRPr="003A6A2E">
            <w:rPr>
              <w:rFonts w:ascii="Arial Narrow" w:hAnsi="Arial Narrow"/>
            </w:rPr>
            <w:fldChar w:fldCharType="separate"/>
          </w:r>
          <w:r w:rsidR="00E41914">
            <w:rPr>
              <w:rFonts w:ascii="Arial Narrow" w:hAnsi="Arial Narrow"/>
              <w:noProof/>
            </w:rPr>
            <w:t>1</w:t>
          </w:r>
          <w:r w:rsidR="008967DB" w:rsidRPr="003A6A2E">
            <w:rPr>
              <w:rFonts w:ascii="Arial Narrow" w:hAnsi="Arial Narrow"/>
            </w:rPr>
            <w:fldChar w:fldCharType="end"/>
          </w:r>
          <w:r>
            <w:rPr>
              <w:rFonts w:ascii="Arial Narrow" w:hAnsi="Arial Narrow"/>
            </w:rPr>
            <w:t>/</w:t>
          </w:r>
          <w:r w:rsidR="008967DB">
            <w:rPr>
              <w:rFonts w:ascii="Arial Narrow" w:hAnsi="Arial Narrow"/>
            </w:rPr>
            <w:fldChar w:fldCharType="begin"/>
          </w:r>
          <w:r>
            <w:rPr>
              <w:rFonts w:ascii="Arial Narrow" w:hAnsi="Arial Narrow"/>
            </w:rPr>
            <w:instrText xml:space="preserve"> =</w:instrText>
          </w:r>
          <w:r w:rsidR="008967DB">
            <w:rPr>
              <w:rFonts w:ascii="Arial Narrow" w:hAnsi="Arial Narrow"/>
            </w:rPr>
            <w:fldChar w:fldCharType="begin"/>
          </w:r>
          <w:r>
            <w:rPr>
              <w:rFonts w:ascii="Arial Narrow" w:hAnsi="Arial Narrow"/>
            </w:rPr>
            <w:instrText xml:space="preserve"> NUMPAGES </w:instrText>
          </w:r>
          <w:r w:rsidR="008967DB">
            <w:rPr>
              <w:rFonts w:ascii="Arial Narrow" w:hAnsi="Arial Narrow"/>
            </w:rPr>
            <w:fldChar w:fldCharType="separate"/>
          </w:r>
          <w:r w:rsidR="00C06509">
            <w:rPr>
              <w:rFonts w:ascii="Arial Narrow" w:hAnsi="Arial Narrow"/>
              <w:noProof/>
            </w:rPr>
            <w:instrText>5</w:instrText>
          </w:r>
          <w:r w:rsidR="008967DB">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8967DB">
            <w:rPr>
              <w:rFonts w:ascii="Arial Narrow" w:hAnsi="Arial Narrow"/>
            </w:rPr>
            <w:fldChar w:fldCharType="separate"/>
          </w:r>
          <w:r w:rsidR="00C06509">
            <w:rPr>
              <w:rFonts w:ascii="Arial Narrow" w:hAnsi="Arial Narrow"/>
              <w:noProof/>
            </w:rPr>
            <w:t>4</w:t>
          </w:r>
          <w:r w:rsidR="008967DB">
            <w:rPr>
              <w:rFonts w:ascii="Arial Narrow" w:hAnsi="Arial Narrow"/>
            </w:rPr>
            <w:fldChar w:fldCharType="end"/>
          </w:r>
        </w:p>
        <w:p w14:paraId="1235E065" w14:textId="77777777" w:rsidR="004762D7" w:rsidRDefault="004762D7" w:rsidP="00155991">
          <w:pPr>
            <w:pStyle w:val="Pieddepage"/>
            <w:tabs>
              <w:tab w:val="clear" w:pos="4536"/>
              <w:tab w:val="clear" w:pos="9072"/>
              <w:tab w:val="right" w:pos="0"/>
              <w:tab w:val="left" w:pos="3045"/>
            </w:tabs>
            <w:ind w:right="360"/>
            <w:rPr>
              <w:bCs/>
              <w:szCs w:val="20"/>
            </w:rPr>
          </w:pPr>
        </w:p>
        <w:p w14:paraId="37EE4B86" w14:textId="77777777" w:rsidR="004762D7" w:rsidRDefault="00C06509" w:rsidP="00155991">
          <w:pPr>
            <w:pStyle w:val="Pieddepage"/>
            <w:tabs>
              <w:tab w:val="clear" w:pos="4536"/>
              <w:tab w:val="clear" w:pos="9072"/>
              <w:tab w:val="right" w:pos="0"/>
              <w:tab w:val="left" w:pos="3045"/>
            </w:tabs>
            <w:ind w:right="360"/>
            <w:jc w:val="center"/>
            <w:rPr>
              <w:color w:val="3366FF"/>
            </w:rPr>
          </w:pPr>
          <w:hyperlink w:anchor="_top" w:history="1">
            <w:r w:rsidR="004762D7" w:rsidRPr="006D1484">
              <w:rPr>
                <w:rStyle w:val="Lienhypertexte"/>
                <w:bCs/>
                <w:szCs w:val="20"/>
              </w:rPr>
              <w:t>Retour page de garde</w:t>
            </w:r>
          </w:hyperlink>
        </w:p>
      </w:tc>
      <w:tc>
        <w:tcPr>
          <w:tcW w:w="1666" w:type="pct"/>
          <w:vAlign w:val="center"/>
        </w:tcPr>
        <w:p w14:paraId="4BD41C6F" w14:textId="77777777" w:rsidR="004762D7" w:rsidRDefault="004762D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5D8C2C3A" w14:textId="77777777" w:rsidR="004762D7" w:rsidRDefault="004762D7" w:rsidP="006507A3">
    <w:pPr>
      <w:pStyle w:val="Pieddepage"/>
      <w:tabs>
        <w:tab w:val="clear" w:pos="4536"/>
        <w:tab w:val="clear" w:pos="9072"/>
        <w:tab w:val="right"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C4254" w14:paraId="529CFA32" w14:textId="77777777" w:rsidTr="00C82F14">
      <w:trPr>
        <w:trHeight w:val="847"/>
      </w:trPr>
      <w:tc>
        <w:tcPr>
          <w:tcW w:w="1667" w:type="pct"/>
          <w:vAlign w:val="center"/>
        </w:tcPr>
        <w:p w14:paraId="0E1BEFFE" w14:textId="77777777" w:rsidR="004C4254" w:rsidRDefault="004C4254" w:rsidP="00C82F14">
          <w:pPr>
            <w:pStyle w:val="Pieddepage"/>
            <w:tabs>
              <w:tab w:val="clear" w:pos="4536"/>
              <w:tab w:val="clear" w:pos="9072"/>
              <w:tab w:val="right" w:pos="0"/>
              <w:tab w:val="left" w:pos="3045"/>
            </w:tabs>
            <w:ind w:right="360"/>
            <w:jc w:val="left"/>
            <w:rPr>
              <w:color w:val="3366FF"/>
            </w:rPr>
          </w:pPr>
          <w:r>
            <w:rPr>
              <w:noProof/>
            </w:rPr>
            <w:drawing>
              <wp:inline distT="0" distB="0" distL="0" distR="0" wp14:anchorId="2E69D71F" wp14:editId="2D6E8E6A">
                <wp:extent cx="1375200" cy="468000"/>
                <wp:effectExtent l="0" t="0" r="0" b="825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60D28A4F" w14:textId="75AF8B5F" w:rsidR="004C4254" w:rsidRDefault="004C4254" w:rsidP="00C82F14">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8967DB"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8967DB" w:rsidRPr="003A6A2E">
            <w:rPr>
              <w:rFonts w:ascii="Arial Narrow" w:hAnsi="Arial Narrow"/>
            </w:rPr>
            <w:fldChar w:fldCharType="separate"/>
          </w:r>
          <w:r w:rsidR="00280375">
            <w:rPr>
              <w:rFonts w:ascii="Arial Narrow" w:hAnsi="Arial Narrow"/>
              <w:noProof/>
            </w:rPr>
            <w:t>4</w:t>
          </w:r>
          <w:r w:rsidR="008967DB" w:rsidRPr="003A6A2E">
            <w:rPr>
              <w:rFonts w:ascii="Arial Narrow" w:hAnsi="Arial Narrow"/>
            </w:rPr>
            <w:fldChar w:fldCharType="end"/>
          </w:r>
          <w:r>
            <w:rPr>
              <w:rFonts w:ascii="Arial Narrow" w:hAnsi="Arial Narrow"/>
            </w:rPr>
            <w:t>/</w:t>
          </w:r>
          <w:r w:rsidR="008967DB">
            <w:rPr>
              <w:rFonts w:ascii="Arial Narrow" w:hAnsi="Arial Narrow"/>
            </w:rPr>
            <w:fldChar w:fldCharType="begin"/>
          </w:r>
          <w:r>
            <w:rPr>
              <w:rFonts w:ascii="Arial Narrow" w:hAnsi="Arial Narrow"/>
            </w:rPr>
            <w:instrText xml:space="preserve"> =</w:instrText>
          </w:r>
          <w:r w:rsidR="008967DB">
            <w:rPr>
              <w:rFonts w:ascii="Arial Narrow" w:hAnsi="Arial Narrow"/>
            </w:rPr>
            <w:fldChar w:fldCharType="begin"/>
          </w:r>
          <w:r>
            <w:rPr>
              <w:rFonts w:ascii="Arial Narrow" w:hAnsi="Arial Narrow"/>
            </w:rPr>
            <w:instrText xml:space="preserve"> NUMPAGES </w:instrText>
          </w:r>
          <w:r w:rsidR="008967DB">
            <w:rPr>
              <w:rFonts w:ascii="Arial Narrow" w:hAnsi="Arial Narrow"/>
            </w:rPr>
            <w:fldChar w:fldCharType="separate"/>
          </w:r>
          <w:r w:rsidR="00C06509">
            <w:rPr>
              <w:rFonts w:ascii="Arial Narrow" w:hAnsi="Arial Narrow"/>
              <w:noProof/>
            </w:rPr>
            <w:instrText>5</w:instrText>
          </w:r>
          <w:r w:rsidR="008967DB">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8967DB">
            <w:rPr>
              <w:rFonts w:ascii="Arial Narrow" w:hAnsi="Arial Narrow"/>
            </w:rPr>
            <w:fldChar w:fldCharType="separate"/>
          </w:r>
          <w:r w:rsidR="00C06509">
            <w:rPr>
              <w:rFonts w:ascii="Arial Narrow" w:hAnsi="Arial Narrow"/>
              <w:noProof/>
            </w:rPr>
            <w:t>4</w:t>
          </w:r>
          <w:r w:rsidR="008967DB">
            <w:rPr>
              <w:rFonts w:ascii="Arial Narrow" w:hAnsi="Arial Narrow"/>
            </w:rPr>
            <w:fldChar w:fldCharType="end"/>
          </w:r>
        </w:p>
        <w:p w14:paraId="0810EAE5" w14:textId="77777777" w:rsidR="004C4254" w:rsidRDefault="004C4254" w:rsidP="00C82F14">
          <w:pPr>
            <w:pStyle w:val="Pieddepage"/>
            <w:tabs>
              <w:tab w:val="clear" w:pos="4536"/>
              <w:tab w:val="clear" w:pos="9072"/>
              <w:tab w:val="right" w:pos="0"/>
              <w:tab w:val="left" w:pos="3045"/>
            </w:tabs>
            <w:ind w:right="360"/>
            <w:rPr>
              <w:bCs/>
              <w:szCs w:val="20"/>
            </w:rPr>
          </w:pPr>
        </w:p>
        <w:p w14:paraId="0C0FFFC7" w14:textId="77777777" w:rsidR="004C4254" w:rsidRDefault="00C06509" w:rsidP="00C82F14">
          <w:pPr>
            <w:pStyle w:val="Pieddepage"/>
            <w:tabs>
              <w:tab w:val="clear" w:pos="4536"/>
              <w:tab w:val="clear" w:pos="9072"/>
              <w:tab w:val="right" w:pos="0"/>
              <w:tab w:val="left" w:pos="3045"/>
            </w:tabs>
            <w:ind w:right="360"/>
            <w:jc w:val="center"/>
            <w:rPr>
              <w:color w:val="3366FF"/>
            </w:rPr>
          </w:pPr>
          <w:hyperlink w:anchor="_top" w:history="1">
            <w:r w:rsidR="004C4254" w:rsidRPr="006D1484">
              <w:rPr>
                <w:rStyle w:val="Lienhypertexte"/>
                <w:bCs/>
                <w:szCs w:val="20"/>
              </w:rPr>
              <w:t>Retour page de garde</w:t>
            </w:r>
          </w:hyperlink>
        </w:p>
      </w:tc>
      <w:tc>
        <w:tcPr>
          <w:tcW w:w="1666" w:type="pct"/>
          <w:vAlign w:val="center"/>
        </w:tcPr>
        <w:p w14:paraId="5CD42BB1" w14:textId="77777777" w:rsidR="004C4254" w:rsidRDefault="004C4254" w:rsidP="00C82F14">
          <w:pPr>
            <w:pStyle w:val="Pieddepage"/>
            <w:tabs>
              <w:tab w:val="clear" w:pos="4536"/>
              <w:tab w:val="clear" w:pos="9072"/>
              <w:tab w:val="right" w:pos="0"/>
              <w:tab w:val="left" w:pos="3499"/>
            </w:tabs>
            <w:jc w:val="right"/>
            <w:rPr>
              <w:color w:val="3366FF"/>
            </w:rPr>
          </w:pPr>
          <w:r>
            <w:rPr>
              <w:color w:val="3366FF"/>
            </w:rPr>
            <w:t>84 200 Carpentras</w:t>
          </w:r>
        </w:p>
      </w:tc>
    </w:tr>
  </w:tbl>
  <w:p w14:paraId="6B372248" w14:textId="77777777" w:rsidR="00F05472" w:rsidRDefault="00F05472"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431D2" w14:textId="77777777" w:rsidR="00281224" w:rsidRDefault="00281224" w:rsidP="00CD447F">
      <w:pPr>
        <w:spacing w:after="0"/>
      </w:pPr>
      <w:r>
        <w:separator/>
      </w:r>
    </w:p>
  </w:footnote>
  <w:footnote w:type="continuationSeparator" w:id="0">
    <w:p w14:paraId="64DF46F9" w14:textId="77777777" w:rsidR="00281224" w:rsidRDefault="00281224"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5678E" w14:paraId="3DC090E0" w14:textId="77777777" w:rsidTr="00521F84">
      <w:tc>
        <w:tcPr>
          <w:tcW w:w="1219" w:type="pct"/>
        </w:tcPr>
        <w:p w14:paraId="0F366847" w14:textId="77777777" w:rsidR="0075678E" w:rsidRDefault="0075678E" w:rsidP="009C2667">
          <w:pPr>
            <w:spacing w:before="240"/>
            <w:jc w:val="left"/>
          </w:pPr>
          <w:r w:rsidRPr="00CD447F">
            <w:rPr>
              <w:b/>
              <w:bCs/>
              <w:color w:val="3366CC"/>
              <w:sz w:val="24"/>
              <w:szCs w:val="24"/>
            </w:rPr>
            <w:t>DOSSIER MACHINE</w:t>
          </w:r>
        </w:p>
      </w:tc>
      <w:tc>
        <w:tcPr>
          <w:tcW w:w="2728" w:type="pct"/>
        </w:tcPr>
        <w:p w14:paraId="354B1CA6" w14:textId="77777777" w:rsidR="0075678E" w:rsidRDefault="0075678E" w:rsidP="0075678E">
          <w:pPr>
            <w:spacing w:before="240"/>
            <w:jc w:val="center"/>
          </w:pPr>
          <w:bookmarkStart w:id="0" w:name="RepetitionNomDeMachine"/>
          <w:r>
            <w:rPr>
              <w:rFonts w:cs="Arial"/>
              <w:b/>
              <w:bCs/>
              <w:szCs w:val="20"/>
            </w:rPr>
            <w:t>Insérer nom de machine</w:t>
          </w:r>
          <w:bookmarkEnd w:id="0"/>
        </w:p>
      </w:tc>
      <w:tc>
        <w:tcPr>
          <w:tcW w:w="1053" w:type="pct"/>
        </w:tcPr>
        <w:p w14:paraId="1D96D044" w14:textId="40D911B1" w:rsidR="0075678E" w:rsidRDefault="00281224" w:rsidP="0075678E">
          <w:pPr>
            <w:spacing w:before="240"/>
            <w:jc w:val="right"/>
          </w:pPr>
          <w:r>
            <w:fldChar w:fldCharType="begin"/>
          </w:r>
          <w:r>
            <w:instrText xml:space="preserve"> REF RepetitionFx  \* MERGEFORMAT </w:instrText>
          </w:r>
          <w:r>
            <w:fldChar w:fldCharType="separate"/>
          </w:r>
          <w:r w:rsidR="00C06509">
            <w:rPr>
              <w:b/>
              <w:bCs/>
            </w:rPr>
            <w:t>Erreur ! Source du renvoi introuvable.</w:t>
          </w:r>
          <w:r>
            <w:fldChar w:fldCharType="end"/>
          </w:r>
        </w:p>
      </w:tc>
    </w:tr>
  </w:tbl>
  <w:p w14:paraId="1F82C8DA" w14:textId="77777777" w:rsidR="007F4B3A" w:rsidRDefault="007F4B3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BCD7" w14:textId="77777777" w:rsidR="007F4B3A" w:rsidRDefault="00BF16AF">
    <w:pPr>
      <w:pStyle w:val="En-tte"/>
    </w:pPr>
    <w:r>
      <w:rPr>
        <w:noProof/>
      </w:rPr>
      <mc:AlternateContent>
        <mc:Choice Requires="wpg">
          <w:drawing>
            <wp:inline distT="0" distB="0" distL="0" distR="0" wp14:anchorId="521BF8C5" wp14:editId="162379CE">
              <wp:extent cx="6823710" cy="755015"/>
              <wp:effectExtent l="0" t="0" r="7620" b="2540"/>
              <wp:docPr id="12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128"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2F093747" w14:textId="77777777" w:rsidR="007F4B3A" w:rsidRDefault="007F4B3A" w:rsidP="00780930">
                            <w:pPr>
                              <w:tabs>
                                <w:tab w:val="left" w:pos="426"/>
                              </w:tabs>
                              <w:spacing w:after="0"/>
                              <w:ind w:left="57"/>
                              <w:rPr>
                                <w:rFonts w:cs="Arial"/>
                                <w:b/>
                                <w:bCs/>
                              </w:rPr>
                            </w:pPr>
                            <w:r>
                              <w:rPr>
                                <w:rFonts w:cs="Arial"/>
                                <w:b/>
                                <w:bCs/>
                              </w:rPr>
                              <w:t>ERM AUTOMATISMES INDUSTRIELS</w:t>
                            </w:r>
                          </w:p>
                          <w:p w14:paraId="0F9A6A19" w14:textId="77777777" w:rsidR="007F4B3A" w:rsidRPr="00C866AD" w:rsidRDefault="007F4B3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31E5099D" w14:textId="77777777" w:rsidR="007F4B3A" w:rsidRDefault="007F4B3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AAE9F48" w14:textId="77777777" w:rsidR="007F4B3A" w:rsidRDefault="007F4B3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58215F6D" w14:textId="77777777" w:rsidR="007F4B3A" w:rsidRPr="00C430F1" w:rsidRDefault="007F4B3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1356C360" w14:textId="77777777" w:rsidR="007F4B3A" w:rsidRDefault="007F4B3A" w:rsidP="00231A82"/>
                        </w:txbxContent>
                      </wps:txbx>
                      <wps:bodyPr rot="0" vert="horz" wrap="square" lIns="0" tIns="0" rIns="0" bIns="0" anchor="t" anchorCtr="0" upright="1">
                        <a:noAutofit/>
                      </wps:bodyPr>
                    </wps:wsp>
                    <pic:pic xmlns:pic="http://schemas.openxmlformats.org/drawingml/2006/picture">
                      <pic:nvPicPr>
                        <pic:cNvPr id="129"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130" name="Group 163"/>
                      <wpg:cNvGrpSpPr>
                        <a:grpSpLocks/>
                      </wpg:cNvGrpSpPr>
                      <wpg:grpSpPr bwMode="auto">
                        <a:xfrm>
                          <a:off x="3683" y="294"/>
                          <a:ext cx="3725" cy="1173"/>
                          <a:chOff x="3683" y="294"/>
                          <a:chExt cx="3725" cy="1173"/>
                        </a:xfrm>
                      </wpg:grpSpPr>
                      <pic:pic xmlns:pic="http://schemas.openxmlformats.org/drawingml/2006/picture">
                        <pic:nvPicPr>
                          <pic:cNvPr id="131"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D21A" w14:textId="77777777"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" filled="f" strokecolor="#2c69b2">
                <v:fill opacity="32896f"/>
                <v:textbox inset="0,0,0,0">
                  <w:txbxContent>
                    <w:p w:rsidR="007F4B3A" w:rsidRDefault="007F4B3A" w:rsidP="00780930">
                      <w:pPr>
                        <w:tabs>
                          <w:tab w:val="left" w:pos="426"/>
                        </w:tabs>
                        <w:spacing w:after="0"/>
                        <w:ind w:left="57"/>
                        <w:rPr>
                          <w:rFonts w:cs="Arial"/>
                          <w:b/>
                          <w:bCs/>
                        </w:rPr>
                      </w:pPr>
                      <w:r>
                        <w:rPr>
                          <w:rFonts w:cs="Arial"/>
                          <w:b/>
                          <w:bCs/>
                        </w:rPr>
                        <w:t>ERM AUTOMATISMES INDUSTRIELS</w:t>
                      </w:r>
                    </w:p>
                    <w:p w:rsidR="007F4B3A" w:rsidRPr="00C866AD" w:rsidRDefault="007F4B3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7F4B3A" w:rsidRDefault="007F4B3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7F4B3A" w:rsidRDefault="007F4B3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7F4B3A" w:rsidRPr="00C430F1" w:rsidRDefault="007F4B3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rsidR="007F4B3A" w:rsidRDefault="007F4B3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F577D" w14:paraId="56E34B52" w14:textId="77777777" w:rsidTr="008F577D">
      <w:tc>
        <w:tcPr>
          <w:tcW w:w="1219" w:type="pct"/>
        </w:tcPr>
        <w:p w14:paraId="047FF24E" w14:textId="77777777" w:rsidR="008F577D" w:rsidRDefault="008F577D" w:rsidP="009C2667">
          <w:pPr>
            <w:spacing w:before="240"/>
            <w:jc w:val="left"/>
          </w:pPr>
          <w:r w:rsidRPr="00CD447F">
            <w:rPr>
              <w:b/>
              <w:bCs/>
              <w:color w:val="3366CC"/>
              <w:sz w:val="24"/>
              <w:szCs w:val="24"/>
            </w:rPr>
            <w:t>DOSSIER MACHINE</w:t>
          </w:r>
        </w:p>
      </w:tc>
      <w:tc>
        <w:tcPr>
          <w:tcW w:w="2728" w:type="pct"/>
        </w:tcPr>
        <w:p w14:paraId="3B7F457F" w14:textId="77777777" w:rsidR="008F577D" w:rsidRDefault="008F577D" w:rsidP="0075678E">
          <w:pPr>
            <w:spacing w:before="240"/>
            <w:jc w:val="center"/>
          </w:pPr>
          <w:r>
            <w:rPr>
              <w:rFonts w:cs="Arial"/>
              <w:b/>
              <w:bCs/>
              <w:szCs w:val="20"/>
            </w:rPr>
            <w:t>Insérer nom de machine</w:t>
          </w:r>
        </w:p>
      </w:tc>
      <w:tc>
        <w:tcPr>
          <w:tcW w:w="1053" w:type="pct"/>
        </w:tcPr>
        <w:p w14:paraId="1C99E498" w14:textId="7F64CD50" w:rsidR="008F577D" w:rsidRDefault="00281224" w:rsidP="0075678E">
          <w:pPr>
            <w:spacing w:before="240"/>
            <w:jc w:val="right"/>
          </w:pPr>
          <w:r>
            <w:fldChar w:fldCharType="begin"/>
          </w:r>
          <w:r>
            <w:instrText xml:space="preserve"> REF RepetitionFx  \* MERGEFORMAT </w:instrText>
          </w:r>
          <w:r>
            <w:fldChar w:fldCharType="separate"/>
          </w:r>
          <w:r w:rsidR="00C06509">
            <w:rPr>
              <w:b/>
              <w:bCs/>
            </w:rPr>
            <w:t>Erreur ! Source du renvoi introuvable.</w:t>
          </w:r>
          <w:r>
            <w:fldChar w:fldCharType="end"/>
          </w:r>
        </w:p>
      </w:tc>
    </w:tr>
  </w:tbl>
  <w:p w14:paraId="68CD7A27" w14:textId="77777777" w:rsidR="008F577D" w:rsidRDefault="008F577D"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4762D7" w14:paraId="6FCA90AD" w14:textId="77777777" w:rsidTr="0019048A">
      <w:trPr>
        <w:trHeight w:val="510"/>
      </w:trPr>
      <w:tc>
        <w:tcPr>
          <w:tcW w:w="1219" w:type="pct"/>
          <w:vAlign w:val="center"/>
        </w:tcPr>
        <w:p w14:paraId="3E64BBF4" w14:textId="77777777" w:rsidR="004762D7" w:rsidRDefault="004762D7" w:rsidP="0019048A">
          <w:pPr>
            <w:jc w:val="left"/>
          </w:pPr>
          <w:r w:rsidRPr="00CD447F">
            <w:rPr>
              <w:b/>
              <w:bCs/>
              <w:color w:val="3366CC"/>
              <w:sz w:val="24"/>
              <w:szCs w:val="24"/>
            </w:rPr>
            <w:t>DOSSIER MACHINE</w:t>
          </w:r>
        </w:p>
      </w:tc>
      <w:tc>
        <w:tcPr>
          <w:tcW w:w="2728" w:type="pct"/>
          <w:vAlign w:val="center"/>
        </w:tcPr>
        <w:p w14:paraId="398B506A" w14:textId="0D39C040" w:rsidR="004762D7" w:rsidRDefault="00281224" w:rsidP="0019048A">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C06509">
            <w:rPr>
              <w:rFonts w:cs="Arial"/>
              <w:b/>
              <w:bCs/>
              <w:szCs w:val="20"/>
            </w:rPr>
            <w:t>Haut-Parleurs CY16</w:t>
          </w:r>
          <w:r>
            <w:rPr>
              <w:rFonts w:cs="Arial"/>
              <w:b/>
              <w:bCs/>
              <w:szCs w:val="20"/>
            </w:rPr>
            <w:fldChar w:fldCharType="end"/>
          </w:r>
        </w:p>
      </w:tc>
      <w:tc>
        <w:tcPr>
          <w:tcW w:w="1053" w:type="pct"/>
          <w:vAlign w:val="center"/>
        </w:tcPr>
        <w:p w14:paraId="3098C501" w14:textId="05A5FB23" w:rsidR="004762D7" w:rsidRDefault="0004192B" w:rsidP="0019048A">
          <w:pPr>
            <w:jc w:val="right"/>
          </w:pPr>
          <w:fldSimple w:instr=" DOCPROPERTY  Category  \* MERGEFORMAT ">
            <w:r w:rsidR="00C06509">
              <w:t>Paramétrage Haut-Parleurs</w:t>
            </w:r>
          </w:fldSimple>
        </w:p>
      </w:tc>
    </w:tr>
  </w:tbl>
  <w:p w14:paraId="491D2A78" w14:textId="77777777" w:rsidR="004762D7" w:rsidRDefault="004762D7" w:rsidP="009864B3">
    <w:pPr>
      <w:pStyle w:val="En-tte"/>
      <w:spacing w:before="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F577D" w14:paraId="41EDF1D9" w14:textId="77777777" w:rsidTr="0019048A">
      <w:trPr>
        <w:trHeight w:val="510"/>
      </w:trPr>
      <w:tc>
        <w:tcPr>
          <w:tcW w:w="1219" w:type="pct"/>
          <w:vAlign w:val="center"/>
        </w:tcPr>
        <w:p w14:paraId="6ABE2B26" w14:textId="77777777" w:rsidR="008F577D" w:rsidRDefault="008F577D" w:rsidP="0019048A">
          <w:pPr>
            <w:jc w:val="left"/>
          </w:pPr>
          <w:r w:rsidRPr="00CD447F">
            <w:rPr>
              <w:b/>
              <w:bCs/>
              <w:color w:val="3366CC"/>
              <w:sz w:val="24"/>
              <w:szCs w:val="24"/>
            </w:rPr>
            <w:t>DOSSIER MACHINE</w:t>
          </w:r>
        </w:p>
      </w:tc>
      <w:tc>
        <w:tcPr>
          <w:tcW w:w="2728" w:type="pct"/>
          <w:vAlign w:val="center"/>
        </w:tcPr>
        <w:p w14:paraId="1C8A2E78" w14:textId="22FB7A19" w:rsidR="008F577D" w:rsidRDefault="00281224" w:rsidP="0019048A">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C06509">
            <w:rPr>
              <w:rFonts w:cs="Arial"/>
              <w:b/>
              <w:bCs/>
              <w:szCs w:val="20"/>
            </w:rPr>
            <w:t>Haut-Parleurs CY16</w:t>
          </w:r>
          <w:r>
            <w:rPr>
              <w:rFonts w:cs="Arial"/>
              <w:b/>
              <w:bCs/>
              <w:szCs w:val="20"/>
            </w:rPr>
            <w:fldChar w:fldCharType="end"/>
          </w:r>
        </w:p>
      </w:tc>
      <w:tc>
        <w:tcPr>
          <w:tcW w:w="1053" w:type="pct"/>
          <w:vAlign w:val="center"/>
        </w:tcPr>
        <w:p w14:paraId="7C256704" w14:textId="0C26FE9A" w:rsidR="008F577D" w:rsidRDefault="0004192B" w:rsidP="0019048A">
          <w:pPr>
            <w:jc w:val="right"/>
          </w:pPr>
          <w:fldSimple w:instr=" DOCPROPERTY  Category  \* MERGEFORMAT ">
            <w:r w:rsidR="00C06509">
              <w:t>Paramétrage Haut-Parleurs</w:t>
            </w:r>
          </w:fldSimple>
        </w:p>
      </w:tc>
    </w:tr>
  </w:tbl>
  <w:p w14:paraId="6063F32A" w14:textId="77777777" w:rsidR="00F05472" w:rsidRDefault="00F05472"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9.35pt;height:32.65pt" o:bullet="t">
        <v:imagedata r:id="rId1" o:title="icone_attention"/>
      </v:shape>
    </w:pict>
  </w:numPicBullet>
  <w:numPicBullet w:numPicBulletId="1">
    <w:pict>
      <v:shape id="_x0000_i1039" type="#_x0000_t75" style="width:192pt;height:192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35C"/>
    <w:rsid w:val="00007D3A"/>
    <w:rsid w:val="0001494D"/>
    <w:rsid w:val="00022CBC"/>
    <w:rsid w:val="000236EA"/>
    <w:rsid w:val="00026967"/>
    <w:rsid w:val="0004192B"/>
    <w:rsid w:val="00073F3D"/>
    <w:rsid w:val="00080670"/>
    <w:rsid w:val="00096569"/>
    <w:rsid w:val="000A1B9C"/>
    <w:rsid w:val="000E4D65"/>
    <w:rsid w:val="001158F0"/>
    <w:rsid w:val="00131C63"/>
    <w:rsid w:val="00137666"/>
    <w:rsid w:val="0014135C"/>
    <w:rsid w:val="00155991"/>
    <w:rsid w:val="00157A3C"/>
    <w:rsid w:val="001728ED"/>
    <w:rsid w:val="0019048A"/>
    <w:rsid w:val="00190B33"/>
    <w:rsid w:val="001C59C8"/>
    <w:rsid w:val="00231A82"/>
    <w:rsid w:val="00241A18"/>
    <w:rsid w:val="00244710"/>
    <w:rsid w:val="00252F5B"/>
    <w:rsid w:val="00280375"/>
    <w:rsid w:val="00281224"/>
    <w:rsid w:val="00281A98"/>
    <w:rsid w:val="002D199A"/>
    <w:rsid w:val="002E4BA1"/>
    <w:rsid w:val="00301F3A"/>
    <w:rsid w:val="0030262D"/>
    <w:rsid w:val="00305345"/>
    <w:rsid w:val="0032416C"/>
    <w:rsid w:val="00330A77"/>
    <w:rsid w:val="00353BF8"/>
    <w:rsid w:val="00392371"/>
    <w:rsid w:val="003D6844"/>
    <w:rsid w:val="0041118A"/>
    <w:rsid w:val="004301A5"/>
    <w:rsid w:val="00432F05"/>
    <w:rsid w:val="00435582"/>
    <w:rsid w:val="00470551"/>
    <w:rsid w:val="00470955"/>
    <w:rsid w:val="004762D7"/>
    <w:rsid w:val="00481235"/>
    <w:rsid w:val="004A6518"/>
    <w:rsid w:val="004C4254"/>
    <w:rsid w:val="004D57C9"/>
    <w:rsid w:val="00507C7B"/>
    <w:rsid w:val="00521F84"/>
    <w:rsid w:val="00561147"/>
    <w:rsid w:val="00566AF6"/>
    <w:rsid w:val="005A6C31"/>
    <w:rsid w:val="005E06FF"/>
    <w:rsid w:val="005F45B7"/>
    <w:rsid w:val="00604A36"/>
    <w:rsid w:val="006452EF"/>
    <w:rsid w:val="006507A3"/>
    <w:rsid w:val="0065159F"/>
    <w:rsid w:val="0068321E"/>
    <w:rsid w:val="006C12E9"/>
    <w:rsid w:val="006C278E"/>
    <w:rsid w:val="006D1484"/>
    <w:rsid w:val="006F242E"/>
    <w:rsid w:val="006F32E8"/>
    <w:rsid w:val="00701D0A"/>
    <w:rsid w:val="00741FA1"/>
    <w:rsid w:val="007424F0"/>
    <w:rsid w:val="0075678E"/>
    <w:rsid w:val="00780930"/>
    <w:rsid w:val="00781470"/>
    <w:rsid w:val="007C1DB6"/>
    <w:rsid w:val="007C5857"/>
    <w:rsid w:val="007D2779"/>
    <w:rsid w:val="007F4B3A"/>
    <w:rsid w:val="007F54C5"/>
    <w:rsid w:val="007F6CA2"/>
    <w:rsid w:val="008206D2"/>
    <w:rsid w:val="00842485"/>
    <w:rsid w:val="008515B7"/>
    <w:rsid w:val="00865E17"/>
    <w:rsid w:val="00867183"/>
    <w:rsid w:val="008717C7"/>
    <w:rsid w:val="00871F2F"/>
    <w:rsid w:val="008741B8"/>
    <w:rsid w:val="00890795"/>
    <w:rsid w:val="00892AEF"/>
    <w:rsid w:val="008967DB"/>
    <w:rsid w:val="008B3693"/>
    <w:rsid w:val="008E2F2E"/>
    <w:rsid w:val="008F577D"/>
    <w:rsid w:val="0091479B"/>
    <w:rsid w:val="009151B2"/>
    <w:rsid w:val="009151F8"/>
    <w:rsid w:val="009244CB"/>
    <w:rsid w:val="009436EA"/>
    <w:rsid w:val="0095679A"/>
    <w:rsid w:val="00976055"/>
    <w:rsid w:val="009801EB"/>
    <w:rsid w:val="00984CAC"/>
    <w:rsid w:val="009864B3"/>
    <w:rsid w:val="0098681C"/>
    <w:rsid w:val="00986DC5"/>
    <w:rsid w:val="009A02D2"/>
    <w:rsid w:val="009A70F6"/>
    <w:rsid w:val="009C2667"/>
    <w:rsid w:val="009D7BE4"/>
    <w:rsid w:val="009F679B"/>
    <w:rsid w:val="00A52258"/>
    <w:rsid w:val="00A62748"/>
    <w:rsid w:val="00A97925"/>
    <w:rsid w:val="00AB45D9"/>
    <w:rsid w:val="00AC4636"/>
    <w:rsid w:val="00AD5539"/>
    <w:rsid w:val="00AF7330"/>
    <w:rsid w:val="00B07C61"/>
    <w:rsid w:val="00B110C2"/>
    <w:rsid w:val="00B22D7A"/>
    <w:rsid w:val="00B26C84"/>
    <w:rsid w:val="00B5472D"/>
    <w:rsid w:val="00B56DF7"/>
    <w:rsid w:val="00B8611A"/>
    <w:rsid w:val="00B91D13"/>
    <w:rsid w:val="00B91F53"/>
    <w:rsid w:val="00B97AAE"/>
    <w:rsid w:val="00BA2155"/>
    <w:rsid w:val="00BD308E"/>
    <w:rsid w:val="00BE353B"/>
    <w:rsid w:val="00BF16AF"/>
    <w:rsid w:val="00C03E2E"/>
    <w:rsid w:val="00C06509"/>
    <w:rsid w:val="00C06A48"/>
    <w:rsid w:val="00C135D4"/>
    <w:rsid w:val="00C22ACB"/>
    <w:rsid w:val="00C47478"/>
    <w:rsid w:val="00C7247E"/>
    <w:rsid w:val="00C866AD"/>
    <w:rsid w:val="00C9021F"/>
    <w:rsid w:val="00CA1519"/>
    <w:rsid w:val="00CC7E37"/>
    <w:rsid w:val="00CD447F"/>
    <w:rsid w:val="00D13D23"/>
    <w:rsid w:val="00D2155A"/>
    <w:rsid w:val="00D349EF"/>
    <w:rsid w:val="00D559B8"/>
    <w:rsid w:val="00D57B81"/>
    <w:rsid w:val="00DB2642"/>
    <w:rsid w:val="00DB54C3"/>
    <w:rsid w:val="00E04C68"/>
    <w:rsid w:val="00E41914"/>
    <w:rsid w:val="00E87904"/>
    <w:rsid w:val="00EF202D"/>
    <w:rsid w:val="00F05472"/>
    <w:rsid w:val="00F374BB"/>
    <w:rsid w:val="00F50695"/>
    <w:rsid w:val="00F945C5"/>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81486"/>
  <w15:docId w15:val="{3CCE5F3E-34FD-40D6-9E2A-CF2AA4D5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uiPriority w:val="9"/>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uiPriority w:val="9"/>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8B3693"/>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uiPriority w:val="9"/>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uiPriority w:val="9"/>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iPriority w:val="9"/>
    <w:unhideWhenUsed/>
    <w:qFormat/>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uiPriority w:val="9"/>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9151B2"/>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280375"/>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Proc&#233;dure_Table_des_mati&#232;res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E9893-36AC-4478-9B61-78A75830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ERM_Procédure_Table_des_matières_B.dotm</Template>
  <TotalTime>1</TotalTime>
  <Pages>5</Pages>
  <Words>549</Words>
  <Characters>3024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PRXX100000XAProcédure</vt:lpstr>
    </vt:vector>
  </TitlesOfParts>
  <Company>Microsoft</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PRXX100000XAProcédure</dc:title>
  <dc:creator>cj</dc:creator>
  <cp:keywords>Haut-Parleurs CY16</cp:keywords>
  <cp:lastModifiedBy>ba</cp:lastModifiedBy>
  <cp:revision>6</cp:revision>
  <cp:lastPrinted>2018-11-09T12:21:00Z</cp:lastPrinted>
  <dcterms:created xsi:type="dcterms:W3CDTF">2018-11-01T10:43:00Z</dcterms:created>
  <dcterms:modified xsi:type="dcterms:W3CDTF">2018-11-09T12:21:00Z</dcterms:modified>
  <cp:category>Paramétrage Haut-Parleurs</cp:category>
</cp:coreProperties>
</file>