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D84800" w14:textId="77777777" w:rsidR="0030262D" w:rsidRDefault="009F6562" w:rsidP="007D624A">
      <w:pPr>
        <w:pStyle w:val="TM1"/>
        <w:pBdr>
          <w:bottom w:val="single" w:sz="4" w:space="0" w:color="auto"/>
        </w:pBdr>
        <w:tabs>
          <w:tab w:val="left" w:pos="1771"/>
          <w:tab w:val="right" w:leader="dot" w:pos="10762"/>
        </w:tabs>
        <w:rPr>
          <w:rFonts w:asciiTheme="majorHAnsi" w:hAnsiTheme="majorHAnsi"/>
        </w:rPr>
      </w:pPr>
      <w:r>
        <w:rPr>
          <w:noProof/>
        </w:rPr>
        <mc:AlternateContent>
          <mc:Choice Requires="wpc">
            <w:drawing>
              <wp:anchor distT="0" distB="0" distL="114300" distR="114300" simplePos="0" relativeHeight="251593216" behindDoc="0" locked="1" layoutInCell="1" allowOverlap="1" wp14:anchorId="406E6628" wp14:editId="6651DF53">
                <wp:simplePos x="0" y="0"/>
                <wp:positionH relativeFrom="margin">
                  <wp:align>center</wp:align>
                </wp:positionH>
                <wp:positionV relativeFrom="paragraph">
                  <wp:posOffset>5456555</wp:posOffset>
                </wp:positionV>
                <wp:extent cx="6840220" cy="2628900"/>
                <wp:effectExtent l="19050" t="19050" r="17780" b="19050"/>
                <wp:wrapNone/>
                <wp:docPr id="19" name="Zone de dessin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31750" cap="flat" cmpd="sng" algn="ctr">
                          <a:solidFill>
                            <a:srgbClr val="969696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wps:wsp>
                        <wps:cNvPr id="17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3679190" y="160020"/>
                            <a:ext cx="3048000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6AEBEF" w14:textId="77777777" w:rsidR="00E12BC3" w:rsidRPr="00CC0759" w:rsidRDefault="00E12BC3" w:rsidP="00280375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  <w:u w:val="single"/>
                                </w:rPr>
                                <w:t>PROCEDURE</w:t>
                              </w:r>
                            </w:p>
                            <w:p w14:paraId="6AEA01A5" w14:textId="6224AFEC" w:rsidR="00E12BC3" w:rsidRPr="00AF7330" w:rsidRDefault="00172F81" w:rsidP="00280375">
                              <w:pPr>
                                <w:pStyle w:val="Fxpagedegarde"/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 DOCPROPERTY  Category  \* MERGEFORMAT </w:instrText>
                              </w:r>
                              <w:r>
                                <w:fldChar w:fldCharType="separate"/>
                              </w:r>
                              <w:r w:rsidR="00E61CAC">
                                <w:t>Paramétrage ...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69" descr=" Fiche technique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6085" y="1029335"/>
                            <a:ext cx="1845310" cy="1377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472" y="160020"/>
                            <a:ext cx="2705100" cy="216408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6E6628" id="Zone de dessin 20" o:spid="_x0000_s1026" editas="canvas" style="position:absolute;left:0;text-align:left;margin-left:0;margin-top:429.65pt;width:538.6pt;height:207pt;z-index:251593216;mso-position-horizontal:center;mso-position-horizontal-relative:margin" coordsize="68402,26289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">
                <v:shape id="_x0000_s1027" type="#_x0000_t75" style="position:absolute;width:68402;height:26289;visibility:visible;mso-wrap-style:square" stroked="t" strokecolor="#969696" strokeweight="2.5pt">
                  <v:fill o:detectmouseclick="t"/>
                  <v:path o:connecttype="none"/>
                </v:shape>
                <v:rect id="Rectangle 68" o:spid="_x0000_s1028" style="position:absolute;left:36791;top:1600;width:30480;height:9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526AEBEF" w14:textId="77777777" w:rsidR="00E12BC3" w:rsidRPr="00CC0759" w:rsidRDefault="00E12BC3" w:rsidP="00280375">
                        <w:pPr>
                          <w:jc w:val="center"/>
                          <w:rPr>
                            <w:b/>
                            <w:sz w:val="32"/>
                            <w:szCs w:val="32"/>
                            <w:u w:val="single"/>
                          </w:rPr>
                        </w:pPr>
                        <w:r>
                          <w:rPr>
                            <w:b/>
                            <w:sz w:val="32"/>
                            <w:szCs w:val="32"/>
                            <w:u w:val="single"/>
                          </w:rPr>
                          <w:t>PROCEDURE</w:t>
                        </w:r>
                      </w:p>
                      <w:p w14:paraId="6AEA01A5" w14:textId="6224AFEC" w:rsidR="00E12BC3" w:rsidRPr="00AF7330" w:rsidRDefault="00172F81" w:rsidP="00280375">
                        <w:pPr>
                          <w:pStyle w:val="Fxpagedegarde"/>
                        </w:pPr>
                        <w:r>
                          <w:fldChar w:fldCharType="begin"/>
                        </w:r>
                        <w:r>
                          <w:instrText xml:space="preserve"> DOCPROPERTY  Category  \* MERGEFORMAT </w:instrText>
                        </w:r>
                        <w:r>
                          <w:fldChar w:fldCharType="separate"/>
                        </w:r>
                        <w:r w:rsidR="00E61CAC">
                          <w:t>Paramétrage ...</w:t>
                        </w:r>
                        <w:r>
                          <w:fldChar w:fldCharType="end"/>
                        </w:r>
                      </w:p>
                    </w:txbxContent>
                  </v:textbox>
                </v:rect>
                <v:shape id="Picture 69" o:spid="_x0000_s1029" type="#_x0000_t75" alt=" Fiche technique" style="position:absolute;left:42360;top:10293;width:18453;height:13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">
                  <v:imagedata r:id="rId10" o:title=" Fiche technique"/>
                </v:shape>
                <v:shape id="Image 30" o:spid="_x0000_s1030" type="#_x0000_t75" style="position:absolute;left:2244;top:1600;width:27051;height:2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">
                  <v:imagedata r:id="rId11" o:title=""/>
                </v:shape>
                <w10:wrap anchorx="margin"/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240" behindDoc="1" locked="1" layoutInCell="0" allowOverlap="0" wp14:anchorId="6DF16856" wp14:editId="613CAEBD">
                <wp:simplePos x="0" y="0"/>
                <wp:positionH relativeFrom="column">
                  <wp:posOffset>-2250440</wp:posOffset>
                </wp:positionH>
                <wp:positionV relativeFrom="margin">
                  <wp:posOffset>2376170</wp:posOffset>
                </wp:positionV>
                <wp:extent cx="5039995" cy="810895"/>
                <wp:effectExtent l="0" t="4445" r="3175" b="3810"/>
                <wp:wrapNone/>
                <wp:docPr id="14" name="WordAr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 rot="-5400000">
                          <a:off x="0" y="0"/>
                          <a:ext cx="5039995" cy="810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206321" w14:textId="77777777" w:rsidR="00E12BC3" w:rsidRPr="007C0102" w:rsidRDefault="00E12BC3" w:rsidP="00280375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 Narrow" w:hAnsi="Arial Narrow"/>
                                <w:b/>
                                <w:sz w:val="96"/>
                                <w:szCs w:val="96"/>
                              </w:rPr>
                            </w:pPr>
                            <w:r w:rsidRPr="007C0102">
                              <w:rPr>
                                <w:rFonts w:ascii="Arial Narrow" w:eastAsia="Arial Unicode MS" w:hAnsi="Arial Narrow" w:cs="Arial Unicode MS"/>
                                <w:b/>
                                <w:color w:val="000000"/>
                                <w:sz w:val="96"/>
                                <w:szCs w:val="96"/>
                              </w:rPr>
                              <w:t>DOSSIER MACHINE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7" o:spid="_x0000_s1031" type="#_x0000_t202" style="position:absolute;left:0;text-align:left;margin-left:-177.2pt;margin-top:187.1pt;width:396.85pt;height:63.85pt;rotation:-90;z-index:-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" o:allowincell="f" o:allowoverlap="f" filled="f" stroked="f">
                <o:lock v:ext="edit" shapetype="t"/>
                <v:textbox style="layout-flow:vertical;mso-layout-flow-alt:bottom-to-top;mso-fit-shape-to-text:t">
                  <w:txbxContent>
                    <w:p w:rsidR="00E12BC3" w:rsidRPr="007C0102" w:rsidRDefault="00E12BC3" w:rsidP="00280375">
                      <w:pPr>
                        <w:pStyle w:val="NormalWeb"/>
                        <w:spacing w:before="0" w:beforeAutospacing="0" w:after="0" w:afterAutospacing="0"/>
                        <w:rPr>
                          <w:rFonts w:ascii="Arial Narrow" w:hAnsi="Arial Narrow"/>
                          <w:b/>
                          <w:sz w:val="96"/>
                          <w:szCs w:val="96"/>
                        </w:rPr>
                      </w:pPr>
                      <w:r w:rsidRPr="007C0102">
                        <w:rPr>
                          <w:rFonts w:ascii="Arial Narrow" w:eastAsia="Arial Unicode MS" w:hAnsi="Arial Narrow" w:cs="Arial Unicode MS"/>
                          <w:b/>
                          <w:color w:val="000000"/>
                          <w:sz w:val="96"/>
                          <w:szCs w:val="96"/>
                        </w:rPr>
                        <w:t>DOSSIER MACHINE</w:t>
                      </w:r>
                    </w:p>
                  </w:txbxContent>
                </v:textbox>
                <w10:wrap anchory="margin"/>
                <w10:anchorlock/>
              </v:shape>
            </w:pict>
          </mc:Fallback>
        </mc:AlternateContent>
      </w:r>
    </w:p>
    <w:p w14:paraId="665656BF" w14:textId="28F0FA0F" w:rsidR="00172F81" w:rsidRDefault="008967DB">
      <w:pPr>
        <w:pStyle w:val="TM1"/>
        <w:tabs>
          <w:tab w:val="left" w:pos="1771"/>
          <w:tab w:val="right" w:leader="dot" w:pos="10762"/>
        </w:tabs>
        <w:rPr>
          <w:rFonts w:asciiTheme="minorHAnsi" w:hAnsiTheme="minorHAnsi"/>
          <w:b w:val="0"/>
          <w:bCs w:val="0"/>
          <w:caps w:val="0"/>
          <w:noProof/>
          <w:sz w:val="22"/>
          <w:szCs w:val="22"/>
        </w:rPr>
      </w:pPr>
      <w:r>
        <w:rPr>
          <w:rFonts w:asciiTheme="majorHAnsi" w:hAnsiTheme="majorHAnsi"/>
          <w:b w:val="0"/>
          <w:bCs w:val="0"/>
          <w:caps w:val="0"/>
        </w:rPr>
        <w:fldChar w:fldCharType="begin"/>
      </w:r>
      <w:r w:rsidR="00470955">
        <w:rPr>
          <w:rFonts w:asciiTheme="majorHAnsi" w:hAnsiTheme="majorHAnsi"/>
          <w:b w:val="0"/>
          <w:bCs w:val="0"/>
          <w:caps w:val="0"/>
        </w:rPr>
        <w:instrText xml:space="preserve"> TOC \o "1-5" \h \z \u </w:instrText>
      </w:r>
      <w:r>
        <w:rPr>
          <w:rFonts w:asciiTheme="majorHAnsi" w:hAnsiTheme="majorHAnsi"/>
          <w:b w:val="0"/>
          <w:bCs w:val="0"/>
          <w:caps w:val="0"/>
        </w:rPr>
        <w:fldChar w:fldCharType="separate"/>
      </w:r>
      <w:hyperlink w:anchor="_Toc535248636" w:history="1">
        <w:r w:rsidR="00172F81" w:rsidRPr="00A00DF0">
          <w:rPr>
            <w:rStyle w:val="Lienhypertexte"/>
            <w:noProof/>
          </w:rPr>
          <w:t>1</w:t>
        </w:r>
        <w:r w:rsidR="00172F81">
          <w:rPr>
            <w:rFonts w:asciiTheme="minorHAnsi" w:hAnsiTheme="minorHAnsi"/>
            <w:b w:val="0"/>
            <w:bCs w:val="0"/>
            <w:caps w:val="0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Premier demarrage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_Toc535248636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 w:rsidR="00E61CAC">
          <w:rPr>
            <w:noProof/>
            <w:webHidden/>
          </w:rPr>
          <w:t>2</w:t>
        </w:r>
        <w:r w:rsidR="00172F81">
          <w:rPr>
            <w:noProof/>
            <w:webHidden/>
          </w:rPr>
          <w:fldChar w:fldCharType="end"/>
        </w:r>
      </w:hyperlink>
    </w:p>
    <w:p w14:paraId="194AC803" w14:textId="71DF9CE7" w:rsidR="00172F81" w:rsidRDefault="00E61CAC">
      <w:pPr>
        <w:pStyle w:val="TM1"/>
        <w:tabs>
          <w:tab w:val="left" w:pos="1771"/>
          <w:tab w:val="right" w:leader="dot" w:pos="10762"/>
        </w:tabs>
        <w:rPr>
          <w:rFonts w:asciiTheme="minorHAnsi" w:hAnsiTheme="minorHAnsi"/>
          <w:b w:val="0"/>
          <w:bCs w:val="0"/>
          <w:caps w:val="0"/>
          <w:noProof/>
          <w:sz w:val="22"/>
          <w:szCs w:val="22"/>
        </w:rPr>
      </w:pPr>
      <w:hyperlink w:anchor="_Toc535248637" w:history="1">
        <w:r w:rsidR="00172F81" w:rsidRPr="00A00DF0">
          <w:rPr>
            <w:rStyle w:val="Lienhypertexte"/>
            <w:noProof/>
          </w:rPr>
          <w:t>2</w:t>
        </w:r>
        <w:r w:rsidR="00172F81">
          <w:rPr>
            <w:rFonts w:asciiTheme="minorHAnsi" w:hAnsiTheme="minorHAnsi"/>
            <w:b w:val="0"/>
            <w:bCs w:val="0"/>
            <w:caps w:val="0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des équipements dans slv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_Toc535248637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172F81">
          <w:rPr>
            <w:noProof/>
            <w:webHidden/>
          </w:rPr>
          <w:fldChar w:fldCharType="end"/>
        </w:r>
      </w:hyperlink>
    </w:p>
    <w:p w14:paraId="64E7E0C5" w14:textId="2CC989D8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38" w:history="1">
        <w:r w:rsidR="00172F81" w:rsidRPr="00A00DF0">
          <w:rPr>
            <w:rStyle w:val="Lienhypertexte"/>
            <w:noProof/>
          </w:rPr>
          <w:t>2.1.1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Aperçu de l’application SLV (Street Light Vision)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_Toc535248638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172F81">
          <w:rPr>
            <w:noProof/>
            <w:webHidden/>
          </w:rPr>
          <w:fldChar w:fldCharType="end"/>
        </w:r>
      </w:hyperlink>
    </w:p>
    <w:p w14:paraId="2EA6E2EC" w14:textId="6A8457D6" w:rsidR="00172F81" w:rsidRDefault="00E61CAC">
      <w:pPr>
        <w:pStyle w:val="TM2"/>
        <w:rPr>
          <w:rFonts w:asciiTheme="minorHAnsi" w:hAnsiTheme="minorHAnsi"/>
          <w:b w:val="0"/>
          <w:bCs w:val="0"/>
          <w:noProof/>
          <w:sz w:val="22"/>
          <w:szCs w:val="22"/>
        </w:rPr>
      </w:pPr>
      <w:hyperlink w:anchor="_Toc535248639" w:history="1">
        <w:r w:rsidR="00172F81" w:rsidRPr="00A00DF0">
          <w:rPr>
            <w:rStyle w:val="Lienhypertexte"/>
            <w:noProof/>
          </w:rPr>
          <w:t>2.2</w:t>
        </w:r>
        <w:r w:rsidR="00172F81">
          <w:rPr>
            <w:rFonts w:asciiTheme="minorHAnsi" w:hAnsiTheme="minorHAnsi"/>
            <w:b w:val="0"/>
            <w:bCs w:val="0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Créer une Géozone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_Toc535248639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172F81">
          <w:rPr>
            <w:noProof/>
            <w:webHidden/>
          </w:rPr>
          <w:fldChar w:fldCharType="end"/>
        </w:r>
      </w:hyperlink>
    </w:p>
    <w:p w14:paraId="535C4D27" w14:textId="4772CC99" w:rsidR="00172F81" w:rsidRDefault="00E61CAC">
      <w:pPr>
        <w:pStyle w:val="TM2"/>
        <w:rPr>
          <w:rFonts w:asciiTheme="minorHAnsi" w:hAnsiTheme="minorHAnsi"/>
          <w:b w:val="0"/>
          <w:bCs w:val="0"/>
          <w:noProof/>
          <w:sz w:val="22"/>
          <w:szCs w:val="22"/>
        </w:rPr>
      </w:pPr>
      <w:hyperlink w:anchor="_Toc535248640" w:history="1">
        <w:r w:rsidR="00172F81" w:rsidRPr="00A00DF0">
          <w:rPr>
            <w:rStyle w:val="Lienhypertexte"/>
            <w:noProof/>
          </w:rPr>
          <w:t>2.3</w:t>
        </w:r>
        <w:r w:rsidR="00172F81">
          <w:rPr>
            <w:rFonts w:asciiTheme="minorHAnsi" w:hAnsiTheme="minorHAnsi"/>
            <w:b w:val="0"/>
            <w:bCs w:val="0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Brancher en fil volant les 3 CITYBOX de mat à la platine électrique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_Toc535248640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172F81">
          <w:rPr>
            <w:noProof/>
            <w:webHidden/>
          </w:rPr>
          <w:fldChar w:fldCharType="end"/>
        </w:r>
      </w:hyperlink>
    </w:p>
    <w:p w14:paraId="1708ADB5" w14:textId="29AA2DA7" w:rsidR="00172F81" w:rsidRDefault="00E61CAC">
      <w:pPr>
        <w:pStyle w:val="TM2"/>
        <w:rPr>
          <w:rFonts w:asciiTheme="minorHAnsi" w:hAnsiTheme="minorHAnsi"/>
          <w:b w:val="0"/>
          <w:bCs w:val="0"/>
          <w:noProof/>
          <w:sz w:val="22"/>
          <w:szCs w:val="22"/>
        </w:rPr>
      </w:pPr>
      <w:hyperlink w:anchor="_Toc535248641" w:history="1">
        <w:r w:rsidR="00172F81" w:rsidRPr="00A00DF0">
          <w:rPr>
            <w:rStyle w:val="Lienhypertexte"/>
            <w:noProof/>
          </w:rPr>
          <w:t>2.4</w:t>
        </w:r>
        <w:r w:rsidR="00172F81">
          <w:rPr>
            <w:rFonts w:asciiTheme="minorHAnsi" w:hAnsiTheme="minorHAnsi"/>
            <w:b w:val="0"/>
            <w:bCs w:val="0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Ajouter un équipement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_Toc535248641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172F81">
          <w:rPr>
            <w:noProof/>
            <w:webHidden/>
          </w:rPr>
          <w:fldChar w:fldCharType="end"/>
        </w:r>
      </w:hyperlink>
    </w:p>
    <w:p w14:paraId="42FCB8BE" w14:textId="389301CF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42" w:history="1">
        <w:r w:rsidR="00172F81" w:rsidRPr="00A00DF0">
          <w:rPr>
            <w:rStyle w:val="Lienhypertexte"/>
            <w:noProof/>
          </w:rPr>
          <w:t>2.4.1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Configuration du contrôleur " CITYBOX CONTROLLER "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_Toc535248642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172F81">
          <w:rPr>
            <w:noProof/>
            <w:webHidden/>
          </w:rPr>
          <w:fldChar w:fldCharType="end"/>
        </w:r>
      </w:hyperlink>
    </w:p>
    <w:p w14:paraId="74482F81" w14:textId="7B05A222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43" w:history="1">
        <w:r w:rsidR="00172F81" w:rsidRPr="00A00DF0">
          <w:rPr>
            <w:rStyle w:val="Lienhypertexte"/>
            <w:noProof/>
          </w:rPr>
          <w:t>2.4.2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des mats éclairage 1, 2 et 3 (menu équipement)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_Toc535248643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172F81">
          <w:rPr>
            <w:noProof/>
            <w:webHidden/>
          </w:rPr>
          <w:fldChar w:fldCharType="end"/>
        </w:r>
      </w:hyperlink>
    </w:p>
    <w:p w14:paraId="105369F1" w14:textId="1883CD35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44" w:history="1">
        <w:r w:rsidR="00172F81" w:rsidRPr="00A00DF0">
          <w:rPr>
            <w:rStyle w:val="Lienhypertexte"/>
            <w:noProof/>
          </w:rPr>
          <w:t>2.4.3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de la sortie auxiliaire (AUX)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_Toc535248644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172F81">
          <w:rPr>
            <w:noProof/>
            <w:webHidden/>
          </w:rPr>
          <w:fldChar w:fldCharType="end"/>
        </w:r>
      </w:hyperlink>
    </w:p>
    <w:p w14:paraId="6B14029D" w14:textId="7BDD943C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45" w:history="1">
        <w:r w:rsidR="00172F81" w:rsidRPr="00A00DF0">
          <w:rPr>
            <w:rStyle w:val="Lienhypertexte"/>
            <w:noProof/>
          </w:rPr>
          <w:t>2.4.4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du port Ethernet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_Toc535248645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172F81">
          <w:rPr>
            <w:noProof/>
            <w:webHidden/>
          </w:rPr>
          <w:fldChar w:fldCharType="end"/>
        </w:r>
      </w:hyperlink>
    </w:p>
    <w:p w14:paraId="79B5267C" w14:textId="5E1B1449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46" w:history="1">
        <w:r w:rsidR="00172F81" w:rsidRPr="00A00DF0">
          <w:rPr>
            <w:rStyle w:val="Lienhypertexte"/>
            <w:noProof/>
          </w:rPr>
          <w:t>2.4.5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des détecteurs de mouvement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_Toc535248646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 w:rsidR="00172F81">
          <w:rPr>
            <w:noProof/>
            <w:webHidden/>
          </w:rPr>
          <w:fldChar w:fldCharType="end"/>
        </w:r>
      </w:hyperlink>
    </w:p>
    <w:p w14:paraId="35926127" w14:textId="03866FE1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47" w:history="1">
        <w:r w:rsidR="00172F81" w:rsidRPr="00A00DF0">
          <w:rPr>
            <w:rStyle w:val="Lienhypertexte"/>
            <w:noProof/>
          </w:rPr>
          <w:t>2.4.6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de l'entrée logique "Capteur de porte"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_Toc535248647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172F81">
          <w:rPr>
            <w:noProof/>
            <w:webHidden/>
          </w:rPr>
          <w:fldChar w:fldCharType="end"/>
        </w:r>
      </w:hyperlink>
    </w:p>
    <w:p w14:paraId="4BA5E39E" w14:textId="12FBB7C3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48" w:history="1">
        <w:r w:rsidR="00172F81" w:rsidRPr="00A00DF0">
          <w:rPr>
            <w:rStyle w:val="Lienhypertexte"/>
            <w:noProof/>
          </w:rPr>
          <w:t>2.4.7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de la sortie logique "Relais 1" de la CITYBOX CONTROLLER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_Toc535248648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172F81">
          <w:rPr>
            <w:noProof/>
            <w:webHidden/>
          </w:rPr>
          <w:fldChar w:fldCharType="end"/>
        </w:r>
      </w:hyperlink>
    </w:p>
    <w:p w14:paraId="361A050F" w14:textId="089734F3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49" w:history="1">
        <w:r w:rsidR="00172F81" w:rsidRPr="00A00DF0">
          <w:rPr>
            <w:rStyle w:val="Lienhypertexte"/>
            <w:noProof/>
          </w:rPr>
          <w:t>2.4.8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de la sortie logique "Relais 2" de la CITYBOX CONTROLLER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_Toc535248649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172F81">
          <w:rPr>
            <w:noProof/>
            <w:webHidden/>
          </w:rPr>
          <w:fldChar w:fldCharType="end"/>
        </w:r>
      </w:hyperlink>
    </w:p>
    <w:p w14:paraId="1F40D011" w14:textId="06099D9A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50" w:history="1">
        <w:r w:rsidR="00172F81" w:rsidRPr="00A00DF0">
          <w:rPr>
            <w:rStyle w:val="Lienhypertexte"/>
            <w:noProof/>
          </w:rPr>
          <w:t>2.4.9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du compteur électrique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_Toc535248650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172F81">
          <w:rPr>
            <w:noProof/>
            <w:webHidden/>
          </w:rPr>
          <w:fldChar w:fldCharType="end"/>
        </w:r>
      </w:hyperlink>
    </w:p>
    <w:p w14:paraId="147AD7D2" w14:textId="6ABA3A74" w:rsidR="00172F81" w:rsidRDefault="00E61CAC">
      <w:pPr>
        <w:pStyle w:val="TM2"/>
        <w:rPr>
          <w:rFonts w:asciiTheme="minorHAnsi" w:hAnsiTheme="minorHAnsi"/>
          <w:b w:val="0"/>
          <w:bCs w:val="0"/>
          <w:noProof/>
          <w:sz w:val="22"/>
          <w:szCs w:val="22"/>
        </w:rPr>
      </w:pPr>
      <w:hyperlink w:anchor="_Toc535248651" w:history="1">
        <w:r w:rsidR="00172F81" w:rsidRPr="00A00DF0">
          <w:rPr>
            <w:rStyle w:val="Lienhypertexte"/>
            <w:noProof/>
          </w:rPr>
          <w:t>2.5</w:t>
        </w:r>
        <w:r w:rsidR="00172F81">
          <w:rPr>
            <w:rFonts w:asciiTheme="minorHAnsi" w:hAnsiTheme="minorHAnsi"/>
            <w:b w:val="0"/>
            <w:bCs w:val="0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Exporter la configuration sous format CSV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_Toc535248651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 w:rsidR="00172F81">
          <w:rPr>
            <w:noProof/>
            <w:webHidden/>
          </w:rPr>
          <w:fldChar w:fldCharType="end"/>
        </w:r>
      </w:hyperlink>
    </w:p>
    <w:p w14:paraId="47B65D3E" w14:textId="5D3478D0" w:rsidR="00172F81" w:rsidRDefault="00E61CAC">
      <w:pPr>
        <w:pStyle w:val="TM1"/>
        <w:tabs>
          <w:tab w:val="left" w:pos="1771"/>
          <w:tab w:val="right" w:leader="dot" w:pos="10762"/>
        </w:tabs>
        <w:rPr>
          <w:rFonts w:asciiTheme="minorHAnsi" w:hAnsiTheme="minorHAnsi"/>
          <w:b w:val="0"/>
          <w:bCs w:val="0"/>
          <w:caps w:val="0"/>
          <w:noProof/>
          <w:sz w:val="22"/>
          <w:szCs w:val="22"/>
        </w:rPr>
      </w:pPr>
      <w:hyperlink w:anchor="_Toc535248652" w:history="1">
        <w:r w:rsidR="00172F81" w:rsidRPr="00A00DF0">
          <w:rPr>
            <w:rStyle w:val="Lienhypertexte"/>
            <w:noProof/>
          </w:rPr>
          <w:t>3</w:t>
        </w:r>
        <w:r w:rsidR="00172F81">
          <w:rPr>
            <w:rFonts w:asciiTheme="minorHAnsi" w:hAnsiTheme="minorHAnsi"/>
            <w:b w:val="0"/>
            <w:bCs w:val="0"/>
            <w:caps w:val="0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Création des comptes utilisateur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_Toc535248652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172F81">
          <w:rPr>
            <w:noProof/>
            <w:webHidden/>
          </w:rPr>
          <w:fldChar w:fldCharType="end"/>
        </w:r>
      </w:hyperlink>
    </w:p>
    <w:p w14:paraId="3A23F814" w14:textId="0AA9AF4E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53" w:history="1">
        <w:r w:rsidR="00172F81" w:rsidRPr="00A00DF0">
          <w:rPr>
            <w:rStyle w:val="Lienhypertexte"/>
            <w:noProof/>
          </w:rPr>
          <w:t>3.1.1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Création compte administrateur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_Toc535248653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172F81">
          <w:rPr>
            <w:noProof/>
            <w:webHidden/>
          </w:rPr>
          <w:fldChar w:fldCharType="end"/>
        </w:r>
      </w:hyperlink>
    </w:p>
    <w:p w14:paraId="10F0E7F7" w14:textId="05AEF42F" w:rsidR="00172F81" w:rsidRDefault="00E61CAC">
      <w:pPr>
        <w:pStyle w:val="TM4"/>
        <w:tabs>
          <w:tab w:val="left" w:pos="2552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54" w:history="1">
        <w:r w:rsidR="00172F81" w:rsidRPr="00A00DF0">
          <w:rPr>
            <w:rStyle w:val="Lienhypertexte"/>
            <w:noProof/>
          </w:rPr>
          <w:t>3.1.1.1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Profil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_Toc535248654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172F81">
          <w:rPr>
            <w:noProof/>
            <w:webHidden/>
          </w:rPr>
          <w:fldChar w:fldCharType="end"/>
        </w:r>
      </w:hyperlink>
    </w:p>
    <w:p w14:paraId="04FFBA43" w14:textId="243DBF8B" w:rsidR="00172F81" w:rsidRDefault="00E61CAC">
      <w:pPr>
        <w:pStyle w:val="TM4"/>
        <w:tabs>
          <w:tab w:val="left" w:pos="2552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55" w:history="1">
        <w:r w:rsidR="00172F81" w:rsidRPr="00A00DF0">
          <w:rPr>
            <w:rStyle w:val="Lienhypertexte"/>
            <w:noProof/>
          </w:rPr>
          <w:t>3.1.1.2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Login administrateur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_Toc535248655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172F81">
          <w:rPr>
            <w:noProof/>
            <w:webHidden/>
          </w:rPr>
          <w:fldChar w:fldCharType="end"/>
        </w:r>
      </w:hyperlink>
    </w:p>
    <w:p w14:paraId="61995369" w14:textId="7B38971D" w:rsidR="00172F81" w:rsidRDefault="00E61CAC">
      <w:pPr>
        <w:pStyle w:val="TM4"/>
        <w:tabs>
          <w:tab w:val="left" w:pos="2552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56" w:history="1">
        <w:r w:rsidR="00172F81" w:rsidRPr="00A00DF0">
          <w:rPr>
            <w:rStyle w:val="Lienhypertexte"/>
            <w:noProof/>
          </w:rPr>
          <w:t>3.1.1.3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Mot de passe administrateur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_Toc535248656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172F81">
          <w:rPr>
            <w:noProof/>
            <w:webHidden/>
          </w:rPr>
          <w:fldChar w:fldCharType="end"/>
        </w:r>
      </w:hyperlink>
    </w:p>
    <w:p w14:paraId="5221D064" w14:textId="6062F2E3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57" w:history="1">
        <w:r w:rsidR="00172F81" w:rsidRPr="00A00DF0">
          <w:rPr>
            <w:rStyle w:val="Lienhypertexte"/>
            <w:noProof/>
          </w:rPr>
          <w:t>3.1.2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Création compte élève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_Toc535248657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172F81">
          <w:rPr>
            <w:noProof/>
            <w:webHidden/>
          </w:rPr>
          <w:fldChar w:fldCharType="end"/>
        </w:r>
      </w:hyperlink>
    </w:p>
    <w:p w14:paraId="76445FB8" w14:textId="00314537" w:rsidR="00172F81" w:rsidRDefault="00E61CAC">
      <w:pPr>
        <w:pStyle w:val="TM4"/>
        <w:tabs>
          <w:tab w:val="left" w:pos="2552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58" w:history="1">
        <w:r w:rsidR="00172F81" w:rsidRPr="00A00DF0">
          <w:rPr>
            <w:rStyle w:val="Lienhypertexte"/>
            <w:noProof/>
          </w:rPr>
          <w:t>3.1.2.1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Profil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_Toc535248658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172F81">
          <w:rPr>
            <w:noProof/>
            <w:webHidden/>
          </w:rPr>
          <w:fldChar w:fldCharType="end"/>
        </w:r>
      </w:hyperlink>
    </w:p>
    <w:p w14:paraId="38191C6A" w14:textId="0E501E9E" w:rsidR="00172F81" w:rsidRDefault="00E61CAC">
      <w:pPr>
        <w:pStyle w:val="TM4"/>
        <w:tabs>
          <w:tab w:val="left" w:pos="2552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59" w:history="1">
        <w:r w:rsidR="00172F81" w:rsidRPr="00A00DF0">
          <w:rPr>
            <w:rStyle w:val="Lienhypertexte"/>
            <w:noProof/>
          </w:rPr>
          <w:t>3.1.2.2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Login Utilisateur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_Toc535248659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 w:rsidR="00172F81">
          <w:rPr>
            <w:noProof/>
            <w:webHidden/>
          </w:rPr>
          <w:fldChar w:fldCharType="end"/>
        </w:r>
      </w:hyperlink>
    </w:p>
    <w:p w14:paraId="3663F10A" w14:textId="0C1C0AA3" w:rsidR="00172F81" w:rsidRDefault="00E61CAC">
      <w:pPr>
        <w:pStyle w:val="TM4"/>
        <w:tabs>
          <w:tab w:val="left" w:pos="2552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60" w:history="1">
        <w:r w:rsidR="00172F81" w:rsidRPr="00A00DF0">
          <w:rPr>
            <w:rStyle w:val="Lienhypertexte"/>
            <w:noProof/>
          </w:rPr>
          <w:t>3.1.2.3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Mot de passe utilisateur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_Toc535248660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 w:rsidR="00172F81">
          <w:rPr>
            <w:noProof/>
            <w:webHidden/>
          </w:rPr>
          <w:fldChar w:fldCharType="end"/>
        </w:r>
      </w:hyperlink>
    </w:p>
    <w:p w14:paraId="3322E101" w14:textId="16E5E144" w:rsidR="00172F81" w:rsidRDefault="00E61CAC">
      <w:pPr>
        <w:pStyle w:val="TM3"/>
        <w:tabs>
          <w:tab w:val="left" w:pos="2278"/>
          <w:tab w:val="right" w:leader="dot" w:pos="10762"/>
        </w:tabs>
        <w:rPr>
          <w:rFonts w:asciiTheme="minorHAnsi" w:hAnsiTheme="minorHAnsi"/>
          <w:noProof/>
          <w:sz w:val="22"/>
          <w:szCs w:val="22"/>
        </w:rPr>
      </w:pPr>
      <w:hyperlink w:anchor="_Toc535248661" w:history="1">
        <w:r w:rsidR="00172F81" w:rsidRPr="00A00DF0">
          <w:rPr>
            <w:rStyle w:val="Lienhypertexte"/>
            <w:noProof/>
          </w:rPr>
          <w:t>3.1.3</w:t>
        </w:r>
        <w:r w:rsidR="00172F81">
          <w:rPr>
            <w:rFonts w:asciiTheme="minorHAnsi" w:hAnsiTheme="minorHAnsi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Archivage comptes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_Toc535248661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 w:rsidR="00172F81">
          <w:rPr>
            <w:noProof/>
            <w:webHidden/>
          </w:rPr>
          <w:fldChar w:fldCharType="end"/>
        </w:r>
      </w:hyperlink>
    </w:p>
    <w:p w14:paraId="5C1EAB11" w14:textId="426156FA" w:rsidR="00172F81" w:rsidRDefault="00E61CAC">
      <w:pPr>
        <w:pStyle w:val="TM1"/>
        <w:tabs>
          <w:tab w:val="left" w:pos="1771"/>
          <w:tab w:val="right" w:leader="dot" w:pos="10762"/>
        </w:tabs>
        <w:rPr>
          <w:rFonts w:asciiTheme="minorHAnsi" w:hAnsiTheme="minorHAnsi"/>
          <w:b w:val="0"/>
          <w:bCs w:val="0"/>
          <w:caps w:val="0"/>
          <w:noProof/>
          <w:sz w:val="22"/>
          <w:szCs w:val="22"/>
        </w:rPr>
      </w:pPr>
      <w:hyperlink w:anchor="_Toc535248662" w:history="1">
        <w:r w:rsidR="00172F81" w:rsidRPr="00A00DF0">
          <w:rPr>
            <w:rStyle w:val="Lienhypertexte"/>
            <w:noProof/>
          </w:rPr>
          <w:t>4</w:t>
        </w:r>
        <w:r w:rsidR="00172F81">
          <w:rPr>
            <w:rFonts w:asciiTheme="minorHAnsi" w:hAnsiTheme="minorHAnsi"/>
            <w:b w:val="0"/>
            <w:bCs w:val="0"/>
            <w:caps w:val="0"/>
            <w:noProof/>
            <w:sz w:val="22"/>
            <w:szCs w:val="22"/>
          </w:rPr>
          <w:tab/>
        </w:r>
        <w:r w:rsidR="00172F81" w:rsidRPr="00A00DF0">
          <w:rPr>
            <w:rStyle w:val="Lienhypertexte"/>
            <w:noProof/>
          </w:rPr>
          <w:t>Paramétrage dans lE service cloud CCS</w:t>
        </w:r>
        <w:r w:rsidR="00172F81">
          <w:rPr>
            <w:noProof/>
            <w:webHidden/>
          </w:rPr>
          <w:tab/>
        </w:r>
        <w:r w:rsidR="00172F81">
          <w:rPr>
            <w:noProof/>
            <w:webHidden/>
          </w:rPr>
          <w:fldChar w:fldCharType="begin"/>
        </w:r>
        <w:r w:rsidR="00172F81">
          <w:rPr>
            <w:noProof/>
            <w:webHidden/>
          </w:rPr>
          <w:instrText xml:space="preserve"> PAGEREF _Toc535248662 \h </w:instrText>
        </w:r>
        <w:r w:rsidR="00172F81">
          <w:rPr>
            <w:noProof/>
            <w:webHidden/>
          </w:rPr>
        </w:r>
        <w:r w:rsidR="00172F81"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 w:rsidR="00172F81">
          <w:rPr>
            <w:noProof/>
            <w:webHidden/>
          </w:rPr>
          <w:fldChar w:fldCharType="end"/>
        </w:r>
      </w:hyperlink>
    </w:p>
    <w:p w14:paraId="31BB6AB4" w14:textId="37B35186" w:rsidR="00984CAC" w:rsidRPr="00984CAC" w:rsidRDefault="008967DB" w:rsidP="007D624A">
      <w:pPr>
        <w:pStyle w:val="TM1"/>
        <w:tabs>
          <w:tab w:val="left" w:pos="1771"/>
          <w:tab w:val="right" w:leader="dot" w:pos="10762"/>
        </w:tabs>
      </w:pPr>
      <w:r>
        <w:rPr>
          <w:rFonts w:asciiTheme="majorHAnsi" w:hAnsiTheme="majorHAnsi"/>
          <w:b w:val="0"/>
          <w:bCs w:val="0"/>
          <w:caps w:val="0"/>
        </w:rPr>
        <w:fldChar w:fldCharType="end"/>
      </w:r>
      <w:r w:rsidR="008206D2">
        <w:br w:type="page"/>
      </w:r>
    </w:p>
    <w:p w14:paraId="7DF95454" w14:textId="77777777" w:rsidR="00841BD0" w:rsidRDefault="00F45D98" w:rsidP="00841BD0">
      <w:pPr>
        <w:pStyle w:val="Titre1"/>
      </w:pPr>
      <w:bookmarkStart w:id="0" w:name="_Toc535248636"/>
      <w:r>
        <w:lastRenderedPageBreak/>
        <w:t>Premier demarrage</w:t>
      </w:r>
      <w:bookmarkEnd w:id="0"/>
    </w:p>
    <w:p w14:paraId="61250BA8" w14:textId="77777777" w:rsidR="00841BD0" w:rsidRPr="00841BD0" w:rsidRDefault="00841BD0" w:rsidP="00841BD0"/>
    <w:p w14:paraId="653D10A8" w14:textId="77777777" w:rsidR="00910994" w:rsidRDefault="00F45D98" w:rsidP="00F45D98">
      <w:r>
        <w:t>Avant le premier démarrage du contrôleur, insérer la carte SIM Bouygues puis viser l'antenne fournie.</w:t>
      </w:r>
      <w:r w:rsidR="008A7510">
        <w:t> !!! Attention au sens !!! Ne pas forcer !!!</w:t>
      </w:r>
    </w:p>
    <w:p w14:paraId="72B4FB0F" w14:textId="77777777" w:rsidR="00C10C7F" w:rsidRDefault="00C10C7F" w:rsidP="00F45D98">
      <w:r>
        <w:t>!!! Vérifier que l’antenne GSM est bien monté sur GSM et serrée !!!</w:t>
      </w:r>
    </w:p>
    <w:p w14:paraId="24105C39" w14:textId="77777777" w:rsidR="008E53D5" w:rsidRDefault="00F45D98" w:rsidP="00F45D98">
      <w:r>
        <w:t>Une fois le contrôleur alimenté en énergie</w:t>
      </w:r>
      <w:r w:rsidR="00841BD0">
        <w:t>,</w:t>
      </w:r>
      <w:r>
        <w:t xml:space="preserve"> le LED clignote rapidement, signe</w:t>
      </w:r>
      <w:r w:rsidR="00841BD0">
        <w:t xml:space="preserve"> que le contrôleur n'a pas encore accroché le réseau 3G.</w:t>
      </w:r>
    </w:p>
    <w:p w14:paraId="22AEAE3B" w14:textId="77777777" w:rsidR="008E53D5" w:rsidRDefault="008E53D5" w:rsidP="00F45D98">
      <w:r>
        <w:rPr>
          <w:noProof/>
        </w:rPr>
        <w:drawing>
          <wp:anchor distT="0" distB="0" distL="114300" distR="114300" simplePos="0" relativeHeight="251595264" behindDoc="0" locked="0" layoutInCell="1" allowOverlap="1" wp14:anchorId="70088078" wp14:editId="11356672">
            <wp:simplePos x="0" y="0"/>
            <wp:positionH relativeFrom="margin">
              <wp:posOffset>3351568</wp:posOffset>
            </wp:positionH>
            <wp:positionV relativeFrom="paragraph">
              <wp:posOffset>27703</wp:posOffset>
            </wp:positionV>
            <wp:extent cx="3114040" cy="2335530"/>
            <wp:effectExtent l="19050" t="19050" r="10160" b="26670"/>
            <wp:wrapThrough wrapText="bothSides">
              <wp:wrapPolygon edited="0">
                <wp:start x="-132" y="-176"/>
                <wp:lineTo x="-132" y="21670"/>
                <wp:lineTo x="21538" y="21670"/>
                <wp:lineTo x="21538" y="-176"/>
                <wp:lineTo x="-132" y="-176"/>
              </wp:wrapPolygon>
            </wp:wrapThrough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86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040" cy="2335530"/>
                    </a:xfrm>
                    <a:prstGeom prst="rect">
                      <a:avLst/>
                    </a:prstGeom>
                    <a:ln w="1905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6288" behindDoc="0" locked="0" layoutInCell="1" allowOverlap="1" wp14:anchorId="48A7D7CA" wp14:editId="6A0E38F2">
            <wp:simplePos x="0" y="0"/>
            <wp:positionH relativeFrom="margin">
              <wp:align>left</wp:align>
            </wp:positionH>
            <wp:positionV relativeFrom="paragraph">
              <wp:posOffset>25798</wp:posOffset>
            </wp:positionV>
            <wp:extent cx="3114675" cy="2335530"/>
            <wp:effectExtent l="19050" t="19050" r="28575" b="26670"/>
            <wp:wrapThrough wrapText="bothSides">
              <wp:wrapPolygon edited="0">
                <wp:start x="-132" y="-176"/>
                <wp:lineTo x="-132" y="21670"/>
                <wp:lineTo x="21666" y="21670"/>
                <wp:lineTo x="21666" y="-176"/>
                <wp:lineTo x="-132" y="-176"/>
              </wp:wrapPolygon>
            </wp:wrapThrough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086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  <a:ln w="190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5ED7C4" w14:textId="77777777" w:rsidR="008E53D5" w:rsidRDefault="008E53D5" w:rsidP="00F45D98"/>
    <w:p w14:paraId="2B8834E0" w14:textId="77777777" w:rsidR="008E53D5" w:rsidRDefault="008E53D5" w:rsidP="00F45D98">
      <w:r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3EAB9094" wp14:editId="56D6507C">
                <wp:simplePos x="0" y="0"/>
                <wp:positionH relativeFrom="column">
                  <wp:posOffset>1270862</wp:posOffset>
                </wp:positionH>
                <wp:positionV relativeFrom="paragraph">
                  <wp:posOffset>46402</wp:posOffset>
                </wp:positionV>
                <wp:extent cx="1057702" cy="1836354"/>
                <wp:effectExtent l="38100" t="38100" r="28575" b="31115"/>
                <wp:wrapNone/>
                <wp:docPr id="26" name="Connecteur droit avec flèch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57702" cy="1836354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7A9DAF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6" o:spid="_x0000_s1026" type="#_x0000_t32" style="position:absolute;margin-left:100.05pt;margin-top:3.65pt;width:83.3pt;height:144.6pt;flip:x y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" strokecolor="red" strokeweight="1.5pt">
                <v:stroke endarrow="block"/>
              </v:shape>
            </w:pict>
          </mc:Fallback>
        </mc:AlternateContent>
      </w:r>
    </w:p>
    <w:p w14:paraId="23613178" w14:textId="77777777" w:rsidR="008E53D5" w:rsidRDefault="008E53D5" w:rsidP="00F45D98"/>
    <w:p w14:paraId="62B395FE" w14:textId="77777777" w:rsidR="008E53D5" w:rsidRDefault="008E53D5" w:rsidP="00F45D98"/>
    <w:p w14:paraId="1E8E2377" w14:textId="77777777" w:rsidR="008E53D5" w:rsidRDefault="008E53D5" w:rsidP="00F45D98">
      <w:r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76DA9343" wp14:editId="3A5078F6">
                <wp:simplePos x="0" y="0"/>
                <wp:positionH relativeFrom="column">
                  <wp:posOffset>763450</wp:posOffset>
                </wp:positionH>
                <wp:positionV relativeFrom="paragraph">
                  <wp:posOffset>274139</wp:posOffset>
                </wp:positionV>
                <wp:extent cx="309520" cy="720497"/>
                <wp:effectExtent l="0" t="38100" r="52705" b="22860"/>
                <wp:wrapNone/>
                <wp:docPr id="24" name="Connecteur droit avec flèch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9520" cy="720497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74B5E" id="Connecteur droit avec flèche 24" o:spid="_x0000_s1026" type="#_x0000_t32" style="position:absolute;margin-left:60.1pt;margin-top:21.6pt;width:24.35pt;height:56.75pt;flip:y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" strokecolor="red" strokeweight="1.5pt">
                <v:stroke endarrow="block"/>
              </v:shape>
            </w:pict>
          </mc:Fallback>
        </mc:AlternateContent>
      </w:r>
    </w:p>
    <w:p w14:paraId="4DF35F2D" w14:textId="77777777" w:rsidR="008E53D5" w:rsidRDefault="008E53D5" w:rsidP="00F45D98"/>
    <w:p w14:paraId="0C971E1D" w14:textId="77777777" w:rsidR="008E53D5" w:rsidRDefault="008E53D5" w:rsidP="00F45D98"/>
    <w:p w14:paraId="1C6AED11" w14:textId="77777777" w:rsidR="008E53D5" w:rsidRDefault="008E53D5" w:rsidP="00F45D98">
      <w:r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3C3D4684" wp14:editId="15C704EE">
                <wp:simplePos x="0" y="0"/>
                <wp:positionH relativeFrom="column">
                  <wp:posOffset>294157</wp:posOffset>
                </wp:positionH>
                <wp:positionV relativeFrom="paragraph">
                  <wp:posOffset>112726</wp:posOffset>
                </wp:positionV>
                <wp:extent cx="907085" cy="256032"/>
                <wp:effectExtent l="0" t="0" r="26670" b="1079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7085" cy="256032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95FDE6" w14:textId="77777777" w:rsidR="00E12BC3" w:rsidRDefault="00E12BC3" w:rsidP="00910994">
                            <w:pPr>
                              <w:jc w:val="center"/>
                            </w:pPr>
                            <w:r>
                              <w:t>Carte SIM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" o:spid="_x0000_s1032" style="position:absolute;left:0;text-align:left;margin-left:23.15pt;margin-top:8.9pt;width:71.4pt;height:20.15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" fillcolor="white [3201]" strokecolor="red" strokeweight="1.5pt">
                <v:textbox>
                  <w:txbxContent>
                    <w:p w:rsidR="00E12BC3" w:rsidRDefault="00E12BC3" w:rsidP="00910994">
                      <w:pPr>
                        <w:jc w:val="center"/>
                      </w:pPr>
                      <w:r>
                        <w:t>Carte SIM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0F14E32C" wp14:editId="2F5BD81E">
                <wp:simplePos x="0" y="0"/>
                <wp:positionH relativeFrom="margin">
                  <wp:posOffset>2159417</wp:posOffset>
                </wp:positionH>
                <wp:positionV relativeFrom="paragraph">
                  <wp:posOffset>113495</wp:posOffset>
                </wp:positionV>
                <wp:extent cx="702259" cy="255905"/>
                <wp:effectExtent l="0" t="0" r="22225" b="1079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259" cy="2559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8866CE7" w14:textId="77777777" w:rsidR="00E12BC3" w:rsidRDefault="00E12BC3" w:rsidP="00910994">
                            <w:r>
                              <w:t>Antenne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89C5D8" id="Rectangle 25" o:spid="_x0000_s1033" style="position:absolute;left:0;text-align:left;margin-left:170.05pt;margin-top:8.95pt;width:55.3pt;height:20.15pt;z-index:25160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" fillcolor="window" strokecolor="red" strokeweight="1.5pt">
                <v:textbox>
                  <w:txbxContent>
                    <w:p w:rsidR="00E12BC3" w:rsidRDefault="00E12BC3" w:rsidP="00910994">
                      <w:r>
                        <w:t>Antenne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D15774C" w14:textId="77777777" w:rsidR="008E53D5" w:rsidRDefault="008E53D5" w:rsidP="00F45D98"/>
    <w:p w14:paraId="4B8E7B72" w14:textId="77777777" w:rsidR="00B46D9F" w:rsidRDefault="00B46D9F" w:rsidP="00F45D98">
      <w:pPr>
        <w:contextualSpacing/>
      </w:pPr>
    </w:p>
    <w:p w14:paraId="3422A047" w14:textId="77777777" w:rsidR="00B46D9F" w:rsidRDefault="00841BD0" w:rsidP="00F45D98">
      <w:pPr>
        <w:contextualSpacing/>
      </w:pPr>
      <w:r>
        <w:t>Pour activer le réseau 3G, défilez</w:t>
      </w:r>
      <w:r w:rsidR="00F45D98">
        <w:t xml:space="preserve"> le menu de l'écran jusqu’à</w:t>
      </w:r>
      <w:r w:rsidR="00B46D9F">
        <w:t xml:space="preserve"> la ligne "</w:t>
      </w:r>
      <w:r w:rsidR="00B46D9F" w:rsidRPr="00B46D9F">
        <w:rPr>
          <w:b/>
        </w:rPr>
        <w:t>Log In</w:t>
      </w:r>
      <w:r w:rsidR="00B46D9F">
        <w:rPr>
          <w:b/>
        </w:rPr>
        <w:t xml:space="preserve">" </w:t>
      </w:r>
      <w:r w:rsidR="00B46D9F">
        <w:t>ensuite introduire le mot de passe "0000" et appuyer sur le bouton droit du contrôleur "</w:t>
      </w:r>
      <w:r w:rsidR="00B46D9F" w:rsidRPr="00B46D9F">
        <w:rPr>
          <w:b/>
        </w:rPr>
        <w:t>OK</w:t>
      </w:r>
      <w:r w:rsidR="00B46D9F">
        <w:rPr>
          <w:b/>
        </w:rPr>
        <w:t>"</w:t>
      </w:r>
      <w:r w:rsidR="00B46D9F">
        <w:t xml:space="preserve"> pour valider :</w:t>
      </w:r>
    </w:p>
    <w:p w14:paraId="2F6B91CB" w14:textId="77777777" w:rsidR="00B46D9F" w:rsidRDefault="00B46D9F" w:rsidP="00F45D98">
      <w:pPr>
        <w:contextualSpacing/>
      </w:pPr>
    </w:p>
    <w:p w14:paraId="4CC4F5F5" w14:textId="77777777" w:rsidR="00B46D9F" w:rsidRDefault="00B46D9F" w:rsidP="00F45D98">
      <w:pPr>
        <w:contextualSpacing/>
      </w:pPr>
    </w:p>
    <w:p w14:paraId="3B1C9058" w14:textId="77777777" w:rsidR="00B46D9F" w:rsidRDefault="00B46D9F" w:rsidP="00F45D98">
      <w:pPr>
        <w:contextualSpacing/>
      </w:pPr>
      <w:r>
        <w:rPr>
          <w:noProof/>
        </w:rPr>
        <w:drawing>
          <wp:anchor distT="0" distB="0" distL="114300" distR="114300" simplePos="0" relativeHeight="252202496" behindDoc="0" locked="0" layoutInCell="1" allowOverlap="1" wp14:anchorId="717EB529" wp14:editId="24F8E3ED">
            <wp:simplePos x="0" y="0"/>
            <wp:positionH relativeFrom="margin">
              <wp:posOffset>2327938</wp:posOffset>
            </wp:positionH>
            <wp:positionV relativeFrom="paragraph">
              <wp:posOffset>161290</wp:posOffset>
            </wp:positionV>
            <wp:extent cx="1749425" cy="1063625"/>
            <wp:effectExtent l="0" t="0" r="3175" b="3175"/>
            <wp:wrapThrough wrapText="bothSides">
              <wp:wrapPolygon edited="0">
                <wp:start x="0" y="0"/>
                <wp:lineTo x="0" y="21278"/>
                <wp:lineTo x="21404" y="21278"/>
                <wp:lineTo x="21404" y="0"/>
                <wp:lineTo x="0" y="0"/>
              </wp:wrapPolygon>
            </wp:wrapThrough>
            <wp:docPr id="540" name="Imag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2019-01-07_105322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425" cy="106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DA5FBA" w14:textId="77777777" w:rsidR="00B46D9F" w:rsidRDefault="00B46D9F" w:rsidP="00F45D98">
      <w:pPr>
        <w:contextualSpacing/>
      </w:pPr>
      <w:r>
        <w:rPr>
          <w:noProof/>
        </w:rPr>
        <w:drawing>
          <wp:anchor distT="0" distB="0" distL="114300" distR="114300" simplePos="0" relativeHeight="252201472" behindDoc="0" locked="0" layoutInCell="1" allowOverlap="1" wp14:anchorId="7B4CC2A7" wp14:editId="4AD46C6A">
            <wp:simplePos x="0" y="0"/>
            <wp:positionH relativeFrom="margin">
              <wp:posOffset>144780</wp:posOffset>
            </wp:positionH>
            <wp:positionV relativeFrom="paragraph">
              <wp:posOffset>6350</wp:posOffset>
            </wp:positionV>
            <wp:extent cx="1698625" cy="1040765"/>
            <wp:effectExtent l="0" t="0" r="0" b="6985"/>
            <wp:wrapThrough wrapText="bothSides">
              <wp:wrapPolygon edited="0">
                <wp:start x="0" y="0"/>
                <wp:lineTo x="0" y="21350"/>
                <wp:lineTo x="21317" y="21350"/>
                <wp:lineTo x="21317" y="0"/>
                <wp:lineTo x="0" y="0"/>
              </wp:wrapPolygon>
            </wp:wrapThrough>
            <wp:docPr id="539" name="Imag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2019-01-07_105250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040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3520" behindDoc="0" locked="0" layoutInCell="1" allowOverlap="1" wp14:anchorId="52500023" wp14:editId="6222328D">
            <wp:simplePos x="0" y="0"/>
            <wp:positionH relativeFrom="margin">
              <wp:posOffset>4524660</wp:posOffset>
            </wp:positionH>
            <wp:positionV relativeFrom="paragraph">
              <wp:posOffset>6350</wp:posOffset>
            </wp:positionV>
            <wp:extent cx="1743075" cy="1050290"/>
            <wp:effectExtent l="0" t="0" r="9525" b="0"/>
            <wp:wrapThrough wrapText="bothSides">
              <wp:wrapPolygon edited="0">
                <wp:start x="0" y="0"/>
                <wp:lineTo x="0" y="21156"/>
                <wp:lineTo x="21482" y="21156"/>
                <wp:lineTo x="21482" y="0"/>
                <wp:lineTo x="0" y="0"/>
              </wp:wrapPolygon>
            </wp:wrapThrough>
            <wp:docPr id="541" name="Imag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2019-01-07_105344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050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741A8" w14:textId="77777777" w:rsidR="00B46D9F" w:rsidRDefault="00B46D9F" w:rsidP="00F45D98">
      <w:pPr>
        <w:contextualSpacing/>
      </w:pPr>
    </w:p>
    <w:p w14:paraId="62BE90C3" w14:textId="77777777" w:rsidR="00B46D9F" w:rsidRDefault="00B46D9F" w:rsidP="00F45D98">
      <w:pPr>
        <w:contextualSpacing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4544" behindDoc="0" locked="0" layoutInCell="1" allowOverlap="1" wp14:anchorId="54FA4461" wp14:editId="201E326E">
                <wp:simplePos x="0" y="0"/>
                <wp:positionH relativeFrom="column">
                  <wp:posOffset>1980546</wp:posOffset>
                </wp:positionH>
                <wp:positionV relativeFrom="paragraph">
                  <wp:posOffset>157358</wp:posOffset>
                </wp:positionV>
                <wp:extent cx="177421" cy="45719"/>
                <wp:effectExtent l="0" t="19050" r="32385" b="31115"/>
                <wp:wrapNone/>
                <wp:docPr id="542" name="Flèche : droite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1" cy="45719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AFB31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 : droite 542" o:spid="_x0000_s1026" type="#_x0000_t13" style="position:absolute;margin-left:155.95pt;margin-top:12.4pt;width:13.95pt;height:3.6pt;z-index:2522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" adj="18817" fillcolor="red" strokecolor="red" strokeweight="1.5pt"/>
            </w:pict>
          </mc:Fallback>
        </mc:AlternateContent>
      </w:r>
    </w:p>
    <w:p w14:paraId="43C474A9" w14:textId="77777777" w:rsidR="00B46D9F" w:rsidRDefault="00B46D9F" w:rsidP="00F45D98">
      <w:pPr>
        <w:contextualSpacing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6592" behindDoc="0" locked="0" layoutInCell="1" allowOverlap="1" wp14:anchorId="41815CBC" wp14:editId="1ACF69AC">
                <wp:simplePos x="0" y="0"/>
                <wp:positionH relativeFrom="column">
                  <wp:posOffset>4189863</wp:posOffset>
                </wp:positionH>
                <wp:positionV relativeFrom="paragraph">
                  <wp:posOffset>20728</wp:posOffset>
                </wp:positionV>
                <wp:extent cx="177421" cy="45719"/>
                <wp:effectExtent l="0" t="19050" r="32385" b="31115"/>
                <wp:wrapNone/>
                <wp:docPr id="543" name="Flèche : droite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1" cy="45719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6885B" id="Flèche : droite 543" o:spid="_x0000_s1026" type="#_x0000_t13" style="position:absolute;margin-left:329.9pt;margin-top:1.65pt;width:13.95pt;height:3.6pt;z-index:2522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" adj="18817" fillcolor="red" strokecolor="red" strokeweight="1.5pt"/>
            </w:pict>
          </mc:Fallback>
        </mc:AlternateContent>
      </w:r>
    </w:p>
    <w:p w14:paraId="62BC5FD8" w14:textId="77777777" w:rsidR="00B46D9F" w:rsidRDefault="00B46D9F" w:rsidP="00F45D98">
      <w:pPr>
        <w:contextualSpacing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8640" behindDoc="0" locked="0" layoutInCell="1" allowOverlap="1" wp14:anchorId="2215A901" wp14:editId="340143B6">
                <wp:simplePos x="0" y="0"/>
                <wp:positionH relativeFrom="margin">
                  <wp:posOffset>144922</wp:posOffset>
                </wp:positionH>
                <wp:positionV relativeFrom="paragraph">
                  <wp:posOffset>33892</wp:posOffset>
                </wp:positionV>
                <wp:extent cx="620973" cy="255905"/>
                <wp:effectExtent l="0" t="0" r="27305" b="10795"/>
                <wp:wrapNone/>
                <wp:docPr id="544" name="Rectangle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73" cy="25590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A58EB26" w14:textId="77777777" w:rsidR="00E12BC3" w:rsidRDefault="00E12BC3" w:rsidP="00B46D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62441E" id="Rectangle 544" o:spid="_x0000_s1034" style="position:absolute;left:0;text-align:left;margin-left:11.4pt;margin-top:2.65pt;width:48.9pt;height:20.15pt;z-index:25220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" filled="f" strokecolor="red" strokeweight="1.5pt">
                <v:textbox>
                  <w:txbxContent>
                    <w:p w:rsidR="00E12BC3" w:rsidRDefault="00E12BC3" w:rsidP="00B46D9F"/>
                  </w:txbxContent>
                </v:textbox>
                <w10:wrap anchorx="margin"/>
              </v:rect>
            </w:pict>
          </mc:Fallback>
        </mc:AlternateContent>
      </w:r>
    </w:p>
    <w:p w14:paraId="6FB5C33F" w14:textId="77777777" w:rsidR="00B46D9F" w:rsidRDefault="00B46D9F" w:rsidP="00F45D98">
      <w:pPr>
        <w:contextualSpacing/>
      </w:pPr>
    </w:p>
    <w:p w14:paraId="2B1049AA" w14:textId="77777777" w:rsidR="00B46D9F" w:rsidRDefault="00B46D9F" w:rsidP="00F45D98">
      <w:pPr>
        <w:contextualSpacing/>
      </w:pPr>
    </w:p>
    <w:p w14:paraId="2AE6C950" w14:textId="77777777" w:rsidR="00B46D9F" w:rsidRDefault="00B46D9F" w:rsidP="00F45D98">
      <w:pPr>
        <w:contextualSpacing/>
      </w:pPr>
    </w:p>
    <w:p w14:paraId="72C5D1A2" w14:textId="77777777" w:rsidR="00B46D9F" w:rsidRDefault="00B46D9F" w:rsidP="00F45D98">
      <w:pPr>
        <w:contextualSpacing/>
      </w:pPr>
    </w:p>
    <w:p w14:paraId="2A08304F" w14:textId="77777777" w:rsidR="00B46D9F" w:rsidRDefault="00B46D9F" w:rsidP="00F45D98">
      <w:pPr>
        <w:contextualSpacing/>
      </w:pPr>
    </w:p>
    <w:p w14:paraId="1732154D" w14:textId="77777777" w:rsidR="00B46D9F" w:rsidRDefault="00B46D9F" w:rsidP="00B46D9F">
      <w:pPr>
        <w:jc w:val="left"/>
      </w:pPr>
      <w:r>
        <w:br w:type="page"/>
      </w:r>
    </w:p>
    <w:p w14:paraId="7767F333" w14:textId="77777777" w:rsidR="008E53D5" w:rsidRDefault="00B46D9F" w:rsidP="00F45D98">
      <w:pPr>
        <w:contextualSpacing/>
      </w:pPr>
      <w:r>
        <w:lastRenderedPageBreak/>
        <w:t>Défiler à nouveau le menu de l'écran et cliquer sur "</w:t>
      </w:r>
      <w:r w:rsidR="00F45D98" w:rsidRPr="00B46D9F">
        <w:rPr>
          <w:b/>
        </w:rPr>
        <w:t>Prelog Config</w:t>
      </w:r>
      <w:r>
        <w:rPr>
          <w:b/>
        </w:rPr>
        <w:t>"</w:t>
      </w:r>
      <w:r w:rsidR="00F45D98">
        <w:t xml:space="preserve"> </w:t>
      </w:r>
      <w:r w:rsidR="008E53D5">
        <w:t>puis</w:t>
      </w:r>
      <w:r w:rsidR="00F45D98">
        <w:t xml:space="preserve"> choisir </w:t>
      </w:r>
      <w:r w:rsidR="008E53D5">
        <w:t>"</w:t>
      </w:r>
      <w:r w:rsidR="00F45D98" w:rsidRPr="00B46D9F">
        <w:rPr>
          <w:b/>
        </w:rPr>
        <w:t>B</w:t>
      </w:r>
      <w:r w:rsidR="008E53D5" w:rsidRPr="00B46D9F">
        <w:rPr>
          <w:b/>
        </w:rPr>
        <w:t>YES</w:t>
      </w:r>
      <w:r w:rsidR="008E53D5">
        <w:t>"</w:t>
      </w:r>
      <w:r w:rsidR="00F45D98">
        <w:t xml:space="preserve"> et appuyer sur le bouton </w:t>
      </w:r>
      <w:r w:rsidR="00F45D98" w:rsidRPr="00836443">
        <w:rPr>
          <w:b/>
        </w:rPr>
        <w:t>OK</w:t>
      </w:r>
      <w:r w:rsidR="00F45D98">
        <w:t xml:space="preserve"> (</w:t>
      </w:r>
      <w:r w:rsidR="008E53D5">
        <w:t xml:space="preserve">côté </w:t>
      </w:r>
      <w:r w:rsidR="00F45D98">
        <w:t xml:space="preserve">droit) du contrôleur pour </w:t>
      </w:r>
      <w:r w:rsidR="00AB0C19">
        <w:t>valider</w:t>
      </w:r>
      <w:r w:rsidR="00F45D98">
        <w:t xml:space="preserve"> le changement.</w:t>
      </w:r>
      <w:r w:rsidR="00841BD0">
        <w:t xml:space="preserve"> </w:t>
      </w:r>
    </w:p>
    <w:p w14:paraId="69E9EFA0" w14:textId="77777777" w:rsidR="00B46D9F" w:rsidRDefault="00B46D9F" w:rsidP="00F45D98">
      <w:pPr>
        <w:contextualSpacing/>
      </w:pPr>
    </w:p>
    <w:p w14:paraId="4E9AAFF4" w14:textId="77777777" w:rsidR="002122BF" w:rsidRDefault="0027607C" w:rsidP="00F45D98">
      <w:pPr>
        <w:contextualSpacing/>
      </w:pPr>
      <w:r>
        <w:rPr>
          <w:noProof/>
        </w:rPr>
        <w:drawing>
          <wp:anchor distT="0" distB="0" distL="114300" distR="114300" simplePos="0" relativeHeight="251603456" behindDoc="0" locked="0" layoutInCell="1" allowOverlap="1" wp14:anchorId="2F8F675F" wp14:editId="2B7D8194">
            <wp:simplePos x="0" y="0"/>
            <wp:positionH relativeFrom="column">
              <wp:posOffset>1916658</wp:posOffset>
            </wp:positionH>
            <wp:positionV relativeFrom="paragraph">
              <wp:posOffset>23495</wp:posOffset>
            </wp:positionV>
            <wp:extent cx="2548255" cy="1911350"/>
            <wp:effectExtent l="19050" t="19050" r="23495" b="12700"/>
            <wp:wrapThrough wrapText="bothSides">
              <wp:wrapPolygon edited="0">
                <wp:start x="-161" y="-215"/>
                <wp:lineTo x="-161" y="21528"/>
                <wp:lineTo x="21638" y="21528"/>
                <wp:lineTo x="21638" y="-215"/>
                <wp:lineTo x="-161" y="-215"/>
              </wp:wrapPolygon>
            </wp:wrapThrough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0859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255" cy="1911350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5D13E3" w14:textId="77777777" w:rsidR="002122BF" w:rsidRDefault="002122BF" w:rsidP="00F45D98">
      <w:pPr>
        <w:contextualSpacing/>
      </w:pPr>
    </w:p>
    <w:p w14:paraId="50D0A2B0" w14:textId="77777777" w:rsidR="002122BF" w:rsidRDefault="002122BF" w:rsidP="00F45D98">
      <w:pPr>
        <w:contextualSpacing/>
      </w:pPr>
    </w:p>
    <w:p w14:paraId="6EFE0EC1" w14:textId="77777777" w:rsidR="002122BF" w:rsidRDefault="0027607C" w:rsidP="00F45D98">
      <w:pPr>
        <w:contextualSpacing/>
      </w:pPr>
      <w:r>
        <w:rPr>
          <w:noProof/>
        </w:rPr>
        <w:drawing>
          <wp:anchor distT="0" distB="0" distL="114300" distR="114300" simplePos="0" relativeHeight="251896320" behindDoc="0" locked="0" layoutInCell="1" allowOverlap="1" wp14:anchorId="08E0CAFC" wp14:editId="32D7CC36">
            <wp:simplePos x="0" y="0"/>
            <wp:positionH relativeFrom="margin">
              <wp:posOffset>4880297</wp:posOffset>
            </wp:positionH>
            <wp:positionV relativeFrom="paragraph">
              <wp:posOffset>68088</wp:posOffset>
            </wp:positionV>
            <wp:extent cx="1536065" cy="955040"/>
            <wp:effectExtent l="0" t="0" r="6985" b="0"/>
            <wp:wrapThrough wrapText="bothSides">
              <wp:wrapPolygon edited="0">
                <wp:start x="0" y="0"/>
                <wp:lineTo x="0" y="21112"/>
                <wp:lineTo x="21430" y="21112"/>
                <wp:lineTo x="21430" y="0"/>
                <wp:lineTo x="0" y="0"/>
              </wp:wrapPolygon>
            </wp:wrapThrough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9-01-04_080945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95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3995" behindDoc="0" locked="0" layoutInCell="1" allowOverlap="1" wp14:anchorId="1BC202F8" wp14:editId="7CF8A547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510665" cy="921385"/>
            <wp:effectExtent l="0" t="0" r="0" b="0"/>
            <wp:wrapThrough wrapText="bothSides">
              <wp:wrapPolygon edited="0">
                <wp:start x="0" y="0"/>
                <wp:lineTo x="0" y="20990"/>
                <wp:lineTo x="21246" y="20990"/>
                <wp:lineTo x="21246" y="0"/>
                <wp:lineTo x="0" y="0"/>
              </wp:wrapPolygon>
            </wp:wrapThrough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-01-04_080855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665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88F3A2" w14:textId="77777777" w:rsidR="002122BF" w:rsidRDefault="0027607C" w:rsidP="00F45D98">
      <w:pPr>
        <w:contextualSpacing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69E9960B" wp14:editId="412E0A93">
                <wp:simplePos x="0" y="0"/>
                <wp:positionH relativeFrom="margin">
                  <wp:posOffset>2308092</wp:posOffset>
                </wp:positionH>
                <wp:positionV relativeFrom="paragraph">
                  <wp:posOffset>152988</wp:posOffset>
                </wp:positionV>
                <wp:extent cx="1037230" cy="255905"/>
                <wp:effectExtent l="0" t="0" r="10795" b="1079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7230" cy="25590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BC24E64" w14:textId="77777777" w:rsidR="00E12BC3" w:rsidRDefault="00E12BC3" w:rsidP="002760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31D210" id="Rectangle 20" o:spid="_x0000_s1035" style="position:absolute;left:0;text-align:left;margin-left:181.75pt;margin-top:12.05pt;width:81.65pt;height:20.15pt;z-index:25189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" filled="f" strokecolor="red" strokeweight="1.5pt">
                <v:textbox>
                  <w:txbxContent>
                    <w:p w:rsidR="00E12BC3" w:rsidRDefault="00E12BC3" w:rsidP="0027607C"/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1E58766E" wp14:editId="42C4294F">
                <wp:simplePos x="0" y="0"/>
                <wp:positionH relativeFrom="column">
                  <wp:posOffset>4191389</wp:posOffset>
                </wp:positionH>
                <wp:positionV relativeFrom="paragraph">
                  <wp:posOffset>152769</wp:posOffset>
                </wp:positionV>
                <wp:extent cx="307074" cy="307074"/>
                <wp:effectExtent l="0" t="0" r="17145" b="17145"/>
                <wp:wrapNone/>
                <wp:docPr id="11" name="Ellips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74" cy="307074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F97788" id="Ellipse 11" o:spid="_x0000_s1026" style="position:absolute;margin-left:330.05pt;margin-top:12.05pt;width:24.2pt;height:24.2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" filled="f" strokecolor="red" strokeweight="1.5pt"/>
            </w:pict>
          </mc:Fallback>
        </mc:AlternateContent>
      </w:r>
    </w:p>
    <w:p w14:paraId="57F74885" w14:textId="77777777" w:rsidR="002122BF" w:rsidRDefault="002122BF" w:rsidP="00F45D98">
      <w:pPr>
        <w:contextualSpacing/>
      </w:pPr>
    </w:p>
    <w:p w14:paraId="44A5F8C6" w14:textId="77777777" w:rsidR="002122BF" w:rsidRDefault="0027607C" w:rsidP="00F45D98">
      <w:pPr>
        <w:contextualSpacing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7A71A33F" wp14:editId="7490A923">
                <wp:simplePos x="0" y="0"/>
                <wp:positionH relativeFrom="margin">
                  <wp:posOffset>27296</wp:posOffset>
                </wp:positionH>
                <wp:positionV relativeFrom="paragraph">
                  <wp:posOffset>123152</wp:posOffset>
                </wp:positionV>
                <wp:extent cx="1141758" cy="255905"/>
                <wp:effectExtent l="0" t="0" r="20320" b="1079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1758" cy="25590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4FCD79C" w14:textId="77777777" w:rsidR="00E12BC3" w:rsidRDefault="00E12BC3" w:rsidP="002122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C247C3" id="Rectangle 9" o:spid="_x0000_s1036" style="position:absolute;left:0;text-align:left;margin-left:2.15pt;margin-top:9.7pt;width:89.9pt;height:20.15pt;z-index:25189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" filled="f" strokecolor="red" strokeweight="1.5pt">
                <v:textbox>
                  <w:txbxContent>
                    <w:p w:rsidR="00E12BC3" w:rsidRDefault="00E12BC3" w:rsidP="002122BF"/>
                  </w:txbxContent>
                </v:textbox>
                <w10:wrap anchorx="margin"/>
              </v:rect>
            </w:pict>
          </mc:Fallback>
        </mc:AlternateContent>
      </w:r>
    </w:p>
    <w:p w14:paraId="2E459155" w14:textId="77777777" w:rsidR="0027607C" w:rsidRDefault="0027607C" w:rsidP="00F45D98">
      <w:pPr>
        <w:contextualSpacing/>
      </w:pPr>
    </w:p>
    <w:p w14:paraId="3DE535B5" w14:textId="77777777" w:rsidR="0027607C" w:rsidRDefault="0027607C" w:rsidP="00F45D98">
      <w:pPr>
        <w:contextualSpacing/>
      </w:pPr>
    </w:p>
    <w:p w14:paraId="1D4A33B4" w14:textId="77777777" w:rsidR="0027607C" w:rsidRDefault="0027607C" w:rsidP="00F45D98">
      <w:pPr>
        <w:contextualSpacing/>
      </w:pPr>
    </w:p>
    <w:p w14:paraId="42AE36CA" w14:textId="77777777" w:rsidR="0027607C" w:rsidRDefault="0027607C" w:rsidP="00F45D98">
      <w:pPr>
        <w:contextualSpacing/>
      </w:pPr>
    </w:p>
    <w:p w14:paraId="3078B847" w14:textId="77777777" w:rsidR="0027607C" w:rsidRDefault="0027607C" w:rsidP="00F45D98">
      <w:pPr>
        <w:contextualSpacing/>
      </w:pPr>
    </w:p>
    <w:p w14:paraId="22424DEB" w14:textId="77777777" w:rsidR="0027607C" w:rsidRDefault="0027607C" w:rsidP="00F45D98">
      <w:pPr>
        <w:contextualSpacing/>
      </w:pPr>
    </w:p>
    <w:p w14:paraId="64B3E6D8" w14:textId="77777777" w:rsidR="00841BD0" w:rsidRDefault="00841BD0" w:rsidP="00F45D98">
      <w:pPr>
        <w:contextualSpacing/>
      </w:pPr>
      <w:r>
        <w:t xml:space="preserve">A partir de ce moment patienter </w:t>
      </w:r>
      <w:r w:rsidR="00AB0C19">
        <w:t>plus ou moins</w:t>
      </w:r>
      <w:r>
        <w:t xml:space="preserve"> 30 min pour </w:t>
      </w:r>
      <w:r w:rsidR="00AB0C19">
        <w:t xml:space="preserve">accrocher le réseau. </w:t>
      </w:r>
      <w:r w:rsidR="008E53D5">
        <w:t>Pendant ce laps de temps</w:t>
      </w:r>
      <w:r w:rsidR="005C7BFD">
        <w:t>, le LED peut se figer, signe que le processus d'accrochage du réseau est en cours.</w:t>
      </w:r>
    </w:p>
    <w:p w14:paraId="64ABC854" w14:textId="77777777" w:rsidR="00AB0C19" w:rsidRDefault="00AB0C19">
      <w:pPr>
        <w:jc w:val="left"/>
      </w:pPr>
    </w:p>
    <w:p w14:paraId="2D3132E1" w14:textId="77777777" w:rsidR="00AB0C19" w:rsidRDefault="00AB0C19" w:rsidP="00F45D98">
      <w:r>
        <w:t>Pour savoir si le réseau à accroché,</w:t>
      </w:r>
      <w:r w:rsidR="00F469E2">
        <w:t xml:space="preserve"> </w:t>
      </w:r>
      <w:r>
        <w:t>visuellement le LED doit clignoter lentement</w:t>
      </w:r>
      <w:r w:rsidR="00F469E2">
        <w:t xml:space="preserve"> soit</w:t>
      </w:r>
      <w:r>
        <w:t xml:space="preserve"> un clignotement toutes les 2s</w:t>
      </w:r>
      <w:r w:rsidR="00F469E2">
        <w:t>.</w:t>
      </w:r>
    </w:p>
    <w:p w14:paraId="5379BEF3" w14:textId="77777777" w:rsidR="00F469E2" w:rsidRDefault="00F469E2" w:rsidP="00F45D98">
      <w:r>
        <w:t>La deuxième méthode</w:t>
      </w:r>
      <w:r w:rsidR="005C7BFD">
        <w:t xml:space="preserve"> pour vérifier l'état du réseau</w:t>
      </w:r>
      <w:r>
        <w:t xml:space="preserve"> consiste à sélectionner sur l'écran du contrôleur "</w:t>
      </w:r>
      <w:r w:rsidRPr="00F469E2">
        <w:rPr>
          <w:b/>
        </w:rPr>
        <w:t>Test réseau</w:t>
      </w:r>
      <w:r>
        <w:t>" puis valider avec le bouton OK pour</w:t>
      </w:r>
      <w:r w:rsidR="00826B5C">
        <w:t xml:space="preserve"> voir l'état du réseau. </w:t>
      </w:r>
      <w:r w:rsidR="00D4259C">
        <w:t>Si l'écran affiche "</w:t>
      </w:r>
      <w:r w:rsidR="00D4259C" w:rsidRPr="00D4259C">
        <w:rPr>
          <w:b/>
        </w:rPr>
        <w:t>T</w:t>
      </w:r>
      <w:r w:rsidR="00D4259C">
        <w:rPr>
          <w:b/>
        </w:rPr>
        <w:t>est</w:t>
      </w:r>
      <w:r w:rsidR="00D4259C" w:rsidRPr="00D4259C">
        <w:rPr>
          <w:b/>
        </w:rPr>
        <w:t xml:space="preserve"> KO</w:t>
      </w:r>
      <w:r w:rsidR="00D4259C">
        <w:t>" cela veut dire qu'il n'y a pas de réseau.</w:t>
      </w:r>
    </w:p>
    <w:p w14:paraId="009F489F" w14:textId="77777777" w:rsidR="00AB0C19" w:rsidRDefault="00826B5C" w:rsidP="00F45D98">
      <w:r>
        <w:rPr>
          <w:noProof/>
        </w:rPr>
        <w:drawing>
          <wp:anchor distT="0" distB="0" distL="114300" distR="114300" simplePos="0" relativeHeight="251610624" behindDoc="0" locked="0" layoutInCell="1" allowOverlap="1" wp14:anchorId="6CB58A4A" wp14:editId="0B872C5A">
            <wp:simplePos x="0" y="0"/>
            <wp:positionH relativeFrom="page">
              <wp:posOffset>4707890</wp:posOffset>
            </wp:positionH>
            <wp:positionV relativeFrom="paragraph">
              <wp:posOffset>83185</wp:posOffset>
            </wp:positionV>
            <wp:extent cx="1699895" cy="1024255"/>
            <wp:effectExtent l="0" t="0" r="0" b="4445"/>
            <wp:wrapThrough wrapText="bothSides">
              <wp:wrapPolygon edited="0">
                <wp:start x="0" y="0"/>
                <wp:lineTo x="0" y="21292"/>
                <wp:lineTo x="21301" y="21292"/>
                <wp:lineTo x="21301" y="0"/>
                <wp:lineTo x="0" y="0"/>
              </wp:wrapPolygon>
            </wp:wrapThrough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019-01-02_084751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895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576" behindDoc="0" locked="0" layoutInCell="1" allowOverlap="1" wp14:anchorId="5BBD28B9" wp14:editId="02D02B9C">
            <wp:simplePos x="0" y="0"/>
            <wp:positionH relativeFrom="margin">
              <wp:posOffset>218364</wp:posOffset>
            </wp:positionH>
            <wp:positionV relativeFrom="paragraph">
              <wp:posOffset>85090</wp:posOffset>
            </wp:positionV>
            <wp:extent cx="1753870" cy="1024255"/>
            <wp:effectExtent l="0" t="0" r="0" b="4445"/>
            <wp:wrapThrough wrapText="bothSides">
              <wp:wrapPolygon edited="0">
                <wp:start x="0" y="0"/>
                <wp:lineTo x="0" y="21292"/>
                <wp:lineTo x="21350" y="21292"/>
                <wp:lineTo x="21350" y="0"/>
                <wp:lineTo x="0" y="0"/>
              </wp:wrapPolygon>
            </wp:wrapThrough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8-12-28_120607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3870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9600" behindDoc="0" locked="0" layoutInCell="1" allowOverlap="1" wp14:anchorId="0725B074" wp14:editId="4BEF0F22">
            <wp:simplePos x="0" y="0"/>
            <wp:positionH relativeFrom="column">
              <wp:posOffset>2341927</wp:posOffset>
            </wp:positionH>
            <wp:positionV relativeFrom="paragraph">
              <wp:posOffset>83185</wp:posOffset>
            </wp:positionV>
            <wp:extent cx="1645285" cy="1026795"/>
            <wp:effectExtent l="0" t="0" r="0" b="1905"/>
            <wp:wrapThrough wrapText="bothSides">
              <wp:wrapPolygon edited="0">
                <wp:start x="0" y="0"/>
                <wp:lineTo x="0" y="21239"/>
                <wp:lineTo x="21258" y="21239"/>
                <wp:lineTo x="21258" y="0"/>
                <wp:lineTo x="0" y="0"/>
              </wp:wrapPolygon>
            </wp:wrapThrough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019-01-02_084730.jpg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285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1B527" w14:textId="77777777" w:rsidR="00AB0C19" w:rsidRDefault="00AB0C19" w:rsidP="00F45D98"/>
    <w:p w14:paraId="317F9E9E" w14:textId="77777777" w:rsidR="00AB0C19" w:rsidRDefault="00826B5C" w:rsidP="00F45D98"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2D2476A4" wp14:editId="6AE84053">
                <wp:simplePos x="0" y="0"/>
                <wp:positionH relativeFrom="column">
                  <wp:posOffset>4064587</wp:posOffset>
                </wp:positionH>
                <wp:positionV relativeFrom="paragraph">
                  <wp:posOffset>26919</wp:posOffset>
                </wp:positionV>
                <wp:extent cx="253706" cy="45719"/>
                <wp:effectExtent l="0" t="19050" r="32385" b="31115"/>
                <wp:wrapNone/>
                <wp:docPr id="68" name="Flèche : droi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706" cy="45719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20F562" id="Flèche : droite 68" o:spid="_x0000_s1026" type="#_x0000_t13" style="position:absolute;margin-left:320.05pt;margin-top:2.1pt;width:20pt;height:3.6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" adj="19654" fillcolor="red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6AF8ACAE" wp14:editId="61058B37">
                <wp:simplePos x="0" y="0"/>
                <wp:positionH relativeFrom="column">
                  <wp:posOffset>2034309</wp:posOffset>
                </wp:positionH>
                <wp:positionV relativeFrom="paragraph">
                  <wp:posOffset>29687</wp:posOffset>
                </wp:positionV>
                <wp:extent cx="253706" cy="45719"/>
                <wp:effectExtent l="0" t="19050" r="32385" b="31115"/>
                <wp:wrapNone/>
                <wp:docPr id="67" name="Flèche : droit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706" cy="45719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8B08A" id="Flèche : droite 67" o:spid="_x0000_s1026" type="#_x0000_t13" style="position:absolute;margin-left:160.2pt;margin-top:2.35pt;width:20pt;height:3.6pt;z-index:2516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" adj="19654" fillcolor="red" strokecolor="red" strokeweight="1.5pt"/>
            </w:pict>
          </mc:Fallback>
        </mc:AlternateContent>
      </w:r>
    </w:p>
    <w:p w14:paraId="07F4E5C0" w14:textId="77777777" w:rsidR="00AB0C19" w:rsidRDefault="00AB0C19" w:rsidP="00F45D98"/>
    <w:p w14:paraId="591E9BC3" w14:textId="77777777" w:rsidR="00910994" w:rsidRDefault="00910994" w:rsidP="00F45D98"/>
    <w:p w14:paraId="064A7DB5" w14:textId="77777777" w:rsidR="00B46D9F" w:rsidRDefault="00B46D9F" w:rsidP="00F45D98"/>
    <w:p w14:paraId="72C53183" w14:textId="77777777" w:rsidR="00B46D9F" w:rsidRDefault="00B46D9F" w:rsidP="00F45D98"/>
    <w:p w14:paraId="1209679A" w14:textId="77777777" w:rsidR="00B46D9F" w:rsidRDefault="00B46D9F" w:rsidP="00F45D98"/>
    <w:p w14:paraId="0DD83FE9" w14:textId="77777777" w:rsidR="00B46D9F" w:rsidRDefault="00B46D9F" w:rsidP="00F45D98"/>
    <w:p w14:paraId="3C1893A1" w14:textId="77777777" w:rsidR="00B46D9F" w:rsidRDefault="00B46D9F" w:rsidP="00F45D98"/>
    <w:p w14:paraId="15E453FE" w14:textId="77777777" w:rsidR="00B46D9F" w:rsidRDefault="00B46D9F" w:rsidP="00B46D9F">
      <w:pPr>
        <w:jc w:val="left"/>
      </w:pPr>
      <w:r>
        <w:br w:type="page"/>
      </w:r>
    </w:p>
    <w:p w14:paraId="7376FC34" w14:textId="77777777" w:rsidR="00910994" w:rsidRDefault="00D4259C" w:rsidP="00D4259C">
      <w:pPr>
        <w:pStyle w:val="Titre1"/>
      </w:pPr>
      <w:bookmarkStart w:id="1" w:name="_Toc535248637"/>
      <w:r>
        <w:lastRenderedPageBreak/>
        <w:t xml:space="preserve">Paramétrage des équipements </w:t>
      </w:r>
      <w:r w:rsidR="001B0EE3">
        <w:t>dans slv</w:t>
      </w:r>
      <w:bookmarkEnd w:id="1"/>
    </w:p>
    <w:p w14:paraId="36B65B4A" w14:textId="77777777" w:rsidR="00DB2F85" w:rsidRDefault="00DB2F85" w:rsidP="00DB2F85">
      <w:pPr>
        <w:pStyle w:val="Titre3"/>
      </w:pPr>
      <w:bookmarkStart w:id="2" w:name="_Toc528571175"/>
      <w:bookmarkStart w:id="3" w:name="_Toc535248638"/>
      <w:r>
        <w:t>Aperçu de l’application SLV (Street Light Vision)</w:t>
      </w:r>
      <w:bookmarkEnd w:id="2"/>
      <w:bookmarkEnd w:id="3"/>
    </w:p>
    <w:p w14:paraId="0CD8FE3A" w14:textId="16F8D4EF" w:rsidR="00DB2F85" w:rsidRDefault="00DB2F85" w:rsidP="00DB2F85">
      <w:pPr>
        <w:pStyle w:val="Paragraphedeliste"/>
        <w:numPr>
          <w:ilvl w:val="0"/>
          <w:numId w:val="11"/>
        </w:numPr>
        <w:rPr>
          <w:rStyle w:val="Lienhypertexte"/>
          <w:color w:val="000000" w:themeColor="text1"/>
          <w:u w:val="none"/>
        </w:rPr>
      </w:pPr>
      <w:bookmarkStart w:id="4" w:name="_Hlk534643292"/>
      <w:r>
        <w:t xml:space="preserve">Tapez sur un navigateur l’adresse : </w:t>
      </w:r>
      <w:r w:rsidR="00E61CAC">
        <w:rPr>
          <w:rStyle w:val="Lienhypertexte"/>
        </w:rPr>
        <w:fldChar w:fldCharType="begin"/>
      </w:r>
      <w:r w:rsidR="00E61CAC">
        <w:rPr>
          <w:rStyle w:val="Lienhypertexte"/>
        </w:rPr>
        <w:instrText xml:space="preserve"> HYPERLINK "https://citybox2.axione.fr/reports" </w:instrText>
      </w:r>
      <w:r w:rsidR="00E61CAC">
        <w:rPr>
          <w:rStyle w:val="Lienhypertexte"/>
        </w:rPr>
      </w:r>
      <w:r w:rsidR="00E61CAC">
        <w:rPr>
          <w:rStyle w:val="Lienhypertexte"/>
        </w:rPr>
        <w:fldChar w:fldCharType="separate"/>
      </w:r>
      <w:r w:rsidRPr="007B37EF">
        <w:rPr>
          <w:rStyle w:val="Lienhypertexte"/>
        </w:rPr>
        <w:t>https://citybox2.axione.fr/reports</w:t>
      </w:r>
      <w:r w:rsidR="00E61CAC">
        <w:rPr>
          <w:rStyle w:val="Lienhypertexte"/>
        </w:rPr>
        <w:fldChar w:fldCharType="end"/>
      </w:r>
      <w:r>
        <w:rPr>
          <w:rStyle w:val="Lienhypertexte"/>
        </w:rPr>
        <w:t xml:space="preserve"> </w:t>
      </w:r>
      <w:r w:rsidRPr="00DB2F85">
        <w:rPr>
          <w:rStyle w:val="Lienhypertexte"/>
          <w:color w:val="000000" w:themeColor="text1"/>
          <w:u w:val="none"/>
        </w:rPr>
        <w:t>puis entrer le login et le mot de passe attribué</w:t>
      </w:r>
      <w:r>
        <w:rPr>
          <w:rStyle w:val="Lienhypertexte"/>
          <w:color w:val="000000" w:themeColor="text1"/>
          <w:u w:val="none"/>
        </w:rPr>
        <w:t xml:space="preserve"> </w:t>
      </w:r>
    </w:p>
    <w:p w14:paraId="7B9DB076" w14:textId="77777777" w:rsidR="00674254" w:rsidRDefault="00674254" w:rsidP="00674254">
      <w:pPr>
        <w:rPr>
          <w:rStyle w:val="Lienhypertexte"/>
          <w:color w:val="000000" w:themeColor="text1"/>
          <w:u w:val="none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252672" behindDoc="0" locked="0" layoutInCell="1" allowOverlap="1" wp14:anchorId="2CBAAE80" wp14:editId="10C51F19">
            <wp:simplePos x="0" y="0"/>
            <wp:positionH relativeFrom="margin">
              <wp:posOffset>2209773</wp:posOffset>
            </wp:positionH>
            <wp:positionV relativeFrom="paragraph">
              <wp:posOffset>126889</wp:posOffset>
            </wp:positionV>
            <wp:extent cx="1987550" cy="2231390"/>
            <wp:effectExtent l="0" t="0" r="0" b="0"/>
            <wp:wrapThrough wrapText="bothSides">
              <wp:wrapPolygon edited="0">
                <wp:start x="0" y="0"/>
                <wp:lineTo x="0" y="21391"/>
                <wp:lineTo x="21324" y="21391"/>
                <wp:lineTo x="21324" y="0"/>
                <wp:lineTo x="0" y="0"/>
              </wp:wrapPolygon>
            </wp:wrapThrough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9-01-07_16542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7A450" w14:textId="77777777" w:rsidR="00674254" w:rsidRDefault="00674254" w:rsidP="00674254">
      <w:pPr>
        <w:rPr>
          <w:rStyle w:val="Lienhypertexte"/>
          <w:color w:val="000000" w:themeColor="text1"/>
          <w:u w:val="none"/>
        </w:rPr>
      </w:pPr>
    </w:p>
    <w:p w14:paraId="4DB77E3C" w14:textId="77777777" w:rsidR="00674254" w:rsidRDefault="00674254" w:rsidP="00674254">
      <w:pPr>
        <w:rPr>
          <w:rStyle w:val="Lienhypertexte"/>
          <w:color w:val="000000" w:themeColor="text1"/>
          <w:u w:val="none"/>
        </w:rPr>
      </w:pPr>
    </w:p>
    <w:p w14:paraId="1372904D" w14:textId="77777777" w:rsidR="00674254" w:rsidRDefault="00674254" w:rsidP="00674254">
      <w:pPr>
        <w:rPr>
          <w:rStyle w:val="Lienhypertexte"/>
          <w:color w:val="000000" w:themeColor="text1"/>
          <w:u w:val="none"/>
        </w:rPr>
      </w:pPr>
    </w:p>
    <w:p w14:paraId="2D169EE8" w14:textId="77777777" w:rsidR="00674254" w:rsidRDefault="00674254" w:rsidP="00674254">
      <w:pPr>
        <w:rPr>
          <w:rStyle w:val="Lienhypertexte"/>
          <w:color w:val="000000" w:themeColor="text1"/>
          <w:u w:val="none"/>
        </w:rPr>
      </w:pPr>
    </w:p>
    <w:p w14:paraId="57DB0851" w14:textId="77777777" w:rsidR="00674254" w:rsidRDefault="00674254" w:rsidP="00674254">
      <w:pPr>
        <w:rPr>
          <w:rStyle w:val="Lienhypertexte"/>
          <w:color w:val="000000" w:themeColor="text1"/>
          <w:u w:val="none"/>
        </w:rPr>
      </w:pPr>
    </w:p>
    <w:p w14:paraId="08DAE3B2" w14:textId="77777777" w:rsidR="00674254" w:rsidRDefault="00674254" w:rsidP="00674254">
      <w:pPr>
        <w:rPr>
          <w:rStyle w:val="Lienhypertexte"/>
          <w:color w:val="000000" w:themeColor="text1"/>
          <w:u w:val="none"/>
        </w:rPr>
      </w:pPr>
    </w:p>
    <w:p w14:paraId="505DD617" w14:textId="77777777" w:rsidR="00674254" w:rsidRDefault="00674254" w:rsidP="00674254">
      <w:pPr>
        <w:rPr>
          <w:rStyle w:val="Lienhypertexte"/>
          <w:color w:val="000000" w:themeColor="text1"/>
          <w:u w:val="none"/>
        </w:rPr>
      </w:pPr>
    </w:p>
    <w:p w14:paraId="3AEB1390" w14:textId="77777777" w:rsidR="00674254" w:rsidRPr="00674254" w:rsidRDefault="00674254" w:rsidP="00674254">
      <w:pPr>
        <w:rPr>
          <w:rStyle w:val="Lienhypertexte"/>
          <w:color w:val="000000" w:themeColor="text1"/>
          <w:u w:val="none"/>
        </w:rPr>
      </w:pPr>
    </w:p>
    <w:p w14:paraId="675A41AB" w14:textId="77777777" w:rsidR="00DB2F85" w:rsidRPr="00DB2F85" w:rsidRDefault="00DB2F85" w:rsidP="00DB2F85">
      <w:pPr>
        <w:pStyle w:val="Paragraphedeliste"/>
        <w:numPr>
          <w:ilvl w:val="0"/>
          <w:numId w:val="11"/>
        </w:numPr>
        <w:rPr>
          <w:rStyle w:val="Lienhypertexte"/>
          <w:color w:val="000000" w:themeColor="text1"/>
          <w:u w:val="none"/>
        </w:rPr>
      </w:pPr>
      <w:r w:rsidRPr="00DB2F85">
        <w:rPr>
          <w:rStyle w:val="Lienhypertexte"/>
          <w:color w:val="000000" w:themeColor="text1"/>
          <w:u w:val="none"/>
        </w:rPr>
        <w:t>Accéder</w:t>
      </w:r>
      <w:r>
        <w:rPr>
          <w:rStyle w:val="Lienhypertexte"/>
          <w:color w:val="000000" w:themeColor="text1"/>
          <w:u w:val="none"/>
        </w:rPr>
        <w:t xml:space="preserve"> dans la fenêtre </w:t>
      </w:r>
      <w:r w:rsidRPr="00DB2F85">
        <w:rPr>
          <w:rStyle w:val="Lienhypertexte"/>
          <w:b/>
          <w:color w:val="000000" w:themeColor="text1"/>
          <w:u w:val="none"/>
        </w:rPr>
        <w:t>Equipements</w:t>
      </w:r>
      <w:r>
        <w:rPr>
          <w:rStyle w:val="Lienhypertexte"/>
          <w:b/>
          <w:color w:val="000000" w:themeColor="text1"/>
          <w:u w:val="none"/>
        </w:rPr>
        <w:t xml:space="preserve"> </w:t>
      </w:r>
      <w:r>
        <w:rPr>
          <w:rStyle w:val="Lienhypertexte"/>
          <w:color w:val="000000" w:themeColor="text1"/>
          <w:u w:val="none"/>
        </w:rPr>
        <w:t>pour créer les équipements liés au système.</w:t>
      </w:r>
    </w:p>
    <w:bookmarkEnd w:id="4"/>
    <w:p w14:paraId="0C962C78" w14:textId="77777777" w:rsidR="00D4259C" w:rsidRDefault="00DB2F85" w:rsidP="00F45D98"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7546B734" wp14:editId="34EF3DC7">
                <wp:simplePos x="0" y="0"/>
                <wp:positionH relativeFrom="column">
                  <wp:posOffset>1838325</wp:posOffset>
                </wp:positionH>
                <wp:positionV relativeFrom="paragraph">
                  <wp:posOffset>3175</wp:posOffset>
                </wp:positionV>
                <wp:extent cx="903605" cy="908685"/>
                <wp:effectExtent l="0" t="0" r="10795" b="24765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3605" cy="90868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718861" id="Rectangle 70" o:spid="_x0000_s1026" style="position:absolute;margin-left:144.75pt;margin-top:.25pt;width:71.15pt;height:71.5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5921C6BF" wp14:editId="7FD263DA">
            <wp:extent cx="6391275" cy="3618083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93467" cy="361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4A7EB" w14:textId="77777777" w:rsidR="00DB2F85" w:rsidRDefault="00DB2F85">
      <w:pPr>
        <w:jc w:val="left"/>
      </w:pPr>
      <w:r>
        <w:br w:type="page"/>
      </w:r>
    </w:p>
    <w:p w14:paraId="171AE8A5" w14:textId="77777777" w:rsidR="00D4259C" w:rsidRDefault="00137F9A" w:rsidP="003A70FE">
      <w:pPr>
        <w:pStyle w:val="Titre2"/>
      </w:pPr>
      <w:bookmarkStart w:id="5" w:name="_Toc535248639"/>
      <w:r>
        <w:lastRenderedPageBreak/>
        <w:t xml:space="preserve">Créer une </w:t>
      </w:r>
      <w:proofErr w:type="spellStart"/>
      <w:r>
        <w:t>G</w:t>
      </w:r>
      <w:r w:rsidR="00674254">
        <w:t>é</w:t>
      </w:r>
      <w:r>
        <w:t>ozone</w:t>
      </w:r>
      <w:bookmarkEnd w:id="5"/>
      <w:proofErr w:type="spellEnd"/>
    </w:p>
    <w:p w14:paraId="7E5BC898" w14:textId="77777777" w:rsidR="00D52A94" w:rsidRPr="00D52A94" w:rsidRDefault="00D52A94" w:rsidP="00D52A94"/>
    <w:p w14:paraId="222B7A70" w14:textId="77777777" w:rsidR="00137F9A" w:rsidRDefault="00137F9A" w:rsidP="00137F9A">
      <w:pPr>
        <w:contextualSpacing/>
      </w:pPr>
      <w:r>
        <w:t xml:space="preserve">Avant créer des équipements il faut créer une </w:t>
      </w:r>
      <w:proofErr w:type="spellStart"/>
      <w:r>
        <w:t>g</w:t>
      </w:r>
      <w:r w:rsidR="00FA12AD">
        <w:t>é</w:t>
      </w:r>
      <w:r>
        <w:t>ozone</w:t>
      </w:r>
      <w:proofErr w:type="spellEnd"/>
      <w:r>
        <w:t xml:space="preserve"> dans laquelle nous ajutons les équipements.</w:t>
      </w:r>
    </w:p>
    <w:p w14:paraId="7904E10B" w14:textId="77777777" w:rsidR="00FA12AD" w:rsidRDefault="00137F9A" w:rsidP="00137F9A">
      <w:pPr>
        <w:contextualSpacing/>
      </w:pPr>
      <w:r>
        <w:t>Pour cela</w:t>
      </w:r>
      <w:r w:rsidR="00FA12AD">
        <w:t xml:space="preserve"> :</w:t>
      </w:r>
    </w:p>
    <w:p w14:paraId="4B3A5257" w14:textId="77777777" w:rsidR="00B015AE" w:rsidRDefault="00B015AE" w:rsidP="00137F9A">
      <w:pPr>
        <w:contextualSpacing/>
      </w:pPr>
    </w:p>
    <w:p w14:paraId="1775AA73" w14:textId="77777777" w:rsidR="00B015AE" w:rsidRDefault="00B015AE" w:rsidP="00FA12AD">
      <w:pPr>
        <w:pStyle w:val="Paragraphedeliste"/>
        <w:numPr>
          <w:ilvl w:val="0"/>
          <w:numId w:val="12"/>
        </w:numPr>
      </w:pPr>
      <w:r>
        <w:t xml:space="preserve">Sous Google MAPS : chercher l’établissement pour savoir où créer la nouvelle </w:t>
      </w:r>
      <w:proofErr w:type="spellStart"/>
      <w:r>
        <w:t>Géozone</w:t>
      </w:r>
      <w:proofErr w:type="spellEnd"/>
    </w:p>
    <w:p w14:paraId="1818C543" w14:textId="1C6327DC" w:rsidR="00B015AE" w:rsidRDefault="00E61CAC" w:rsidP="00B015AE">
      <w:pPr>
        <w:ind w:left="1416"/>
      </w:pPr>
      <w:r>
        <w:rPr>
          <w:rStyle w:val="Lienhypertexte"/>
        </w:rPr>
        <w:fldChar w:fldCharType="begin"/>
      </w:r>
      <w:r>
        <w:rPr>
          <w:rStyle w:val="Lienhypertexte"/>
        </w:rPr>
        <w:instrText xml:space="preserve"> HYPE</w:instrText>
      </w:r>
      <w:r>
        <w:rPr>
          <w:rStyle w:val="Lienhypertexte"/>
        </w:rPr>
        <w:instrText xml:space="preserve">RLINK "https://www.google.com/maps/@44.0380421,5.074518,17370m/data=!3m1!1e3" </w:instrText>
      </w:r>
      <w:r>
        <w:rPr>
          <w:rStyle w:val="Lienhypertexte"/>
        </w:rPr>
      </w:r>
      <w:r>
        <w:rPr>
          <w:rStyle w:val="Lienhypertexte"/>
        </w:rPr>
        <w:fldChar w:fldCharType="separate"/>
      </w:r>
      <w:r w:rsidR="00B015AE" w:rsidRPr="00123B7D">
        <w:rPr>
          <w:rStyle w:val="Lienhypertexte"/>
        </w:rPr>
        <w:t>https://www.google.com/maps/@44.0380421,5.074518,17370m/data=!3m1!1e3</w:t>
      </w:r>
      <w:r>
        <w:rPr>
          <w:rStyle w:val="Lienhypertexte"/>
        </w:rPr>
        <w:fldChar w:fldCharType="end"/>
      </w:r>
    </w:p>
    <w:p w14:paraId="095459C2" w14:textId="77777777" w:rsidR="00137F9A" w:rsidRDefault="00836443" w:rsidP="00FA12AD">
      <w:pPr>
        <w:pStyle w:val="Paragraphedeliste"/>
        <w:numPr>
          <w:ilvl w:val="0"/>
          <w:numId w:val="1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1712" behindDoc="0" locked="0" layoutInCell="1" allowOverlap="1" wp14:anchorId="454D9390" wp14:editId="4C22CE68">
                <wp:simplePos x="0" y="0"/>
                <wp:positionH relativeFrom="column">
                  <wp:posOffset>963787</wp:posOffset>
                </wp:positionH>
                <wp:positionV relativeFrom="paragraph">
                  <wp:posOffset>174815</wp:posOffset>
                </wp:positionV>
                <wp:extent cx="1391797" cy="1276065"/>
                <wp:effectExtent l="38100" t="0" r="18415" b="57785"/>
                <wp:wrapNone/>
                <wp:docPr id="546" name="Connecteur droit avec flèche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91797" cy="127606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51A3F" id="Connecteur droit avec flèche 546" o:spid="_x0000_s1026" type="#_x0000_t32" style="position:absolute;margin-left:75.9pt;margin-top:13.75pt;width:109.6pt;height:100.5pt;flip:x;z-index:2522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" strokecolor="red" strokeweight="1pt">
                <v:stroke endarrow="block"/>
              </v:shape>
            </w:pict>
          </mc:Fallback>
        </mc:AlternateContent>
      </w:r>
      <w:r w:rsidR="00FA12AD">
        <w:t>Cliquer sur</w:t>
      </w:r>
      <w:r>
        <w:t xml:space="preserve"> la </w:t>
      </w:r>
      <w:proofErr w:type="spellStart"/>
      <w:r>
        <w:t>géozone</w:t>
      </w:r>
      <w:proofErr w:type="spellEnd"/>
      <w:r>
        <w:t xml:space="preserve"> existante "</w:t>
      </w:r>
      <w:r w:rsidRPr="00836443">
        <w:rPr>
          <w:b/>
        </w:rPr>
        <w:t>ERM_FRANCE</w:t>
      </w:r>
      <w:r>
        <w:rPr>
          <w:b/>
        </w:rPr>
        <w:t>"</w:t>
      </w:r>
      <w:r>
        <w:t xml:space="preserve"> puis sur</w:t>
      </w:r>
      <w:r w:rsidR="00FA12AD">
        <w:t xml:space="preserve"> l'icône "+" ensuite cliquer sur "Ajouter une </w:t>
      </w:r>
      <w:proofErr w:type="spellStart"/>
      <w:r w:rsidR="00FA12AD">
        <w:t>géozone</w:t>
      </w:r>
      <w:proofErr w:type="spellEnd"/>
      <w:r w:rsidR="00FA12AD">
        <w:t>"</w:t>
      </w:r>
    </w:p>
    <w:p w14:paraId="040426B8" w14:textId="77777777" w:rsidR="00FA12AD" w:rsidRDefault="00227959" w:rsidP="00F45D98">
      <w:r>
        <w:rPr>
          <w:noProof/>
        </w:rPr>
        <w:drawing>
          <wp:anchor distT="0" distB="0" distL="114300" distR="114300" simplePos="0" relativeHeight="251618816" behindDoc="0" locked="0" layoutInCell="1" allowOverlap="1" wp14:anchorId="6E55567A" wp14:editId="5AE37955">
            <wp:simplePos x="0" y="0"/>
            <wp:positionH relativeFrom="margin">
              <wp:posOffset>5337336</wp:posOffset>
            </wp:positionH>
            <wp:positionV relativeFrom="paragraph">
              <wp:posOffset>41275</wp:posOffset>
            </wp:positionV>
            <wp:extent cx="1222375" cy="825500"/>
            <wp:effectExtent l="0" t="0" r="0" b="0"/>
            <wp:wrapThrough wrapText="bothSides">
              <wp:wrapPolygon edited="0">
                <wp:start x="0" y="0"/>
                <wp:lineTo x="0" y="20935"/>
                <wp:lineTo x="21207" y="20935"/>
                <wp:lineTo x="21207" y="0"/>
                <wp:lineTo x="0" y="0"/>
              </wp:wrapPolygon>
            </wp:wrapThrough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019-01-02_09330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375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63B2AB30" wp14:editId="585E2D33">
                <wp:simplePos x="0" y="0"/>
                <wp:positionH relativeFrom="column">
                  <wp:posOffset>5453285</wp:posOffset>
                </wp:positionH>
                <wp:positionV relativeFrom="paragraph">
                  <wp:posOffset>254161</wp:posOffset>
                </wp:positionV>
                <wp:extent cx="300251" cy="805038"/>
                <wp:effectExtent l="0" t="38100" r="62230" b="14605"/>
                <wp:wrapNone/>
                <wp:docPr id="75" name="Connecteur droit avec flèch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0251" cy="805038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11B1C" id="Connecteur droit avec flèche 75" o:spid="_x0000_s1026" type="#_x0000_t32" style="position:absolute;margin-left:429.4pt;margin-top:20pt;width:23.65pt;height:63.4pt;flip:y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" strokecolor="red" strokeweight="1.5pt">
                <v:stroke endarrow="block"/>
              </v:shape>
            </w:pict>
          </mc:Fallback>
        </mc:AlternateContent>
      </w:r>
    </w:p>
    <w:p w14:paraId="2E4E2002" w14:textId="77777777" w:rsidR="00FA12AD" w:rsidRDefault="00963896" w:rsidP="00F45D98">
      <w:r>
        <w:rPr>
          <w:noProof/>
        </w:rPr>
        <mc:AlternateContent>
          <mc:Choice Requires="wps">
            <w:drawing>
              <wp:anchor distT="0" distB="0" distL="114300" distR="114300" simplePos="0" relativeHeight="252215808" behindDoc="0" locked="0" layoutInCell="1" allowOverlap="1" wp14:anchorId="2FF8D26C" wp14:editId="77AD4B5A">
                <wp:simplePos x="0" y="0"/>
                <wp:positionH relativeFrom="column">
                  <wp:posOffset>5665442</wp:posOffset>
                </wp:positionH>
                <wp:positionV relativeFrom="paragraph">
                  <wp:posOffset>176512</wp:posOffset>
                </wp:positionV>
                <wp:extent cx="661916" cy="116006"/>
                <wp:effectExtent l="0" t="0" r="24130" b="17780"/>
                <wp:wrapNone/>
                <wp:docPr id="548" name="Rectangle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16" cy="11600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58CC72" id="Rectangle 548" o:spid="_x0000_s1026" style="position:absolute;margin-left:446.1pt;margin-top:13.9pt;width:52.1pt;height:9.15pt;z-index:2522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" filled="f" strokecolor="red" strokeweight="1.5pt"/>
            </w:pict>
          </mc:Fallback>
        </mc:AlternateContent>
      </w:r>
    </w:p>
    <w:p w14:paraId="062ECB4A" w14:textId="77777777" w:rsidR="00D4259C" w:rsidRDefault="00836443" w:rsidP="00F45D98">
      <w:r>
        <w:rPr>
          <w:noProof/>
        </w:rPr>
        <mc:AlternateContent>
          <mc:Choice Requires="wps">
            <w:drawing>
              <wp:anchor distT="0" distB="0" distL="114300" distR="114300" simplePos="0" relativeHeight="252210688" behindDoc="0" locked="0" layoutInCell="1" allowOverlap="1" wp14:anchorId="4E30BEE5" wp14:editId="3F183321">
                <wp:simplePos x="0" y="0"/>
                <wp:positionH relativeFrom="column">
                  <wp:posOffset>499764</wp:posOffset>
                </wp:positionH>
                <wp:positionV relativeFrom="paragraph">
                  <wp:posOffset>577907</wp:posOffset>
                </wp:positionV>
                <wp:extent cx="450376" cy="163773"/>
                <wp:effectExtent l="0" t="0" r="26035" b="27305"/>
                <wp:wrapNone/>
                <wp:docPr id="545" name="Rectangle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76" cy="16377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E3F7C6" id="Rectangle 545" o:spid="_x0000_s1026" style="position:absolute;margin-left:39.35pt;margin-top:45.5pt;width:35.45pt;height:12.9pt;z-index:25221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" filled="f" strokecolor="red" strokeweight="1.5pt"/>
            </w:pict>
          </mc:Fallback>
        </mc:AlternateContent>
      </w:r>
      <w:r w:rsidR="00227959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1E6E4DF6" wp14:editId="08B18919">
                <wp:simplePos x="0" y="0"/>
                <wp:positionH relativeFrom="column">
                  <wp:posOffset>315519</wp:posOffset>
                </wp:positionH>
                <wp:positionV relativeFrom="paragraph">
                  <wp:posOffset>427781</wp:posOffset>
                </wp:positionV>
                <wp:extent cx="1323833" cy="1902460"/>
                <wp:effectExtent l="0" t="0" r="10160" b="21590"/>
                <wp:wrapNone/>
                <wp:docPr id="73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833" cy="190246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BA64C4" id="Rectangle 73" o:spid="_x0000_s1026" style="position:absolute;margin-left:24.85pt;margin-top:33.7pt;width:104.25pt;height:149.8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" filled="f" strokecolor="red" strokeweight="1.5pt"/>
            </w:pict>
          </mc:Fallback>
        </mc:AlternateContent>
      </w:r>
      <w:r w:rsidR="00227959">
        <w:rPr>
          <w:noProof/>
        </w:rPr>
        <w:drawing>
          <wp:anchor distT="0" distB="0" distL="114300" distR="114300" simplePos="0" relativeHeight="251615744" behindDoc="0" locked="0" layoutInCell="1" allowOverlap="1" wp14:anchorId="1DE53670" wp14:editId="7D661C8F">
            <wp:simplePos x="0" y="0"/>
            <wp:positionH relativeFrom="margin">
              <wp:align>center</wp:align>
            </wp:positionH>
            <wp:positionV relativeFrom="paragraph">
              <wp:posOffset>380678</wp:posOffset>
            </wp:positionV>
            <wp:extent cx="6276975" cy="3160395"/>
            <wp:effectExtent l="0" t="0" r="9525" b="1905"/>
            <wp:wrapThrough wrapText="bothSides">
              <wp:wrapPolygon edited="0">
                <wp:start x="0" y="0"/>
                <wp:lineTo x="0" y="21483"/>
                <wp:lineTo x="21567" y="21483"/>
                <wp:lineTo x="21567" y="0"/>
                <wp:lineTo x="0" y="0"/>
              </wp:wrapPolygon>
            </wp:wrapThrough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019-01-02_09291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399233" w14:textId="77777777" w:rsidR="00D4259C" w:rsidRDefault="00D4259C" w:rsidP="00F45D98"/>
    <w:p w14:paraId="57AA90D5" w14:textId="77777777" w:rsidR="00D4259C" w:rsidRDefault="00D4259C" w:rsidP="00FA12AD"/>
    <w:p w14:paraId="45832135" w14:textId="77777777" w:rsidR="00D4259C" w:rsidRDefault="00D4259C" w:rsidP="00F45D98"/>
    <w:p w14:paraId="529DC253" w14:textId="77777777" w:rsidR="00D4259C" w:rsidRDefault="00D4259C" w:rsidP="00F45D98"/>
    <w:p w14:paraId="0934BC5A" w14:textId="77777777" w:rsidR="003A70FE" w:rsidRDefault="003A70FE">
      <w:pPr>
        <w:jc w:val="left"/>
      </w:pPr>
    </w:p>
    <w:p w14:paraId="472A8623" w14:textId="77777777" w:rsidR="00535DCE" w:rsidRDefault="00535DCE">
      <w:pPr>
        <w:jc w:val="left"/>
      </w:pPr>
      <w:r>
        <w:br w:type="page"/>
      </w:r>
    </w:p>
    <w:p w14:paraId="4568C475" w14:textId="77777777" w:rsidR="00AD0DC3" w:rsidRDefault="00AD0DC3" w:rsidP="00AD0DC3">
      <w:r w:rsidRPr="00B015AE">
        <w:lastRenderedPageBreak/>
        <w:t xml:space="preserve">Dans la fenêtre de la </w:t>
      </w:r>
      <w:proofErr w:type="spellStart"/>
      <w:r w:rsidRPr="00B015AE">
        <w:t>géozone</w:t>
      </w:r>
      <w:proofErr w:type="spellEnd"/>
      <w:r w:rsidRPr="00B015AE">
        <w:t xml:space="preserve"> nouvellement créée :</w:t>
      </w:r>
    </w:p>
    <w:p w14:paraId="5F458AE1" w14:textId="77777777" w:rsidR="00B015AE" w:rsidRDefault="00B015AE" w:rsidP="00AD0DC3">
      <w:pPr>
        <w:pStyle w:val="Paragraphedeliste"/>
        <w:numPr>
          <w:ilvl w:val="0"/>
          <w:numId w:val="12"/>
        </w:numPr>
      </w:pPr>
      <w:r>
        <w:t>Se déplacer sur la carte pour trouver l’établissement (</w:t>
      </w:r>
      <w:proofErr w:type="spellStart"/>
      <w:r>
        <w:t>cf</w:t>
      </w:r>
      <w:proofErr w:type="spellEnd"/>
      <w:r>
        <w:t xml:space="preserve"> : recherche sous Google </w:t>
      </w:r>
      <w:proofErr w:type="spellStart"/>
      <w:r>
        <w:t>map</w:t>
      </w:r>
      <w:proofErr w:type="spellEnd"/>
      <w:r>
        <w:t>)</w:t>
      </w:r>
    </w:p>
    <w:p w14:paraId="09EDB36E" w14:textId="77777777" w:rsidR="00AD0DC3" w:rsidRPr="00AD0DC3" w:rsidRDefault="00AD0DC3" w:rsidP="00AD0DC3">
      <w:pPr>
        <w:pStyle w:val="Paragraphedeliste"/>
        <w:numPr>
          <w:ilvl w:val="0"/>
          <w:numId w:val="12"/>
        </w:numPr>
      </w:pPr>
      <w:r w:rsidRPr="00AD0DC3">
        <w:t xml:space="preserve">Maintenir la touche « CTRL » appuyée, puis maintenir le clic gauche, et dessiner une forme qui délimite la </w:t>
      </w:r>
      <w:proofErr w:type="spellStart"/>
      <w:r w:rsidRPr="00AD0DC3">
        <w:t>géozone</w:t>
      </w:r>
      <w:proofErr w:type="spellEnd"/>
      <w:r w:rsidRPr="00AD0DC3">
        <w:t xml:space="preserve"> que vous souhaitez définir. </w:t>
      </w:r>
    </w:p>
    <w:p w14:paraId="7F0946B1" w14:textId="77777777" w:rsidR="00AD0DC3" w:rsidRDefault="00AD0DC3" w:rsidP="00AD0DC3">
      <w:pPr>
        <w:pStyle w:val="Paragraphedeliste"/>
        <w:numPr>
          <w:ilvl w:val="0"/>
          <w:numId w:val="12"/>
        </w:numPr>
      </w:pPr>
      <w:r w:rsidRPr="00AD0DC3">
        <w:t>Une fois fini, cliquer sur la bande rouge en haut pour confirmer</w:t>
      </w:r>
    </w:p>
    <w:p w14:paraId="21E9FC4C" w14:textId="77777777" w:rsidR="00D4259C" w:rsidRDefault="00AD0DC3" w:rsidP="00AD0DC3">
      <w:pPr>
        <w:pStyle w:val="Paragraphedeliste"/>
        <w:numPr>
          <w:ilvl w:val="0"/>
          <w:numId w:val="12"/>
        </w:numPr>
      </w:pPr>
      <w:r>
        <w:t>Renseigner</w:t>
      </w:r>
      <w:r w:rsidR="00535DCE">
        <w:t xml:space="preserve"> le code</w:t>
      </w:r>
      <w:r w:rsidR="003E455F">
        <w:t xml:space="preserve"> analytique</w:t>
      </w:r>
      <w:r w:rsidR="00535DCE">
        <w:t xml:space="preserve"> de la machine "CY10… </w:t>
      </w:r>
      <w:r w:rsidR="003E455F">
        <w:t>suivi par le n° de série, le nom du client, ici dans l'ex. le lycée concerné et la ville suivi par le code postal</w:t>
      </w:r>
      <w:r>
        <w:t xml:space="preserve"> puis sauvegarder.</w:t>
      </w:r>
    </w:p>
    <w:p w14:paraId="2880BD29" w14:textId="77777777" w:rsidR="003A70FE" w:rsidRDefault="003A70FE" w:rsidP="003A70FE">
      <w:pPr>
        <w:pStyle w:val="Paragraphedeliste"/>
      </w:pPr>
      <w:r>
        <w:rPr>
          <w:noProof/>
        </w:rPr>
        <w:drawing>
          <wp:anchor distT="0" distB="0" distL="114300" distR="114300" simplePos="0" relativeHeight="251622912" behindDoc="0" locked="0" layoutInCell="1" allowOverlap="1" wp14:anchorId="51628ACA" wp14:editId="4C735680">
            <wp:simplePos x="0" y="0"/>
            <wp:positionH relativeFrom="column">
              <wp:posOffset>469265</wp:posOffset>
            </wp:positionH>
            <wp:positionV relativeFrom="paragraph">
              <wp:posOffset>107466</wp:posOffset>
            </wp:positionV>
            <wp:extent cx="2638425" cy="200025"/>
            <wp:effectExtent l="0" t="0" r="9525" b="9525"/>
            <wp:wrapThrough wrapText="bothSides">
              <wp:wrapPolygon edited="0">
                <wp:start x="0" y="0"/>
                <wp:lineTo x="0" y="20571"/>
                <wp:lineTo x="21522" y="20571"/>
                <wp:lineTo x="21522" y="0"/>
                <wp:lineTo x="0" y="0"/>
              </wp:wrapPolygon>
            </wp:wrapThrough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2019-01-02_10280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E5A7A8" w14:textId="77777777" w:rsidR="00D4259C" w:rsidRDefault="00535DCE" w:rsidP="00F45D98">
      <w:r>
        <w:rPr>
          <w:noProof/>
        </w:rPr>
        <w:drawing>
          <wp:anchor distT="0" distB="0" distL="114300" distR="114300" simplePos="0" relativeHeight="251621888" behindDoc="0" locked="0" layoutInCell="1" allowOverlap="1" wp14:anchorId="7FCA54A6" wp14:editId="101E5094">
            <wp:simplePos x="0" y="0"/>
            <wp:positionH relativeFrom="column">
              <wp:posOffset>406987</wp:posOffset>
            </wp:positionH>
            <wp:positionV relativeFrom="paragraph">
              <wp:posOffset>179708</wp:posOffset>
            </wp:positionV>
            <wp:extent cx="5809538" cy="2965712"/>
            <wp:effectExtent l="0" t="0" r="1270" b="6350"/>
            <wp:wrapThrough wrapText="bothSides">
              <wp:wrapPolygon edited="0">
                <wp:start x="0" y="0"/>
                <wp:lineTo x="0" y="21507"/>
                <wp:lineTo x="21534" y="21507"/>
                <wp:lineTo x="21534" y="0"/>
                <wp:lineTo x="0" y="0"/>
              </wp:wrapPolygon>
            </wp:wrapThrough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019-01-02_09490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538" cy="296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5DC91A" w14:textId="77777777" w:rsidR="00D4259C" w:rsidRDefault="00D4259C" w:rsidP="00F45D98"/>
    <w:p w14:paraId="0EF8A1AC" w14:textId="77777777" w:rsidR="00D4259C" w:rsidRPr="00F45D98" w:rsidRDefault="00E12BC3" w:rsidP="00F45D98">
      <w:r>
        <w:rPr>
          <w:noProof/>
        </w:rPr>
        <mc:AlternateContent>
          <mc:Choice Requires="wps">
            <w:drawing>
              <wp:anchor distT="0" distB="0" distL="114300" distR="114300" simplePos="0" relativeHeight="252264960" behindDoc="0" locked="0" layoutInCell="1" allowOverlap="1" wp14:anchorId="7606035F" wp14:editId="5FBC49E6">
                <wp:simplePos x="0" y="0"/>
                <wp:positionH relativeFrom="column">
                  <wp:posOffset>2770043</wp:posOffset>
                </wp:positionH>
                <wp:positionV relativeFrom="paragraph">
                  <wp:posOffset>221915</wp:posOffset>
                </wp:positionV>
                <wp:extent cx="2184368" cy="1900248"/>
                <wp:effectExtent l="0" t="0" r="26035" b="24130"/>
                <wp:wrapNone/>
                <wp:docPr id="154" name="Forme libre : form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4368" cy="1900248"/>
                        </a:xfrm>
                        <a:custGeom>
                          <a:avLst/>
                          <a:gdLst>
                            <a:gd name="connsiteX0" fmla="*/ 217411 w 2184368"/>
                            <a:gd name="connsiteY0" fmla="*/ 683650 h 1900248"/>
                            <a:gd name="connsiteX1" fmla="*/ 440048 w 2184368"/>
                            <a:gd name="connsiteY1" fmla="*/ 278134 h 1900248"/>
                            <a:gd name="connsiteX2" fmla="*/ 774002 w 2184368"/>
                            <a:gd name="connsiteY2" fmla="*/ 174767 h 1900248"/>
                            <a:gd name="connsiteX3" fmla="*/ 1131811 w 2184368"/>
                            <a:gd name="connsiteY3" fmla="*/ 71400 h 1900248"/>
                            <a:gd name="connsiteX4" fmla="*/ 1553230 w 2184368"/>
                            <a:gd name="connsiteY4" fmla="*/ 31643 h 1900248"/>
                            <a:gd name="connsiteX5" fmla="*/ 1863331 w 2184368"/>
                            <a:gd name="connsiteY5" fmla="*/ 556429 h 1900248"/>
                            <a:gd name="connsiteX6" fmla="*/ 2181383 w 2184368"/>
                            <a:gd name="connsiteY6" fmla="*/ 946043 h 1900248"/>
                            <a:gd name="connsiteX7" fmla="*/ 1982601 w 2184368"/>
                            <a:gd name="connsiteY7" fmla="*/ 1613953 h 1900248"/>
                            <a:gd name="connsiteX8" fmla="*/ 1354448 w 2184368"/>
                            <a:gd name="connsiteY8" fmla="*/ 1900200 h 1900248"/>
                            <a:gd name="connsiteX9" fmla="*/ 726295 w 2184368"/>
                            <a:gd name="connsiteY9" fmla="*/ 1637807 h 1900248"/>
                            <a:gd name="connsiteX10" fmla="*/ 233314 w 2184368"/>
                            <a:gd name="connsiteY10" fmla="*/ 1749125 h 1900248"/>
                            <a:gd name="connsiteX11" fmla="*/ 2726 w 2184368"/>
                            <a:gd name="connsiteY11" fmla="*/ 1439024 h 1900248"/>
                            <a:gd name="connsiteX12" fmla="*/ 114044 w 2184368"/>
                            <a:gd name="connsiteY12" fmla="*/ 826774 h 1900248"/>
                            <a:gd name="connsiteX13" fmla="*/ 217411 w 2184368"/>
                            <a:gd name="connsiteY13" fmla="*/ 683650 h 1900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2184368" h="1900248">
                              <a:moveTo>
                                <a:pt x="217411" y="683650"/>
                              </a:moveTo>
                              <a:cubicBezTo>
                                <a:pt x="271745" y="592210"/>
                                <a:pt x="347283" y="362948"/>
                                <a:pt x="440048" y="278134"/>
                              </a:cubicBezTo>
                              <a:cubicBezTo>
                                <a:pt x="532813" y="193320"/>
                                <a:pt x="774002" y="174767"/>
                                <a:pt x="774002" y="174767"/>
                              </a:cubicBezTo>
                              <a:cubicBezTo>
                                <a:pt x="889296" y="140311"/>
                                <a:pt x="1001940" y="95254"/>
                                <a:pt x="1131811" y="71400"/>
                              </a:cubicBezTo>
                              <a:cubicBezTo>
                                <a:pt x="1261682" y="47546"/>
                                <a:pt x="1431310" y="-49195"/>
                                <a:pt x="1553230" y="31643"/>
                              </a:cubicBezTo>
                              <a:cubicBezTo>
                                <a:pt x="1675150" y="112481"/>
                                <a:pt x="1758639" y="404029"/>
                                <a:pt x="1863331" y="556429"/>
                              </a:cubicBezTo>
                              <a:cubicBezTo>
                                <a:pt x="1968023" y="708829"/>
                                <a:pt x="2161505" y="769789"/>
                                <a:pt x="2181383" y="946043"/>
                              </a:cubicBezTo>
                              <a:cubicBezTo>
                                <a:pt x="2201261" y="1122297"/>
                                <a:pt x="2120423" y="1454927"/>
                                <a:pt x="1982601" y="1613953"/>
                              </a:cubicBezTo>
                              <a:cubicBezTo>
                                <a:pt x="1844779" y="1772979"/>
                                <a:pt x="1563832" y="1896224"/>
                                <a:pt x="1354448" y="1900200"/>
                              </a:cubicBezTo>
                              <a:cubicBezTo>
                                <a:pt x="1145064" y="1904176"/>
                                <a:pt x="913151" y="1662986"/>
                                <a:pt x="726295" y="1637807"/>
                              </a:cubicBezTo>
                              <a:cubicBezTo>
                                <a:pt x="539439" y="1612628"/>
                                <a:pt x="353909" y="1782255"/>
                                <a:pt x="233314" y="1749125"/>
                              </a:cubicBezTo>
                              <a:cubicBezTo>
                                <a:pt x="112719" y="1715995"/>
                                <a:pt x="22604" y="1592749"/>
                                <a:pt x="2726" y="1439024"/>
                              </a:cubicBezTo>
                              <a:cubicBezTo>
                                <a:pt x="-17152" y="1285299"/>
                                <a:pt x="76938" y="953995"/>
                                <a:pt x="114044" y="826774"/>
                              </a:cubicBezTo>
                              <a:cubicBezTo>
                                <a:pt x="151150" y="699553"/>
                                <a:pt x="163077" y="775090"/>
                                <a:pt x="217411" y="68365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E6B9B8">
                            <a:alpha val="38824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18334" id="Forme libre : forme 154" o:spid="_x0000_s1026" style="position:absolute;margin-left:218.1pt;margin-top:17.45pt;width:172pt;height:149.65pt;z-index:2522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84368,19002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" path="m217411,683650c271745,592210,347283,362948,440048,278134,532813,193320,774002,174767,774002,174767,889296,140311,1001940,95254,1131811,71400,1261682,47546,1431310,-49195,1553230,31643v121920,80838,205409,372386,310101,524786c1968023,708829,2161505,769789,2181383,946043v19878,176254,-60960,508884,-198782,667910c1844779,1772979,1563832,1896224,1354448,1900200v-209384,3976,-441297,-237214,-628153,-262393c539439,1612628,353909,1782255,233314,1749125,112719,1715995,22604,1592749,2726,1439024,-17152,1285299,76938,953995,114044,826774,151150,699553,163077,775090,217411,683650xe" fillcolor="#e6b9b8" strokecolor="red" strokeweight="1.5pt">
                <v:fill opacity="25443f"/>
                <v:stroke dashstyle="dash"/>
                <v:path arrowok="t" o:connecttype="custom" o:connectlocs="217411,683650;440048,278134;774002,174767;1131811,71400;1553230,31643;1863331,556429;2181383,946043;1982601,1613953;1354448,1900200;726295,1637807;233314,1749125;2726,1439024;114044,826774;217411,683650" o:connectangles="0,0,0,0,0,0,0,0,0,0,0,0,0,0"/>
              </v:shape>
            </w:pict>
          </mc:Fallback>
        </mc:AlternateContent>
      </w:r>
    </w:p>
    <w:p w14:paraId="735EF1F0" w14:textId="77777777" w:rsidR="005A6C31" w:rsidRDefault="005A6C31" w:rsidP="005A6C31"/>
    <w:p w14:paraId="1C7475B5" w14:textId="77777777" w:rsidR="00490171" w:rsidRDefault="00490171" w:rsidP="005A6C31"/>
    <w:p w14:paraId="3AD45B6C" w14:textId="77777777" w:rsidR="00490171" w:rsidRDefault="00490171" w:rsidP="005A6C31"/>
    <w:p w14:paraId="7FC420B0" w14:textId="77777777" w:rsidR="00490171" w:rsidRDefault="00490171" w:rsidP="005A6C31"/>
    <w:p w14:paraId="2226F3B4" w14:textId="77777777" w:rsidR="00490171" w:rsidRDefault="00E12BC3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65984" behindDoc="0" locked="0" layoutInCell="1" allowOverlap="1" wp14:anchorId="556BD618" wp14:editId="250132E2">
                <wp:simplePos x="0" y="0"/>
                <wp:positionH relativeFrom="column">
                  <wp:posOffset>4870576</wp:posOffset>
                </wp:positionH>
                <wp:positionV relativeFrom="paragraph">
                  <wp:posOffset>60478</wp:posOffset>
                </wp:positionV>
                <wp:extent cx="272598" cy="161647"/>
                <wp:effectExtent l="0" t="0" r="13335" b="29210"/>
                <wp:wrapNone/>
                <wp:docPr id="167" name="Flèche : droit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44379" flipV="1">
                          <a:off x="0" y="0"/>
                          <a:ext cx="272598" cy="161647"/>
                        </a:xfrm>
                        <a:prstGeom prst="rightArrow">
                          <a:avLst>
                            <a:gd name="adj1" fmla="val 43312"/>
                            <a:gd name="adj2" fmla="val 118756"/>
                          </a:avLst>
                        </a:prstGeom>
                        <a:solidFill>
                          <a:srgbClr val="FF0000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21486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 : droite 167" o:spid="_x0000_s1026" type="#_x0000_t13" style="position:absolute;margin-left:383.5pt;margin-top:4.75pt;width:21.45pt;height:12.75pt;rotation:10109606fd;flip:y;z-index:25226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" adj="6389,6122" fillcolor="red" stroked="f" strokeweight="1.5pt"/>
            </w:pict>
          </mc:Fallback>
        </mc:AlternateContent>
      </w:r>
    </w:p>
    <w:p w14:paraId="4B600C4B" w14:textId="77777777" w:rsidR="00490171" w:rsidRDefault="00490171" w:rsidP="005A6C31"/>
    <w:p w14:paraId="3EC47329" w14:textId="77777777" w:rsidR="00535DCE" w:rsidRDefault="00227959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3A09CB9D" wp14:editId="24D512C4">
                <wp:simplePos x="0" y="0"/>
                <wp:positionH relativeFrom="column">
                  <wp:posOffset>588474</wp:posOffset>
                </wp:positionH>
                <wp:positionV relativeFrom="paragraph">
                  <wp:posOffset>13477</wp:posOffset>
                </wp:positionV>
                <wp:extent cx="1719618" cy="170597"/>
                <wp:effectExtent l="0" t="0" r="13970" b="20320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9618" cy="17059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B41E14" id="Rectangle 277" o:spid="_x0000_s1026" style="position:absolute;margin-left:46.35pt;margin-top:1.05pt;width:135.4pt;height:13.45pt;z-index:2517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" filled="f" strokecolor="red" strokeweight="1.5pt"/>
            </w:pict>
          </mc:Fallback>
        </mc:AlternateContent>
      </w:r>
    </w:p>
    <w:p w14:paraId="1182C48A" w14:textId="77777777" w:rsidR="00535DCE" w:rsidRDefault="00535DCE" w:rsidP="005A6C31"/>
    <w:p w14:paraId="60BA9109" w14:textId="77777777" w:rsidR="00836443" w:rsidRDefault="00836443" w:rsidP="00963896">
      <w:pPr>
        <w:pStyle w:val="Remarque"/>
      </w:pPr>
      <w:r>
        <w:t>La zone doit être</w:t>
      </w:r>
      <w:r w:rsidR="00963896">
        <w:t xml:space="preserve"> localisé à</w:t>
      </w:r>
      <w:r>
        <w:t xml:space="preserve"> l'endroit </w:t>
      </w:r>
      <w:r w:rsidR="00963896">
        <w:t>où</w:t>
      </w:r>
      <w:r>
        <w:t xml:space="preserve"> </w:t>
      </w:r>
      <w:r w:rsidR="00963896">
        <w:t xml:space="preserve">se trouve </w:t>
      </w:r>
      <w:r>
        <w:t>le centre de formation.</w:t>
      </w:r>
      <w:r w:rsidR="00963896">
        <w:t xml:space="preserve"> </w:t>
      </w:r>
      <w:r w:rsidR="00B015AE">
        <w:t>L</w:t>
      </w:r>
      <w:r w:rsidR="00963896">
        <w:t xml:space="preserve">a chercher avant sur </w:t>
      </w:r>
      <w:proofErr w:type="spellStart"/>
      <w:r w:rsidR="00B015AE">
        <w:t>G</w:t>
      </w:r>
      <w:r w:rsidR="00963896">
        <w:t>ogle</w:t>
      </w:r>
      <w:proofErr w:type="spellEnd"/>
      <w:r w:rsidR="00963896">
        <w:t xml:space="preserve"> </w:t>
      </w:r>
      <w:proofErr w:type="spellStart"/>
      <w:r w:rsidR="00B015AE">
        <w:t>M</w:t>
      </w:r>
      <w:r w:rsidR="00963896">
        <w:t>aps</w:t>
      </w:r>
      <w:proofErr w:type="spellEnd"/>
      <w:r w:rsidR="00963896">
        <w:t xml:space="preserve"> ou un équivalent.</w:t>
      </w:r>
    </w:p>
    <w:p w14:paraId="705AFB3B" w14:textId="77777777" w:rsidR="00C57432" w:rsidRDefault="00C57432">
      <w:pPr>
        <w:jc w:val="left"/>
        <w:rPr>
          <w:color w:val="00B050"/>
        </w:rPr>
      </w:pPr>
      <w:r>
        <w:br w:type="page"/>
      </w:r>
    </w:p>
    <w:p w14:paraId="6D64F506" w14:textId="77777777" w:rsidR="003C3A72" w:rsidRDefault="003C3A72" w:rsidP="003C3A72">
      <w:pPr>
        <w:pStyle w:val="Remarque"/>
        <w:numPr>
          <w:ilvl w:val="0"/>
          <w:numId w:val="0"/>
        </w:numPr>
        <w:ind w:left="720" w:hanging="360"/>
      </w:pPr>
    </w:p>
    <w:p w14:paraId="5518EB47" w14:textId="77777777" w:rsidR="003C3A72" w:rsidRDefault="00E131F1" w:rsidP="003C3A72">
      <w:pPr>
        <w:pStyle w:val="Titre2"/>
      </w:pPr>
      <w:bookmarkStart w:id="6" w:name="_Toc535248640"/>
      <w:r>
        <w:t>Brancher en fil volant</w:t>
      </w:r>
      <w:r w:rsidR="003C3A72" w:rsidRPr="003A70FE">
        <w:t xml:space="preserve"> </w:t>
      </w:r>
      <w:r>
        <w:t>les 3 CITYBOX de mat à la platine électrique</w:t>
      </w:r>
      <w:bookmarkEnd w:id="6"/>
    </w:p>
    <w:p w14:paraId="3806E5A0" w14:textId="77777777" w:rsidR="00C57432" w:rsidRPr="00C57432" w:rsidRDefault="00C57432" w:rsidP="00C57432"/>
    <w:p w14:paraId="7BA3F500" w14:textId="77777777" w:rsidR="00C57432" w:rsidRDefault="00C57432" w:rsidP="00C57432">
      <w:pPr>
        <w:jc w:val="center"/>
      </w:pPr>
      <w:r>
        <w:rPr>
          <w:noProof/>
        </w:rPr>
        <w:drawing>
          <wp:inline distT="0" distB="0" distL="0" distR="0" wp14:anchorId="1D3D9CAE" wp14:editId="5FB090E2">
            <wp:extent cx="2100305" cy="2340864"/>
            <wp:effectExtent l="0" t="0" r="0" b="2540"/>
            <wp:docPr id="316" name="Image 316" descr="E:\DCIM\127_PANA\P127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27_PANA\P12704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5" r="22031"/>
                    <a:stretch/>
                  </pic:blipFill>
                  <pic:spPr bwMode="auto">
                    <a:xfrm>
                      <a:off x="0" y="0"/>
                      <a:ext cx="2102047" cy="234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B04F3" w14:textId="77777777" w:rsidR="00C57432" w:rsidRDefault="00C57432" w:rsidP="00C57432">
      <w:pPr>
        <w:jc w:val="center"/>
      </w:pPr>
      <w:r>
        <w:t>MAT1 branché sous Q7</w:t>
      </w:r>
    </w:p>
    <w:p w14:paraId="47F9B32C" w14:textId="77777777" w:rsidR="00C57432" w:rsidRDefault="00C57432" w:rsidP="00C57432">
      <w:pPr>
        <w:jc w:val="center"/>
      </w:pPr>
      <w:r>
        <w:t>MAT2 branché sous Q8</w:t>
      </w:r>
    </w:p>
    <w:p w14:paraId="515B711B" w14:textId="77777777" w:rsidR="00C57432" w:rsidRDefault="00C57432" w:rsidP="00C57432">
      <w:pPr>
        <w:jc w:val="center"/>
      </w:pPr>
      <w:r>
        <w:t>MAT3 branché sous Q9</w:t>
      </w:r>
    </w:p>
    <w:p w14:paraId="3C0EF5A5" w14:textId="77777777" w:rsidR="00C57432" w:rsidRPr="00C57432" w:rsidRDefault="00C57432" w:rsidP="00C57432"/>
    <w:p w14:paraId="24F296CE" w14:textId="77777777" w:rsidR="00D67424" w:rsidRDefault="00E131F1" w:rsidP="000377E6">
      <w:pPr>
        <w:pStyle w:val="Paragraphedeliste"/>
        <w:numPr>
          <w:ilvl w:val="0"/>
          <w:numId w:val="13"/>
        </w:numPr>
      </w:pPr>
      <w:r>
        <w:t>Sur la CITYBOX</w:t>
      </w:r>
      <w:r w:rsidR="00D67424">
        <w:t> : l’i</w:t>
      </w:r>
      <w:r>
        <w:t>dentifier à l’aide d’un scotch papier</w:t>
      </w:r>
      <w:r w:rsidR="00B015AE">
        <w:t> :</w:t>
      </w:r>
      <w:r>
        <w:t xml:space="preserve"> numéro de série</w:t>
      </w:r>
      <w:r w:rsidR="00B015AE">
        <w:t> :</w:t>
      </w:r>
      <w:r>
        <w:t xml:space="preserve"> CY10</w:t>
      </w:r>
      <w:r w:rsidR="00D67424">
        <w:t>aaa</w:t>
      </w:r>
    </w:p>
    <w:p w14:paraId="09902AD7" w14:textId="77777777" w:rsidR="00C57432" w:rsidRDefault="00C57432" w:rsidP="00C57432">
      <w:pPr>
        <w:jc w:val="center"/>
      </w:pPr>
      <w:r>
        <w:rPr>
          <w:noProof/>
        </w:rPr>
        <w:drawing>
          <wp:inline distT="0" distB="0" distL="0" distR="0" wp14:anchorId="13B3077E" wp14:editId="56333AFF">
            <wp:extent cx="3781958" cy="2303780"/>
            <wp:effectExtent l="0" t="0" r="9525" b="1270"/>
            <wp:docPr id="355" name="Image 355" descr="E:\DCIM\127_PANA\P127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27_PANA\P12704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6" t="20113" r="23398" b="34947"/>
                    <a:stretch/>
                  </pic:blipFill>
                  <pic:spPr bwMode="auto">
                    <a:xfrm>
                      <a:off x="0" y="0"/>
                      <a:ext cx="3783362" cy="230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830F3" w14:textId="77777777" w:rsidR="00C57432" w:rsidRDefault="00C57432">
      <w:pPr>
        <w:jc w:val="left"/>
      </w:pPr>
      <w:r>
        <w:br w:type="page"/>
      </w:r>
    </w:p>
    <w:p w14:paraId="6D0AD8FB" w14:textId="77777777" w:rsidR="00C57432" w:rsidRDefault="00C57432" w:rsidP="00C57432"/>
    <w:p w14:paraId="5432F504" w14:textId="77777777" w:rsidR="00D67424" w:rsidRDefault="00C57432" w:rsidP="000377E6">
      <w:pPr>
        <w:pStyle w:val="Paragraphedeliste"/>
        <w:numPr>
          <w:ilvl w:val="0"/>
          <w:numId w:val="13"/>
        </w:numPr>
      </w:pPr>
      <w:r>
        <w:t>S</w:t>
      </w:r>
      <w:r w:rsidR="00E131F1">
        <w:t>ur les CITYBOX de mat 1, 2 et 3</w:t>
      </w:r>
      <w:r w:rsidR="00D67424">
        <w:t xml:space="preserve"> : les identifier à l’aide d’un scotch : </w:t>
      </w:r>
    </w:p>
    <w:p w14:paraId="41EE8095" w14:textId="77777777" w:rsidR="00E131F1" w:rsidRDefault="00B015AE" w:rsidP="00D67424">
      <w:pPr>
        <w:pStyle w:val="Paragraphedeliste"/>
        <w:numPr>
          <w:ilvl w:val="1"/>
          <w:numId w:val="13"/>
        </w:numPr>
      </w:pPr>
      <w:r>
        <w:t xml:space="preserve">MAT1 </w:t>
      </w:r>
      <w:r w:rsidR="00D67424">
        <w:t xml:space="preserve">CY10aaa </w:t>
      </w:r>
    </w:p>
    <w:p w14:paraId="75C79DB5" w14:textId="77777777" w:rsidR="00D67424" w:rsidRDefault="00B015AE" w:rsidP="00D67424">
      <w:pPr>
        <w:pStyle w:val="Paragraphedeliste"/>
        <w:numPr>
          <w:ilvl w:val="1"/>
          <w:numId w:val="13"/>
        </w:numPr>
      </w:pPr>
      <w:r>
        <w:t xml:space="preserve">MAT2 </w:t>
      </w:r>
      <w:r w:rsidR="00D67424">
        <w:t xml:space="preserve">CY10aaa  </w:t>
      </w:r>
    </w:p>
    <w:p w14:paraId="05FA10D5" w14:textId="77777777" w:rsidR="00C57432" w:rsidRDefault="00B015AE" w:rsidP="00D67424">
      <w:pPr>
        <w:pStyle w:val="Paragraphedeliste"/>
        <w:numPr>
          <w:ilvl w:val="1"/>
          <w:numId w:val="13"/>
        </w:numPr>
      </w:pPr>
      <w:r>
        <w:t xml:space="preserve">MAT3 </w:t>
      </w:r>
      <w:r w:rsidR="00D67424">
        <w:t xml:space="preserve">CY10aaa </w:t>
      </w:r>
    </w:p>
    <w:p w14:paraId="65647A64" w14:textId="77777777" w:rsidR="003C3A72" w:rsidRDefault="00D67424" w:rsidP="00C57432">
      <w:r>
        <w:t xml:space="preserve">  </w:t>
      </w:r>
    </w:p>
    <w:p w14:paraId="5AB84550" w14:textId="77777777" w:rsidR="003C3A72" w:rsidRDefault="00C57432" w:rsidP="00C57432">
      <w:pPr>
        <w:pStyle w:val="Remarque"/>
        <w:numPr>
          <w:ilvl w:val="0"/>
          <w:numId w:val="0"/>
        </w:numPr>
        <w:ind w:left="720" w:hanging="360"/>
        <w:jc w:val="center"/>
      </w:pPr>
      <w:r>
        <w:rPr>
          <w:noProof/>
        </w:rPr>
        <w:drawing>
          <wp:inline distT="0" distB="0" distL="0" distR="0" wp14:anchorId="066B3AC2" wp14:editId="5AB9CA17">
            <wp:extent cx="3182112" cy="3073700"/>
            <wp:effectExtent l="0" t="0" r="0" b="0"/>
            <wp:docPr id="504" name="Image 504" descr="E:\DCIM\127_PANA\P127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27_PANA\P12704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5" t="6990" r="16259" b="428"/>
                    <a:stretch/>
                  </pic:blipFill>
                  <pic:spPr bwMode="auto">
                    <a:xfrm>
                      <a:off x="0" y="0"/>
                      <a:ext cx="3183794" cy="307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47F8FC" w14:textId="77777777" w:rsidR="003C3A72" w:rsidRDefault="003C3A72" w:rsidP="003C3A72">
      <w:pPr>
        <w:pStyle w:val="Remarque"/>
        <w:numPr>
          <w:ilvl w:val="0"/>
          <w:numId w:val="0"/>
        </w:numPr>
        <w:ind w:left="720" w:hanging="360"/>
      </w:pPr>
    </w:p>
    <w:p w14:paraId="6627BD1A" w14:textId="77777777" w:rsidR="003C3A72" w:rsidRDefault="003C3A72" w:rsidP="003C3A72">
      <w:pPr>
        <w:pStyle w:val="Remarque"/>
        <w:numPr>
          <w:ilvl w:val="0"/>
          <w:numId w:val="0"/>
        </w:numPr>
        <w:ind w:left="720" w:hanging="360"/>
      </w:pPr>
    </w:p>
    <w:p w14:paraId="1D8E7B52" w14:textId="77777777" w:rsidR="00535DCE" w:rsidRPr="003A70FE" w:rsidRDefault="000D365E" w:rsidP="003A70FE">
      <w:pPr>
        <w:pStyle w:val="Titre2"/>
      </w:pPr>
      <w:bookmarkStart w:id="7" w:name="_Toc535248641"/>
      <w:bookmarkStart w:id="8" w:name="_Hlk534632946"/>
      <w:r>
        <w:rPr>
          <w:noProof/>
        </w:rPr>
        <w:drawing>
          <wp:anchor distT="0" distB="0" distL="114300" distR="114300" simplePos="0" relativeHeight="251623936" behindDoc="0" locked="0" layoutInCell="1" allowOverlap="1" wp14:anchorId="248AB53D" wp14:editId="7857B9AD">
            <wp:simplePos x="0" y="0"/>
            <wp:positionH relativeFrom="column">
              <wp:posOffset>4918002</wp:posOffset>
            </wp:positionH>
            <wp:positionV relativeFrom="paragraph">
              <wp:posOffset>2540</wp:posOffset>
            </wp:positionV>
            <wp:extent cx="1281430" cy="2684780"/>
            <wp:effectExtent l="0" t="0" r="0" b="1270"/>
            <wp:wrapThrough wrapText="bothSides">
              <wp:wrapPolygon edited="0">
                <wp:start x="0" y="0"/>
                <wp:lineTo x="0" y="21457"/>
                <wp:lineTo x="21193" y="21457"/>
                <wp:lineTo x="21193" y="0"/>
                <wp:lineTo x="0" y="0"/>
              </wp:wrapPolygon>
            </wp:wrapThrough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2019-01-02_10525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43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0FE" w:rsidRPr="003A70FE">
        <w:t>Ajouter un équipement</w:t>
      </w:r>
      <w:bookmarkEnd w:id="7"/>
    </w:p>
    <w:p w14:paraId="7E1DA957" w14:textId="77777777" w:rsidR="003A70FE" w:rsidRPr="002B43D4" w:rsidRDefault="003A70FE" w:rsidP="00CC1BEB">
      <w:pPr>
        <w:pStyle w:val="Titre3"/>
      </w:pPr>
      <w:bookmarkStart w:id="9" w:name="_Toc528571177"/>
      <w:bookmarkStart w:id="10" w:name="_Toc535248642"/>
      <w:r>
        <w:t>Configuration du contrôleur " CITYBOX CONTROLLER </w:t>
      </w:r>
      <w:bookmarkEnd w:id="9"/>
      <w:r>
        <w:t>"</w:t>
      </w:r>
      <w:bookmarkEnd w:id="10"/>
    </w:p>
    <w:p w14:paraId="52F6636B" w14:textId="77777777" w:rsidR="00535DCE" w:rsidRDefault="000D365E" w:rsidP="003A70FE">
      <w:pPr>
        <w:pStyle w:val="Paragraphedeliste"/>
        <w:numPr>
          <w:ilvl w:val="0"/>
          <w:numId w:val="13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587B1DDA" wp14:editId="063525B7">
                <wp:simplePos x="0" y="0"/>
                <wp:positionH relativeFrom="column">
                  <wp:posOffset>4956810</wp:posOffset>
                </wp:positionH>
                <wp:positionV relativeFrom="paragraph">
                  <wp:posOffset>117314</wp:posOffset>
                </wp:positionV>
                <wp:extent cx="1109966" cy="174423"/>
                <wp:effectExtent l="0" t="0" r="14605" b="16510"/>
                <wp:wrapNone/>
                <wp:docPr id="79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9966" cy="17442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927636" id="Rectangle 79" o:spid="_x0000_s1026" style="position:absolute;margin-left:390.3pt;margin-top:9.25pt;width:87.4pt;height:13.7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" filled="f" strokecolor="red" strokeweight="1.5pt"/>
            </w:pict>
          </mc:Fallback>
        </mc:AlternateContent>
      </w:r>
      <w:r w:rsidR="003A70FE">
        <w:t xml:space="preserve">Ouvrir la </w:t>
      </w:r>
      <w:proofErr w:type="spellStart"/>
      <w:r w:rsidR="003A70FE">
        <w:t>géozone</w:t>
      </w:r>
      <w:proofErr w:type="spellEnd"/>
      <w:r w:rsidR="003A70FE">
        <w:t xml:space="preserve"> créée</w:t>
      </w:r>
    </w:p>
    <w:p w14:paraId="5150E09A" w14:textId="77777777" w:rsidR="003A70FE" w:rsidRPr="003A70FE" w:rsidRDefault="003A70FE" w:rsidP="003A70FE">
      <w:pPr>
        <w:pStyle w:val="Paragraphedeliste"/>
        <w:numPr>
          <w:ilvl w:val="0"/>
          <w:numId w:val="13"/>
        </w:numPr>
      </w:pPr>
      <w:r w:rsidRPr="003A70FE">
        <w:t xml:space="preserve">Cliquer sur le bouton </w:t>
      </w:r>
      <w:r>
        <w:t>"</w:t>
      </w:r>
      <w:r w:rsidRPr="003A70FE">
        <w:t> + </w:t>
      </w:r>
      <w:r>
        <w:t>"</w:t>
      </w:r>
      <w:r w:rsidRPr="003A70FE">
        <w:t xml:space="preserve"> puis « Ajouter un équipement </w:t>
      </w:r>
      <w:r>
        <w:t>"</w:t>
      </w:r>
    </w:p>
    <w:p w14:paraId="26C560E5" w14:textId="77777777" w:rsidR="003A70FE" w:rsidRDefault="000D365E" w:rsidP="003A70FE">
      <w:pPr>
        <w:pStyle w:val="Paragraphedeliste"/>
        <w:numPr>
          <w:ilvl w:val="0"/>
          <w:numId w:val="13"/>
        </w:numPr>
      </w:pPr>
      <w:r w:rsidRPr="000D365E">
        <w:t xml:space="preserve">Choisir le type </w:t>
      </w:r>
      <w:r>
        <w:t>"</w:t>
      </w:r>
      <w:r w:rsidRPr="000D365E">
        <w:t xml:space="preserve"> Controller </w:t>
      </w:r>
      <w:proofErr w:type="spellStart"/>
      <w:r w:rsidRPr="000D365E">
        <w:t>Device</w:t>
      </w:r>
      <w:proofErr w:type="spellEnd"/>
      <w:r w:rsidRPr="000D365E">
        <w:t> </w:t>
      </w:r>
      <w:r>
        <w:t>"</w:t>
      </w:r>
    </w:p>
    <w:bookmarkEnd w:id="8"/>
    <w:p w14:paraId="7D22E8B6" w14:textId="77777777" w:rsidR="00535DCE" w:rsidRDefault="00DE1C04" w:rsidP="005A6C31">
      <w:r>
        <w:rPr>
          <w:noProof/>
        </w:rPr>
        <w:drawing>
          <wp:anchor distT="0" distB="0" distL="114300" distR="114300" simplePos="0" relativeHeight="251783680" behindDoc="0" locked="0" layoutInCell="1" allowOverlap="1" wp14:anchorId="3FF49813" wp14:editId="257AEC64">
            <wp:simplePos x="0" y="0"/>
            <wp:positionH relativeFrom="margin">
              <wp:posOffset>1746326</wp:posOffset>
            </wp:positionH>
            <wp:positionV relativeFrom="paragraph">
              <wp:posOffset>275599</wp:posOffset>
            </wp:positionV>
            <wp:extent cx="1381760" cy="932815"/>
            <wp:effectExtent l="0" t="0" r="8890" b="635"/>
            <wp:wrapThrough wrapText="bothSides">
              <wp:wrapPolygon edited="0">
                <wp:start x="0" y="0"/>
                <wp:lineTo x="0" y="21174"/>
                <wp:lineTo x="21441" y="21174"/>
                <wp:lineTo x="21441" y="0"/>
                <wp:lineTo x="0" y="0"/>
              </wp:wrapPolygon>
            </wp:wrapThrough>
            <wp:docPr id="278" name="Imag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2019-01-02_09330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67ECF" w14:textId="77777777" w:rsidR="00535DCE" w:rsidRDefault="00535DCE" w:rsidP="005A6C31"/>
    <w:p w14:paraId="0E7BAC3C" w14:textId="77777777" w:rsidR="00535DCE" w:rsidRDefault="00535DCE" w:rsidP="005A6C31"/>
    <w:p w14:paraId="398B35E4" w14:textId="77777777" w:rsidR="00535DCE" w:rsidRDefault="00963896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13760" behindDoc="0" locked="0" layoutInCell="1" allowOverlap="1" wp14:anchorId="77CB89D9" wp14:editId="56743BA6">
                <wp:simplePos x="0" y="0"/>
                <wp:positionH relativeFrom="margin">
                  <wp:posOffset>2129051</wp:posOffset>
                </wp:positionH>
                <wp:positionV relativeFrom="paragraph">
                  <wp:posOffset>48412</wp:posOffset>
                </wp:positionV>
                <wp:extent cx="791570" cy="150126"/>
                <wp:effectExtent l="0" t="0" r="27940" b="21590"/>
                <wp:wrapNone/>
                <wp:docPr id="547" name="Rectangl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570" cy="15012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3558B" id="Rectangle 547" o:spid="_x0000_s1026" style="position:absolute;margin-left:167.65pt;margin-top:3.8pt;width:62.35pt;height:11.8pt;z-index:25221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" filled="f" strokecolor="red" strokeweight="1.5pt">
                <w10:wrap anchorx="margin"/>
              </v:rect>
            </w:pict>
          </mc:Fallback>
        </mc:AlternateContent>
      </w:r>
    </w:p>
    <w:p w14:paraId="2C9F393B" w14:textId="77777777" w:rsidR="00535DCE" w:rsidRDefault="00535DCE" w:rsidP="005A6C31"/>
    <w:p w14:paraId="73635842" w14:textId="77777777" w:rsidR="00CC0AB5" w:rsidRDefault="00CC0AB5">
      <w:pPr>
        <w:jc w:val="left"/>
      </w:pPr>
      <w:r>
        <w:br w:type="page"/>
      </w:r>
    </w:p>
    <w:p w14:paraId="453DD549" w14:textId="77777777" w:rsidR="00DE1C04" w:rsidRDefault="00DE1C04" w:rsidP="00DE1C04">
      <w:r w:rsidRPr="000619D3">
        <w:lastRenderedPageBreak/>
        <w:t>Une première fenêtre apparaît, où il faut renseigner comme dans l'exemple</w:t>
      </w:r>
      <w:r>
        <w:t xml:space="preserve"> </w:t>
      </w:r>
      <w:r w:rsidRPr="00CC0AB5">
        <w:t xml:space="preserve">: </w:t>
      </w:r>
    </w:p>
    <w:p w14:paraId="702C2E5A" w14:textId="77777777" w:rsidR="00DE1C04" w:rsidRDefault="00F552BD" w:rsidP="00DE1C04">
      <w:r>
        <w:rPr>
          <w:noProof/>
        </w:rPr>
        <mc:AlternateContent>
          <mc:Choice Requires="wpg">
            <w:drawing>
              <wp:anchor distT="0" distB="0" distL="114300" distR="114300" simplePos="0" relativeHeight="251795968" behindDoc="0" locked="0" layoutInCell="1" allowOverlap="1" wp14:anchorId="442125D9" wp14:editId="46B5C7CE">
                <wp:simplePos x="0" y="0"/>
                <wp:positionH relativeFrom="column">
                  <wp:posOffset>2069256</wp:posOffset>
                </wp:positionH>
                <wp:positionV relativeFrom="paragraph">
                  <wp:posOffset>82247</wp:posOffset>
                </wp:positionV>
                <wp:extent cx="1937385" cy="1614805"/>
                <wp:effectExtent l="0" t="0" r="5715" b="4445"/>
                <wp:wrapNone/>
                <wp:docPr id="285" name="Groupe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7385" cy="1614805"/>
                          <a:chOff x="0" y="0"/>
                          <a:chExt cx="1937385" cy="1614805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614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Rectangle 282"/>
                        <wps:cNvSpPr/>
                        <wps:spPr>
                          <a:xfrm>
                            <a:off x="798394" y="634621"/>
                            <a:ext cx="1078173" cy="170597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900752" y="900752"/>
                            <a:ext cx="989463" cy="170597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900752" y="1091821"/>
                            <a:ext cx="989463" cy="170597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22A340" id="Groupe 285" o:spid="_x0000_s1026" style="position:absolute;margin-left:162.95pt;margin-top:6.5pt;width:152.55pt;height:127.15pt;z-index:251795968" coordsize="19373,1614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">
                <v:shape id="Image 80" o:spid="_x0000_s1027" type="#_x0000_t75" style="position:absolute;width:19373;height:16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">
                  <v:imagedata r:id="rId45" o:title=""/>
                </v:shape>
                <v:rect id="Rectangle 282" o:spid="_x0000_s1028" style="position:absolute;left:7983;top:6346;width:10782;height:1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" filled="f" strokecolor="red" strokeweight="1pt"/>
                <v:rect id="Rectangle 283" o:spid="_x0000_s1029" style="position:absolute;left:9007;top:9007;width:9895;height:1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" filled="f" strokecolor="red" strokeweight="1pt"/>
                <v:rect id="Rectangle 284" o:spid="_x0000_s1030" style="position:absolute;left:9007;top:10918;width:9895;height:1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" filled="f" strokecolor="red" strokeweight="1pt"/>
              </v:group>
            </w:pict>
          </mc:Fallback>
        </mc:AlternateContent>
      </w:r>
    </w:p>
    <w:p w14:paraId="69FB34EB" w14:textId="77777777" w:rsidR="00DE1C04" w:rsidRPr="00CC0AB5" w:rsidRDefault="00DE1C04" w:rsidP="00DE1C04"/>
    <w:p w14:paraId="652A0FE2" w14:textId="77777777" w:rsidR="00535DCE" w:rsidRDefault="000619D3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21952" behindDoc="0" locked="0" layoutInCell="1" allowOverlap="1" wp14:anchorId="46BEF8BC" wp14:editId="27592867">
                <wp:simplePos x="0" y="0"/>
                <wp:positionH relativeFrom="column">
                  <wp:posOffset>4641325</wp:posOffset>
                </wp:positionH>
                <wp:positionV relativeFrom="paragraph">
                  <wp:posOffset>143096</wp:posOffset>
                </wp:positionV>
                <wp:extent cx="1960245" cy="612140"/>
                <wp:effectExtent l="742950" t="0" r="20955" b="16510"/>
                <wp:wrapNone/>
                <wp:docPr id="1" name="Légende : flèche courbé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0245" cy="61214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85222"/>
                            <a:gd name="adj6" fmla="val -37743"/>
                          </a:avLst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73CA52" w14:textId="347DE553" w:rsidR="00E12BC3" w:rsidRDefault="00E12BC3" w:rsidP="000619D3">
                            <w:pPr>
                              <w:jc w:val="center"/>
                            </w:pPr>
                            <w:r>
                              <w:t>Ici renseigner toujours l'adresse URL :</w:t>
                            </w:r>
                            <w:r w:rsidRPr="000619D3">
                              <w:rPr>
                                <w:rStyle w:val="Lienhypertexte"/>
                              </w:rPr>
                              <w:t xml:space="preserve"> </w:t>
                            </w:r>
                            <w:r w:rsidR="00E61CAC">
                              <w:rPr>
                                <w:rStyle w:val="Lienhypertexte"/>
                              </w:rPr>
                              <w:fldChar w:fldCharType="begin"/>
                            </w:r>
                            <w:r w:rsidR="00E61CAC">
                              <w:rPr>
                                <w:rStyle w:val="Lienhypertexte"/>
                              </w:rPr>
                              <w:instrText xml:space="preserve"> HYPERLINK "http://localhost:1028/ccs/slv/" </w:instrText>
                            </w:r>
                            <w:r w:rsidR="00E61CAC">
                              <w:rPr>
                                <w:rStyle w:val="Lienhypertexte"/>
                              </w:rPr>
                            </w:r>
                            <w:r w:rsidR="00E61CAC">
                              <w:rPr>
                                <w:rStyle w:val="Lienhypertexte"/>
                              </w:rPr>
                              <w:fldChar w:fldCharType="separate"/>
                            </w:r>
                            <w:r w:rsidRPr="00CC0AB5">
                              <w:rPr>
                                <w:rStyle w:val="Lienhypertexte"/>
                              </w:rPr>
                              <w:t>http://localhost:1028/ccs/slv/</w:t>
                            </w:r>
                            <w:r w:rsidR="00E61CAC">
                              <w:rPr>
                                <w:rStyle w:val="Lienhypertexte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6BEF8BC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égende : flèche courbée 1" o:spid="_x0000_s1037" type="#_x0000_t48" style="position:absolute;left:0;text-align:left;margin-left:365.45pt;margin-top:11.25pt;width:154.35pt;height:48.2pt;z-index:252221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" adj="-8152,18408" fillcolor="white [3201]" strokecolor="red" strokeweight="1.5pt">
                <v:textbox>
                  <w:txbxContent>
                    <w:p w14:paraId="5173CA52" w14:textId="347DE553" w:rsidR="00E12BC3" w:rsidRDefault="00E12BC3" w:rsidP="000619D3">
                      <w:pPr>
                        <w:jc w:val="center"/>
                      </w:pPr>
                      <w:r>
                        <w:t>Ici renseigner toujours l'adresse URL :</w:t>
                      </w:r>
                      <w:r w:rsidRPr="000619D3">
                        <w:rPr>
                          <w:rStyle w:val="Lienhypertexte"/>
                        </w:rPr>
                        <w:t xml:space="preserve"> </w:t>
                      </w:r>
                      <w:r w:rsidR="00E61CAC">
                        <w:rPr>
                          <w:rStyle w:val="Lienhypertexte"/>
                        </w:rPr>
                        <w:fldChar w:fldCharType="begin"/>
                      </w:r>
                      <w:r w:rsidR="00E61CAC">
                        <w:rPr>
                          <w:rStyle w:val="Lienhypertexte"/>
                        </w:rPr>
                        <w:instrText xml:space="preserve"> HYPERLINK "http://localhost:1028/ccs/slv/" </w:instrText>
                      </w:r>
                      <w:r w:rsidR="00E61CAC">
                        <w:rPr>
                          <w:rStyle w:val="Lienhypertexte"/>
                        </w:rPr>
                      </w:r>
                      <w:r w:rsidR="00E61CAC">
                        <w:rPr>
                          <w:rStyle w:val="Lienhypertexte"/>
                        </w:rPr>
                        <w:fldChar w:fldCharType="separate"/>
                      </w:r>
                      <w:r w:rsidRPr="00CC0AB5">
                        <w:rPr>
                          <w:rStyle w:val="Lienhypertexte"/>
                        </w:rPr>
                        <w:t>http://localhost:1028/ccs/slv/</w:t>
                      </w:r>
                      <w:r w:rsidR="00E61CAC">
                        <w:rPr>
                          <w:rStyle w:val="Lienhypertexte"/>
                        </w:rPr>
                        <w:fldChar w:fldCharType="end"/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19B03C40" w14:textId="77777777" w:rsidR="00366C0F" w:rsidRDefault="00366C0F" w:rsidP="005A6C31"/>
    <w:p w14:paraId="1904335A" w14:textId="77777777" w:rsidR="00366C0F" w:rsidRDefault="00366C0F" w:rsidP="005A6C31"/>
    <w:p w14:paraId="5132BDD7" w14:textId="77777777" w:rsidR="00535DCE" w:rsidRDefault="00FF3047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59840" behindDoc="0" locked="0" layoutInCell="1" allowOverlap="1" wp14:anchorId="226FC4AC" wp14:editId="34D8B860">
                <wp:simplePos x="0" y="0"/>
                <wp:positionH relativeFrom="column">
                  <wp:posOffset>2144615</wp:posOffset>
                </wp:positionH>
                <wp:positionV relativeFrom="paragraph">
                  <wp:posOffset>109330</wp:posOffset>
                </wp:positionV>
                <wp:extent cx="1048799" cy="652007"/>
                <wp:effectExtent l="38100" t="0" r="18415" b="53340"/>
                <wp:wrapNone/>
                <wp:docPr id="124" name="Connecteur droit avec flèch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48799" cy="652007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090113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24" o:spid="_x0000_s1026" type="#_x0000_t32" style="position:absolute;margin-left:168.85pt;margin-top:8.6pt;width:82.6pt;height:51.35pt;flip:x;z-index:25225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6768" behindDoc="0" locked="0" layoutInCell="1" allowOverlap="1" wp14:anchorId="7926160F" wp14:editId="45293FD3">
                <wp:simplePos x="0" y="0"/>
                <wp:positionH relativeFrom="column">
                  <wp:posOffset>3193719</wp:posOffset>
                </wp:positionH>
                <wp:positionV relativeFrom="paragraph">
                  <wp:posOffset>13335</wp:posOffset>
                </wp:positionV>
                <wp:extent cx="707390" cy="161925"/>
                <wp:effectExtent l="0" t="0" r="16510" b="28575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1619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B6B0AC" id="Rectangle 71" o:spid="_x0000_s1026" style="position:absolute;margin-left:251.45pt;margin-top:1.05pt;width:55.7pt;height:12.75pt;z-index:2522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" filled="f" strokecolor="red" strokeweight="1pt"/>
            </w:pict>
          </mc:Fallback>
        </mc:AlternateContent>
      </w:r>
    </w:p>
    <w:p w14:paraId="22A9B926" w14:textId="77777777" w:rsidR="00F552BD" w:rsidRDefault="00FF3047" w:rsidP="00F552BD">
      <w:r>
        <w:rPr>
          <w:noProof/>
        </w:rPr>
        <mc:AlternateContent>
          <mc:Choice Requires="wps">
            <w:drawing>
              <wp:anchor distT="0" distB="0" distL="114300" distR="114300" simplePos="0" relativeHeight="252254720" behindDoc="0" locked="0" layoutInCell="1" allowOverlap="1" wp14:anchorId="5A825D97" wp14:editId="564D3ED3">
                <wp:simplePos x="0" y="0"/>
                <wp:positionH relativeFrom="margin">
                  <wp:posOffset>4380423</wp:posOffset>
                </wp:positionH>
                <wp:positionV relativeFrom="paragraph">
                  <wp:posOffset>219572</wp:posOffset>
                </wp:positionV>
                <wp:extent cx="1994287" cy="682625"/>
                <wp:effectExtent l="952500" t="0" r="25400" b="22225"/>
                <wp:wrapNone/>
                <wp:docPr id="7" name="Légende : flèche courbé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4287" cy="682625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40307"/>
                            <a:gd name="adj6" fmla="val -47071"/>
                          </a:avLst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3E34A67" w14:textId="77777777" w:rsidR="00E12BC3" w:rsidRDefault="00E12BC3" w:rsidP="00674254">
                            <w:pPr>
                              <w:jc w:val="center"/>
                            </w:pPr>
                            <w:r>
                              <w:t xml:space="preserve">Placer le contrôleur sur la carte dans la </w:t>
                            </w:r>
                            <w:proofErr w:type="spellStart"/>
                            <w:r>
                              <w:t>géozone</w:t>
                            </w:r>
                            <w:proofErr w:type="spellEnd"/>
                            <w:r>
                              <w:t xml:space="preserve"> créée bien positionné sur l'établissement.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34506" id="Légende : flèche courbée 7" o:spid="_x0000_s1038" type="#_x0000_t48" style="position:absolute;left:0;text-align:left;margin-left:344.9pt;margin-top:17.3pt;width:157.05pt;height:53.75pt;z-index:25225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" adj="-10167,8706" fillcolor="window" strokecolor="red" strokeweight="1.5pt">
                <v:textbox>
                  <w:txbxContent>
                    <w:p w:rsidR="00E12BC3" w:rsidRDefault="00E12BC3" w:rsidP="00674254">
                      <w:pPr>
                        <w:jc w:val="center"/>
                      </w:pPr>
                      <w:r>
                        <w:t xml:space="preserve">Placer le contrôleur sur la carte dans la </w:t>
                      </w:r>
                      <w:proofErr w:type="spellStart"/>
                      <w:r>
                        <w:t>géozone</w:t>
                      </w:r>
                      <w:proofErr w:type="spellEnd"/>
                      <w:r>
                        <w:t xml:space="preserve"> créée bien positionné sur l'établissement.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6430AAB0" w14:textId="77777777" w:rsidR="00F552BD" w:rsidRDefault="00FF3047" w:rsidP="00CC0AB5">
      <w:r>
        <w:rPr>
          <w:noProof/>
        </w:rPr>
        <w:drawing>
          <wp:anchor distT="0" distB="0" distL="114300" distR="114300" simplePos="0" relativeHeight="251796992" behindDoc="0" locked="0" layoutInCell="1" allowOverlap="1" wp14:anchorId="6C6FFDBD" wp14:editId="1F663ABE">
            <wp:simplePos x="0" y="0"/>
            <wp:positionH relativeFrom="column">
              <wp:posOffset>1032345</wp:posOffset>
            </wp:positionH>
            <wp:positionV relativeFrom="paragraph">
              <wp:posOffset>219406</wp:posOffset>
            </wp:positionV>
            <wp:extent cx="1123950" cy="314325"/>
            <wp:effectExtent l="0" t="0" r="0" b="9525"/>
            <wp:wrapThrough wrapText="bothSides">
              <wp:wrapPolygon edited="0">
                <wp:start x="0" y="0"/>
                <wp:lineTo x="0" y="20945"/>
                <wp:lineTo x="21234" y="20945"/>
                <wp:lineTo x="21234" y="0"/>
                <wp:lineTo x="0" y="0"/>
              </wp:wrapPolygon>
            </wp:wrapThrough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2019-01-03_15580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4254">
        <w:rPr>
          <w:noProof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2FE840E6" wp14:editId="7C0E8208">
                <wp:simplePos x="0" y="0"/>
                <wp:positionH relativeFrom="column">
                  <wp:posOffset>3336042</wp:posOffset>
                </wp:positionH>
                <wp:positionV relativeFrom="paragraph">
                  <wp:posOffset>107895</wp:posOffset>
                </wp:positionV>
                <wp:extent cx="285750" cy="286385"/>
                <wp:effectExtent l="0" t="0" r="19050" b="18415"/>
                <wp:wrapNone/>
                <wp:docPr id="294" name="Ellips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8638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65C0C4A" id="Ellipse 294" o:spid="_x0000_s1026" style="position:absolute;margin-left:262.7pt;margin-top:8.5pt;width:22.5pt;height:22.55pt;z-index:251831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" filled="f" strokecolor="red" strokeweight="1.5pt"/>
            </w:pict>
          </mc:Fallback>
        </mc:AlternateContent>
      </w:r>
      <w:r w:rsidR="00674254">
        <w:rPr>
          <w:noProof/>
        </w:rPr>
        <w:drawing>
          <wp:anchor distT="0" distB="0" distL="114300" distR="114300" simplePos="0" relativeHeight="251830784" behindDoc="0" locked="0" layoutInCell="1" allowOverlap="1" wp14:anchorId="539F5BE0" wp14:editId="23947AAA">
            <wp:simplePos x="0" y="0"/>
            <wp:positionH relativeFrom="margin">
              <wp:align>center</wp:align>
            </wp:positionH>
            <wp:positionV relativeFrom="paragraph">
              <wp:posOffset>9194</wp:posOffset>
            </wp:positionV>
            <wp:extent cx="1509395" cy="814705"/>
            <wp:effectExtent l="0" t="0" r="0" b="4445"/>
            <wp:wrapThrough wrapText="bothSides">
              <wp:wrapPolygon edited="0">
                <wp:start x="0" y="0"/>
                <wp:lineTo x="0" y="21213"/>
                <wp:lineTo x="21264" y="21213"/>
                <wp:lineTo x="21264" y="0"/>
                <wp:lineTo x="0" y="0"/>
              </wp:wrapPolygon>
            </wp:wrapThrough>
            <wp:docPr id="293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2019-01-03_162342.jpg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395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11182" w14:textId="77777777" w:rsidR="007F7ADE" w:rsidRDefault="00FF3047" w:rsidP="00CC0AB5">
      <w:r>
        <w:rPr>
          <w:noProof/>
        </w:rPr>
        <mc:AlternateContent>
          <mc:Choice Requires="wps">
            <w:drawing>
              <wp:anchor distT="0" distB="0" distL="114300" distR="114300" simplePos="0" relativeHeight="252257792" behindDoc="0" locked="0" layoutInCell="1" allowOverlap="1" wp14:anchorId="1232A0E1" wp14:editId="3B529867">
                <wp:simplePos x="0" y="0"/>
                <wp:positionH relativeFrom="column">
                  <wp:posOffset>2216178</wp:posOffset>
                </wp:positionH>
                <wp:positionV relativeFrom="paragraph">
                  <wp:posOffset>59027</wp:posOffset>
                </wp:positionV>
                <wp:extent cx="381662" cy="0"/>
                <wp:effectExtent l="0" t="76200" r="18415" b="95250"/>
                <wp:wrapNone/>
                <wp:docPr id="105" name="Connecteur droit avec flèch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662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B7FF2C" id="Connecteur droit avec flèche 105" o:spid="_x0000_s1026" type="#_x0000_t32" style="position:absolute;margin-left:174.5pt;margin-top:4.65pt;width:30.05pt;height:0;z-index:2522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" strokecolor="red" strokeweight="1pt">
                <v:stroke endarrow="block"/>
              </v:shape>
            </w:pict>
          </mc:Fallback>
        </mc:AlternateContent>
      </w:r>
    </w:p>
    <w:p w14:paraId="3BD96D76" w14:textId="77777777" w:rsidR="007F7ADE" w:rsidRDefault="007F7ADE" w:rsidP="00CC0AB5"/>
    <w:p w14:paraId="1F491B6A" w14:textId="77777777" w:rsidR="00AA1688" w:rsidRDefault="00AA1688" w:rsidP="00CC0AB5">
      <w:r>
        <w:t xml:space="preserve"> Dans la fenêtre de configuration, renseigner comme indiqué</w:t>
      </w:r>
      <w:r w:rsidR="00DE70A6">
        <w:t> :</w:t>
      </w:r>
    </w:p>
    <w:p w14:paraId="52AD794A" w14:textId="77777777" w:rsidR="00AA1688" w:rsidRDefault="00FB1776" w:rsidP="00CC0AB5">
      <w:r>
        <w:rPr>
          <w:noProof/>
        </w:rPr>
        <mc:AlternateContent>
          <mc:Choice Requires="wpg">
            <w:drawing>
              <wp:anchor distT="0" distB="0" distL="114300" distR="114300" simplePos="0" relativeHeight="251578870" behindDoc="0" locked="0" layoutInCell="1" allowOverlap="1" wp14:anchorId="6AAD77E4" wp14:editId="1BDD42D1">
                <wp:simplePos x="0" y="0"/>
                <wp:positionH relativeFrom="column">
                  <wp:posOffset>36195</wp:posOffset>
                </wp:positionH>
                <wp:positionV relativeFrom="paragraph">
                  <wp:posOffset>68580</wp:posOffset>
                </wp:positionV>
                <wp:extent cx="6000236" cy="3592195"/>
                <wp:effectExtent l="0" t="0" r="635" b="8255"/>
                <wp:wrapNone/>
                <wp:docPr id="13" name="Groupe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236" cy="3592195"/>
                          <a:chOff x="0" y="0"/>
                          <a:chExt cx="6000236" cy="359219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359219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1" name="Groupe 81"/>
                        <wpg:cNvGrpSpPr>
                          <a:grpSpLocks/>
                        </wpg:cNvGrpSpPr>
                        <wpg:grpSpPr bwMode="auto">
                          <a:xfrm>
                            <a:off x="0" y="469392"/>
                            <a:ext cx="6000236" cy="3044668"/>
                            <a:chOff x="624" y="7068"/>
                            <a:chExt cx="9367" cy="5852"/>
                          </a:xfrm>
                        </wpg:grpSpPr>
                        <wpg:grpSp>
                          <wpg:cNvPr id="82" name="Group 5"/>
                          <wpg:cNvGrpSpPr>
                            <a:grpSpLocks/>
                          </wpg:cNvGrpSpPr>
                          <wpg:grpSpPr bwMode="auto">
                            <a:xfrm>
                              <a:off x="1455" y="7068"/>
                              <a:ext cx="8536" cy="5852"/>
                              <a:chOff x="1455" y="5184"/>
                              <a:chExt cx="8536" cy="5852"/>
                            </a:xfrm>
                          </wpg:grpSpPr>
                          <wps:wsp>
                            <wps:cNvPr id="83" name="AutoShape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5" y="5184"/>
                                <a:ext cx="2235" cy="3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4" name="AutoShape 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25" y="7884"/>
                                <a:ext cx="1575" cy="3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5" name="AutoShape 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25" y="8259"/>
                                <a:ext cx="1568" cy="27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6" name="AutoShap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40" y="8619"/>
                                <a:ext cx="1373" cy="31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7" name="AutoShape 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50" y="9669"/>
                                <a:ext cx="360" cy="33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8" name="AutoShape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25" y="10404"/>
                                <a:ext cx="435" cy="27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9" name="AutoShape 1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25" y="10751"/>
                                <a:ext cx="435" cy="2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" name="AutoShape 19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3279" y="8746"/>
                                <a:ext cx="811" cy="6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7" name="Text Box 2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64" y="8627"/>
                                <a:ext cx="6027" cy="6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501465" w14:textId="77777777" w:rsidR="00E12BC3" w:rsidRDefault="00E12BC3" w:rsidP="00AA1688">
                                  <w:r w:rsidRPr="00D13B08">
                                    <w:t>Code RQ à 18 chiffres du contrôleur (à relever sur le contrôleur</w:t>
                                  </w:r>
                                  <w:r>
                                    <w:t xml:space="preserve">)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04" name="AutoShape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624" y="8670"/>
                              <a:ext cx="564" cy="319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e 13" o:spid="_x0000_s1039" style="position:absolute;left:0;text-align:left;margin-left:2.85pt;margin-top:5.4pt;width:472.45pt;height:282.85pt;z-index:251578870" coordsize="60002,3592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">
                <v:shape id="Image 6" o:spid="_x0000_s1040" type="#_x0000_t75" style="position:absolute;width:19138;height:35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">
                  <v:imagedata r:id="rId52" o:title=""/>
                </v:shape>
                <v:group id="Groupe 81" o:spid="_x0000_s1041" style="position:absolute;top:4693;width:60002;height:30447" coordorigin="624,7068" coordsize="9367,5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<v:group id="Group 5" o:spid="_x0000_s1042" style="position:absolute;left:1455;top:7068;width:8536;height:5852" coordorigin="1455,5184" coordsize="8536,5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  <v:roundrect id="AutoShape 6" o:spid="_x0000_s1043" style="position:absolute;left:1455;top:5184;width:2235;height:3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" filled="f" strokecolor="red"/>
                    <v:roundrect id="AutoShape 7" o:spid="_x0000_s1044" style="position:absolute;left:2025;top:7884;width:1575;height:30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" filled="f" strokecolor="red"/>
                    <v:roundrect id="AutoShape 8" o:spid="_x0000_s1045" style="position:absolute;left:2025;top:8259;width:1568;height:27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" filled="f" strokecolor="red"/>
                    <v:roundrect id="AutoShape 9" o:spid="_x0000_s1046" style="position:absolute;left:2040;top:8619;width:1373;height:3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" filled="f" strokecolor="red"/>
                    <v:roundrect id="AutoShape 10" o:spid="_x0000_s1047" style="position:absolute;left:1950;top:9669;width:360;height:3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" filled="f" strokecolor="red"/>
                    <v:roundrect id="AutoShape 11" o:spid="_x0000_s1048" style="position:absolute;left:2025;top:10404;width:435;height:27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" filled="f" strokecolor="red"/>
                    <v:roundrect id="AutoShape 12" o:spid="_x0000_s1049" style="position:absolute;left:2025;top:10751;width:435;height:28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" filled="f" strokecolor="red"/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9" o:spid="_x0000_s1050" type="#_x0000_t32" style="position:absolute;left:3279;top:8746;width:811;height:6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" strokecolor="red">
                      <v:stroke endarrow="block"/>
                    </v:shape>
                    <v:shape id="_x0000_s1051" type="#_x0000_t202" style="position:absolute;left:3964;top:8627;width:6027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" filled="f" stroked="f" strokecolor="red">
                      <v:textbox>
                        <w:txbxContent>
                          <w:p w:rsidR="00E12BC3" w:rsidRDefault="00E12BC3" w:rsidP="00AA1688">
                            <w:r w:rsidRPr="00D13B08">
                              <w:t>Code RQ à 18 chiffres du contrôleur (à relever sur le contrôleur</w:t>
                            </w:r>
                            <w:r>
                              <w:t xml:space="preserve">) </w:t>
                            </w:r>
                          </w:p>
                        </w:txbxContent>
                      </v:textbox>
                    </v:shape>
                  </v:group>
                  <v:roundrect id="AutoShape 27" o:spid="_x0000_s1052" style="position:absolute;left:624;top:8670;width:564;height:31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" filled="f" strokecolor="red"/>
                </v:group>
              </v:group>
            </w:pict>
          </mc:Fallback>
        </mc:AlternateContent>
      </w:r>
    </w:p>
    <w:p w14:paraId="6412E62B" w14:textId="77777777" w:rsidR="00CC0AB5" w:rsidRDefault="00D13B08" w:rsidP="005A6C31">
      <w:r>
        <w:rPr>
          <w:noProof/>
        </w:rPr>
        <w:drawing>
          <wp:anchor distT="0" distB="0" distL="114300" distR="114300" simplePos="0" relativeHeight="251579895" behindDoc="0" locked="0" layoutInCell="1" allowOverlap="1" wp14:anchorId="12590F5D" wp14:editId="7DAF288A">
            <wp:simplePos x="0" y="0"/>
            <wp:positionH relativeFrom="column">
              <wp:posOffset>3904539</wp:posOffset>
            </wp:positionH>
            <wp:positionV relativeFrom="paragraph">
              <wp:posOffset>261163</wp:posOffset>
            </wp:positionV>
            <wp:extent cx="2209165" cy="873760"/>
            <wp:effectExtent l="0" t="0" r="635" b="2540"/>
            <wp:wrapThrough wrapText="bothSides">
              <wp:wrapPolygon edited="0">
                <wp:start x="0" y="0"/>
                <wp:lineTo x="0" y="21192"/>
                <wp:lineTo x="21420" y="21192"/>
                <wp:lineTo x="21420" y="0"/>
                <wp:lineTo x="0" y="0"/>
              </wp:wrapPolygon>
            </wp:wrapThrough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9-01-07_15480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87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14FB1A" w14:textId="77777777" w:rsidR="00CC0AB5" w:rsidRDefault="00CC0AB5" w:rsidP="005A6C31"/>
    <w:p w14:paraId="73F1FB78" w14:textId="77777777" w:rsidR="00535DCE" w:rsidRDefault="00D13B08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24000" behindDoc="0" locked="0" layoutInCell="1" allowOverlap="1" wp14:anchorId="43B33A75" wp14:editId="4DD66BF3">
                <wp:simplePos x="0" y="0"/>
                <wp:positionH relativeFrom="column">
                  <wp:posOffset>4497705</wp:posOffset>
                </wp:positionH>
                <wp:positionV relativeFrom="paragraph">
                  <wp:posOffset>227025</wp:posOffset>
                </wp:positionV>
                <wp:extent cx="847700" cy="146304"/>
                <wp:effectExtent l="0" t="0" r="10160" b="2540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00" cy="146304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96A99" id="Rectangle 5" o:spid="_x0000_s1026" style="position:absolute;margin-left:354.15pt;margin-top:17.9pt;width:66.75pt;height:11.5pt;z-index:25222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" filled="f" strokecolor="red" strokeweight="1pt"/>
            </w:pict>
          </mc:Fallback>
        </mc:AlternateContent>
      </w:r>
    </w:p>
    <w:p w14:paraId="2549216F" w14:textId="77777777" w:rsidR="00535DCE" w:rsidRDefault="00CC1BEB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35F83420" wp14:editId="0DF48A37">
                <wp:simplePos x="0" y="0"/>
                <wp:positionH relativeFrom="column">
                  <wp:posOffset>4592345</wp:posOffset>
                </wp:positionH>
                <wp:positionV relativeFrom="paragraph">
                  <wp:posOffset>78689</wp:posOffset>
                </wp:positionV>
                <wp:extent cx="307239" cy="995019"/>
                <wp:effectExtent l="0" t="38100" r="55245" b="15240"/>
                <wp:wrapNone/>
                <wp:docPr id="125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7239" cy="995019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80161" id="AutoShape 15" o:spid="_x0000_s1026" type="#_x0000_t32" style="position:absolute;margin-left:361.6pt;margin-top:6.2pt;width:24.2pt;height:78.35pt;flip:y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" strokecolor="red">
                <v:stroke endarrow="block"/>
              </v:shape>
            </w:pict>
          </mc:Fallback>
        </mc:AlternateContent>
      </w:r>
    </w:p>
    <w:p w14:paraId="0194561A" w14:textId="77777777" w:rsidR="00CC0AB5" w:rsidRDefault="00CC0AB5" w:rsidP="005A6C31"/>
    <w:p w14:paraId="32B7CE75" w14:textId="77777777" w:rsidR="00CC0AB5" w:rsidRDefault="00CC0AB5" w:rsidP="005A6C31"/>
    <w:p w14:paraId="50781C05" w14:textId="77777777" w:rsidR="00CC0AB5" w:rsidRDefault="00CC0AB5" w:rsidP="005A6C31"/>
    <w:p w14:paraId="2AD7D607" w14:textId="77777777" w:rsidR="00CC0AB5" w:rsidRDefault="00CC0AB5" w:rsidP="005A6C31"/>
    <w:p w14:paraId="353AA369" w14:textId="77777777" w:rsidR="00CC0AB5" w:rsidRDefault="00CC0AB5" w:rsidP="005A6C31"/>
    <w:p w14:paraId="259BB6F5" w14:textId="77777777" w:rsidR="00CC0AB5" w:rsidRDefault="00CC0AB5" w:rsidP="005A6C31"/>
    <w:p w14:paraId="61C6973D" w14:textId="77777777" w:rsidR="00CC0AB5" w:rsidRDefault="00CC0AB5" w:rsidP="005A6C31"/>
    <w:p w14:paraId="1AA4EEE1" w14:textId="77777777" w:rsidR="00CC0AB5" w:rsidRDefault="00CC0AB5" w:rsidP="005A6C31"/>
    <w:p w14:paraId="446D00E9" w14:textId="77777777" w:rsidR="00AA1688" w:rsidRDefault="00366C0F">
      <w:pPr>
        <w:jc w:val="left"/>
      </w:pPr>
      <w:r>
        <w:br w:type="page"/>
      </w:r>
    </w:p>
    <w:p w14:paraId="24C8B5F3" w14:textId="77777777" w:rsidR="00AA1688" w:rsidRPr="00AA1688" w:rsidRDefault="00D948DA" w:rsidP="00AA1688">
      <w:pPr>
        <w:jc w:val="left"/>
      </w:pPr>
      <w:r>
        <w:lastRenderedPageBreak/>
        <w:t>Paramétrer les Entrées et Sorties comme ceci :</w:t>
      </w:r>
      <w:r w:rsidRPr="00D948DA">
        <w:rPr>
          <w:noProof/>
        </w:rPr>
        <w:t xml:space="preserve"> </w:t>
      </w:r>
    </w:p>
    <w:p w14:paraId="42F8F3CF" w14:textId="77777777" w:rsidR="00CC0AB5" w:rsidRDefault="00D948DA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79672A9B" wp14:editId="05DA7938">
                <wp:simplePos x="0" y="0"/>
                <wp:positionH relativeFrom="column">
                  <wp:posOffset>2969260</wp:posOffset>
                </wp:positionH>
                <wp:positionV relativeFrom="paragraph">
                  <wp:posOffset>129701</wp:posOffset>
                </wp:positionV>
                <wp:extent cx="1125940" cy="223542"/>
                <wp:effectExtent l="0" t="0" r="17145" b="24130"/>
                <wp:wrapNone/>
                <wp:docPr id="287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5940" cy="22354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C807437" id="AutoShape 6" o:spid="_x0000_s1026" style="position:absolute;margin-left:233.8pt;margin-top:10.2pt;width:88.65pt;height:17.6pt;z-index:251799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" filled="f" strokecolor="red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8094" behindDoc="0" locked="0" layoutInCell="1" allowOverlap="1" wp14:anchorId="29690507" wp14:editId="3CF2B369">
            <wp:simplePos x="0" y="0"/>
            <wp:positionH relativeFrom="column">
              <wp:posOffset>1625353</wp:posOffset>
            </wp:positionH>
            <wp:positionV relativeFrom="paragraph">
              <wp:posOffset>88710</wp:posOffset>
            </wp:positionV>
            <wp:extent cx="3153410" cy="6913245"/>
            <wp:effectExtent l="0" t="0" r="8890" b="1905"/>
            <wp:wrapThrough wrapText="bothSides">
              <wp:wrapPolygon edited="0">
                <wp:start x="0" y="0"/>
                <wp:lineTo x="0" y="21546"/>
                <wp:lineTo x="21530" y="21546"/>
                <wp:lineTo x="21530" y="0"/>
                <wp:lineTo x="0" y="0"/>
              </wp:wrapPolygon>
            </wp:wrapThrough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410" cy="6913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AE1F71" w14:textId="77777777" w:rsidR="00AA1688" w:rsidRDefault="00D948DA" w:rsidP="002A3E5B">
      <w:pPr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5D9A321" wp14:editId="4953F69D">
                <wp:simplePos x="0" y="0"/>
                <wp:positionH relativeFrom="column">
                  <wp:posOffset>1661236</wp:posOffset>
                </wp:positionH>
                <wp:positionV relativeFrom="paragraph">
                  <wp:posOffset>4835344</wp:posOffset>
                </wp:positionV>
                <wp:extent cx="3114675" cy="1895475"/>
                <wp:effectExtent l="6985" t="8255" r="12065" b="10795"/>
                <wp:wrapNone/>
                <wp:docPr id="113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4675" cy="18954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C46CBB" id="Rectangle 113" o:spid="_x0000_s1026" style="position:absolute;margin-left:130.8pt;margin-top:380.75pt;width:245.25pt;height:149.2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3528C5C5" wp14:editId="7837DD25">
                <wp:simplePos x="0" y="0"/>
                <wp:positionH relativeFrom="margin">
                  <wp:posOffset>1648213</wp:posOffset>
                </wp:positionH>
                <wp:positionV relativeFrom="paragraph">
                  <wp:posOffset>2613802</wp:posOffset>
                </wp:positionV>
                <wp:extent cx="3101340" cy="1842135"/>
                <wp:effectExtent l="0" t="0" r="22860" b="24765"/>
                <wp:wrapNone/>
                <wp:docPr id="110" name="Rectangl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1340" cy="18421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4E895B" id="Rectangle 110" o:spid="_x0000_s1026" style="position:absolute;margin-left:129.8pt;margin-top:205.8pt;width:244.2pt;height:145.05pt;z-index:25163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" filled="f" strokecolor="red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22BD8B1" wp14:editId="3724C8B5">
                <wp:simplePos x="0" y="0"/>
                <wp:positionH relativeFrom="column">
                  <wp:posOffset>1652109</wp:posOffset>
                </wp:positionH>
                <wp:positionV relativeFrom="paragraph">
                  <wp:posOffset>431165</wp:posOffset>
                </wp:positionV>
                <wp:extent cx="3074670" cy="1788795"/>
                <wp:effectExtent l="0" t="0" r="11430" b="20955"/>
                <wp:wrapNone/>
                <wp:docPr id="10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4670" cy="17887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BC535B" id="Rectangle 107" o:spid="_x0000_s1026" style="position:absolute;margin-left:130.1pt;margin-top:33.95pt;width:242.1pt;height:140.8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" filled="f" strokecolor="red"/>
            </w:pict>
          </mc:Fallback>
        </mc:AlternateContent>
      </w:r>
      <w:r w:rsidR="002A3E5B">
        <w:br w:type="page"/>
      </w:r>
    </w:p>
    <w:p w14:paraId="29F92AB0" w14:textId="77777777" w:rsidR="00AA1688" w:rsidRDefault="00D948DA" w:rsidP="005A6C31">
      <w:r>
        <w:lastRenderedPageBreak/>
        <w:t>Puis l'horloge comme ceci :</w:t>
      </w:r>
    </w:p>
    <w:p w14:paraId="56E76659" w14:textId="77777777" w:rsidR="00AA1688" w:rsidRDefault="00D948DA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19348965" wp14:editId="0F879FAB">
                <wp:simplePos x="0" y="0"/>
                <wp:positionH relativeFrom="column">
                  <wp:posOffset>4075477</wp:posOffset>
                </wp:positionH>
                <wp:positionV relativeFrom="paragraph">
                  <wp:posOffset>61775</wp:posOffset>
                </wp:positionV>
                <wp:extent cx="573206" cy="251460"/>
                <wp:effectExtent l="0" t="0" r="17780" b="15240"/>
                <wp:wrapNone/>
                <wp:docPr id="66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3206" cy="25146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A1A65CC" id="Rectangle 38" o:spid="_x0000_s1026" style="position:absolute;margin-left:320.9pt;margin-top:4.85pt;width:45.15pt;height:19.8pt;z-index:251801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" filled="f" strokecolor="red"/>
            </w:pict>
          </mc:Fallback>
        </mc:AlternateContent>
      </w:r>
      <w:r w:rsidR="002A3E5B">
        <w:rPr>
          <w:noProof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61050A88" wp14:editId="1971F214">
                <wp:simplePos x="0" y="0"/>
                <wp:positionH relativeFrom="column">
                  <wp:posOffset>1548038</wp:posOffset>
                </wp:positionH>
                <wp:positionV relativeFrom="paragraph">
                  <wp:posOffset>5616</wp:posOffset>
                </wp:positionV>
                <wp:extent cx="3219450" cy="1638300"/>
                <wp:effectExtent l="0" t="0" r="0" b="0"/>
                <wp:wrapNone/>
                <wp:docPr id="121" name="Groupe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9450" cy="1638300"/>
                          <a:chOff x="0" y="0"/>
                          <a:chExt cx="3219450" cy="1638300"/>
                        </a:xfrm>
                      </wpg:grpSpPr>
                      <pic:pic xmlns:pic="http://schemas.openxmlformats.org/drawingml/2006/picture">
                        <pic:nvPicPr>
                          <pic:cNvPr id="116" name="Image 116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16383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7" name="Groupe 117"/>
                        <wpg:cNvGrpSpPr>
                          <a:grpSpLocks/>
                        </wpg:cNvGrpSpPr>
                        <wpg:grpSpPr bwMode="auto">
                          <a:xfrm>
                            <a:off x="1511256" y="702978"/>
                            <a:ext cx="1182370" cy="847725"/>
                            <a:chOff x="2917" y="3068"/>
                            <a:chExt cx="1862" cy="1335"/>
                          </a:xfrm>
                        </wpg:grpSpPr>
                        <wps:wsp>
                          <wps:cNvPr id="118" name="Rectangl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2917" y="3068"/>
                              <a:ext cx="1628" cy="39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Rectangle 39"/>
                          <wps:cNvSpPr>
                            <a:spLocks noChangeArrowheads="1"/>
                          </wps:cNvSpPr>
                          <wps:spPr bwMode="auto">
                            <a:xfrm>
                              <a:off x="2922" y="3548"/>
                              <a:ext cx="1607" cy="39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Rectangle 40"/>
                          <wps:cNvSpPr>
                            <a:spLocks noChangeArrowheads="1"/>
                          </wps:cNvSpPr>
                          <wps:spPr bwMode="auto">
                            <a:xfrm>
                              <a:off x="2922" y="4028"/>
                              <a:ext cx="1857" cy="3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78290B7" id="Groupe 121" o:spid="_x0000_s1026" style="position:absolute;margin-left:121.9pt;margin-top:.45pt;width:253.5pt;height:129pt;z-index:251641344" coordsize="32194,16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">
                <v:shape id="Image 116" o:spid="_x0000_s1027" type="#_x0000_t75" style="position:absolute;width:32194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">
                  <v:imagedata r:id="rId56" o:title=""/>
                </v:shape>
                <v:group id="Groupe 117" o:spid="_x0000_s1028" style="position:absolute;left:15112;top:7029;width:11824;height:8478" coordorigin="2917,3068" coordsize="1862,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rect id="Rectangle 38" o:spid="_x0000_s1029" style="position:absolute;left:2917;top:3068;width:1628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" filled="f" strokecolor="red"/>
                  <v:rect id="Rectangle 39" o:spid="_x0000_s1030" style="position:absolute;left:2922;top:3548;width:1607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" filled="f" strokecolor="red"/>
                  <v:rect id="Rectangle 40" o:spid="_x0000_s1031" style="position:absolute;left:2922;top:4028;width:1857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" filled="f" strokecolor="red"/>
                </v:group>
              </v:group>
            </w:pict>
          </mc:Fallback>
        </mc:AlternateContent>
      </w:r>
    </w:p>
    <w:p w14:paraId="064E37F5" w14:textId="77777777" w:rsidR="00AA1688" w:rsidRDefault="00AA1688" w:rsidP="005A6C31"/>
    <w:p w14:paraId="01C55A65" w14:textId="77777777" w:rsidR="00AA1688" w:rsidRDefault="00AA1688" w:rsidP="005A6C31"/>
    <w:p w14:paraId="0B298480" w14:textId="77777777" w:rsidR="00AA1688" w:rsidRDefault="00AA1688" w:rsidP="005A6C31"/>
    <w:p w14:paraId="52CCD1A2" w14:textId="77777777" w:rsidR="00AA1688" w:rsidRDefault="00AA1688" w:rsidP="005A6C31"/>
    <w:p w14:paraId="169307FD" w14:textId="77777777" w:rsidR="00AA1688" w:rsidRDefault="00AA1688" w:rsidP="005A6C31"/>
    <w:p w14:paraId="21A63ECB" w14:textId="77777777" w:rsidR="00AA1688" w:rsidRDefault="00AA1688" w:rsidP="005A6C31">
      <w:pPr>
        <w:rPr>
          <w:noProof/>
        </w:rPr>
      </w:pPr>
    </w:p>
    <w:p w14:paraId="01C3A8F9" w14:textId="77777777" w:rsidR="00CC1BEB" w:rsidRDefault="003D2D85" w:rsidP="00CC1BEB">
      <w:pPr>
        <w:pStyle w:val="Titre3"/>
      </w:pPr>
      <w:bookmarkStart w:id="11" w:name="_Toc528571178"/>
      <w:bookmarkStart w:id="12" w:name="_Toc535248643"/>
      <w:r>
        <w:t>Paramétrage</w:t>
      </w:r>
      <w:r w:rsidR="00CC1BEB" w:rsidRPr="00CC1BEB">
        <w:t xml:space="preserve"> d</w:t>
      </w:r>
      <w:r w:rsidR="00D948DA">
        <w:t>es</w:t>
      </w:r>
      <w:r w:rsidR="00CC1BEB" w:rsidRPr="00CC1BEB">
        <w:t xml:space="preserve"> </w:t>
      </w:r>
      <w:r w:rsidR="00CC1BEB">
        <w:t>mat</w:t>
      </w:r>
      <w:r w:rsidR="00D442B2">
        <w:t>s</w:t>
      </w:r>
      <w:r w:rsidR="00CC1BEB" w:rsidRPr="00CC1BEB">
        <w:t xml:space="preserve"> éclairage</w:t>
      </w:r>
      <w:r w:rsidR="00D948DA">
        <w:t xml:space="preserve"> 1, 2 et 3</w:t>
      </w:r>
      <w:r w:rsidR="00CC1BEB" w:rsidRPr="00CC1BEB">
        <w:t xml:space="preserve"> </w:t>
      </w:r>
      <w:bookmarkStart w:id="13" w:name="_Hlk521578619"/>
      <w:r w:rsidR="00CC1BEB" w:rsidRPr="00CC1BEB">
        <w:t>(menu équipement)</w:t>
      </w:r>
      <w:bookmarkEnd w:id="11"/>
      <w:bookmarkEnd w:id="12"/>
    </w:p>
    <w:p w14:paraId="4A3606EA" w14:textId="77777777" w:rsidR="00D948DA" w:rsidRDefault="00D948DA" w:rsidP="00162E85"/>
    <w:p w14:paraId="15B40A2B" w14:textId="77777777" w:rsidR="00F52667" w:rsidRPr="00162E85" w:rsidRDefault="00F52667" w:rsidP="00162E85">
      <w:r>
        <w:t>Paramétrer les 3 mats de la même manière.</w:t>
      </w:r>
    </w:p>
    <w:bookmarkEnd w:id="13"/>
    <w:p w14:paraId="36F6BEDB" w14:textId="77777777" w:rsidR="0022380A" w:rsidRDefault="00F52667" w:rsidP="006F06E4">
      <w:pPr>
        <w:pStyle w:val="Paragraphedeliste"/>
        <w:numPr>
          <w:ilvl w:val="0"/>
          <w:numId w:val="2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4360A79B" wp14:editId="6E0AC3F1">
                <wp:simplePos x="0" y="0"/>
                <wp:positionH relativeFrom="column">
                  <wp:posOffset>1107088</wp:posOffset>
                </wp:positionH>
                <wp:positionV relativeFrom="paragraph">
                  <wp:posOffset>159149</wp:posOffset>
                </wp:positionV>
                <wp:extent cx="334181" cy="1119112"/>
                <wp:effectExtent l="57150" t="0" r="27940" b="62230"/>
                <wp:wrapNone/>
                <wp:docPr id="299" name="Connecteur droit avec flèch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4181" cy="111911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DBBAF" id="Connecteur droit avec flèche 299" o:spid="_x0000_s1026" type="#_x0000_t32" style="position:absolute;margin-left:87.15pt;margin-top:12.55pt;width:26.3pt;height:88.1pt;flip:x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" strokecolor="red" strokeweight="1pt">
                <v:stroke endarrow="block"/>
              </v:shape>
            </w:pict>
          </mc:Fallback>
        </mc:AlternateContent>
      </w:r>
      <w:r w:rsidR="00C84184">
        <w:t xml:space="preserve">Cliquer sur la </w:t>
      </w:r>
      <w:proofErr w:type="spellStart"/>
      <w:r w:rsidR="00C84184">
        <w:t>géozone</w:t>
      </w:r>
      <w:proofErr w:type="spellEnd"/>
      <w:r w:rsidR="00C84184">
        <w:t xml:space="preserve"> </w:t>
      </w:r>
      <w:r w:rsidR="00D948DA">
        <w:t>cré</w:t>
      </w:r>
      <w:r w:rsidR="006F06E4">
        <w:t>ée</w:t>
      </w:r>
      <w:r>
        <w:t xml:space="preserve"> comme dans cet exemple</w:t>
      </w:r>
      <w:r w:rsidR="006F06E4">
        <w:t xml:space="preserve"> puis</w:t>
      </w:r>
      <w:r>
        <w:t xml:space="preserve"> faire</w:t>
      </w:r>
      <w:r w:rsidR="006F06E4">
        <w:t xml:space="preserve"> dans l'ordre :</w:t>
      </w:r>
    </w:p>
    <w:p w14:paraId="3304A9FB" w14:textId="77777777" w:rsidR="005F64B9" w:rsidRDefault="00366C0F">
      <w:pPr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6448" behindDoc="0" locked="0" layoutInCell="1" allowOverlap="1" wp14:anchorId="2E0BDE33" wp14:editId="185828DD">
                <wp:simplePos x="0" y="0"/>
                <wp:positionH relativeFrom="column">
                  <wp:posOffset>4744218</wp:posOffset>
                </wp:positionH>
                <wp:positionV relativeFrom="paragraph">
                  <wp:posOffset>230931</wp:posOffset>
                </wp:positionV>
                <wp:extent cx="1593414" cy="2866031"/>
                <wp:effectExtent l="0" t="0" r="6985" b="10795"/>
                <wp:wrapNone/>
                <wp:docPr id="350" name="Groupe 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3414" cy="2866031"/>
                          <a:chOff x="0" y="0"/>
                          <a:chExt cx="1593414" cy="2866031"/>
                        </a:xfrm>
                      </wpg:grpSpPr>
                      <wpg:grpSp>
                        <wpg:cNvPr id="131" name="Groupe 131"/>
                        <wpg:cNvGrpSpPr/>
                        <wpg:grpSpPr>
                          <a:xfrm>
                            <a:off x="341194" y="0"/>
                            <a:ext cx="1252220" cy="2626360"/>
                            <a:chOff x="0" y="0"/>
                            <a:chExt cx="1252220" cy="2626360"/>
                          </a:xfrm>
                        </wpg:grpSpPr>
                        <pic:pic xmlns:pic="http://schemas.openxmlformats.org/drawingml/2006/picture">
                          <pic:nvPicPr>
                            <pic:cNvPr id="127" name="Image 1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2220" cy="26263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9" name="Rectangl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232564" y="2447209"/>
                              <a:ext cx="602552" cy="168947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4" name="Rectangle 204"/>
                        <wps:cNvSpPr/>
                        <wps:spPr>
                          <a:xfrm>
                            <a:off x="0" y="2620371"/>
                            <a:ext cx="252484" cy="24566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64A444C" w14:textId="77777777" w:rsidR="00E12BC3" w:rsidRDefault="00E12BC3" w:rsidP="006F06E4">
                              <w:pPr>
                                <w:jc w:val="center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Connecteur droit avec flèche 208"/>
                        <wps:cNvCnPr/>
                        <wps:spPr>
                          <a:xfrm flipV="1">
                            <a:off x="272955" y="2545308"/>
                            <a:ext cx="293702" cy="205332"/>
                          </a:xfrm>
                          <a:prstGeom prst="straightConnector1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350" o:spid="_x0000_s1053" style="position:absolute;margin-left:373.55pt;margin-top:18.2pt;width:125.45pt;height:225.65pt;z-index:251816448" coordsize="15934,286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">
                <v:group id="Groupe 131" o:spid="_x0000_s1054" style="position:absolute;left:3411;width:12523;height:26263" coordsize="12522,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shape id="Image 127" o:spid="_x0000_s1055" type="#_x0000_t75" style="position:absolute;width:12522;height:2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">
                    <v:imagedata r:id="rId57" o:title=""/>
                  </v:shape>
                  <v:rect id="Rectangle 38" o:spid="_x0000_s1056" style="position:absolute;left:2325;top:24472;width:6026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" filled="f" strokecolor="red" strokeweight="1pt"/>
                </v:group>
                <v:rect id="Rectangle 204" o:spid="_x0000_s1057" style="position:absolute;top:26203;width:2524;height:2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" fillcolor="window" strokecolor="red" strokeweight="1.5pt">
                  <v:textbox>
                    <w:txbxContent>
                      <w:p w:rsidR="00E12BC3" w:rsidRDefault="00E12BC3" w:rsidP="006F06E4">
                        <w:pPr>
                          <w:jc w:val="center"/>
                        </w:pPr>
                        <w:r>
                          <w:t>3</w:t>
                        </w:r>
                      </w:p>
                    </w:txbxContent>
                  </v:textbox>
                </v:rect>
                <v:shape id="Connecteur droit avec flèche 208" o:spid="_x0000_s1058" type="#_x0000_t32" style="position:absolute;left:2729;top:25453;width:2937;height:205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" strokecolor="red" strokeweight="1pt">
                  <v:stroke endarrow="block"/>
                </v:shape>
              </v:group>
            </w:pict>
          </mc:Fallback>
        </mc:AlternateContent>
      </w:r>
      <w:r w:rsidR="00F52667">
        <w:rPr>
          <w:noProof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09247410" wp14:editId="5685521E">
                <wp:simplePos x="0" y="0"/>
                <wp:positionH relativeFrom="column">
                  <wp:posOffset>288224</wp:posOffset>
                </wp:positionH>
                <wp:positionV relativeFrom="paragraph">
                  <wp:posOffset>974734</wp:posOffset>
                </wp:positionV>
                <wp:extent cx="1782009" cy="279780"/>
                <wp:effectExtent l="0" t="0" r="27940" b="25400"/>
                <wp:wrapNone/>
                <wp:docPr id="298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2009" cy="2797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EAB8BA" id="Rectangle 38" o:spid="_x0000_s1026" style="position:absolute;margin-left:22.7pt;margin-top:76.75pt;width:140.3pt;height:22.05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" filled="f" strokecolor="red" strokeweight="1pt"/>
            </w:pict>
          </mc:Fallback>
        </mc:AlternateContent>
      </w:r>
      <w:r w:rsidR="00F52667">
        <w:rPr>
          <w:noProof/>
        </w:rPr>
        <mc:AlternateContent>
          <mc:Choice Requires="wpg">
            <w:drawing>
              <wp:anchor distT="0" distB="0" distL="114300" distR="114300" simplePos="0" relativeHeight="251811328" behindDoc="0" locked="0" layoutInCell="1" allowOverlap="1" wp14:anchorId="53AC2D9A" wp14:editId="0F5E4B95">
                <wp:simplePos x="0" y="0"/>
                <wp:positionH relativeFrom="column">
                  <wp:posOffset>2369507</wp:posOffset>
                </wp:positionH>
                <wp:positionV relativeFrom="paragraph">
                  <wp:posOffset>599421</wp:posOffset>
                </wp:positionV>
                <wp:extent cx="1866900" cy="2019319"/>
                <wp:effectExtent l="0" t="0" r="0" b="19050"/>
                <wp:wrapNone/>
                <wp:docPr id="297" name="Groupe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2019319"/>
                          <a:chOff x="0" y="0"/>
                          <a:chExt cx="1866900" cy="2019319"/>
                        </a:xfrm>
                      </wpg:grpSpPr>
                      <wpg:grpSp>
                        <wpg:cNvPr id="128" name="Groupe 128"/>
                        <wpg:cNvGrpSpPr/>
                        <wpg:grpSpPr>
                          <a:xfrm>
                            <a:off x="0" y="375313"/>
                            <a:ext cx="1866900" cy="1260475"/>
                            <a:chOff x="0" y="0"/>
                            <a:chExt cx="1866900" cy="1260475"/>
                          </a:xfrm>
                        </wpg:grpSpPr>
                        <wpg:grpSp>
                          <wpg:cNvPr id="132" name="Groupe 132"/>
                          <wpg:cNvGrpSpPr/>
                          <wpg:grpSpPr>
                            <a:xfrm>
                              <a:off x="0" y="0"/>
                              <a:ext cx="1866900" cy="1260475"/>
                              <a:chOff x="0" y="0"/>
                              <a:chExt cx="1866900" cy="1260475"/>
                            </a:xfrm>
                          </wpg:grpSpPr>
                          <pic:pic xmlns:pic="http://schemas.openxmlformats.org/drawingml/2006/picture">
                            <pic:nvPicPr>
                              <pic:cNvPr id="126" name="Image 12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66900" cy="12604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30" name="Rectangle 3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7983" y="909114"/>
                                <a:ext cx="1088823" cy="168947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22" name="Rectangl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545910" y="122830"/>
                              <a:ext cx="296820" cy="259308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6" name="Rectangle 156"/>
                        <wps:cNvSpPr/>
                        <wps:spPr>
                          <a:xfrm>
                            <a:off x="382138" y="0"/>
                            <a:ext cx="252484" cy="21154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95315EC" w14:textId="77777777" w:rsidR="00E12BC3" w:rsidRDefault="00E12BC3" w:rsidP="006F06E4">
                              <w:pPr>
                                <w:jc w:val="center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Connecteur droit avec flèche 160"/>
                        <wps:cNvCnPr/>
                        <wps:spPr>
                          <a:xfrm>
                            <a:off x="504967" y="211540"/>
                            <a:ext cx="136478" cy="266132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839338" y="1794681"/>
                            <a:ext cx="252095" cy="22463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7CF6E1A" w14:textId="77777777" w:rsidR="00E12BC3" w:rsidRDefault="00E12BC3" w:rsidP="006F06E4">
                              <w:pPr>
                                <w:jc w:val="center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Connecteur droit avec flèche 203"/>
                        <wps:cNvCnPr/>
                        <wps:spPr>
                          <a:xfrm flipV="1">
                            <a:off x="955344" y="1467134"/>
                            <a:ext cx="45719" cy="327480"/>
                          </a:xfrm>
                          <a:prstGeom prst="straightConnector1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297" o:spid="_x0000_s1059" style="position:absolute;margin-left:186.6pt;margin-top:47.2pt;width:147pt;height:159pt;z-index:251811328" coordsize="18669,20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">
                <v:group id="Groupe 128" o:spid="_x0000_s1060" style="position:absolute;top:3753;width:18669;height:12604" coordsize="18669,12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<v:group id="Groupe 132" o:spid="_x0000_s1061" style="position:absolute;width:18669;height:12604" coordsize="18669,12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sN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">
                    <v:shape id="Image 126" o:spid="_x0000_s1062" type="#_x0000_t75" style="position:absolute;width:18669;height:1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">
                      <v:imagedata r:id="rId58" o:title=""/>
                    </v:shape>
                    <v:rect id="Rectangle 38" o:spid="_x0000_s1063" style="position:absolute;left:5179;top:9091;width:1088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" filled="f" strokecolor="red" strokeweight="1pt"/>
                  </v:group>
                  <v:rect id="Rectangle 38" o:spid="_x0000_s1064" style="position:absolute;left:5459;top:1228;width:296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" filled="f" strokecolor="red" strokeweight="1pt"/>
                </v:group>
                <v:rect id="Rectangle 156" o:spid="_x0000_s1065" style="position:absolute;left:3821;width:2525;height:21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" fillcolor="white [3201]" strokecolor="red" strokeweight="1.5pt">
                  <v:textbox>
                    <w:txbxContent>
                      <w:p w:rsidR="00E12BC3" w:rsidRDefault="00E12BC3" w:rsidP="006F06E4">
                        <w:pPr>
                          <w:jc w:val="center"/>
                        </w:pPr>
                        <w:r>
                          <w:t>1</w:t>
                        </w:r>
                      </w:p>
                    </w:txbxContent>
                  </v:textbox>
                </v:rect>
                <v:shape id="Connecteur droit avec flèche 160" o:spid="_x0000_s1066" type="#_x0000_t32" style="position:absolute;left:5049;top:2115;width:1365;height:266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" strokecolor="red" strokeweight="1pt">
                  <v:stroke endarrow="block"/>
                </v:shape>
                <v:rect id="Rectangle 169" o:spid="_x0000_s1067" style="position:absolute;left:8393;top:17946;width:2521;height:2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" fillcolor="window" strokecolor="red" strokeweight="1.5pt">
                  <v:textbox>
                    <w:txbxContent>
                      <w:p w:rsidR="00E12BC3" w:rsidRDefault="00E12BC3" w:rsidP="006F06E4">
                        <w:pPr>
                          <w:jc w:val="center"/>
                        </w:pPr>
                        <w:r>
                          <w:t>2</w:t>
                        </w:r>
                      </w:p>
                    </w:txbxContent>
                  </v:textbox>
                </v:rect>
                <v:shape id="Connecteur droit avec flèche 203" o:spid="_x0000_s1068" type="#_x0000_t32" style="position:absolute;left:9553;top:14671;width:457;height:327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" strokecolor="red" strokeweight="1pt">
                  <v:stroke endarrow="block"/>
                </v:shape>
              </v:group>
            </w:pict>
          </mc:Fallback>
        </mc:AlternateContent>
      </w:r>
      <w:r w:rsidR="00F52667">
        <w:rPr>
          <w:noProof/>
        </w:rPr>
        <w:drawing>
          <wp:anchor distT="0" distB="0" distL="114300" distR="114300" simplePos="0" relativeHeight="251833856" behindDoc="0" locked="0" layoutInCell="1" allowOverlap="1" wp14:anchorId="2F86566A" wp14:editId="4FADFEB1">
            <wp:simplePos x="0" y="0"/>
            <wp:positionH relativeFrom="column">
              <wp:posOffset>171867</wp:posOffset>
            </wp:positionH>
            <wp:positionV relativeFrom="paragraph">
              <wp:posOffset>975179</wp:posOffset>
            </wp:positionV>
            <wp:extent cx="1898032" cy="1153235"/>
            <wp:effectExtent l="0" t="0" r="6985" b="8890"/>
            <wp:wrapThrough wrapText="bothSides">
              <wp:wrapPolygon edited="0">
                <wp:start x="0" y="0"/>
                <wp:lineTo x="0" y="21410"/>
                <wp:lineTo x="21463" y="21410"/>
                <wp:lineTo x="21463" y="0"/>
                <wp:lineTo x="0" y="0"/>
              </wp:wrapPolygon>
            </wp:wrapThrough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2019-01-03_16331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032" cy="115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64B9">
        <w:br w:type="page"/>
      </w:r>
    </w:p>
    <w:p w14:paraId="54F9D487" w14:textId="77777777" w:rsidR="00162E85" w:rsidRDefault="00162E85" w:rsidP="005A6C31">
      <w:r w:rsidRPr="00DE70A6">
        <w:lastRenderedPageBreak/>
        <w:t xml:space="preserve">Renseigner les champs </w:t>
      </w:r>
      <w:r w:rsidR="006F06E4" w:rsidRPr="00DE70A6">
        <w:t xml:space="preserve">comme ceci </w:t>
      </w:r>
      <w:r w:rsidRPr="00DE70A6">
        <w:t>:</w:t>
      </w:r>
    </w:p>
    <w:p w14:paraId="0F5B30CA" w14:textId="77777777" w:rsidR="00F52667" w:rsidRDefault="007279C4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829760" behindDoc="0" locked="0" layoutInCell="1" allowOverlap="1" wp14:anchorId="6110B280" wp14:editId="589CCF69">
                <wp:simplePos x="0" y="0"/>
                <wp:positionH relativeFrom="column">
                  <wp:posOffset>35740</wp:posOffset>
                </wp:positionH>
                <wp:positionV relativeFrom="paragraph">
                  <wp:posOffset>116366</wp:posOffset>
                </wp:positionV>
                <wp:extent cx="3967547" cy="1764665"/>
                <wp:effectExtent l="0" t="0" r="0" b="6985"/>
                <wp:wrapNone/>
                <wp:docPr id="315" name="Groupe 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7547" cy="1764665"/>
                          <a:chOff x="0" y="0"/>
                          <a:chExt cx="3967547" cy="1764665"/>
                        </a:xfrm>
                      </wpg:grpSpPr>
                      <wpg:grpSp>
                        <wpg:cNvPr id="314" name="Groupe 314"/>
                        <wpg:cNvGrpSpPr/>
                        <wpg:grpSpPr>
                          <a:xfrm>
                            <a:off x="0" y="0"/>
                            <a:ext cx="3967547" cy="1764665"/>
                            <a:chOff x="0" y="0"/>
                            <a:chExt cx="3967547" cy="1764665"/>
                          </a:xfrm>
                        </wpg:grpSpPr>
                        <wpg:grpSp>
                          <wpg:cNvPr id="289" name="Groupe 289"/>
                          <wpg:cNvGrpSpPr/>
                          <wpg:grpSpPr>
                            <a:xfrm>
                              <a:off x="0" y="0"/>
                              <a:ext cx="3967547" cy="1764665"/>
                              <a:chOff x="279779" y="0"/>
                              <a:chExt cx="3967547" cy="1764665"/>
                            </a:xfrm>
                          </wpg:grpSpPr>
                          <wps:wsp>
                            <wps:cNvPr id="219" name="Rectangle 219"/>
                            <wps:cNvSpPr/>
                            <wps:spPr>
                              <a:xfrm>
                                <a:off x="279779" y="1371600"/>
                                <a:ext cx="2039051" cy="24566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51D76301" w14:textId="77777777" w:rsidR="00E12BC3" w:rsidRDefault="00E12BC3" w:rsidP="006F06E4">
                                  <w:pPr>
                                    <w:jc w:val="center"/>
                                  </w:pPr>
                                  <w:proofErr w:type="spellStart"/>
                                  <w:r w:rsidRPr="008F6587">
                                    <w:rPr>
                                      <w:b/>
                                    </w:rPr>
                                    <w:t>Citybox</w:t>
                                  </w:r>
                                  <w:proofErr w:type="spellEnd"/>
                                  <w:r w:rsidRPr="008F6587">
                                    <w:rPr>
                                      <w:b/>
                                    </w:rPr>
                                    <w:t xml:space="preserve"> V2[dali1switchmeter</w:t>
                                  </w:r>
                                  <w:r>
                                    <w:t>]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288" name="Groupe 288"/>
                            <wpg:cNvGrpSpPr/>
                            <wpg:grpSpPr>
                              <a:xfrm>
                                <a:off x="2374711" y="0"/>
                                <a:ext cx="1872615" cy="1764665"/>
                                <a:chOff x="0" y="0"/>
                                <a:chExt cx="1872615" cy="17646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" name="Image 1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72615" cy="17646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5" name="Rectangle 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71349" y="1528549"/>
                                  <a:ext cx="641445" cy="1962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01" name="Connecteur droit avec flèche 301"/>
                            <wps:cNvCnPr/>
                            <wps:spPr>
                              <a:xfrm flipV="1">
                                <a:off x="2333767" y="1351129"/>
                                <a:ext cx="961906" cy="129653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90" name="Rectangle 290"/>
                          <wps:cNvSpPr/>
                          <wps:spPr>
                            <a:xfrm>
                              <a:off x="2886501" y="641445"/>
                              <a:ext cx="211541" cy="150021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0262BC26" w14:textId="77777777" w:rsidR="00E12BC3" w:rsidRDefault="00E12BC3" w:rsidP="006F06E4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0" name="Rectangle 300"/>
                          <wps:cNvSpPr/>
                          <wps:spPr>
                            <a:xfrm>
                              <a:off x="2988860" y="1071349"/>
                              <a:ext cx="211541" cy="150021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35521A9B" w14:textId="77777777" w:rsidR="00E12BC3" w:rsidRDefault="00E12BC3" w:rsidP="00881BA7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2" name="Rectangle 292"/>
                        <wps:cNvSpPr/>
                        <wps:spPr>
                          <a:xfrm>
                            <a:off x="3002508" y="1255594"/>
                            <a:ext cx="736980" cy="136478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17DE09C" w14:textId="77777777" w:rsidR="00E12BC3" w:rsidRDefault="00E12BC3" w:rsidP="007F7AD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315" o:spid="_x0000_s1069" style="position:absolute;left:0;text-align:left;margin-left:2.8pt;margin-top:9.15pt;width:312.4pt;height:138.95pt;z-index:251829760" coordsize="39675,176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">
                <v:group id="Groupe 314" o:spid="_x0000_s1070" style="position:absolute;width:39675;height:17646" coordsize="39675,17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mRj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GavMDtTDgCcnkFAAD//wMAUEsBAi0AFAAGAAgAAAAhANvh9svuAAAAhQEAABMAAAAAAAAA&#10;AAAAAAAAAAAAAFtDb250ZW50X1R5cGVzXS54bWxQSwECLQAUAAYACAAAACEAWvQsW78AAAAVAQAA&#10;CwAAAAAAAAAAAAAAAAAfAQAAX3JlbHMvLnJlbHNQSwECLQAUAAYACAAAACEAHOJkY8YAAADcAAAA&#10;DwAAAAAAAAAAAAAAAAAHAgAAZHJzL2Rvd25yZXYueG1sUEsFBgAAAAADAAMAtwAAAPoCAAAAAA==&#10;">
                  <v:group id="Groupe 289" o:spid="_x0000_s1071" style="position:absolute;width:39675;height:17646" coordorigin="2797" coordsize="39675,17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  <v:rect id="Rectangle 219" o:spid="_x0000_s1072" style="position:absolute;left:2797;top:13716;width:20391;height:24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" fillcolor="window" strokecolor="red" strokeweight="1.5pt">
                      <v:textbox>
                        <w:txbxContent>
                          <w:p w:rsidR="00E12BC3" w:rsidRDefault="00E12BC3" w:rsidP="006F06E4">
                            <w:pPr>
                              <w:jc w:val="center"/>
                            </w:pPr>
                            <w:proofErr w:type="spellStart"/>
                            <w:r w:rsidRPr="008F6587">
                              <w:rPr>
                                <w:b/>
                              </w:rPr>
                              <w:t>Citybox</w:t>
                            </w:r>
                            <w:proofErr w:type="spellEnd"/>
                            <w:r w:rsidRPr="008F6587">
                              <w:rPr>
                                <w:b/>
                              </w:rPr>
                              <w:t xml:space="preserve"> V2[dali1switchmeter</w:t>
                            </w:r>
                            <w:r>
                              <w:t>]</w:t>
                            </w:r>
                          </w:p>
                        </w:txbxContent>
                      </v:textbox>
                    </v:rect>
                    <v:group id="Groupe 288" o:spid="_x0000_s1073" style="position:absolute;left:23747;width:18726;height:17646" coordsize="18726,17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R8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">
                      <v:shape id="Image 133" o:spid="_x0000_s1074" type="#_x0000_t75" style="position:absolute;width:18726;height:17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">
                        <v:imagedata r:id="rId61" o:title=""/>
                      </v:shape>
                      <v:rect id="Rectangle 38" o:spid="_x0000_s1075" style="position:absolute;left:10713;top:15285;width:6414;height:1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" filled="f" strokecolor="red" strokeweight="1pt"/>
                    </v:group>
                    <v:shape id="Connecteur droit avec flèche 301" o:spid="_x0000_s1076" type="#_x0000_t32" style="position:absolute;left:23337;top:13511;width:9619;height:129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" strokecolor="red" strokeweight="1pt">
                      <v:stroke endarrow="block"/>
                    </v:shape>
                  </v:group>
                  <v:rect id="Rectangle 290" o:spid="_x0000_s1077" style="position:absolute;left:28865;top:6414;width:2115;height:1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" filled="f" strokecolor="red" strokeweight="1pt">
                    <v:textbox>
                      <w:txbxContent>
                        <w:p w:rsidR="00E12BC3" w:rsidRDefault="00E12BC3" w:rsidP="006F06E4">
                          <w:pPr>
                            <w:jc w:val="center"/>
                          </w:pPr>
                        </w:p>
                      </w:txbxContent>
                    </v:textbox>
                  </v:rect>
                  <v:rect id="Rectangle 300" o:spid="_x0000_s1078" style="position:absolute;left:29888;top:10713;width:2116;height:1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" filled="f" strokecolor="red" strokeweight="1pt">
                    <v:textbox>
                      <w:txbxContent>
                        <w:p w:rsidR="00E12BC3" w:rsidRDefault="00E12BC3" w:rsidP="00881BA7">
                          <w:pPr>
                            <w:jc w:val="center"/>
                          </w:pPr>
                        </w:p>
                      </w:txbxContent>
                    </v:textbox>
                  </v:rect>
                </v:group>
                <v:rect id="Rectangle 292" o:spid="_x0000_s1079" style="position:absolute;left:30025;top:12555;width:7369;height:1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7F7ADE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386B5E85" w14:textId="77777777" w:rsidR="00F52667" w:rsidRDefault="00F52667" w:rsidP="005A6C31"/>
    <w:p w14:paraId="0A15E372" w14:textId="77777777" w:rsidR="00F52667" w:rsidRDefault="00F52667" w:rsidP="005A6C31"/>
    <w:p w14:paraId="04C338B3" w14:textId="77777777" w:rsidR="00F52667" w:rsidRDefault="00F52667" w:rsidP="005A6C31"/>
    <w:p w14:paraId="5062EBEA" w14:textId="77777777" w:rsidR="00F52667" w:rsidRDefault="00F52667" w:rsidP="005A6C31"/>
    <w:p w14:paraId="7E015562" w14:textId="77777777" w:rsidR="00AA1688" w:rsidRDefault="00AA1688" w:rsidP="005A6C31"/>
    <w:p w14:paraId="14358797" w14:textId="77777777" w:rsidR="00AA1688" w:rsidRDefault="00DE70A6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17856" behindDoc="0" locked="0" layoutInCell="1" allowOverlap="1" wp14:anchorId="12CDD31A" wp14:editId="7D284BC2">
                <wp:simplePos x="0" y="0"/>
                <wp:positionH relativeFrom="column">
                  <wp:posOffset>4371644</wp:posOffset>
                </wp:positionH>
                <wp:positionV relativeFrom="paragraph">
                  <wp:posOffset>92351</wp:posOffset>
                </wp:positionV>
                <wp:extent cx="1835812" cy="682752"/>
                <wp:effectExtent l="628650" t="0" r="12065" b="22225"/>
                <wp:wrapNone/>
                <wp:docPr id="516" name="Légende : flèche courbée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5812" cy="682752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84570"/>
                            <a:gd name="adj6" fmla="val -33477"/>
                          </a:avLst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8DE29E" w14:textId="77777777" w:rsidR="00E12BC3" w:rsidRDefault="00E12BC3" w:rsidP="00DE70A6">
                            <w:pPr>
                              <w:jc w:val="center"/>
                            </w:pPr>
                            <w:r>
                              <w:t>Placer le mat sur la carte à côté du contrôleur et au niveau d'établissement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516" o:spid="_x0000_s1080" type="#_x0000_t48" style="position:absolute;left:0;text-align:left;margin-left:344.2pt;margin-top:7.25pt;width:144.55pt;height:53.75pt;z-index:25221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" adj="-7231,18267" fillcolor="white [3201]" strokecolor="red" strokeweight="1.5pt">
                <v:textbox>
                  <w:txbxContent>
                    <w:p w:rsidR="00E12BC3" w:rsidRDefault="00E12BC3" w:rsidP="00DE70A6">
                      <w:pPr>
                        <w:jc w:val="center"/>
                      </w:pPr>
                      <w:r>
                        <w:t>Placer le mat sur la carte à côté du contrôleur et au niveau d'établissement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7279C4">
        <w:rPr>
          <w:noProof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0DEF3DFA" wp14:editId="2E2953E6">
                <wp:simplePos x="0" y="0"/>
                <wp:positionH relativeFrom="column">
                  <wp:posOffset>3522743</wp:posOffset>
                </wp:positionH>
                <wp:positionV relativeFrom="paragraph">
                  <wp:posOffset>66239</wp:posOffset>
                </wp:positionV>
                <wp:extent cx="136478" cy="504967"/>
                <wp:effectExtent l="0" t="0" r="73660" b="47625"/>
                <wp:wrapNone/>
                <wp:docPr id="317" name="Connecteur droit avec flèche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478" cy="504967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1C969" id="Connecteur droit avec flèche 317" o:spid="_x0000_s1026" type="#_x0000_t32" style="position:absolute;margin-left:277.4pt;margin-top:5.2pt;width:10.75pt;height:39.75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" strokecolor="red" strokeweight="1.5pt">
                <v:stroke endarrow="block"/>
              </v:shape>
            </w:pict>
          </mc:Fallback>
        </mc:AlternateContent>
      </w:r>
    </w:p>
    <w:p w14:paraId="649F706A" w14:textId="77777777" w:rsidR="00AA1688" w:rsidRDefault="007279C4" w:rsidP="005A6C31">
      <w:r>
        <w:rPr>
          <w:noProof/>
        </w:rPr>
        <w:drawing>
          <wp:anchor distT="0" distB="0" distL="114300" distR="114300" simplePos="0" relativeHeight="251582970" behindDoc="0" locked="0" layoutInCell="1" allowOverlap="1" wp14:anchorId="02845B40" wp14:editId="2AAD5EAC">
            <wp:simplePos x="0" y="0"/>
            <wp:positionH relativeFrom="column">
              <wp:posOffset>3239135</wp:posOffset>
            </wp:positionH>
            <wp:positionV relativeFrom="paragraph">
              <wp:posOffset>1905</wp:posOffset>
            </wp:positionV>
            <wp:extent cx="934720" cy="851535"/>
            <wp:effectExtent l="0" t="0" r="0" b="5715"/>
            <wp:wrapThrough wrapText="bothSides">
              <wp:wrapPolygon edited="0">
                <wp:start x="0" y="0"/>
                <wp:lineTo x="0" y="21262"/>
                <wp:lineTo x="21130" y="21262"/>
                <wp:lineTo x="21130" y="0"/>
                <wp:lineTo x="0" y="0"/>
              </wp:wrapPolygon>
            </wp:wrapThrough>
            <wp:docPr id="318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2019-01-04_08503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4720" cy="85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87410" w14:textId="77777777" w:rsidR="00CC0AB5" w:rsidRDefault="00CC0AB5" w:rsidP="005A6C31"/>
    <w:p w14:paraId="007976B0" w14:textId="77777777" w:rsidR="00162E85" w:rsidRDefault="00162E85" w:rsidP="005A6C31"/>
    <w:p w14:paraId="4ECAEE7E" w14:textId="77777777" w:rsidR="00162E85" w:rsidRDefault="00162E85" w:rsidP="005A6C31"/>
    <w:p w14:paraId="5A2C2639" w14:textId="77777777" w:rsidR="00162E85" w:rsidRDefault="007279C4" w:rsidP="005A6C31">
      <w:pPr>
        <w:rPr>
          <w:b/>
        </w:rPr>
      </w:pPr>
      <w:r>
        <w:t>Paramétrer dans l'onglet "</w:t>
      </w:r>
      <w:r w:rsidRPr="007279C4">
        <w:rPr>
          <w:b/>
        </w:rPr>
        <w:t>Identité</w:t>
      </w:r>
      <w:r>
        <w:rPr>
          <w:b/>
        </w:rPr>
        <w:t>"</w:t>
      </w:r>
    </w:p>
    <w:p w14:paraId="6AC344D4" w14:textId="77777777" w:rsidR="007279C4" w:rsidRDefault="007279C4" w:rsidP="005A6C31"/>
    <w:p w14:paraId="603456F9" w14:textId="77777777" w:rsidR="008F6587" w:rsidRDefault="008E7BCA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915776" behindDoc="0" locked="0" layoutInCell="1" allowOverlap="1" wp14:anchorId="5815BDB5" wp14:editId="551BB5B3">
                <wp:simplePos x="0" y="0"/>
                <wp:positionH relativeFrom="column">
                  <wp:posOffset>328295</wp:posOffset>
                </wp:positionH>
                <wp:positionV relativeFrom="paragraph">
                  <wp:posOffset>8255</wp:posOffset>
                </wp:positionV>
                <wp:extent cx="3509645" cy="3678555"/>
                <wp:effectExtent l="0" t="0" r="0" b="0"/>
                <wp:wrapNone/>
                <wp:docPr id="312" name="Groupe 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9645" cy="3678555"/>
                          <a:chOff x="13648" y="0"/>
                          <a:chExt cx="3509787" cy="3678958"/>
                        </a:xfrm>
                      </wpg:grpSpPr>
                      <wpg:grpSp>
                        <wpg:cNvPr id="311" name="Groupe 311"/>
                        <wpg:cNvGrpSpPr/>
                        <wpg:grpSpPr>
                          <a:xfrm>
                            <a:off x="13648" y="0"/>
                            <a:ext cx="3509787" cy="3678958"/>
                            <a:chOff x="13648" y="0"/>
                            <a:chExt cx="3509787" cy="3678958"/>
                          </a:xfrm>
                        </wpg:grpSpPr>
                        <wpg:grpSp>
                          <wpg:cNvPr id="307" name="Groupe 307"/>
                          <wpg:cNvGrpSpPr/>
                          <wpg:grpSpPr>
                            <a:xfrm>
                              <a:off x="882687" y="0"/>
                              <a:ext cx="2640748" cy="3678958"/>
                              <a:chOff x="882687" y="0"/>
                              <a:chExt cx="2640748" cy="3678958"/>
                            </a:xfrm>
                          </wpg:grpSpPr>
                          <wpg:grpSp>
                            <wpg:cNvPr id="153" name="Groupe 153"/>
                            <wpg:cNvGrpSpPr/>
                            <wpg:grpSpPr>
                              <a:xfrm>
                                <a:off x="882687" y="1415187"/>
                                <a:ext cx="983112" cy="1132580"/>
                                <a:chOff x="882687" y="1374243"/>
                                <a:chExt cx="983112" cy="1132580"/>
                              </a:xfrm>
                            </wpg:grpSpPr>
                            <wps:wsp>
                              <wps:cNvPr id="145" name="Rectangle 1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93258" y="1374243"/>
                                  <a:ext cx="972541" cy="1797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" name="Rectangle 1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93258" y="1559237"/>
                                  <a:ext cx="232564" cy="1744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0" name="Rectangle 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2687" y="1966225"/>
                                  <a:ext cx="982756" cy="1691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1" name="Rectangle 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2687" y="2140648"/>
                                  <a:ext cx="982756" cy="1849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2" name="Rectangle 1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2687" y="2330928"/>
                                  <a:ext cx="982756" cy="1758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143" name="Groupe 143"/>
                            <wpg:cNvGrpSpPr/>
                            <wpg:grpSpPr>
                              <a:xfrm>
                                <a:off x="1641280" y="0"/>
                                <a:ext cx="1631501" cy="3207385"/>
                                <a:chOff x="-2553538" y="894999"/>
                                <a:chExt cx="1632565" cy="32073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" name="Image 1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615028" y="894999"/>
                                  <a:ext cx="694055" cy="32073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2" name="AutoShape 49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-2553538" y="2488650"/>
                                  <a:ext cx="1341302" cy="832557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35" name="Groupe 135"/>
                            <wpg:cNvGrpSpPr>
                              <a:grpSpLocks/>
                            </wpg:cNvGrpSpPr>
                            <wpg:grpSpPr bwMode="auto">
                              <a:xfrm>
                                <a:off x="2347415" y="1487606"/>
                                <a:ext cx="1176020" cy="2191352"/>
                                <a:chOff x="9886" y="3728"/>
                                <a:chExt cx="1744" cy="3295"/>
                              </a:xfrm>
                            </wpg:grpSpPr>
                            <wps:wsp>
                              <wps:cNvPr id="136" name="Rectangle 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753" y="3728"/>
                                  <a:ext cx="446" cy="19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7" name="AutoShape 44"/>
                              <wps:cNvCnPr>
                                <a:cxnSpLocks noChangeShapeType="1"/>
                                <a:stCxn id="138" idx="0"/>
                              </wps:cNvCnPr>
                              <wps:spPr bwMode="auto">
                                <a:xfrm flipV="1">
                                  <a:off x="10758" y="5713"/>
                                  <a:ext cx="186" cy="61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8" name="Text Box 4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86" y="6329"/>
                                  <a:ext cx="1744" cy="6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FF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9CA7A22" w14:textId="77777777" w:rsidR="00E12BC3" w:rsidRDefault="00E12BC3" w:rsidP="008F6587">
                                    <w:pPr>
                                      <w:jc w:val="center"/>
                                    </w:pPr>
                                    <w:r>
                                      <w:t>CITYBOX de mat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164" name="Image 1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648" y="2579426"/>
                              <a:ext cx="1865630" cy="1536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5" name="Rectangle 165"/>
                          <wps:cNvSpPr>
                            <a:spLocks noChangeArrowheads="1"/>
                          </wps:cNvSpPr>
                          <wps:spPr bwMode="auto">
                            <a:xfrm>
                              <a:off x="900752" y="2579426"/>
                              <a:ext cx="211455" cy="147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9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2954740" y="1501254"/>
                            <a:ext cx="252483" cy="10728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e 312" o:spid="_x0000_s1081" style="position:absolute;left:0;text-align:left;margin-left:25.85pt;margin-top:.65pt;width:276.35pt;height:289.65pt;z-index:251915776;mso-width-relative:margin" coordorigin="136" coordsize="35097,3678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">
                <v:group id="Groupe 311" o:spid="_x0000_s1082" style="position:absolute;left:136;width:35098;height:36789" coordorigin="136" coordsize="35097,3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<v:group id="Groupe 307" o:spid="_x0000_s1083" style="position:absolute;left:8826;width:26408;height:36789" coordorigin="8826" coordsize="26407,3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zJ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">
                    <v:group id="Groupe 153" o:spid="_x0000_s1084" style="position:absolute;left:8826;top:14151;width:9831;height:11326" coordorigin="8826,13742" coordsize="9831,1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      <v:rect id="Rectangle 145" o:spid="_x0000_s1085" style="position:absolute;left:8932;top:13742;width:9725;height: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" filled="f" strokecolor="red"/>
                      <v:rect id="Rectangle 146" o:spid="_x0000_s1086" style="position:absolute;left:8932;top:15592;width:2326;height:1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" filled="f" strokecolor="red"/>
                      <v:rect id="Rectangle 150" o:spid="_x0000_s1087" style="position:absolute;left:8826;top:19662;width:9828;height:1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" filled="f" strokecolor="red"/>
                      <v:rect id="Rectangle 151" o:spid="_x0000_s1088" style="position:absolute;left:8826;top:21406;width:9828;height:1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" filled="f" strokecolor="red"/>
                      <v:rect id="Rectangle 152" o:spid="_x0000_s1089" style="position:absolute;left:8826;top:23309;width:9828;height:1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" filled="f" strokecolor="red"/>
                    </v:group>
                    <v:group id="Groupe 143" o:spid="_x0000_s1090" style="position:absolute;left:16412;width:16315;height:32073" coordorigin="-25535,8949" coordsize="16325,32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    <v:shape id="Image 134" o:spid="_x0000_s1091" type="#_x0000_t75" style="position:absolute;left:-16150;top:8949;width:6941;height:32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">
                        <v:imagedata r:id="rId65" o:title=""/>
                      </v:shape>
                      <v:shape id="AutoShape 49" o:spid="_x0000_s1092" type="#_x0000_t32" style="position:absolute;left:-25535;top:24886;width:13413;height:832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" strokecolor="red" strokeweight="1pt">
                        <v:stroke endarrow="block"/>
                      </v:shape>
                    </v:group>
                    <v:group id="Groupe 135" o:spid="_x0000_s1093" style="position:absolute;left:23474;top:14876;width:11760;height:21913" coordorigin="9886,3728" coordsize="1744,3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/N5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xRJ+nwkXyM0DAAD//wMAUEsBAi0AFAAGAAgAAAAhANvh9svuAAAAhQEAABMAAAAAAAAAAAAA&#10;AAAAAAAAAFtDb250ZW50X1R5cGVzXS54bWxQSwECLQAUAAYACAAAACEAWvQsW78AAAAVAQAACwAA&#10;AAAAAAAAAAAAAAAfAQAAX3JlbHMvLnJlbHNQSwECLQAUAAYACAAAACEAld/zecMAAADcAAAADwAA&#10;AAAAAAAAAAAAAAAHAgAAZHJzL2Rvd25yZXYueG1sUEsFBgAAAAADAAMAtwAAAPcCAAAAAA==&#10;">
                      <v:rect id="Rectangle 43" o:spid="_x0000_s1094" style="position:absolute;left:10753;top:3728;width:446;height:1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" filled="f" strokecolor="red" strokeweight="1pt"/>
                      <v:shape id="AutoShape 44" o:spid="_x0000_s1095" type="#_x0000_t32" style="position:absolute;left:10758;top:5713;width:186;height:6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" strokecolor="red">
                        <v:stroke endarrow="block"/>
                      </v:shape>
                      <v:shape id="Text Box 45" o:spid="_x0000_s1096" type="#_x0000_t202" style="position:absolute;left:9886;top:6329;width:1744;height: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" filled="f" stroked="f" strokecolor="red">
                        <v:textbox>
                          <w:txbxContent>
                            <w:p w:rsidR="00E12BC3" w:rsidRDefault="00E12BC3" w:rsidP="008F6587">
                              <w:pPr>
                                <w:jc w:val="center"/>
                              </w:pPr>
                              <w:r>
                                <w:t>CITYBOX de mat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Image 164" o:spid="_x0000_s1097" type="#_x0000_t75" style="position:absolute;left:136;top:25794;width:18656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">
                    <v:imagedata r:id="rId66" o:title=""/>
                  </v:shape>
                  <v:rect id="Rectangle 165" o:spid="_x0000_s1098" style="position:absolute;left:9007;top:25794;width:2115;height:1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" filled="f" strokecolor="red"/>
                </v:group>
                <v:rect id="Rectangle 139" o:spid="_x0000_s1099" style="position:absolute;left:29547;top:15012;width:2525;height:1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" filled="f" strokecolor="red" strokeweight="1pt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7845" behindDoc="0" locked="0" layoutInCell="1" allowOverlap="1" wp14:anchorId="231671EA" wp14:editId="2F1CE857">
            <wp:simplePos x="0" y="0"/>
            <wp:positionH relativeFrom="margin">
              <wp:posOffset>328295</wp:posOffset>
            </wp:positionH>
            <wp:positionV relativeFrom="paragraph">
              <wp:posOffset>68580</wp:posOffset>
            </wp:positionV>
            <wp:extent cx="1840865" cy="2459990"/>
            <wp:effectExtent l="0" t="0" r="6985" b="0"/>
            <wp:wrapThrough wrapText="bothSides">
              <wp:wrapPolygon edited="0">
                <wp:start x="0" y="0"/>
                <wp:lineTo x="0" y="21410"/>
                <wp:lineTo x="21458" y="21410"/>
                <wp:lineTo x="21458" y="0"/>
                <wp:lineTo x="0" y="0"/>
              </wp:wrapPolygon>
            </wp:wrapThrough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9-01-07_16015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865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3C4F"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30A0C47" wp14:editId="3385BBE3">
                <wp:simplePos x="0" y="0"/>
                <wp:positionH relativeFrom="column">
                  <wp:posOffset>3368040</wp:posOffset>
                </wp:positionH>
                <wp:positionV relativeFrom="paragraph">
                  <wp:posOffset>6975475</wp:posOffset>
                </wp:positionV>
                <wp:extent cx="1226820" cy="175895"/>
                <wp:effectExtent l="7620" t="8255" r="13335" b="6350"/>
                <wp:wrapNone/>
                <wp:docPr id="149" name="Rectangl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6820" cy="1758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A8B883" id="Rectangle 149" o:spid="_x0000_s1026" style="position:absolute;margin-left:265.2pt;margin-top:549.25pt;width:96.6pt;height:13.8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" filled="f" strokecolor="red"/>
            </w:pict>
          </mc:Fallback>
        </mc:AlternateContent>
      </w:r>
      <w:r w:rsidR="00D53C4F"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C85C0DF" wp14:editId="2244E77B">
                <wp:simplePos x="0" y="0"/>
                <wp:positionH relativeFrom="column">
                  <wp:posOffset>3362325</wp:posOffset>
                </wp:positionH>
                <wp:positionV relativeFrom="paragraph">
                  <wp:posOffset>6674485</wp:posOffset>
                </wp:positionV>
                <wp:extent cx="1186815" cy="198755"/>
                <wp:effectExtent l="11430" t="12065" r="11430" b="8255"/>
                <wp:wrapNone/>
                <wp:docPr id="148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6815" cy="1987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6FB442" id="Rectangle 148" o:spid="_x0000_s1026" style="position:absolute;margin-left:264.75pt;margin-top:525.55pt;width:93.45pt;height:15.6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" filled="f" strokecolor="red"/>
            </w:pict>
          </mc:Fallback>
        </mc:AlternateContent>
      </w:r>
      <w:r w:rsidR="00D53C4F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8712390" wp14:editId="376E28E6">
                <wp:simplePos x="0" y="0"/>
                <wp:positionH relativeFrom="column">
                  <wp:posOffset>3356610</wp:posOffset>
                </wp:positionH>
                <wp:positionV relativeFrom="paragraph">
                  <wp:posOffset>6362065</wp:posOffset>
                </wp:positionV>
                <wp:extent cx="1334770" cy="215900"/>
                <wp:effectExtent l="5715" t="13970" r="12065" b="8255"/>
                <wp:wrapNone/>
                <wp:docPr id="147" name="Rect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477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E088AF" id="Rectangle 147" o:spid="_x0000_s1026" style="position:absolute;margin-left:264.3pt;margin-top:500.95pt;width:105.1pt;height:17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" filled="f" strokecolor="red"/>
            </w:pict>
          </mc:Fallback>
        </mc:AlternateContent>
      </w:r>
    </w:p>
    <w:p w14:paraId="52F9861E" w14:textId="77777777" w:rsidR="008F6587" w:rsidRDefault="008F6587" w:rsidP="005A6C31"/>
    <w:p w14:paraId="499B09CF" w14:textId="77777777" w:rsidR="00DD2210" w:rsidRDefault="00DD2210" w:rsidP="005A6C31"/>
    <w:p w14:paraId="5BD42D07" w14:textId="77777777" w:rsidR="008F6587" w:rsidRDefault="008F6587" w:rsidP="005A6C31"/>
    <w:p w14:paraId="75D055C8" w14:textId="77777777" w:rsidR="0029043E" w:rsidRDefault="0029043E" w:rsidP="00D411B4"/>
    <w:p w14:paraId="5477DD9B" w14:textId="77777777" w:rsidR="0029043E" w:rsidRDefault="00FF3047" w:rsidP="00D411B4">
      <w:r>
        <w:rPr>
          <w:noProof/>
        </w:rPr>
        <mc:AlternateContent>
          <mc:Choice Requires="wps">
            <w:drawing>
              <wp:anchor distT="0" distB="0" distL="114300" distR="114300" simplePos="0" relativeHeight="252263936" behindDoc="0" locked="0" layoutInCell="1" allowOverlap="1" wp14:anchorId="1823D460" wp14:editId="31973207">
                <wp:simplePos x="0" y="0"/>
                <wp:positionH relativeFrom="column">
                  <wp:posOffset>3536093</wp:posOffset>
                </wp:positionH>
                <wp:positionV relativeFrom="paragraph">
                  <wp:posOffset>107094</wp:posOffset>
                </wp:positionV>
                <wp:extent cx="500629" cy="142792"/>
                <wp:effectExtent l="38100" t="57150" r="13970" b="29210"/>
                <wp:wrapNone/>
                <wp:docPr id="581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0629" cy="14279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EABA0" id="AutoShape 49" o:spid="_x0000_s1026" type="#_x0000_t32" style="position:absolute;margin-left:278.45pt;margin-top:8.45pt;width:39.4pt;height:11.25pt;flip:x y;z-index:25226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1888" behindDoc="0" locked="0" layoutInCell="1" allowOverlap="1" wp14:anchorId="10671781" wp14:editId="5DFD64FC">
                <wp:simplePos x="0" y="0"/>
                <wp:positionH relativeFrom="column">
                  <wp:posOffset>4036032</wp:posOffset>
                </wp:positionH>
                <wp:positionV relativeFrom="paragraph">
                  <wp:posOffset>3203</wp:posOffset>
                </wp:positionV>
                <wp:extent cx="2170706" cy="628153"/>
                <wp:effectExtent l="0" t="0" r="20320" b="19685"/>
                <wp:wrapNone/>
                <wp:docPr id="14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0706" cy="628153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985E085" w14:textId="77777777" w:rsidR="00E12BC3" w:rsidRDefault="00E12BC3" w:rsidP="00FF3047">
                            <w:r w:rsidRPr="00D13B08">
                              <w:t xml:space="preserve">Code RQ à 18 chiffres (à relever sur le </w:t>
                            </w:r>
                            <w:r>
                              <w:t xml:space="preserve">MAT)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D9B84" id="Text Box 20" o:spid="_x0000_s1100" type="#_x0000_t202" style="position:absolute;left:0;text-align:left;margin-left:317.8pt;margin-top:.25pt;width:170.9pt;height:49.45pt;z-index:25226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" filled="f" strokecolor="red" strokeweight="1pt">
                <v:textbox>
                  <w:txbxContent>
                    <w:p w:rsidR="00E12BC3" w:rsidRDefault="00E12BC3" w:rsidP="00FF3047">
                      <w:r w:rsidRPr="00D13B08">
                        <w:t xml:space="preserve">Code RQ à 18 chiffres (à relever sur le </w:t>
                      </w:r>
                      <w:r>
                        <w:t xml:space="preserve">MAT) </w:t>
                      </w:r>
                    </w:p>
                  </w:txbxContent>
                </v:textbox>
              </v:shape>
            </w:pict>
          </mc:Fallback>
        </mc:AlternateContent>
      </w:r>
    </w:p>
    <w:p w14:paraId="157D5835" w14:textId="77777777" w:rsidR="0029043E" w:rsidRDefault="0029043E" w:rsidP="00D411B4"/>
    <w:p w14:paraId="04AD9504" w14:textId="77777777" w:rsidR="0029043E" w:rsidRDefault="0029043E" w:rsidP="00D411B4"/>
    <w:p w14:paraId="123A70EE" w14:textId="77777777" w:rsidR="0029043E" w:rsidRDefault="0029043E" w:rsidP="00D411B4"/>
    <w:p w14:paraId="670B0FF5" w14:textId="77777777" w:rsidR="0029043E" w:rsidRDefault="0029043E" w:rsidP="00D411B4"/>
    <w:p w14:paraId="2E701E5E" w14:textId="77777777" w:rsidR="0029043E" w:rsidRDefault="0029043E" w:rsidP="00D411B4"/>
    <w:p w14:paraId="1E49D95D" w14:textId="77777777" w:rsidR="0029043E" w:rsidRDefault="00F56602" w:rsidP="00F56602">
      <w:pPr>
        <w:jc w:val="left"/>
      </w:pPr>
      <w:r>
        <w:br w:type="page"/>
      </w:r>
    </w:p>
    <w:bookmarkStart w:id="14" w:name="_Hlk534205936"/>
    <w:p w14:paraId="122476C4" w14:textId="77777777" w:rsidR="007279C4" w:rsidRDefault="007279C4" w:rsidP="005A6C3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5D180F6E" wp14:editId="7F14E0C6">
                <wp:simplePos x="0" y="0"/>
                <wp:positionH relativeFrom="column">
                  <wp:posOffset>239776</wp:posOffset>
                </wp:positionH>
                <wp:positionV relativeFrom="paragraph">
                  <wp:posOffset>4572</wp:posOffset>
                </wp:positionV>
                <wp:extent cx="1875416" cy="2235788"/>
                <wp:effectExtent l="0" t="0" r="0" b="0"/>
                <wp:wrapNone/>
                <wp:docPr id="207" name="Groupe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5416" cy="2235788"/>
                          <a:chOff x="0" y="0"/>
                          <a:chExt cx="1830070" cy="2007870"/>
                        </a:xfrm>
                      </wpg:grpSpPr>
                      <pic:pic xmlns:pic="http://schemas.openxmlformats.org/drawingml/2006/picture">
                        <pic:nvPicPr>
                          <pic:cNvPr id="194" name="Image 194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2007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850973" y="195565"/>
                            <a:ext cx="114631" cy="11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1590950" y="354132"/>
                            <a:ext cx="157517" cy="129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590950" y="533840"/>
                            <a:ext cx="157517" cy="129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1590950" y="718834"/>
                            <a:ext cx="157517" cy="129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1590950" y="893258"/>
                            <a:ext cx="157517" cy="129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1590950" y="1072966"/>
                            <a:ext cx="157517" cy="129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1590950" y="1252675"/>
                            <a:ext cx="157517" cy="129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845688" y="1812943"/>
                            <a:ext cx="929640" cy="169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845688" y="1617378"/>
                            <a:ext cx="930256" cy="177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3B6996" id="Groupe 207" o:spid="_x0000_s1026" style="position:absolute;margin-left:18.9pt;margin-top:.35pt;width:147.65pt;height:176.05pt;z-index:251730432;mso-width-relative:margin;mso-height-relative:margin" coordsize="18300,20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">
                <v:shape id="Image 194" o:spid="_x0000_s1027" type="#_x0000_t75" style="position:absolute;width:18300;height:2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">
                  <v:imagedata r:id="rId69" o:title=""/>
                </v:shape>
                <v:rect id="Rectangle 195" o:spid="_x0000_s1028" style="position:absolute;left:8509;top:1955;width:1147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" filled="f" strokecolor="red"/>
                <v:rect id="Rectangle 196" o:spid="_x0000_s1029" style="position:absolute;left:15909;top:3541;width:1575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" filled="f" strokecolor="red"/>
                <v:rect id="Rectangle 198" o:spid="_x0000_s1030" style="position:absolute;left:15909;top:5338;width:1575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" filled="f" strokecolor="red"/>
                <v:rect id="Rectangle 199" o:spid="_x0000_s1031" style="position:absolute;left:15909;top:7188;width:1575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" filled="f" strokecolor="red"/>
                <v:rect id="Rectangle 200" o:spid="_x0000_s1032" style="position:absolute;left:15909;top:8932;width:1575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" filled="f" strokecolor="red"/>
                <v:rect id="Rectangle 201" o:spid="_x0000_s1033" style="position:absolute;left:15909;top:10729;width:1575;height:1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" filled="f" strokecolor="red"/>
                <v:rect id="Rectangle 202" o:spid="_x0000_s1034" style="position:absolute;left:15909;top:12526;width:1575;height:1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" filled="f" strokecolor="red"/>
                <v:rect id="Rectangle 205" o:spid="_x0000_s1035" style="position:absolute;left:8456;top:18129;width:9297;height:1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" filled="f" strokecolor="red"/>
                <v:rect id="Rectangle 206" o:spid="_x0000_s1036" style="position:absolute;left:8456;top:16173;width:9303;height:1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" filled="f" strokecolor="red"/>
              </v:group>
            </w:pict>
          </mc:Fallback>
        </mc:AlternateContent>
      </w:r>
    </w:p>
    <w:p w14:paraId="1BECF69A" w14:textId="77777777" w:rsidR="007279C4" w:rsidRDefault="007279C4" w:rsidP="005A6C31"/>
    <w:p w14:paraId="6CBD2AAA" w14:textId="77777777" w:rsidR="007279C4" w:rsidRDefault="007279C4" w:rsidP="005A6C31"/>
    <w:p w14:paraId="301AA8DB" w14:textId="77777777" w:rsidR="007279C4" w:rsidRDefault="007279C4" w:rsidP="005A6C31"/>
    <w:p w14:paraId="09CC9F05" w14:textId="77777777" w:rsidR="007279C4" w:rsidRDefault="007279C4" w:rsidP="005A6C31"/>
    <w:p w14:paraId="09FD44E8" w14:textId="77777777" w:rsidR="007279C4" w:rsidRDefault="007279C4" w:rsidP="005A6C31"/>
    <w:p w14:paraId="544933B3" w14:textId="77777777" w:rsidR="007279C4" w:rsidRDefault="007279C4" w:rsidP="005A6C31"/>
    <w:p w14:paraId="17513571" w14:textId="77777777" w:rsidR="007279C4" w:rsidRDefault="007279C4" w:rsidP="005A6C31"/>
    <w:p w14:paraId="217BFA9B" w14:textId="77777777" w:rsidR="008F6587" w:rsidRDefault="00993118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849216" behindDoc="0" locked="0" layoutInCell="1" allowOverlap="1" wp14:anchorId="5F0008C2" wp14:editId="1F5CEBFF">
                <wp:simplePos x="0" y="0"/>
                <wp:positionH relativeFrom="margin">
                  <wp:align>left</wp:align>
                </wp:positionH>
                <wp:positionV relativeFrom="paragraph">
                  <wp:posOffset>297054</wp:posOffset>
                </wp:positionV>
                <wp:extent cx="1969008" cy="822960"/>
                <wp:effectExtent l="0" t="0" r="0" b="0"/>
                <wp:wrapNone/>
                <wp:docPr id="328" name="Groupe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9008" cy="822960"/>
                          <a:chOff x="0" y="0"/>
                          <a:chExt cx="2562225" cy="1038225"/>
                        </a:xfrm>
                      </wpg:grpSpPr>
                      <pic:pic xmlns:pic="http://schemas.openxmlformats.org/drawingml/2006/picture">
                        <pic:nvPicPr>
                          <pic:cNvPr id="302" name="Image 302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03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Rectangle 303"/>
                        <wps:cNvSpPr/>
                        <wps:spPr>
                          <a:xfrm>
                            <a:off x="75062" y="102358"/>
                            <a:ext cx="580030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4BAF19C" w14:textId="77777777" w:rsidR="00E12BC3" w:rsidRDefault="00E12BC3" w:rsidP="00DB07C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900752" y="457200"/>
                            <a:ext cx="921224" cy="204717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7EC83EB8" w14:textId="77777777" w:rsidR="00E12BC3" w:rsidRDefault="00E12BC3" w:rsidP="00DB07C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2047164" y="736979"/>
                            <a:ext cx="307074" cy="211541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154D66B" w14:textId="77777777" w:rsidR="00E12BC3" w:rsidRDefault="00E12BC3" w:rsidP="00DB07C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328" o:spid="_x0000_s1101" style="position:absolute;left:0;text-align:left;margin-left:0;margin-top:23.4pt;width:155.05pt;height:64.8pt;z-index:251849216;mso-position-horizontal:left;mso-position-horizontal-relative:margin;mso-width-relative:margin;mso-height-relative:margin" coordsize="25622,1038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">
                <v:shape id="Image 302" o:spid="_x0000_s1102" type="#_x0000_t75" style="position:absolute;width:25622;height:1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">
                  <v:imagedata r:id="rId71" o:title=""/>
                </v:shape>
                <v:rect id="Rectangle 303" o:spid="_x0000_s1103" style="position:absolute;left:750;top:1023;width:5800;height:18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" filled="f" strokecolor="red" strokeweight="1pt">
                  <v:textbox>
                    <w:txbxContent>
                      <w:p w:rsidR="00E12BC3" w:rsidRDefault="00E12BC3" w:rsidP="00DB07C5">
                        <w:pPr>
                          <w:jc w:val="center"/>
                        </w:pPr>
                      </w:p>
                    </w:txbxContent>
                  </v:textbox>
                </v:rect>
                <v:rect id="Rectangle 304" o:spid="_x0000_s1104" style="position:absolute;left:9007;top:4572;width:9212;height:2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DB07C5">
                        <w:pPr>
                          <w:jc w:val="center"/>
                        </w:pPr>
                      </w:p>
                    </w:txbxContent>
                  </v:textbox>
                </v:rect>
                <v:rect id="Rectangle 305" o:spid="_x0000_s1105" style="position:absolute;left:20471;top:7369;width:3071;height:21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DB07C5">
                        <w:pPr>
                          <w:jc w:val="center"/>
                        </w:pP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39277E">
        <w:t>Dans l'onglet "</w:t>
      </w:r>
      <w:r w:rsidR="0039277E" w:rsidRPr="0039277E">
        <w:rPr>
          <w:b/>
        </w:rPr>
        <w:t>Inventaire</w:t>
      </w:r>
      <w:r w:rsidR="0039277E">
        <w:t xml:space="preserve">" </w:t>
      </w:r>
      <w:r w:rsidR="00F31505">
        <w:t>:</w:t>
      </w:r>
    </w:p>
    <w:p w14:paraId="2C49DBE2" w14:textId="77777777" w:rsidR="00DB07C5" w:rsidRDefault="00DB07C5" w:rsidP="005A6C31"/>
    <w:p w14:paraId="28854332" w14:textId="77777777" w:rsidR="00993118" w:rsidRDefault="00993118" w:rsidP="00F31505"/>
    <w:p w14:paraId="1B6FA3B1" w14:textId="77777777" w:rsidR="00993118" w:rsidRDefault="00993118" w:rsidP="00F31505"/>
    <w:p w14:paraId="24E77E91" w14:textId="77777777" w:rsidR="00F31505" w:rsidRDefault="00993118" w:rsidP="00F31505">
      <w:r>
        <w:rPr>
          <w:noProof/>
        </w:rPr>
        <mc:AlternateContent>
          <mc:Choice Requires="wpg">
            <w:drawing>
              <wp:anchor distT="0" distB="0" distL="114300" distR="114300" simplePos="0" relativeHeight="251856384" behindDoc="0" locked="0" layoutInCell="1" allowOverlap="1" wp14:anchorId="4AD6503B" wp14:editId="1AD0C2EC">
                <wp:simplePos x="0" y="0"/>
                <wp:positionH relativeFrom="margin">
                  <wp:align>left</wp:align>
                </wp:positionH>
                <wp:positionV relativeFrom="paragraph">
                  <wp:posOffset>291085</wp:posOffset>
                </wp:positionV>
                <wp:extent cx="1408176" cy="921224"/>
                <wp:effectExtent l="0" t="0" r="1905" b="0"/>
                <wp:wrapNone/>
                <wp:docPr id="334" name="Groupe 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8176" cy="921224"/>
                          <a:chOff x="0" y="0"/>
                          <a:chExt cx="1847850" cy="1228725"/>
                        </a:xfrm>
                      </wpg:grpSpPr>
                      <pic:pic xmlns:pic="http://schemas.openxmlformats.org/drawingml/2006/picture">
                        <pic:nvPicPr>
                          <pic:cNvPr id="306" name="Image 306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Rectangle 308"/>
                        <wps:cNvSpPr/>
                        <wps:spPr>
                          <a:xfrm>
                            <a:off x="109182" y="116006"/>
                            <a:ext cx="1057701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043178C" w14:textId="77777777" w:rsidR="00E12BC3" w:rsidRDefault="00E12BC3" w:rsidP="00DB07C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204716" y="921224"/>
                            <a:ext cx="580030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1441B32" w14:textId="77777777" w:rsidR="00E12BC3" w:rsidRDefault="00E12BC3" w:rsidP="00DB07C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334" o:spid="_x0000_s1106" style="position:absolute;left:0;text-align:left;margin-left:0;margin-top:22.9pt;width:110.9pt;height:72.55pt;z-index:251856384;mso-position-horizontal:left;mso-position-horizontal-relative:margin;mso-width-relative:margin;mso-height-relative:margin" coordsize="18478,122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">
                <v:shape id="Image 306" o:spid="_x0000_s1107" type="#_x0000_t75" style="position:absolute;width:18478;height:12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">
                  <v:imagedata r:id="rId73" o:title=""/>
                </v:shape>
                <v:rect id="Rectangle 308" o:spid="_x0000_s1108" style="position:absolute;left:1091;top:1160;width:10577;height:1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DB07C5">
                        <w:pPr>
                          <w:jc w:val="center"/>
                        </w:pPr>
                      </w:p>
                    </w:txbxContent>
                  </v:textbox>
                </v:rect>
                <v:rect id="Rectangle 309" o:spid="_x0000_s1109" style="position:absolute;left:2047;top:9212;width:5800;height:1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DB07C5">
                        <w:pPr>
                          <w:jc w:val="center"/>
                        </w:pP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F31505">
        <w:t>Dans l'onglet "</w:t>
      </w:r>
      <w:r w:rsidR="00F31505" w:rsidRPr="00F31505">
        <w:rPr>
          <w:b/>
        </w:rPr>
        <w:t>Réseau Electrique</w:t>
      </w:r>
      <w:r w:rsidR="00F31505">
        <w:t>"</w:t>
      </w:r>
    </w:p>
    <w:p w14:paraId="5FEF3C2B" w14:textId="77777777" w:rsidR="00DB07C5" w:rsidRDefault="00DB07C5" w:rsidP="00F31505"/>
    <w:p w14:paraId="77E42000" w14:textId="77777777" w:rsidR="00993118" w:rsidRDefault="00993118" w:rsidP="00F31505">
      <w:bookmarkStart w:id="15" w:name="_Hlk534211128"/>
    </w:p>
    <w:p w14:paraId="05AC8CCD" w14:textId="77777777" w:rsidR="00993118" w:rsidRDefault="00993118" w:rsidP="00F31505"/>
    <w:p w14:paraId="47A23E0F" w14:textId="77777777" w:rsidR="00993118" w:rsidRDefault="00F75C61" w:rsidP="00F31505">
      <w:r>
        <w:rPr>
          <w:noProof/>
        </w:rPr>
        <w:drawing>
          <wp:anchor distT="0" distB="0" distL="114300" distR="114300" simplePos="0" relativeHeight="251857408" behindDoc="0" locked="0" layoutInCell="1" allowOverlap="1" wp14:anchorId="55D2A941" wp14:editId="0DB4146F">
            <wp:simplePos x="0" y="0"/>
            <wp:positionH relativeFrom="column">
              <wp:posOffset>5903722</wp:posOffset>
            </wp:positionH>
            <wp:positionV relativeFrom="paragraph">
              <wp:posOffset>131445</wp:posOffset>
            </wp:positionV>
            <wp:extent cx="380365" cy="337185"/>
            <wp:effectExtent l="0" t="0" r="635" b="5715"/>
            <wp:wrapThrough wrapText="bothSides">
              <wp:wrapPolygon edited="0">
                <wp:start x="0" y="0"/>
                <wp:lineTo x="0" y="20746"/>
                <wp:lineTo x="20554" y="20746"/>
                <wp:lineTo x="20554" y="0"/>
                <wp:lineTo x="0" y="0"/>
              </wp:wrapPolygon>
            </wp:wrapThrough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2019-01-03_16533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337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0288" behindDoc="0" locked="0" layoutInCell="1" allowOverlap="1" wp14:anchorId="5080966D" wp14:editId="7017C4F6">
            <wp:simplePos x="0" y="0"/>
            <wp:positionH relativeFrom="column">
              <wp:posOffset>846455</wp:posOffset>
            </wp:positionH>
            <wp:positionV relativeFrom="paragraph">
              <wp:posOffset>146685</wp:posOffset>
            </wp:positionV>
            <wp:extent cx="343535" cy="292735"/>
            <wp:effectExtent l="0" t="0" r="0" b="0"/>
            <wp:wrapThrough wrapText="bothSides">
              <wp:wrapPolygon edited="0">
                <wp:start x="0" y="0"/>
                <wp:lineTo x="0" y="19679"/>
                <wp:lineTo x="20362" y="19679"/>
                <wp:lineTo x="20362" y="0"/>
                <wp:lineTo x="0" y="0"/>
              </wp:wrapPolygon>
            </wp:wrapThrough>
            <wp:docPr id="410" name="Imag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2019-01-04_09534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35" cy="292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39805" w14:textId="77777777" w:rsidR="00F31505" w:rsidRDefault="000F60C8" w:rsidP="00F31505">
      <w:r>
        <w:rPr>
          <w:noProof/>
        </w:rPr>
        <w:drawing>
          <wp:anchor distT="0" distB="0" distL="114300" distR="114300" simplePos="0" relativeHeight="252226048" behindDoc="0" locked="0" layoutInCell="1" allowOverlap="1" wp14:anchorId="5AEC0AC0" wp14:editId="2C654B7B">
            <wp:simplePos x="0" y="0"/>
            <wp:positionH relativeFrom="column">
              <wp:posOffset>4930648</wp:posOffset>
            </wp:positionH>
            <wp:positionV relativeFrom="paragraph">
              <wp:posOffset>238379</wp:posOffset>
            </wp:positionV>
            <wp:extent cx="188595" cy="196215"/>
            <wp:effectExtent l="0" t="0" r="1905" b="0"/>
            <wp:wrapThrough wrapText="bothSides">
              <wp:wrapPolygon edited="0">
                <wp:start x="0" y="0"/>
                <wp:lineTo x="0" y="18874"/>
                <wp:lineTo x="19636" y="18874"/>
                <wp:lineTo x="19636" y="0"/>
                <wp:lineTo x="0" y="0"/>
              </wp:wrapPolygon>
            </wp:wrapThrough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2019-01-07_161937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" cy="19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1505">
        <w:t xml:space="preserve">Sauvegarder après chaque ajout d'un matériel, puis commissionner le </w:t>
      </w:r>
      <w:r w:rsidR="00DB07C5">
        <w:t>Contrôleur avec l'icone</w:t>
      </w:r>
    </w:p>
    <w:p w14:paraId="745BD819" w14:textId="77777777" w:rsidR="000357D9" w:rsidRDefault="000F60C8" w:rsidP="00F31505">
      <w:r>
        <w:t>Lors de commissionnement on ne doit pas avoir ces erreurs affichées avec le symbole</w:t>
      </w:r>
    </w:p>
    <w:p w14:paraId="027E2096" w14:textId="77777777" w:rsidR="00FC0831" w:rsidRDefault="000F60C8" w:rsidP="00F31505">
      <w:r>
        <w:rPr>
          <w:noProof/>
        </w:rPr>
        <w:drawing>
          <wp:anchor distT="0" distB="0" distL="114300" distR="114300" simplePos="0" relativeHeight="252225024" behindDoc="0" locked="0" layoutInCell="1" allowOverlap="1" wp14:anchorId="450D7E75" wp14:editId="31B92100">
            <wp:simplePos x="0" y="0"/>
            <wp:positionH relativeFrom="column">
              <wp:posOffset>2211959</wp:posOffset>
            </wp:positionH>
            <wp:positionV relativeFrom="paragraph">
              <wp:posOffset>33020</wp:posOffset>
            </wp:positionV>
            <wp:extent cx="1956435" cy="2285365"/>
            <wp:effectExtent l="0" t="0" r="5715" b="635"/>
            <wp:wrapThrough wrapText="bothSides">
              <wp:wrapPolygon edited="0">
                <wp:start x="0" y="0"/>
                <wp:lineTo x="0" y="21426"/>
                <wp:lineTo x="21453" y="21426"/>
                <wp:lineTo x="21453" y="0"/>
                <wp:lineTo x="0" y="0"/>
              </wp:wrapPolygon>
            </wp:wrapThrough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2019-01-07_160626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435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B4C461" w14:textId="77777777" w:rsidR="00FC0831" w:rsidRDefault="00FC0831" w:rsidP="00F31505"/>
    <w:p w14:paraId="20DE8553" w14:textId="77777777" w:rsidR="00FC0831" w:rsidRDefault="00FC0831" w:rsidP="00F31505"/>
    <w:p w14:paraId="13AD8198" w14:textId="77777777" w:rsidR="00FC0831" w:rsidRDefault="000F60C8" w:rsidP="00F31505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228096" behindDoc="0" locked="0" layoutInCell="1" allowOverlap="1" wp14:anchorId="2633D651" wp14:editId="2DB1A8AF">
                <wp:simplePos x="0" y="0"/>
                <wp:positionH relativeFrom="column">
                  <wp:posOffset>4845939</wp:posOffset>
                </wp:positionH>
                <wp:positionV relativeFrom="paragraph">
                  <wp:posOffset>8128</wp:posOffset>
                </wp:positionV>
                <wp:extent cx="1743075" cy="474980"/>
                <wp:effectExtent l="781050" t="0" r="28575" b="325120"/>
                <wp:wrapNone/>
                <wp:docPr id="268" name="Légende : flèche courbé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47498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62686"/>
                            <a:gd name="adj6" fmla="val -43651"/>
                          </a:avLst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858C9F" w14:textId="77777777" w:rsidR="00E12BC3" w:rsidRDefault="00E12BC3" w:rsidP="000F60C8">
                            <w:pPr>
                              <w:jc w:val="center"/>
                            </w:pPr>
                            <w:r>
                              <w:t>Erreur d'adresse mac sur le MAT1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268" o:spid="_x0000_s1110" type="#_x0000_t48" style="position:absolute;left:0;text-align:left;margin-left:381.55pt;margin-top:.65pt;width:137.25pt;height:37.4pt;z-index:25222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" adj="-9429,35140" fillcolor="white [3201]" strokecolor="red" strokeweight="1.5pt">
                <v:textbox>
                  <w:txbxContent>
                    <w:p w:rsidR="00E12BC3" w:rsidRDefault="00E12BC3" w:rsidP="000F60C8">
                      <w:pPr>
                        <w:jc w:val="center"/>
                      </w:pPr>
                      <w:r>
                        <w:t>Erreur d'adresse mac sur le MAT1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02515FCA" w14:textId="77777777" w:rsidR="00FC0831" w:rsidRDefault="00FC0831" w:rsidP="00F31505"/>
    <w:bookmarkEnd w:id="14"/>
    <w:bookmarkEnd w:id="15"/>
    <w:p w14:paraId="06D48B5F" w14:textId="77777777" w:rsidR="00FC0831" w:rsidRDefault="000F60C8" w:rsidP="00DB07C5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227072" behindDoc="0" locked="0" layoutInCell="1" allowOverlap="1" wp14:anchorId="13A11173" wp14:editId="25273462">
                <wp:simplePos x="0" y="0"/>
                <wp:positionH relativeFrom="column">
                  <wp:posOffset>2249043</wp:posOffset>
                </wp:positionH>
                <wp:positionV relativeFrom="paragraph">
                  <wp:posOffset>125349</wp:posOffset>
                </wp:positionV>
                <wp:extent cx="1822704" cy="268224"/>
                <wp:effectExtent l="0" t="0" r="25400" b="17780"/>
                <wp:wrapNone/>
                <wp:docPr id="99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2704" cy="26822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055B84" id="Rectangle 99" o:spid="_x0000_s1026" style="position:absolute;margin-left:177.1pt;margin-top:9.85pt;width:143.5pt;height:21.1pt;z-index:2522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" filled="f" strokecolor="red" strokeweight="1.5pt"/>
            </w:pict>
          </mc:Fallback>
        </mc:AlternateContent>
      </w:r>
    </w:p>
    <w:p w14:paraId="22F37DD4" w14:textId="77777777" w:rsidR="00FC0831" w:rsidRDefault="00FC0831" w:rsidP="00DB07C5">
      <w:pPr>
        <w:rPr>
          <w:b/>
        </w:rPr>
      </w:pPr>
    </w:p>
    <w:p w14:paraId="722EEEF7" w14:textId="77777777" w:rsidR="00FC0831" w:rsidRDefault="00FC0831" w:rsidP="00DB07C5">
      <w:pPr>
        <w:rPr>
          <w:b/>
        </w:rPr>
      </w:pPr>
    </w:p>
    <w:p w14:paraId="0D927D32" w14:textId="77777777" w:rsidR="000F60C8" w:rsidRDefault="000F60C8" w:rsidP="000F60C8">
      <w:pPr>
        <w:jc w:val="left"/>
        <w:rPr>
          <w:b/>
        </w:rPr>
      </w:pPr>
      <w:r>
        <w:rPr>
          <w:b/>
        </w:rPr>
        <w:br w:type="page"/>
      </w:r>
    </w:p>
    <w:p w14:paraId="47D9A1FC" w14:textId="77777777" w:rsidR="00DB07C5" w:rsidRPr="00DE70A6" w:rsidRDefault="00DB07C5" w:rsidP="00DB07C5">
      <w:pPr>
        <w:rPr>
          <w:b/>
        </w:rPr>
      </w:pPr>
      <w:r w:rsidRPr="00DE70A6">
        <w:rPr>
          <w:b/>
        </w:rPr>
        <w:lastRenderedPageBreak/>
        <w:t>Répéter le paramétrage pour les mats 2 et 3.</w:t>
      </w:r>
    </w:p>
    <w:p w14:paraId="03280A94" w14:textId="77777777" w:rsidR="00DB07C5" w:rsidRDefault="00DB07C5" w:rsidP="00D677CC">
      <w:pPr>
        <w:pStyle w:val="Annotationimportante"/>
      </w:pPr>
      <w:r>
        <w:t>Pour le mat 2 ne pas</w:t>
      </w:r>
      <w:r w:rsidR="00D677CC">
        <w:t xml:space="preserve"> cocher la case "Activé"</w:t>
      </w:r>
      <w:r>
        <w:t>.</w:t>
      </w:r>
    </w:p>
    <w:p w14:paraId="322A94ED" w14:textId="77777777" w:rsidR="00D677CC" w:rsidRDefault="00D677CC" w:rsidP="00D677CC">
      <w:pPr>
        <w:pStyle w:val="Annotationimportante"/>
        <w:numPr>
          <w:ilvl w:val="0"/>
          <w:numId w:val="0"/>
        </w:numPr>
        <w:ind w:left="720"/>
      </w:pPr>
    </w:p>
    <w:p w14:paraId="26A014AE" w14:textId="77777777" w:rsidR="00DB07C5" w:rsidRDefault="00DB07C5" w:rsidP="00DB07C5">
      <w:r>
        <w:rPr>
          <w:noProof/>
        </w:rPr>
        <w:drawing>
          <wp:anchor distT="0" distB="0" distL="114300" distR="114300" simplePos="0" relativeHeight="251858432" behindDoc="0" locked="0" layoutInCell="1" allowOverlap="1" wp14:anchorId="6C1151A4" wp14:editId="6F75E9B3">
            <wp:simplePos x="0" y="0"/>
            <wp:positionH relativeFrom="column">
              <wp:posOffset>1877837</wp:posOffset>
            </wp:positionH>
            <wp:positionV relativeFrom="paragraph">
              <wp:posOffset>187894</wp:posOffset>
            </wp:positionV>
            <wp:extent cx="2428875" cy="647700"/>
            <wp:effectExtent l="0" t="0" r="9525" b="0"/>
            <wp:wrapThrough wrapText="bothSides">
              <wp:wrapPolygon edited="0">
                <wp:start x="0" y="0"/>
                <wp:lineTo x="0" y="20965"/>
                <wp:lineTo x="21515" y="20965"/>
                <wp:lineTo x="21515" y="0"/>
                <wp:lineTo x="0" y="0"/>
              </wp:wrapPolygon>
            </wp:wrapThrough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2019-01-03_165939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4613C0" w14:textId="77777777" w:rsidR="00993118" w:rsidRDefault="00993118">
      <w:pPr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1993723D" wp14:editId="48924B87">
                <wp:simplePos x="0" y="0"/>
                <wp:positionH relativeFrom="margin">
                  <wp:posOffset>3290731</wp:posOffset>
                </wp:positionH>
                <wp:positionV relativeFrom="paragraph">
                  <wp:posOffset>233964</wp:posOffset>
                </wp:positionV>
                <wp:extent cx="286537" cy="279220"/>
                <wp:effectExtent l="0" t="0" r="18415" b="26035"/>
                <wp:wrapNone/>
                <wp:docPr id="323" name="Rectangle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37" cy="2792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2026330" w14:textId="77777777" w:rsidR="00E12BC3" w:rsidRDefault="00E12BC3" w:rsidP="00D677C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BBC8B5" id="Rectangle 323" o:spid="_x0000_s1111" style="position:absolute;margin-left:259.1pt;margin-top:18.4pt;width:22.55pt;height:22pt;z-index:25186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" filled="f" strokecolor="red" strokeweight="1pt">
                <v:textbox>
                  <w:txbxContent>
                    <w:p w:rsidR="00E12BC3" w:rsidRDefault="00E12BC3" w:rsidP="00D677CC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970A3F6" w14:textId="77777777" w:rsidR="0029043E" w:rsidRDefault="0029043E">
      <w:pPr>
        <w:jc w:val="left"/>
      </w:pPr>
    </w:p>
    <w:p w14:paraId="614EEDD4" w14:textId="77777777" w:rsidR="000F60C8" w:rsidRDefault="000F60C8">
      <w:pPr>
        <w:jc w:val="left"/>
      </w:pPr>
    </w:p>
    <w:p w14:paraId="2C06D993" w14:textId="77777777" w:rsidR="00F31505" w:rsidRPr="00DE70A6" w:rsidRDefault="003A4307" w:rsidP="00F31505">
      <w:pPr>
        <w:pStyle w:val="Titre3"/>
      </w:pPr>
      <w:bookmarkStart w:id="16" w:name="_Toc528571179"/>
      <w:bookmarkStart w:id="17" w:name="_Toc535248644"/>
      <w:r w:rsidRPr="00DE70A6">
        <w:t>Paramétrage</w:t>
      </w:r>
      <w:r w:rsidR="00F31505" w:rsidRPr="00DE70A6">
        <w:t xml:space="preserve"> de la sortie auxiliaire (AUX)</w:t>
      </w:r>
      <w:bookmarkEnd w:id="16"/>
      <w:bookmarkEnd w:id="17"/>
    </w:p>
    <w:p w14:paraId="1DD5A409" w14:textId="77777777" w:rsidR="00366C0F" w:rsidRDefault="00366C0F" w:rsidP="00366C0F"/>
    <w:p w14:paraId="2802B9A0" w14:textId="77777777" w:rsidR="00CE34C1" w:rsidRPr="00366C0F" w:rsidRDefault="00F75C61" w:rsidP="00366C0F">
      <w:r>
        <w:t>F</w:t>
      </w:r>
      <w:r w:rsidR="00CE34C1">
        <w:t>aire ce paramétrage pour les 3 mats</w:t>
      </w:r>
    </w:p>
    <w:bookmarkStart w:id="18" w:name="_Hlk534299495"/>
    <w:p w14:paraId="0B97E620" w14:textId="77777777" w:rsidR="00366C0F" w:rsidRDefault="00366C0F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 wp14:anchorId="2F684AD1" wp14:editId="4F0B066C">
                <wp:simplePos x="0" y="0"/>
                <wp:positionH relativeFrom="column">
                  <wp:posOffset>894961</wp:posOffset>
                </wp:positionH>
                <wp:positionV relativeFrom="paragraph">
                  <wp:posOffset>132299</wp:posOffset>
                </wp:positionV>
                <wp:extent cx="130242" cy="914334"/>
                <wp:effectExtent l="57150" t="0" r="22225" b="57785"/>
                <wp:wrapNone/>
                <wp:docPr id="365" name="Connecteur droit avec flèche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242" cy="914334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E59F4" id="Connecteur droit avec flèche 365" o:spid="_x0000_s1026" type="#_x0000_t32" style="position:absolute;margin-left:70.45pt;margin-top:10.4pt;width:10.25pt;height:1in;flip:x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" strokecolor="red" strokeweight="1pt">
                <v:stroke endarrow="block"/>
              </v:shape>
            </w:pict>
          </mc:Fallback>
        </mc:AlternateContent>
      </w:r>
      <w:r>
        <w:t xml:space="preserve">Cliquer sur la </w:t>
      </w:r>
      <w:proofErr w:type="spellStart"/>
      <w:r>
        <w:t>géozone</w:t>
      </w:r>
      <w:proofErr w:type="spellEnd"/>
      <w:r>
        <w:t xml:space="preserve"> créée comme dans cet exemple puis faire dans l'ordre :</w:t>
      </w:r>
    </w:p>
    <w:bookmarkEnd w:id="18"/>
    <w:p w14:paraId="5D64198A" w14:textId="77777777" w:rsidR="0029043E" w:rsidRDefault="00366C0F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871744" behindDoc="0" locked="0" layoutInCell="1" allowOverlap="1" wp14:anchorId="7502368C" wp14:editId="70F3867A">
                <wp:simplePos x="0" y="0"/>
                <wp:positionH relativeFrom="column">
                  <wp:posOffset>2110105</wp:posOffset>
                </wp:positionH>
                <wp:positionV relativeFrom="paragraph">
                  <wp:posOffset>294005</wp:posOffset>
                </wp:positionV>
                <wp:extent cx="1866900" cy="2019300"/>
                <wp:effectExtent l="0" t="0" r="0" b="19050"/>
                <wp:wrapNone/>
                <wp:docPr id="340" name="Groupe 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2019300"/>
                          <a:chOff x="0" y="0"/>
                          <a:chExt cx="1866900" cy="2019302"/>
                        </a:xfrm>
                      </wpg:grpSpPr>
                      <wpg:grpSp>
                        <wpg:cNvPr id="341" name="Groupe 341"/>
                        <wpg:cNvGrpSpPr/>
                        <wpg:grpSpPr>
                          <a:xfrm>
                            <a:off x="0" y="375313"/>
                            <a:ext cx="1866900" cy="1260475"/>
                            <a:chOff x="0" y="0"/>
                            <a:chExt cx="1866900" cy="1260475"/>
                          </a:xfrm>
                        </wpg:grpSpPr>
                        <wpg:grpSp>
                          <wpg:cNvPr id="342" name="Groupe 342"/>
                          <wpg:cNvGrpSpPr/>
                          <wpg:grpSpPr>
                            <a:xfrm>
                              <a:off x="0" y="0"/>
                              <a:ext cx="1866900" cy="1260475"/>
                              <a:chOff x="0" y="0"/>
                              <a:chExt cx="1866900" cy="1260475"/>
                            </a:xfrm>
                          </wpg:grpSpPr>
                          <pic:pic xmlns:pic="http://schemas.openxmlformats.org/drawingml/2006/picture">
                            <pic:nvPicPr>
                              <pic:cNvPr id="343" name="Image 34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66900" cy="12604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44" name="Rectangle 3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7983" y="909114"/>
                                <a:ext cx="1088823" cy="168947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345" name="Rectangl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545910" y="122830"/>
                              <a:ext cx="296820" cy="259308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46" name="Rectangle 346"/>
                        <wps:cNvSpPr/>
                        <wps:spPr>
                          <a:xfrm>
                            <a:off x="382138" y="0"/>
                            <a:ext cx="252484" cy="211541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461B122" w14:textId="77777777" w:rsidR="00E12BC3" w:rsidRDefault="00E12BC3" w:rsidP="00366C0F">
                              <w:pPr>
                                <w:jc w:val="center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Connecteur droit avec flèche 347"/>
                        <wps:cNvCnPr/>
                        <wps:spPr>
                          <a:xfrm>
                            <a:off x="504967" y="211540"/>
                            <a:ext cx="136478" cy="266132"/>
                          </a:xfrm>
                          <a:prstGeom prst="straightConnector1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839338" y="1794664"/>
                            <a:ext cx="259307" cy="22463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55CC0B9" w14:textId="77777777" w:rsidR="00E12BC3" w:rsidRDefault="00E12BC3" w:rsidP="00366C0F">
                              <w:pPr>
                                <w:jc w:val="center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Connecteur droit avec flèche 349"/>
                        <wps:cNvCnPr/>
                        <wps:spPr>
                          <a:xfrm flipV="1">
                            <a:off x="955344" y="1467134"/>
                            <a:ext cx="45719" cy="327480"/>
                          </a:xfrm>
                          <a:prstGeom prst="straightConnector1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5D9650" id="Groupe 340" o:spid="_x0000_s1112" style="position:absolute;left:0;text-align:left;margin-left:166.15pt;margin-top:23.15pt;width:147pt;height:159pt;z-index:251871744" coordsize="18669,20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">
                <v:group id="Groupe 341" o:spid="_x0000_s1113" style="position:absolute;top:3753;width:18669;height:12604" coordsize="18669,12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jm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H6ksDtTDgCcnkFAAD//wMAUEsBAi0AFAAGAAgAAAAhANvh9svuAAAAhQEAABMAAAAAAAAA&#10;AAAAAAAAAAAAAFtDb250ZW50X1R5cGVzXS54bWxQSwECLQAUAAYACAAAACEAWvQsW78AAAAVAQAA&#10;CwAAAAAAAAAAAAAAAAAfAQAAX3JlbHMvLnJlbHNQSwECLQAUAAYACAAAACEAHybo5sYAAADcAAAA&#10;DwAAAAAAAAAAAAAAAAAHAgAAZHJzL2Rvd25yZXYueG1sUEsFBgAAAAADAAMAtwAAAPoCAAAAAA==&#10;">
                  <v:group id="Groupe 342" o:spid="_x0000_s1114" style="position:absolute;width:18669;height:12604" coordsize="18669,12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HaR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6SODvTDgCcv0LAAD//wMAUEsBAi0AFAAGAAgAAAAhANvh9svuAAAAhQEAABMAAAAAAAAA&#10;AAAAAAAAAAAAAFtDb250ZW50X1R5cGVzXS54bWxQSwECLQAUAAYACAAAACEAWvQsW78AAAAVAQAA&#10;CwAAAAAAAAAAAAAAAAAfAQAAX3JlbHMvLnJlbHNQSwECLQAUAAYACAAAACEA7/R2kcYAAADcAAAA&#10;DwAAAAAAAAAAAAAAAAAHAgAAZHJzL2Rvd25yZXYueG1sUEsFBgAAAAADAAMAtwAAAPoCAAAAAA==&#10;">
                    <v:shape id="Image 343" o:spid="_x0000_s1115" type="#_x0000_t75" style="position:absolute;width:18669;height:1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">
                      <v:imagedata r:id="rId58" o:title=""/>
                    </v:shape>
                    <v:rect id="Rectangle 38" o:spid="_x0000_s1116" style="position:absolute;left:5179;top:9091;width:1088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" filled="f" strokecolor="red" strokeweight="1pt"/>
                  </v:group>
                  <v:rect id="Rectangle 38" o:spid="_x0000_s1117" style="position:absolute;left:5459;top:1228;width:296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" filled="f" strokecolor="red" strokeweight="1pt"/>
                </v:group>
                <v:rect id="Rectangle 346" o:spid="_x0000_s1118" style="position:absolute;left:3821;width:2525;height:21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" fillcolor="window" strokecolor="red" strokeweight="1.5pt">
                  <v:textbox>
                    <w:txbxContent>
                      <w:p w:rsidR="00E12BC3" w:rsidRDefault="00E12BC3" w:rsidP="00366C0F">
                        <w:pPr>
                          <w:jc w:val="center"/>
                        </w:pPr>
                        <w:r>
                          <w:t>1</w:t>
                        </w:r>
                      </w:p>
                    </w:txbxContent>
                  </v:textbox>
                </v:rect>
                <v:shape id="Connecteur droit avec flèche 347" o:spid="_x0000_s1119" type="#_x0000_t32" style="position:absolute;left:5049;top:2115;width:1365;height:266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" strokecolor="red" strokeweight="1pt">
                  <v:stroke endarrow="block"/>
                </v:shape>
                <v:rect id="Rectangle 348" o:spid="_x0000_s1120" style="position:absolute;left:8393;top:17946;width:2593;height:22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" fillcolor="window" strokecolor="red" strokeweight="1.5pt">
                  <v:textbox>
                    <w:txbxContent>
                      <w:p w:rsidR="00E12BC3" w:rsidRDefault="00E12BC3" w:rsidP="00366C0F">
                        <w:pPr>
                          <w:jc w:val="center"/>
                        </w:pPr>
                        <w:r>
                          <w:t>2</w:t>
                        </w:r>
                      </w:p>
                    </w:txbxContent>
                  </v:textbox>
                </v:rect>
                <v:shape id="Connecteur droit avec flèche 349" o:spid="_x0000_s1121" type="#_x0000_t32" style="position:absolute;left:9553;top:14671;width:457;height:327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" strokecolor="red" strokeweight="1pt">
                  <v:stroke endarrow="block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3792" behindDoc="0" locked="0" layoutInCell="1" allowOverlap="1" wp14:anchorId="497AECA2" wp14:editId="0BD4D580">
                <wp:simplePos x="0" y="0"/>
                <wp:positionH relativeFrom="column">
                  <wp:posOffset>4529370</wp:posOffset>
                </wp:positionH>
                <wp:positionV relativeFrom="paragraph">
                  <wp:posOffset>9250</wp:posOffset>
                </wp:positionV>
                <wp:extent cx="1593414" cy="2866031"/>
                <wp:effectExtent l="0" t="0" r="6985" b="10795"/>
                <wp:wrapNone/>
                <wp:docPr id="358" name="Groupe 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3414" cy="2866031"/>
                          <a:chOff x="0" y="0"/>
                          <a:chExt cx="1593414" cy="2866031"/>
                        </a:xfrm>
                      </wpg:grpSpPr>
                      <wpg:grpSp>
                        <wpg:cNvPr id="359" name="Groupe 359"/>
                        <wpg:cNvGrpSpPr/>
                        <wpg:grpSpPr>
                          <a:xfrm>
                            <a:off x="341194" y="0"/>
                            <a:ext cx="1252220" cy="2626360"/>
                            <a:chOff x="0" y="0"/>
                            <a:chExt cx="1252220" cy="2626360"/>
                          </a:xfrm>
                        </wpg:grpSpPr>
                        <pic:pic xmlns:pic="http://schemas.openxmlformats.org/drawingml/2006/picture">
                          <pic:nvPicPr>
                            <pic:cNvPr id="360" name="Image 3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2220" cy="26263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61" name="Rectangl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232564" y="2447209"/>
                              <a:ext cx="602552" cy="168947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62" name="Rectangle 362"/>
                        <wps:cNvSpPr/>
                        <wps:spPr>
                          <a:xfrm>
                            <a:off x="0" y="2620371"/>
                            <a:ext cx="252484" cy="24566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AAA2DA4" w14:textId="77777777" w:rsidR="00E12BC3" w:rsidRDefault="00E12BC3" w:rsidP="00366C0F">
                              <w:pPr>
                                <w:jc w:val="center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Connecteur droit avec flèche 363"/>
                        <wps:cNvCnPr/>
                        <wps:spPr>
                          <a:xfrm flipV="1">
                            <a:off x="272955" y="2545308"/>
                            <a:ext cx="293702" cy="205332"/>
                          </a:xfrm>
                          <a:prstGeom prst="straightConnector1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5A4080" id="Groupe 358" o:spid="_x0000_s1122" style="position:absolute;left:0;text-align:left;margin-left:356.65pt;margin-top:.75pt;width:125.45pt;height:225.65pt;z-index:251873792" coordsize="15934,286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">
                <v:group id="Groupe 359" o:spid="_x0000_s1123" style="position:absolute;left:3411;width:12523;height:26263" coordsize="12522,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XI9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MV/B7JhwBuf4BAAD//wMAUEsBAi0AFAAGAAgAAAAhANvh9svuAAAAhQEAABMAAAAAAAAA&#10;AAAAAAAAAAAAAFtDb250ZW50X1R5cGVzXS54bWxQSwECLQAUAAYACAAAACEAWvQsW78AAAAVAQAA&#10;CwAAAAAAAAAAAAAAAAAfAQAAX3JlbHMvLnJlbHNQSwECLQAUAAYACAAAACEAZIlyPcYAAADcAAAA&#10;DwAAAAAAAAAAAAAAAAAHAgAAZHJzL2Rvd25yZXYueG1sUEsFBgAAAAADAAMAtwAAAPoCAAAAAA==&#10;">
                  <v:shape id="Image 360" o:spid="_x0000_s1124" type="#_x0000_t75" style="position:absolute;width:12522;height:2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">
                    <v:imagedata r:id="rId57" o:title=""/>
                  </v:shape>
                  <v:rect id="Rectangle 38" o:spid="_x0000_s1125" style="position:absolute;left:2325;top:24472;width:6026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" filled="f" strokecolor="red" strokeweight="1pt"/>
                </v:group>
                <v:rect id="Rectangle 362" o:spid="_x0000_s1126" style="position:absolute;top:26203;width:2524;height:2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" fillcolor="window" strokecolor="red" strokeweight="1.5pt">
                  <v:textbox>
                    <w:txbxContent>
                      <w:p w:rsidR="00E12BC3" w:rsidRDefault="00E12BC3" w:rsidP="00366C0F">
                        <w:pPr>
                          <w:jc w:val="center"/>
                        </w:pPr>
                        <w:r>
                          <w:t>3</w:t>
                        </w:r>
                      </w:p>
                    </w:txbxContent>
                  </v:textbox>
                </v:rect>
                <v:shape id="Connecteur droit avec flèche 363" o:spid="_x0000_s1127" type="#_x0000_t32" style="position:absolute;left:2729;top:25453;width:2937;height:205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" strokecolor="red" strokeweight="1pt">
                  <v:stroke endarrow="block"/>
                </v:shape>
              </v:group>
            </w:pict>
          </mc:Fallback>
        </mc:AlternateContent>
      </w:r>
    </w:p>
    <w:p w14:paraId="64349AA6" w14:textId="77777777" w:rsidR="00993118" w:rsidRDefault="00993118" w:rsidP="005A6C31"/>
    <w:p w14:paraId="511DB223" w14:textId="77777777" w:rsidR="00993118" w:rsidRDefault="00482BB1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876864" behindDoc="0" locked="0" layoutInCell="1" allowOverlap="1" wp14:anchorId="7F0F5062" wp14:editId="098BCB59">
                <wp:simplePos x="0" y="0"/>
                <wp:positionH relativeFrom="column">
                  <wp:posOffset>185865</wp:posOffset>
                </wp:positionH>
                <wp:positionV relativeFrom="paragraph">
                  <wp:posOffset>147860</wp:posOffset>
                </wp:positionV>
                <wp:extent cx="1781033" cy="1064260"/>
                <wp:effectExtent l="0" t="0" r="10160" b="2540"/>
                <wp:wrapNone/>
                <wp:docPr id="367" name="Groupe 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033" cy="1064260"/>
                          <a:chOff x="0" y="0"/>
                          <a:chExt cx="1781033" cy="1064260"/>
                        </a:xfrm>
                      </wpg:grpSpPr>
                      <pic:pic xmlns:pic="http://schemas.openxmlformats.org/drawingml/2006/picture">
                        <pic:nvPicPr>
                          <pic:cNvPr id="339" name="Image 339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965" cy="1064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116006" y="13648"/>
                            <a:ext cx="1665027" cy="22518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8A0C02" id="Groupe 367" o:spid="_x0000_s1026" style="position:absolute;margin-left:14.65pt;margin-top:11.65pt;width:140.25pt;height:83.8pt;z-index:251876864" coordsize="17810,106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">
                <v:shape id="Image 339" o:spid="_x0000_s1027" type="#_x0000_t75" style="position:absolute;width:17519;height:10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">
                  <v:imagedata r:id="rId79" o:title=""/>
                </v:shape>
                <v:rect id="Rectangle 38" o:spid="_x0000_s1028" style="position:absolute;left:1160;top:136;width:16650;height:2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" filled="f" strokecolor="red" strokeweight="1pt"/>
              </v:group>
            </w:pict>
          </mc:Fallback>
        </mc:AlternateContent>
      </w:r>
    </w:p>
    <w:p w14:paraId="7B47CEC4" w14:textId="77777777" w:rsidR="00993118" w:rsidRDefault="00993118" w:rsidP="005A6C31"/>
    <w:p w14:paraId="0CD41E2E" w14:textId="77777777" w:rsidR="00993118" w:rsidRDefault="00993118" w:rsidP="005A6C31"/>
    <w:p w14:paraId="4096909F" w14:textId="77777777" w:rsidR="00993118" w:rsidRDefault="00993118" w:rsidP="005A6C31"/>
    <w:p w14:paraId="6B36E94B" w14:textId="77777777" w:rsidR="00993118" w:rsidRDefault="00993118" w:rsidP="005A6C31"/>
    <w:p w14:paraId="34A0D1AA" w14:textId="77777777" w:rsidR="00993118" w:rsidRDefault="00993118" w:rsidP="00366C0F">
      <w:pPr>
        <w:ind w:firstLine="708"/>
      </w:pPr>
    </w:p>
    <w:p w14:paraId="1898447F" w14:textId="77777777" w:rsidR="000F60C8" w:rsidRDefault="000F60C8" w:rsidP="005A6C31"/>
    <w:p w14:paraId="24887888" w14:textId="77777777" w:rsidR="000F60C8" w:rsidRDefault="000F60C8" w:rsidP="005A6C31"/>
    <w:p w14:paraId="2284BC52" w14:textId="77777777" w:rsidR="000F60C8" w:rsidRDefault="000F60C8" w:rsidP="005A6C31"/>
    <w:p w14:paraId="59395122" w14:textId="77777777" w:rsidR="000F60C8" w:rsidRDefault="000F60C8" w:rsidP="005A6C31"/>
    <w:p w14:paraId="06EA59CD" w14:textId="77777777" w:rsidR="00FF3047" w:rsidRDefault="00FF3047">
      <w:pPr>
        <w:jc w:val="left"/>
      </w:pPr>
      <w:r>
        <w:br w:type="page"/>
      </w:r>
    </w:p>
    <w:p w14:paraId="6783B5C8" w14:textId="77777777" w:rsidR="00366C0F" w:rsidRDefault="00366C0F" w:rsidP="005A6C31">
      <w:r>
        <w:lastRenderedPageBreak/>
        <w:t xml:space="preserve">Puis paramétrer les casez comme ci-dessous : </w:t>
      </w:r>
    </w:p>
    <w:p w14:paraId="42E1AF38" w14:textId="77777777" w:rsidR="00366C0F" w:rsidRDefault="00422044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906560" behindDoc="0" locked="0" layoutInCell="1" allowOverlap="1" wp14:anchorId="5304BFAA" wp14:editId="7839CEA5">
                <wp:simplePos x="0" y="0"/>
                <wp:positionH relativeFrom="column">
                  <wp:posOffset>430947</wp:posOffset>
                </wp:positionH>
                <wp:positionV relativeFrom="paragraph">
                  <wp:posOffset>32196</wp:posOffset>
                </wp:positionV>
                <wp:extent cx="2272030" cy="2153285"/>
                <wp:effectExtent l="0" t="0" r="0" b="0"/>
                <wp:wrapNone/>
                <wp:docPr id="92" name="Groupe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2030" cy="2153285"/>
                          <a:chOff x="0" y="0"/>
                          <a:chExt cx="2272030" cy="2153285"/>
                        </a:xfrm>
                      </wpg:grpSpPr>
                      <pic:pic xmlns:pic="http://schemas.openxmlformats.org/drawingml/2006/picture">
                        <pic:nvPicPr>
                          <pic:cNvPr id="280" name="Image 280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030" cy="2153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900752" y="764274"/>
                            <a:ext cx="602477" cy="1689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1078173" y="1289713"/>
                            <a:ext cx="602477" cy="1689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1084997" y="1501253"/>
                            <a:ext cx="648269" cy="1689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5BA666" id="Groupe 92" o:spid="_x0000_s1026" style="position:absolute;margin-left:33.95pt;margin-top:2.55pt;width:178.9pt;height:169.55pt;z-index:251906560" coordsize="22720,2153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">
                <v:shape id="Image 280" o:spid="_x0000_s1027" type="#_x0000_t75" style="position:absolute;width:22720;height:2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">
                  <v:imagedata r:id="rId81" o:title=""/>
                </v:shape>
                <v:rect id="Rectangle 38" o:spid="_x0000_s1028" style="position:absolute;left:9007;top:7642;width:6025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" filled="f" strokecolor="red" strokeweight="1pt"/>
                <v:rect id="Rectangle 38" o:spid="_x0000_s1029" style="position:absolute;left:10781;top:12897;width:6025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" filled="f" strokecolor="red" strokeweight="1pt"/>
                <v:rect id="Rectangle 38" o:spid="_x0000_s1030" style="position:absolute;left:10849;top:15012;width:6483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" filled="f" strokecolor="red" strokeweight="1pt"/>
              </v:group>
            </w:pict>
          </mc:Fallback>
        </mc:AlternateContent>
      </w:r>
    </w:p>
    <w:p w14:paraId="670BD0F5" w14:textId="77777777" w:rsidR="00366C0F" w:rsidRDefault="00366C0F" w:rsidP="005A6C31"/>
    <w:p w14:paraId="4B5C2A22" w14:textId="77777777" w:rsidR="00366C0F" w:rsidRDefault="00366C0F" w:rsidP="005A6C31"/>
    <w:p w14:paraId="29C9401B" w14:textId="77777777" w:rsidR="00366C0F" w:rsidRDefault="00366C0F" w:rsidP="005A6C31"/>
    <w:p w14:paraId="28AD18E9" w14:textId="77777777" w:rsidR="00366C0F" w:rsidRDefault="00DE70A6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19904" behindDoc="0" locked="0" layoutInCell="1" allowOverlap="1" wp14:anchorId="5CB993BD" wp14:editId="5665A6FB">
                <wp:simplePos x="0" y="0"/>
                <wp:positionH relativeFrom="column">
                  <wp:posOffset>4297299</wp:posOffset>
                </wp:positionH>
                <wp:positionV relativeFrom="paragraph">
                  <wp:posOffset>5080</wp:posOffset>
                </wp:positionV>
                <wp:extent cx="1779905" cy="450850"/>
                <wp:effectExtent l="704850" t="0" r="10795" b="158750"/>
                <wp:wrapNone/>
                <wp:docPr id="526" name="Légende : flèche courbée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9905" cy="45085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27277"/>
                            <a:gd name="adj6" fmla="val -39550"/>
                          </a:avLst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1BDB2B" w14:textId="77777777" w:rsidR="00E12BC3" w:rsidRDefault="00E12BC3" w:rsidP="00DE70A6">
                            <w:pPr>
                              <w:jc w:val="center"/>
                            </w:pPr>
                            <w:r>
                              <w:t>Placer sur la carte à côté du mat N°1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C3A1B" id="Légende : flèche courbée 526" o:spid="_x0000_s1128" type="#_x0000_t48" style="position:absolute;left:0;text-align:left;margin-left:338.35pt;margin-top:.4pt;width:140.15pt;height:35.5pt;z-index:25221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" adj="-8543,27492" fillcolor="white [3201]" strokecolor="red" strokeweight="1.5pt">
                <v:textbox>
                  <w:txbxContent>
                    <w:p w:rsidR="00E12BC3" w:rsidRDefault="00E12BC3" w:rsidP="00DE70A6">
                      <w:pPr>
                        <w:jc w:val="center"/>
                      </w:pPr>
                      <w:r>
                        <w:t>Placer sur la carte à côté du mat N°1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13A178F7" w14:textId="77777777" w:rsidR="00366C0F" w:rsidRDefault="002A038E" w:rsidP="005A6C31">
      <w:r>
        <w:rPr>
          <w:noProof/>
        </w:rPr>
        <w:drawing>
          <wp:anchor distT="0" distB="0" distL="114300" distR="114300" simplePos="0" relativeHeight="251937280" behindDoc="0" locked="0" layoutInCell="1" allowOverlap="1" wp14:anchorId="14C3C58D" wp14:editId="357E67F2">
            <wp:simplePos x="0" y="0"/>
            <wp:positionH relativeFrom="column">
              <wp:posOffset>3008895</wp:posOffset>
            </wp:positionH>
            <wp:positionV relativeFrom="paragraph">
              <wp:posOffset>3810</wp:posOffset>
            </wp:positionV>
            <wp:extent cx="934720" cy="851535"/>
            <wp:effectExtent l="0" t="0" r="0" b="5715"/>
            <wp:wrapThrough wrapText="bothSides">
              <wp:wrapPolygon edited="0">
                <wp:start x="0" y="0"/>
                <wp:lineTo x="0" y="21262"/>
                <wp:lineTo x="21130" y="21262"/>
                <wp:lineTo x="21130" y="0"/>
                <wp:lineTo x="0" y="0"/>
              </wp:wrapPolygon>
            </wp:wrapThrough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2019-01-04_08503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4720" cy="85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A58CC" w14:textId="77777777" w:rsidR="00366C0F" w:rsidRDefault="002A038E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 wp14:anchorId="4D6691D2" wp14:editId="72F4F622">
                <wp:simplePos x="0" y="0"/>
                <wp:positionH relativeFrom="column">
                  <wp:posOffset>2540104</wp:posOffset>
                </wp:positionH>
                <wp:positionV relativeFrom="paragraph">
                  <wp:posOffset>146390</wp:posOffset>
                </wp:positionV>
                <wp:extent cx="825690" cy="68628"/>
                <wp:effectExtent l="0" t="57150" r="12700" b="26670"/>
                <wp:wrapNone/>
                <wp:docPr id="112" name="Connecteur droit avec flèch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5690" cy="68628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1896E" id="Connecteur droit avec flèche 112" o:spid="_x0000_s1026" type="#_x0000_t32" style="position:absolute;margin-left:200pt;margin-top:11.55pt;width:65pt;height:5.4pt;flip:y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" strokecolor="red" strokeweight="1pt">
                <v:stroke endarrow="block"/>
              </v:shape>
            </w:pict>
          </mc:Fallback>
        </mc:AlternateContent>
      </w:r>
      <w:r w:rsidR="00422044">
        <w:rPr>
          <w:noProof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3A93762E" wp14:editId="4629980E">
                <wp:simplePos x="0" y="0"/>
                <wp:positionH relativeFrom="column">
                  <wp:posOffset>1748155</wp:posOffset>
                </wp:positionH>
                <wp:positionV relativeFrom="paragraph">
                  <wp:posOffset>166531</wp:posOffset>
                </wp:positionV>
                <wp:extent cx="784746" cy="168931"/>
                <wp:effectExtent l="0" t="0" r="15875" b="21590"/>
                <wp:wrapNone/>
                <wp:docPr id="94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4746" cy="16893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30E0193" id="Rectangle 38" o:spid="_x0000_s1026" style="position:absolute;margin-left:137.65pt;margin-top:13.1pt;width:61.8pt;height:13.3pt;z-index:251909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" filled="f" strokecolor="red" strokeweight="1pt"/>
            </w:pict>
          </mc:Fallback>
        </mc:AlternateContent>
      </w:r>
    </w:p>
    <w:p w14:paraId="061D6560" w14:textId="77777777" w:rsidR="00366C0F" w:rsidRDefault="00366C0F" w:rsidP="002A038E">
      <w:pPr>
        <w:jc w:val="left"/>
      </w:pPr>
    </w:p>
    <w:p w14:paraId="30C6D07E" w14:textId="77777777" w:rsidR="00E47457" w:rsidRDefault="00E47457" w:rsidP="0029043E">
      <w:bookmarkStart w:id="19" w:name="_Hlk534206536"/>
    </w:p>
    <w:p w14:paraId="56394997" w14:textId="77777777" w:rsidR="002A038E" w:rsidRDefault="00CE34C1" w:rsidP="0029043E">
      <w:r w:rsidRPr="001D007E">
        <w:t>Dans l'onglet "</w:t>
      </w:r>
      <w:r w:rsidRPr="001D007E">
        <w:rPr>
          <w:b/>
        </w:rPr>
        <w:t>Identité</w:t>
      </w:r>
      <w:r w:rsidRPr="001D007E">
        <w:t>"</w:t>
      </w:r>
    </w:p>
    <w:p w14:paraId="6EC8FB32" w14:textId="77777777" w:rsidR="002A038E" w:rsidRDefault="000F60C8" w:rsidP="0029043E">
      <w:r>
        <w:rPr>
          <w:noProof/>
        </w:rPr>
        <mc:AlternateContent>
          <mc:Choice Requires="wpg">
            <w:drawing>
              <wp:anchor distT="0" distB="0" distL="114300" distR="114300" simplePos="0" relativeHeight="251863552" behindDoc="0" locked="0" layoutInCell="1" allowOverlap="1" wp14:anchorId="44BB26A7" wp14:editId="5AC6BF24">
                <wp:simplePos x="0" y="0"/>
                <wp:positionH relativeFrom="column">
                  <wp:posOffset>214503</wp:posOffset>
                </wp:positionH>
                <wp:positionV relativeFrom="paragraph">
                  <wp:posOffset>221489</wp:posOffset>
                </wp:positionV>
                <wp:extent cx="1934511" cy="2597296"/>
                <wp:effectExtent l="0" t="0" r="8890" b="12700"/>
                <wp:wrapNone/>
                <wp:docPr id="325" name="Groupe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4511" cy="2597296"/>
                          <a:chOff x="0" y="225188"/>
                          <a:chExt cx="1934511" cy="2597296"/>
                        </a:xfrm>
                      </wpg:grpSpPr>
                      <wpg:grpSp>
                        <wpg:cNvPr id="166" name="Groupe 166"/>
                        <wpg:cNvGrpSpPr/>
                        <wpg:grpSpPr>
                          <a:xfrm>
                            <a:off x="0" y="1432622"/>
                            <a:ext cx="1934511" cy="1389862"/>
                            <a:chOff x="0" y="2108934"/>
                            <a:chExt cx="2821940" cy="2045988"/>
                          </a:xfrm>
                        </wpg:grpSpPr>
                        <wps:wsp>
                          <wps:cNvPr id="155" name="Rectangle 1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353101" y="2108934"/>
                              <a:ext cx="1427098" cy="2209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Rectangle 157"/>
                          <wps:cNvSpPr>
                            <a:spLocks noChangeArrowheads="1"/>
                          </wps:cNvSpPr>
                          <wps:spPr bwMode="auto">
                            <a:xfrm>
                              <a:off x="1353101" y="2389068"/>
                              <a:ext cx="638810" cy="216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Rectangle 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342530" y="3007477"/>
                              <a:ext cx="929005" cy="186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Rectangle 159"/>
                          <wps:cNvSpPr>
                            <a:spLocks noChangeArrowheads="1"/>
                          </wps:cNvSpPr>
                          <wps:spPr bwMode="auto">
                            <a:xfrm>
                              <a:off x="1337244" y="3271754"/>
                              <a:ext cx="958850" cy="1771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Rectangle 161"/>
                          <wps:cNvSpPr>
                            <a:spLocks noChangeArrowheads="1"/>
                          </wps:cNvSpPr>
                          <wps:spPr bwMode="auto">
                            <a:xfrm>
                              <a:off x="1326673" y="3546603"/>
                              <a:ext cx="1263650" cy="176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2" name="Image 1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921877"/>
                              <a:ext cx="2821940" cy="23304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3" name="Rectangle 163"/>
                          <wps:cNvSpPr>
                            <a:spLocks noChangeArrowheads="1"/>
                          </wps:cNvSpPr>
                          <wps:spPr bwMode="auto">
                            <a:xfrm>
                              <a:off x="1321388" y="3958876"/>
                              <a:ext cx="406987" cy="1771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24" name="Rectangle 324"/>
                        <wps:cNvSpPr/>
                        <wps:spPr>
                          <a:xfrm>
                            <a:off x="511791" y="225188"/>
                            <a:ext cx="490855" cy="16319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0B1967E" w14:textId="77777777" w:rsidR="00E12BC3" w:rsidRDefault="00E12BC3" w:rsidP="0099311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325" o:spid="_x0000_s1129" style="position:absolute;left:0;text-align:left;margin-left:16.9pt;margin-top:17.45pt;width:152.3pt;height:204.5pt;z-index:251863552;mso-height-relative:margin" coordorigin=",2251" coordsize="19345,2597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">
                <v:group id="Groupe 166" o:spid="_x0000_s1130" style="position:absolute;top:14326;width:19345;height:13898" coordorigin=",21089" coordsize="28219,20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">
                  <v:rect id="Rectangle 155" o:spid="_x0000_s1131" style="position:absolute;left:13531;top:21089;width:14270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" filled="f" strokecolor="red"/>
                  <v:rect id="Rectangle 157" o:spid="_x0000_s1132" style="position:absolute;left:13531;top:23890;width:6388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" filled="f" strokecolor="red"/>
                  <v:rect id="Rectangle 158" o:spid="_x0000_s1133" style="position:absolute;left:13425;top:30074;width:9290;height:1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" filled="f" strokecolor="red"/>
                  <v:rect id="Rectangle 159" o:spid="_x0000_s1134" style="position:absolute;left:13372;top:32717;width:9588;height:1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" filled="f" strokecolor="red"/>
                  <v:rect id="Rectangle 161" o:spid="_x0000_s1135" style="position:absolute;left:13266;top:35466;width:12637;height:1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" filled="f" strokecolor="red"/>
                  <v:shape id="Image 162" o:spid="_x0000_s1136" type="#_x0000_t75" style="position:absolute;top:39218;width:28219;height:2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">
                    <v:imagedata r:id="rId66" o:title=""/>
                  </v:shape>
                  <v:rect id="Rectangle 163" o:spid="_x0000_s1137" style="position:absolute;left:13213;top:39588;width:4070;height:1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" filled="f" strokecolor="red"/>
                </v:group>
                <v:rect id="Rectangle 324" o:spid="_x0000_s1138" style="position:absolute;left:5117;top:2251;width:4909;height:16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" filled="f" strokecolor="red" strokeweight="1pt">
                  <v:textbox>
                    <w:txbxContent>
                      <w:p w:rsidR="00E12BC3" w:rsidRDefault="00E12BC3" w:rsidP="00993118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6820" behindDoc="0" locked="0" layoutInCell="1" allowOverlap="1" wp14:anchorId="159FA631" wp14:editId="28B75EAC">
            <wp:simplePos x="0" y="0"/>
            <wp:positionH relativeFrom="margin">
              <wp:posOffset>231140</wp:posOffset>
            </wp:positionH>
            <wp:positionV relativeFrom="paragraph">
              <wp:posOffset>8890</wp:posOffset>
            </wp:positionV>
            <wp:extent cx="1917700" cy="2511425"/>
            <wp:effectExtent l="0" t="0" r="6350" b="3175"/>
            <wp:wrapThrough wrapText="bothSides">
              <wp:wrapPolygon edited="0">
                <wp:start x="0" y="0"/>
                <wp:lineTo x="0" y="21463"/>
                <wp:lineTo x="21457" y="21463"/>
                <wp:lineTo x="21457" y="0"/>
                <wp:lineTo x="0" y="0"/>
              </wp:wrapPolygon>
            </wp:wrapThrough>
            <wp:docPr id="269" name="Imag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2019-01-07_16254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9A919" w14:textId="77777777" w:rsidR="002A038E" w:rsidRDefault="002A038E" w:rsidP="0029043E"/>
    <w:p w14:paraId="1DB8E858" w14:textId="77777777" w:rsidR="002A038E" w:rsidRDefault="002A038E" w:rsidP="0029043E"/>
    <w:p w14:paraId="59B63DA7" w14:textId="77777777" w:rsidR="002A038E" w:rsidRDefault="002A038E" w:rsidP="0029043E"/>
    <w:p w14:paraId="3F6806A9" w14:textId="77777777" w:rsidR="002A038E" w:rsidRDefault="002A038E" w:rsidP="0029043E"/>
    <w:p w14:paraId="14D456D1" w14:textId="77777777" w:rsidR="002A038E" w:rsidRDefault="002A038E" w:rsidP="0029043E"/>
    <w:p w14:paraId="3113461A" w14:textId="77777777" w:rsidR="002A038E" w:rsidRDefault="00E47457" w:rsidP="0029043E">
      <w:r>
        <w:rPr>
          <w:noProof/>
        </w:rPr>
        <mc:AlternateContent>
          <mc:Choice Requires="wps">
            <w:drawing>
              <wp:anchor distT="0" distB="0" distL="114300" distR="114300" simplePos="0" relativeHeight="252220928" behindDoc="0" locked="0" layoutInCell="1" allowOverlap="1" wp14:anchorId="1DB7C128" wp14:editId="2D79D8C0">
                <wp:simplePos x="0" y="0"/>
                <wp:positionH relativeFrom="column">
                  <wp:posOffset>2561480</wp:posOffset>
                </wp:positionH>
                <wp:positionV relativeFrom="paragraph">
                  <wp:posOffset>210780</wp:posOffset>
                </wp:positionV>
                <wp:extent cx="2303559" cy="707666"/>
                <wp:effectExtent l="628650" t="0" r="20955" b="16510"/>
                <wp:wrapNone/>
                <wp:docPr id="538" name="Légende : flèche courbée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3559" cy="707666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66706"/>
                            <a:gd name="adj6" fmla="val -27307"/>
                          </a:avLst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BF978A" w14:textId="77777777" w:rsidR="00E12BC3" w:rsidRDefault="00E12BC3" w:rsidP="00DE70A6">
                            <w:pPr>
                              <w:jc w:val="center"/>
                            </w:pPr>
                            <w:r>
                              <w:t>Récupérer la même adresse mac qu</w:t>
                            </w:r>
                            <w:r w:rsidR="00E47457">
                              <w:t>i se trouve sur le boitier bleu du mat respectif.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538" o:spid="_x0000_s1139" type="#_x0000_t48" style="position:absolute;left:0;text-align:left;margin-left:201.7pt;margin-top:16.6pt;width:181.4pt;height:55.7pt;z-index:25222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" adj="-5898,14408" fillcolor="white [3201]" strokecolor="red" strokeweight="1.5pt">
                <v:textbox>
                  <w:txbxContent>
                    <w:p w:rsidR="00E12BC3" w:rsidRDefault="00E12BC3" w:rsidP="00DE70A6">
                      <w:pPr>
                        <w:jc w:val="center"/>
                      </w:pPr>
                      <w:r>
                        <w:t>Récupérer la même adresse mac qu</w:t>
                      </w:r>
                      <w:r w:rsidR="00E47457">
                        <w:t>i se trouve sur le boitier bleu du mat respectif.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4B75136F" w14:textId="77777777" w:rsidR="002A038E" w:rsidRDefault="002A038E" w:rsidP="0029043E"/>
    <w:p w14:paraId="657767CF" w14:textId="77777777" w:rsidR="002A038E" w:rsidRDefault="002A038E" w:rsidP="0029043E"/>
    <w:p w14:paraId="30D64BEA" w14:textId="77777777" w:rsidR="00E47457" w:rsidRDefault="00E47457" w:rsidP="0029043E"/>
    <w:p w14:paraId="282B1013" w14:textId="77777777" w:rsidR="00E47457" w:rsidRDefault="00473D54" w:rsidP="0029043E">
      <w:r>
        <w:rPr>
          <w:noProof/>
        </w:rPr>
        <mc:AlternateContent>
          <mc:Choice Requires="wps">
            <w:drawing>
              <wp:anchor distT="0" distB="0" distL="114300" distR="114300" simplePos="0" relativeHeight="252271104" behindDoc="0" locked="0" layoutInCell="1" allowOverlap="1" wp14:anchorId="367D0096" wp14:editId="748C553A">
                <wp:simplePos x="0" y="0"/>
                <wp:positionH relativeFrom="column">
                  <wp:posOffset>2729505</wp:posOffset>
                </wp:positionH>
                <wp:positionV relativeFrom="paragraph">
                  <wp:posOffset>153284</wp:posOffset>
                </wp:positionV>
                <wp:extent cx="249997" cy="143124"/>
                <wp:effectExtent l="0" t="0" r="74295" b="47625"/>
                <wp:wrapNone/>
                <wp:docPr id="562" name="Connecteur droit avec flèche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9997" cy="143124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6D6F4" id="Connecteur droit avec flèche 562" o:spid="_x0000_s1026" type="#_x0000_t32" style="position:absolute;margin-left:214.9pt;margin-top:12.05pt;width:19.7pt;height:11.25pt;z-index:2522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67008" behindDoc="0" locked="0" layoutInCell="1" allowOverlap="1" wp14:anchorId="46AE9100" wp14:editId="31FD7B73">
            <wp:simplePos x="0" y="0"/>
            <wp:positionH relativeFrom="column">
              <wp:posOffset>2915285</wp:posOffset>
            </wp:positionH>
            <wp:positionV relativeFrom="paragraph">
              <wp:posOffset>280393</wp:posOffset>
            </wp:positionV>
            <wp:extent cx="516255" cy="1499870"/>
            <wp:effectExtent l="0" t="0" r="0" b="5080"/>
            <wp:wrapThrough wrapText="bothSides">
              <wp:wrapPolygon edited="0">
                <wp:start x="0" y="0"/>
                <wp:lineTo x="0" y="21399"/>
                <wp:lineTo x="20723" y="21399"/>
                <wp:lineTo x="20723" y="0"/>
                <wp:lineTo x="0" y="0"/>
              </wp:wrapPolygon>
            </wp:wrapThrough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2019-01-14_164355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457">
        <w:t xml:space="preserve">L'option AUX se paramètre avec la même </w:t>
      </w:r>
      <w:r w:rsidR="00E47457" w:rsidRPr="00473D54">
        <w:rPr>
          <w:u w:val="single" w:color="FF0000"/>
        </w:rPr>
        <w:t>adresse MAC</w:t>
      </w:r>
      <w:r w:rsidR="00E47457">
        <w:t xml:space="preserve"> qui se trouve sur le boitier </w:t>
      </w:r>
      <w:proofErr w:type="spellStart"/>
      <w:r w:rsidR="00E47457">
        <w:t>citybox</w:t>
      </w:r>
      <w:proofErr w:type="spellEnd"/>
      <w:r w:rsidR="00E47457">
        <w:t xml:space="preserve"> bleu.</w:t>
      </w:r>
    </w:p>
    <w:p w14:paraId="171467FF" w14:textId="77777777" w:rsidR="00E47457" w:rsidRDefault="00473D54" w:rsidP="0029043E">
      <w:r>
        <w:rPr>
          <w:noProof/>
        </w:rPr>
        <mc:AlternateContent>
          <mc:Choice Requires="wps">
            <w:drawing>
              <wp:anchor distT="0" distB="0" distL="114300" distR="114300" simplePos="0" relativeHeight="252269056" behindDoc="0" locked="0" layoutInCell="1" allowOverlap="1" wp14:anchorId="6475CB6F" wp14:editId="160A474E">
                <wp:simplePos x="0" y="0"/>
                <wp:positionH relativeFrom="column">
                  <wp:posOffset>3011308</wp:posOffset>
                </wp:positionH>
                <wp:positionV relativeFrom="paragraph">
                  <wp:posOffset>9718</wp:posOffset>
                </wp:positionV>
                <wp:extent cx="326004" cy="230588"/>
                <wp:effectExtent l="0" t="0" r="17145" b="17145"/>
                <wp:wrapNone/>
                <wp:docPr id="515" name="Rectangle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004" cy="23058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0733442" w14:textId="77777777" w:rsidR="00473D54" w:rsidRDefault="00473D54" w:rsidP="00473D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632D53" id="Rectangle 515" o:spid="_x0000_s1140" style="position:absolute;left:0;text-align:left;margin-left:237.1pt;margin-top:.75pt;width:25.65pt;height:18.15pt;z-index:2522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" filled="f" strokecolor="red" strokeweight="1pt">
                <v:textbox>
                  <w:txbxContent>
                    <w:p w:rsidR="00473D54" w:rsidRDefault="00473D54" w:rsidP="00473D5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04E652DE" w14:textId="77777777" w:rsidR="00E47457" w:rsidRDefault="00E47457" w:rsidP="0029043E"/>
    <w:p w14:paraId="1305CF17" w14:textId="77777777" w:rsidR="00E47457" w:rsidRDefault="00E47457" w:rsidP="0029043E"/>
    <w:p w14:paraId="60E660EC" w14:textId="77777777" w:rsidR="00E47457" w:rsidRDefault="00E47457" w:rsidP="0029043E"/>
    <w:p w14:paraId="01212716" w14:textId="77777777" w:rsidR="00E47457" w:rsidRDefault="00E47457" w:rsidP="0029043E"/>
    <w:p w14:paraId="6FE5394D" w14:textId="77777777" w:rsidR="00E47457" w:rsidRDefault="00473D54" w:rsidP="00473D54">
      <w:pPr>
        <w:jc w:val="left"/>
      </w:pPr>
      <w:r>
        <w:br w:type="page"/>
      </w:r>
    </w:p>
    <w:p w14:paraId="47D435A9" w14:textId="77777777" w:rsidR="0029043E" w:rsidRDefault="0029043E" w:rsidP="0029043E">
      <w:r>
        <w:lastRenderedPageBreak/>
        <w:t>Dans l'onglet "</w:t>
      </w:r>
      <w:r w:rsidRPr="0039277E">
        <w:rPr>
          <w:b/>
        </w:rPr>
        <w:t>Inventaire</w:t>
      </w:r>
      <w:r>
        <w:t>" :</w:t>
      </w:r>
    </w:p>
    <w:p w14:paraId="331B6EFC" w14:textId="77777777" w:rsidR="00993118" w:rsidRDefault="00993118" w:rsidP="0029043E">
      <w:r>
        <w:rPr>
          <w:noProof/>
        </w:rPr>
        <mc:AlternateContent>
          <mc:Choice Requires="wpg">
            <w:drawing>
              <wp:anchor distT="0" distB="0" distL="114300" distR="114300" simplePos="0" relativeHeight="251865600" behindDoc="0" locked="0" layoutInCell="1" allowOverlap="1" wp14:anchorId="235E36FB" wp14:editId="70700523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562225" cy="1038225"/>
                <wp:effectExtent l="0" t="0" r="9525" b="9525"/>
                <wp:wrapNone/>
                <wp:docPr id="329" name="Groupe 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2225" cy="1038225"/>
                          <a:chOff x="0" y="0"/>
                          <a:chExt cx="2562225" cy="1038225"/>
                        </a:xfrm>
                      </wpg:grpSpPr>
                      <pic:pic xmlns:pic="http://schemas.openxmlformats.org/drawingml/2006/picture">
                        <pic:nvPicPr>
                          <pic:cNvPr id="330" name="Image 330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03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Rectangle 331"/>
                        <wps:cNvSpPr/>
                        <wps:spPr>
                          <a:xfrm>
                            <a:off x="75062" y="102358"/>
                            <a:ext cx="580030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415BA76" w14:textId="77777777" w:rsidR="00E12BC3" w:rsidRDefault="00E12BC3" w:rsidP="0099311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900752" y="457200"/>
                            <a:ext cx="921224" cy="204717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5880421" w14:textId="77777777" w:rsidR="00E12BC3" w:rsidRDefault="00E12BC3" w:rsidP="0099311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2047164" y="736979"/>
                            <a:ext cx="307074" cy="211541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378FA35" w14:textId="77777777" w:rsidR="00E12BC3" w:rsidRDefault="00E12BC3" w:rsidP="0099311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99CF7D" id="Groupe 329" o:spid="_x0000_s1141" style="position:absolute;left:0;text-align:left;margin-left:0;margin-top:-.05pt;width:201.75pt;height:81.75pt;z-index:251865600" coordsize="25622,1038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">
                <v:shape id="Image 330" o:spid="_x0000_s1142" type="#_x0000_t75" style="position:absolute;width:25622;height:1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">
                  <v:imagedata r:id="rId71" o:title=""/>
                </v:shape>
                <v:rect id="Rectangle 331" o:spid="_x0000_s1143" style="position:absolute;left:750;top:1023;width:5800;height:18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" filled="f" strokecolor="red" strokeweight="1pt">
                  <v:textbox>
                    <w:txbxContent>
                      <w:p w:rsidR="00E12BC3" w:rsidRDefault="00E12BC3" w:rsidP="00993118">
                        <w:pPr>
                          <w:jc w:val="center"/>
                        </w:pPr>
                      </w:p>
                    </w:txbxContent>
                  </v:textbox>
                </v:rect>
                <v:rect id="Rectangle 332" o:spid="_x0000_s1144" style="position:absolute;left:9007;top:4572;width:9212;height:2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993118">
                        <w:pPr>
                          <w:jc w:val="center"/>
                        </w:pPr>
                      </w:p>
                    </w:txbxContent>
                  </v:textbox>
                </v:rect>
                <v:rect id="Rectangle 333" o:spid="_x0000_s1145" style="position:absolute;left:20471;top:7369;width:3071;height:21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" filled="f" strokecolor="red" strokeweight="1pt">
                  <v:textbox>
                    <w:txbxContent>
                      <w:p w:rsidR="00E12BC3" w:rsidRDefault="00E12BC3" w:rsidP="00993118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3E7D842D" w14:textId="77777777" w:rsidR="00993118" w:rsidRDefault="00993118" w:rsidP="0029043E"/>
    <w:p w14:paraId="704488E3" w14:textId="77777777" w:rsidR="00993118" w:rsidRDefault="00993118" w:rsidP="0029043E"/>
    <w:p w14:paraId="104464CE" w14:textId="77777777" w:rsidR="00993118" w:rsidRDefault="00993118" w:rsidP="0029043E"/>
    <w:p w14:paraId="2ADBDB86" w14:textId="77777777" w:rsidR="00993118" w:rsidRDefault="00993118" w:rsidP="0029043E"/>
    <w:p w14:paraId="4F816F5B" w14:textId="77777777" w:rsidR="001D007E" w:rsidRDefault="001D007E" w:rsidP="001D007E">
      <w:pPr>
        <w:jc w:val="left"/>
      </w:pPr>
    </w:p>
    <w:p w14:paraId="3399E16F" w14:textId="77777777" w:rsidR="0029043E" w:rsidRDefault="0029043E" w:rsidP="0029043E">
      <w:r>
        <w:t>Dans l'onglet "</w:t>
      </w:r>
      <w:r w:rsidRPr="00F31505">
        <w:rPr>
          <w:b/>
        </w:rPr>
        <w:t>Réseau Electrique</w:t>
      </w:r>
      <w:r>
        <w:t>"</w:t>
      </w:r>
    </w:p>
    <w:p w14:paraId="316A1DF7" w14:textId="77777777" w:rsidR="00993118" w:rsidRDefault="00993118" w:rsidP="0029043E">
      <w:r>
        <w:rPr>
          <w:noProof/>
        </w:rPr>
        <mc:AlternateContent>
          <mc:Choice Requires="wpg">
            <w:drawing>
              <wp:anchor distT="0" distB="0" distL="114300" distR="114300" simplePos="0" relativeHeight="251867648" behindDoc="0" locked="0" layoutInCell="1" allowOverlap="1" wp14:anchorId="1481F446" wp14:editId="5884CBE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47850" cy="1228725"/>
                <wp:effectExtent l="0" t="0" r="0" b="9525"/>
                <wp:wrapNone/>
                <wp:docPr id="335" name="Groupe 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1228725"/>
                          <a:chOff x="0" y="0"/>
                          <a:chExt cx="1847850" cy="1228725"/>
                        </a:xfrm>
                      </wpg:grpSpPr>
                      <pic:pic xmlns:pic="http://schemas.openxmlformats.org/drawingml/2006/picture">
                        <pic:nvPicPr>
                          <pic:cNvPr id="336" name="Image 336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Rectangle 337"/>
                        <wps:cNvSpPr/>
                        <wps:spPr>
                          <a:xfrm>
                            <a:off x="109182" y="116006"/>
                            <a:ext cx="1057701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4F5D9EF" w14:textId="77777777" w:rsidR="00E12BC3" w:rsidRDefault="00E12BC3" w:rsidP="0099311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204716" y="921224"/>
                            <a:ext cx="580030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C8CB0A6" w14:textId="77777777" w:rsidR="00E12BC3" w:rsidRDefault="00E12BC3" w:rsidP="0099311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553240" id="Groupe 335" o:spid="_x0000_s1146" style="position:absolute;left:0;text-align:left;margin-left:0;margin-top:0;width:145.5pt;height:96.75pt;z-index:251867648" coordsize="18478,122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">
                <v:shape id="Image 336" o:spid="_x0000_s1147" type="#_x0000_t75" style="position:absolute;width:18478;height:12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">
                  <v:imagedata r:id="rId73" o:title=""/>
                </v:shape>
                <v:rect id="Rectangle 337" o:spid="_x0000_s1148" style="position:absolute;left:1091;top:1160;width:10577;height:1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993118">
                        <w:pPr>
                          <w:jc w:val="center"/>
                        </w:pPr>
                      </w:p>
                    </w:txbxContent>
                  </v:textbox>
                </v:rect>
                <v:rect id="Rectangle 338" o:spid="_x0000_s1149" style="position:absolute;left:2047;top:9212;width:5800;height:1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993118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4F0C60E0" w14:textId="77777777" w:rsidR="00993118" w:rsidRDefault="00993118" w:rsidP="0029043E"/>
    <w:p w14:paraId="28ED4A8B" w14:textId="77777777" w:rsidR="00993118" w:rsidRDefault="00993118" w:rsidP="0029043E"/>
    <w:p w14:paraId="32516FD1" w14:textId="77777777" w:rsidR="00993118" w:rsidRDefault="00993118" w:rsidP="0029043E"/>
    <w:p w14:paraId="793B7D0A" w14:textId="77777777" w:rsidR="00993118" w:rsidRDefault="00F75C61" w:rsidP="0029043E">
      <w:r>
        <w:rPr>
          <w:noProof/>
        </w:rPr>
        <w:drawing>
          <wp:anchor distT="0" distB="0" distL="114300" distR="114300" simplePos="0" relativeHeight="251982336" behindDoc="0" locked="0" layoutInCell="1" allowOverlap="1" wp14:anchorId="798FA978" wp14:editId="17655C27">
            <wp:simplePos x="0" y="0"/>
            <wp:positionH relativeFrom="column">
              <wp:posOffset>5185537</wp:posOffset>
            </wp:positionH>
            <wp:positionV relativeFrom="paragraph">
              <wp:posOffset>124714</wp:posOffset>
            </wp:positionV>
            <wp:extent cx="387350" cy="343535"/>
            <wp:effectExtent l="0" t="0" r="0" b="0"/>
            <wp:wrapThrough wrapText="bothSides">
              <wp:wrapPolygon edited="0">
                <wp:start x="0" y="0"/>
                <wp:lineTo x="0" y="20362"/>
                <wp:lineTo x="20184" y="20362"/>
                <wp:lineTo x="20184" y="0"/>
                <wp:lineTo x="0" y="0"/>
              </wp:wrapPolygon>
            </wp:wrapThrough>
            <wp:docPr id="412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2019-01-03_16533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8240" behindDoc="0" locked="0" layoutInCell="1" allowOverlap="1" wp14:anchorId="268D0BE0" wp14:editId="0C0D63B3">
            <wp:simplePos x="0" y="0"/>
            <wp:positionH relativeFrom="column">
              <wp:posOffset>890270</wp:posOffset>
            </wp:positionH>
            <wp:positionV relativeFrom="paragraph">
              <wp:posOffset>194310</wp:posOffset>
            </wp:positionV>
            <wp:extent cx="321945" cy="268605"/>
            <wp:effectExtent l="0" t="0" r="1905" b="0"/>
            <wp:wrapThrough wrapText="bothSides">
              <wp:wrapPolygon edited="0">
                <wp:start x="0" y="0"/>
                <wp:lineTo x="0" y="19915"/>
                <wp:lineTo x="20450" y="19915"/>
                <wp:lineTo x="20450" y="0"/>
                <wp:lineTo x="0" y="0"/>
              </wp:wrapPolygon>
            </wp:wrapThrough>
            <wp:docPr id="409" name="Imag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2019-01-04_09534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268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38D9D9" w14:textId="77777777" w:rsidR="0029043E" w:rsidRDefault="0029043E" w:rsidP="0029043E">
      <w:r>
        <w:t>Sauvegarder après chaque ajout d'un matériel, puis commissionner le</w:t>
      </w:r>
      <w:r w:rsidR="00482BB1">
        <w:t xml:space="preserve"> </w:t>
      </w:r>
      <w:r w:rsidR="00EB0B3F">
        <w:t>contrôleur</w:t>
      </w:r>
      <w:r>
        <w:t>.</w:t>
      </w:r>
    </w:p>
    <w:p w14:paraId="720A455A" w14:textId="77777777" w:rsidR="00F75C61" w:rsidRDefault="00F75C61" w:rsidP="0029043E"/>
    <w:p w14:paraId="0F1380B7" w14:textId="77777777" w:rsidR="00EB0B3F" w:rsidRPr="00DE70A6" w:rsidRDefault="00EB0B3F" w:rsidP="0029043E">
      <w:pPr>
        <w:rPr>
          <w:b/>
        </w:rPr>
      </w:pPr>
      <w:r w:rsidRPr="00DE70A6">
        <w:rPr>
          <w:b/>
        </w:rPr>
        <w:t xml:space="preserve">Répéter </w:t>
      </w:r>
      <w:r w:rsidR="00F75C61" w:rsidRPr="00DE70A6">
        <w:rPr>
          <w:b/>
        </w:rPr>
        <w:t xml:space="preserve">le </w:t>
      </w:r>
      <w:r w:rsidRPr="00DE70A6">
        <w:rPr>
          <w:b/>
        </w:rPr>
        <w:t>paramétrage pour les mats 2 et 3.</w:t>
      </w:r>
    </w:p>
    <w:bookmarkEnd w:id="19"/>
    <w:p w14:paraId="7A3D990F" w14:textId="77777777" w:rsidR="00F31505" w:rsidRPr="00F31505" w:rsidRDefault="00EB0B3F" w:rsidP="00EB0B3F">
      <w:pPr>
        <w:jc w:val="left"/>
      </w:pPr>
      <w:r>
        <w:br w:type="page"/>
      </w:r>
    </w:p>
    <w:p w14:paraId="2825D793" w14:textId="77777777" w:rsidR="00DD2210" w:rsidRPr="00DD2210" w:rsidRDefault="003A4307" w:rsidP="00DD2210">
      <w:pPr>
        <w:pStyle w:val="Titre3"/>
      </w:pPr>
      <w:bookmarkStart w:id="20" w:name="_Toc528571180"/>
      <w:bookmarkStart w:id="21" w:name="_Toc535248645"/>
      <w:r>
        <w:lastRenderedPageBreak/>
        <w:t>Paramétrage</w:t>
      </w:r>
      <w:r w:rsidR="00DD2210" w:rsidRPr="00DD2210">
        <w:t xml:space="preserve"> du port Ethernet</w:t>
      </w:r>
      <w:bookmarkEnd w:id="20"/>
      <w:bookmarkEnd w:id="21"/>
    </w:p>
    <w:p w14:paraId="4ECBF772" w14:textId="77777777" w:rsidR="00482BB1" w:rsidRDefault="00482BB1" w:rsidP="005A6C31"/>
    <w:p w14:paraId="01E0B07A" w14:textId="77777777" w:rsidR="00482BB1" w:rsidRDefault="00482BB1" w:rsidP="005A6C31">
      <w:r>
        <w:t>Paramétrer les 3 mats de la même manière.</w:t>
      </w:r>
    </w:p>
    <w:p w14:paraId="23DEE68E" w14:textId="77777777" w:rsidR="00482BB1" w:rsidRDefault="00482BB1" w:rsidP="00482BB1">
      <w:r>
        <w:rPr>
          <w:noProof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78B67CE7" wp14:editId="0BE29093">
                <wp:simplePos x="0" y="0"/>
                <wp:positionH relativeFrom="column">
                  <wp:posOffset>894961</wp:posOffset>
                </wp:positionH>
                <wp:positionV relativeFrom="paragraph">
                  <wp:posOffset>132299</wp:posOffset>
                </wp:positionV>
                <wp:extent cx="130242" cy="914334"/>
                <wp:effectExtent l="57150" t="0" r="22225" b="57785"/>
                <wp:wrapNone/>
                <wp:docPr id="366" name="Connecteur droit avec flèch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242" cy="914334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22519" id="Connecteur droit avec flèche 366" o:spid="_x0000_s1026" type="#_x0000_t32" style="position:absolute;margin-left:70.45pt;margin-top:10.4pt;width:10.25pt;height:1in;flip:x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" strokecolor="red" strokeweight="1pt">
                <v:stroke endarrow="block"/>
              </v:shape>
            </w:pict>
          </mc:Fallback>
        </mc:AlternateContent>
      </w:r>
      <w:r>
        <w:t xml:space="preserve">Cliquer sur la </w:t>
      </w:r>
      <w:proofErr w:type="spellStart"/>
      <w:r>
        <w:t>géozone</w:t>
      </w:r>
      <w:proofErr w:type="spellEnd"/>
      <w:r>
        <w:t xml:space="preserve"> créée comme dans cet exemple puis faire dans l'ordre :</w:t>
      </w:r>
    </w:p>
    <w:p w14:paraId="393F8BD6" w14:textId="77777777" w:rsidR="00482BB1" w:rsidRDefault="00482BB1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887104" behindDoc="0" locked="0" layoutInCell="1" allowOverlap="1" wp14:anchorId="0DD10530" wp14:editId="26C0B53E">
                <wp:simplePos x="0" y="0"/>
                <wp:positionH relativeFrom="column">
                  <wp:posOffset>4312692</wp:posOffset>
                </wp:positionH>
                <wp:positionV relativeFrom="paragraph">
                  <wp:posOffset>235074</wp:posOffset>
                </wp:positionV>
                <wp:extent cx="1593414" cy="2866031"/>
                <wp:effectExtent l="0" t="0" r="6985" b="10795"/>
                <wp:wrapNone/>
                <wp:docPr id="381" name="Groupe 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3414" cy="2866031"/>
                          <a:chOff x="0" y="0"/>
                          <a:chExt cx="1593414" cy="2866031"/>
                        </a:xfrm>
                      </wpg:grpSpPr>
                      <wpg:grpSp>
                        <wpg:cNvPr id="382" name="Groupe 382"/>
                        <wpg:cNvGrpSpPr/>
                        <wpg:grpSpPr>
                          <a:xfrm>
                            <a:off x="341194" y="0"/>
                            <a:ext cx="1252220" cy="2626360"/>
                            <a:chOff x="0" y="0"/>
                            <a:chExt cx="1252220" cy="2626360"/>
                          </a:xfrm>
                        </wpg:grpSpPr>
                        <pic:pic xmlns:pic="http://schemas.openxmlformats.org/drawingml/2006/picture">
                          <pic:nvPicPr>
                            <pic:cNvPr id="383" name="Image 38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2220" cy="26263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84" name="Rectangl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232564" y="2447209"/>
                              <a:ext cx="602552" cy="168947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85" name="Rectangle 385"/>
                        <wps:cNvSpPr/>
                        <wps:spPr>
                          <a:xfrm>
                            <a:off x="0" y="2620371"/>
                            <a:ext cx="252484" cy="24566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3F8221B" w14:textId="77777777" w:rsidR="00E12BC3" w:rsidRDefault="00E12BC3" w:rsidP="00482BB1">
                              <w:pPr>
                                <w:jc w:val="center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Connecteur droit avec flèche 386"/>
                        <wps:cNvCnPr/>
                        <wps:spPr>
                          <a:xfrm flipV="1">
                            <a:off x="272955" y="2545308"/>
                            <a:ext cx="293702" cy="205332"/>
                          </a:xfrm>
                          <a:prstGeom prst="straightConnector1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EC6A21" id="Groupe 381" o:spid="_x0000_s1150" style="position:absolute;left:0;text-align:left;margin-left:339.6pt;margin-top:18.5pt;width:125.45pt;height:225.65pt;z-index:251887104" coordsize="15934,286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">
                <v:group id="Groupe 382" o:spid="_x0000_s1151" style="position:absolute;left:3411;width:12523;height:26263" coordsize="12522,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cwL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TBTzOhCMgN78AAAD//wMAUEsBAi0AFAAGAAgAAAAhANvh9svuAAAAhQEAABMAAAAAAAAA&#10;AAAAAAAAAAAAAFtDb250ZW50X1R5cGVzXS54bWxQSwECLQAUAAYACAAAACEAWvQsW78AAAAVAQAA&#10;CwAAAAAAAAAAAAAAAAAfAQAAX3JlbHMvLnJlbHNQSwECLQAUAAYACAAAACEAFE3MC8YAAADcAAAA&#10;DwAAAAAAAAAAAAAAAAAHAgAAZHJzL2Rvd25yZXYueG1sUEsFBgAAAAADAAMAtwAAAPoCAAAAAA==&#10;">
                  <v:shape id="Image 383" o:spid="_x0000_s1152" type="#_x0000_t75" style="position:absolute;width:12522;height:2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">
                    <v:imagedata r:id="rId57" o:title=""/>
                  </v:shape>
                  <v:rect id="Rectangle 38" o:spid="_x0000_s1153" style="position:absolute;left:2325;top:24472;width:6026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" filled="f" strokecolor="red" strokeweight="1pt"/>
                </v:group>
                <v:rect id="Rectangle 385" o:spid="_x0000_s1154" style="position:absolute;top:26203;width:2524;height:2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" fillcolor="window" strokecolor="red" strokeweight="1.5pt">
                  <v:textbox>
                    <w:txbxContent>
                      <w:p w:rsidR="00E12BC3" w:rsidRDefault="00E12BC3" w:rsidP="00482BB1">
                        <w:pPr>
                          <w:jc w:val="center"/>
                        </w:pPr>
                        <w:r>
                          <w:t>3</w:t>
                        </w:r>
                      </w:p>
                    </w:txbxContent>
                  </v:textbox>
                </v:rect>
                <v:shape id="Connecteur droit avec flèche 386" o:spid="_x0000_s1155" type="#_x0000_t32" style="position:absolute;left:2729;top:25453;width:2937;height:205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" strokecolor="red" strokeweight="1pt">
                  <v:stroke endarrow="block"/>
                </v:shape>
              </v:group>
            </w:pict>
          </mc:Fallback>
        </mc:AlternateContent>
      </w:r>
    </w:p>
    <w:p w14:paraId="55E46EB4" w14:textId="77777777" w:rsidR="00482BB1" w:rsidRDefault="00482BB1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885056" behindDoc="0" locked="0" layoutInCell="1" allowOverlap="1" wp14:anchorId="49F5C4D8" wp14:editId="748D6A95">
                <wp:simplePos x="0" y="0"/>
                <wp:positionH relativeFrom="column">
                  <wp:posOffset>1987370</wp:posOffset>
                </wp:positionH>
                <wp:positionV relativeFrom="paragraph">
                  <wp:posOffset>284338</wp:posOffset>
                </wp:positionV>
                <wp:extent cx="1866900" cy="2033516"/>
                <wp:effectExtent l="0" t="0" r="0" b="24130"/>
                <wp:wrapNone/>
                <wp:docPr id="371" name="Groupe 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2033516"/>
                          <a:chOff x="0" y="0"/>
                          <a:chExt cx="1866900" cy="2033518"/>
                        </a:xfrm>
                      </wpg:grpSpPr>
                      <wpg:grpSp>
                        <wpg:cNvPr id="372" name="Groupe 372"/>
                        <wpg:cNvGrpSpPr/>
                        <wpg:grpSpPr>
                          <a:xfrm>
                            <a:off x="0" y="375313"/>
                            <a:ext cx="1866900" cy="1260475"/>
                            <a:chOff x="0" y="0"/>
                            <a:chExt cx="1866900" cy="1260475"/>
                          </a:xfrm>
                        </wpg:grpSpPr>
                        <wpg:grpSp>
                          <wpg:cNvPr id="373" name="Groupe 373"/>
                          <wpg:cNvGrpSpPr/>
                          <wpg:grpSpPr>
                            <a:xfrm>
                              <a:off x="0" y="0"/>
                              <a:ext cx="1866900" cy="1260475"/>
                              <a:chOff x="0" y="0"/>
                              <a:chExt cx="1866900" cy="1260475"/>
                            </a:xfrm>
                          </wpg:grpSpPr>
                          <pic:pic xmlns:pic="http://schemas.openxmlformats.org/drawingml/2006/picture">
                            <pic:nvPicPr>
                              <pic:cNvPr id="374" name="Image 3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66900" cy="12604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75" name="Rectangle 3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7983" y="909114"/>
                                <a:ext cx="1088823" cy="168947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376" name="Rectangl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545910" y="122830"/>
                              <a:ext cx="296820" cy="259308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77" name="Rectangle 377"/>
                        <wps:cNvSpPr/>
                        <wps:spPr>
                          <a:xfrm>
                            <a:off x="382138" y="0"/>
                            <a:ext cx="252484" cy="211541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D172D4A" w14:textId="77777777" w:rsidR="00E12BC3" w:rsidRDefault="00E12BC3" w:rsidP="00482BB1">
                              <w:pPr>
                                <w:jc w:val="center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Connecteur droit avec flèche 378"/>
                        <wps:cNvCnPr/>
                        <wps:spPr>
                          <a:xfrm>
                            <a:off x="504967" y="211540"/>
                            <a:ext cx="136478" cy="266132"/>
                          </a:xfrm>
                          <a:prstGeom prst="straightConnector1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839338" y="1794664"/>
                            <a:ext cx="293426" cy="23885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7F44F30" w14:textId="77777777" w:rsidR="00E12BC3" w:rsidRDefault="00E12BC3" w:rsidP="00482BB1">
                              <w:pPr>
                                <w:jc w:val="center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Connecteur droit avec flèche 380"/>
                        <wps:cNvCnPr/>
                        <wps:spPr>
                          <a:xfrm flipV="1">
                            <a:off x="955344" y="1467134"/>
                            <a:ext cx="45719" cy="327480"/>
                          </a:xfrm>
                          <a:prstGeom prst="straightConnector1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16E090" id="Groupe 371" o:spid="_x0000_s1156" style="position:absolute;left:0;text-align:left;margin-left:156.5pt;margin-top:22.4pt;width:147pt;height:160.1pt;z-index:251885056;mso-height-relative:margin" coordsize="18669,2033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">
                <v:group id="Groupe 372" o:spid="_x0000_s1157" style="position:absolute;top:3753;width:18669;height:12604" coordsize="18669,12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Lws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9TeDvTDgCcv0LAAD//wMAUEsBAi0AFAAGAAgAAAAhANvh9svuAAAAhQEAABMAAAAAAAAA&#10;AAAAAAAAAAAAAFtDb250ZW50X1R5cGVzXS54bWxQSwECLQAUAAYACAAAACEAWvQsW78AAAAVAQAA&#10;CwAAAAAAAAAAAAAAAAAfAQAAX3JlbHMvLnJlbHNQSwECLQAUAAYACAAAACEAIZi8LMYAAADcAAAA&#10;DwAAAAAAAAAAAAAAAAAHAgAAZHJzL2Rvd25yZXYueG1sUEsFBgAAAAADAAMAtwAAAPoCAAAAAA==&#10;">
                  <v:group id="Groupe 373" o:spid="_x0000_s1158" style="position:absolute;width:18669;height:12604" coordsize="18669,12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Bm3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">
                    <v:shape id="Image 374" o:spid="_x0000_s1159" type="#_x0000_t75" style="position:absolute;width:18669;height:1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">
                      <v:imagedata r:id="rId58" o:title=""/>
                    </v:shape>
                    <v:rect id="Rectangle 38" o:spid="_x0000_s1160" style="position:absolute;left:5179;top:9091;width:1088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" filled="f" strokecolor="red" strokeweight="1pt"/>
                  </v:group>
                  <v:rect id="Rectangle 38" o:spid="_x0000_s1161" style="position:absolute;left:5459;top:1228;width:2968;height:2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" filled="f" strokecolor="red" strokeweight="1pt"/>
                </v:group>
                <v:rect id="Rectangle 377" o:spid="_x0000_s1162" style="position:absolute;left:3821;width:2525;height:21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" fillcolor="window" strokecolor="red" strokeweight="1.5pt">
                  <v:textbox>
                    <w:txbxContent>
                      <w:p w:rsidR="00E12BC3" w:rsidRDefault="00E12BC3" w:rsidP="00482BB1">
                        <w:pPr>
                          <w:jc w:val="center"/>
                        </w:pPr>
                        <w:r>
                          <w:t>1</w:t>
                        </w:r>
                      </w:p>
                    </w:txbxContent>
                  </v:textbox>
                </v:rect>
                <v:shape id="Connecteur droit avec flèche 378" o:spid="_x0000_s1163" type="#_x0000_t32" style="position:absolute;left:5049;top:2115;width:1365;height:266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" strokecolor="red" strokeweight="1pt">
                  <v:stroke endarrow="block"/>
                </v:shape>
                <v:rect id="Rectangle 379" o:spid="_x0000_s1164" style="position:absolute;left:8393;top:17946;width:2934;height:23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" fillcolor="window" strokecolor="red" strokeweight="1.5pt">
                  <v:textbox>
                    <w:txbxContent>
                      <w:p w:rsidR="00E12BC3" w:rsidRDefault="00E12BC3" w:rsidP="00482BB1">
                        <w:pPr>
                          <w:jc w:val="center"/>
                        </w:pPr>
                        <w:r>
                          <w:t>2</w:t>
                        </w:r>
                      </w:p>
                    </w:txbxContent>
                  </v:textbox>
                </v:rect>
                <v:shape id="Connecteur droit avec flèche 380" o:spid="_x0000_s1165" type="#_x0000_t32" style="position:absolute;left:9553;top:14671;width:457;height:327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" strokecolor="red" strokeweight="1pt">
                  <v:stroke endarrow="block"/>
                </v:shape>
              </v:group>
            </w:pict>
          </mc:Fallback>
        </mc:AlternateContent>
      </w:r>
    </w:p>
    <w:p w14:paraId="3777C0B0" w14:textId="77777777" w:rsidR="00482BB1" w:rsidRDefault="00482BB1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883008" behindDoc="0" locked="0" layoutInCell="1" allowOverlap="1" wp14:anchorId="703EC758" wp14:editId="3372667E">
                <wp:simplePos x="0" y="0"/>
                <wp:positionH relativeFrom="margin">
                  <wp:align>left</wp:align>
                </wp:positionH>
                <wp:positionV relativeFrom="paragraph">
                  <wp:posOffset>157528</wp:posOffset>
                </wp:positionV>
                <wp:extent cx="1781033" cy="1064260"/>
                <wp:effectExtent l="0" t="0" r="10160" b="2540"/>
                <wp:wrapThrough wrapText="bothSides">
                  <wp:wrapPolygon edited="0">
                    <wp:start x="0" y="0"/>
                    <wp:lineTo x="0" y="21265"/>
                    <wp:lineTo x="21492" y="21265"/>
                    <wp:lineTo x="21492" y="0"/>
                    <wp:lineTo x="0" y="0"/>
                  </wp:wrapPolygon>
                </wp:wrapThrough>
                <wp:docPr id="368" name="Groupe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033" cy="1064260"/>
                          <a:chOff x="0" y="0"/>
                          <a:chExt cx="1781033" cy="1064260"/>
                        </a:xfrm>
                      </wpg:grpSpPr>
                      <pic:pic xmlns:pic="http://schemas.openxmlformats.org/drawingml/2006/picture">
                        <pic:nvPicPr>
                          <pic:cNvPr id="369" name="Image 369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965" cy="1064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116006" y="13648"/>
                            <a:ext cx="1665027" cy="22518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D88644" id="Groupe 368" o:spid="_x0000_s1026" style="position:absolute;margin-left:0;margin-top:12.4pt;width:140.25pt;height:83.8pt;z-index:251883008;mso-position-horizontal:left;mso-position-horizontal-relative:margin" coordsize="17810,106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">
                <v:shape id="Image 369" o:spid="_x0000_s1027" type="#_x0000_t75" style="position:absolute;width:17519;height:10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">
                  <v:imagedata r:id="rId79" o:title=""/>
                </v:shape>
                <v:rect id="Rectangle 38" o:spid="_x0000_s1028" style="position:absolute;left:1160;top:136;width:16650;height:2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" filled="f" strokecolor="red" strokeweight="1pt"/>
                <w10:wrap type="through" anchorx="margin"/>
              </v:group>
            </w:pict>
          </mc:Fallback>
        </mc:AlternateContent>
      </w:r>
    </w:p>
    <w:p w14:paraId="0827FCDA" w14:textId="77777777" w:rsidR="00482BB1" w:rsidRDefault="00482BB1" w:rsidP="005A6C31"/>
    <w:p w14:paraId="011BF3AB" w14:textId="77777777" w:rsidR="00482BB1" w:rsidRDefault="00482BB1" w:rsidP="005A6C31"/>
    <w:p w14:paraId="285F8AA4" w14:textId="77777777" w:rsidR="00482BB1" w:rsidRDefault="00482BB1" w:rsidP="005A6C31"/>
    <w:p w14:paraId="74566CCC" w14:textId="77777777" w:rsidR="00482BB1" w:rsidRDefault="00482BB1" w:rsidP="005A6C31"/>
    <w:p w14:paraId="3298D4CB" w14:textId="77777777" w:rsidR="00482BB1" w:rsidRDefault="00482BB1" w:rsidP="005A6C31"/>
    <w:p w14:paraId="2C284996" w14:textId="77777777" w:rsidR="00482BB1" w:rsidRDefault="00482BB1" w:rsidP="005A6C31"/>
    <w:p w14:paraId="209BD12B" w14:textId="77777777" w:rsidR="00482BB1" w:rsidRDefault="00482BB1" w:rsidP="005A6C31"/>
    <w:p w14:paraId="14B411A6" w14:textId="77777777" w:rsidR="005C2450" w:rsidRDefault="005C2450" w:rsidP="005A6C31"/>
    <w:p w14:paraId="5B15DB87" w14:textId="77777777" w:rsidR="005C2450" w:rsidRDefault="005C2450" w:rsidP="005A6C31"/>
    <w:p w14:paraId="7093BC28" w14:textId="77777777" w:rsidR="005C2450" w:rsidRDefault="002A038E" w:rsidP="005A6C31">
      <w:r w:rsidRPr="001D007E">
        <w:t>Puis paramétrer les case</w:t>
      </w:r>
      <w:r w:rsidR="00DE70A6" w:rsidRPr="001D007E">
        <w:t>s</w:t>
      </w:r>
      <w:r w:rsidRPr="001D007E">
        <w:t xml:space="preserve"> comme ci-dessous :</w:t>
      </w:r>
      <w:r>
        <w:t xml:space="preserve"> </w:t>
      </w:r>
    </w:p>
    <w:p w14:paraId="6EA63CDF" w14:textId="77777777" w:rsidR="005C2450" w:rsidRDefault="002A038E" w:rsidP="005A6C31">
      <w:r>
        <w:rPr>
          <w:noProof/>
        </w:rPr>
        <w:drawing>
          <wp:anchor distT="0" distB="0" distL="114300" distR="114300" simplePos="0" relativeHeight="251922944" behindDoc="0" locked="0" layoutInCell="1" allowOverlap="1" wp14:anchorId="46D2BC6D" wp14:editId="1D937479">
            <wp:simplePos x="0" y="0"/>
            <wp:positionH relativeFrom="column">
              <wp:posOffset>124374</wp:posOffset>
            </wp:positionH>
            <wp:positionV relativeFrom="paragraph">
              <wp:posOffset>210792</wp:posOffset>
            </wp:positionV>
            <wp:extent cx="2027555" cy="1903730"/>
            <wp:effectExtent l="0" t="0" r="0" b="1270"/>
            <wp:wrapThrough wrapText="bothSides">
              <wp:wrapPolygon edited="0">
                <wp:start x="0" y="0"/>
                <wp:lineTo x="0" y="21398"/>
                <wp:lineTo x="21309" y="21398"/>
                <wp:lineTo x="21309" y="0"/>
                <wp:lineTo x="0" y="0"/>
              </wp:wrapPolygon>
            </wp:wrapThrough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2019-01-04_083300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555" cy="1903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7A180A" w14:textId="77777777" w:rsidR="005C2450" w:rsidRDefault="005C2450" w:rsidP="005A6C31"/>
    <w:p w14:paraId="38F94087" w14:textId="77777777" w:rsidR="005C2450" w:rsidRDefault="002A038E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 wp14:anchorId="3CE7F563" wp14:editId="29BDAFFB">
                <wp:simplePos x="0" y="0"/>
                <wp:positionH relativeFrom="column">
                  <wp:posOffset>943316</wp:posOffset>
                </wp:positionH>
                <wp:positionV relativeFrom="paragraph">
                  <wp:posOffset>284016</wp:posOffset>
                </wp:positionV>
                <wp:extent cx="484496" cy="168910"/>
                <wp:effectExtent l="0" t="0" r="11430" b="21590"/>
                <wp:wrapNone/>
                <wp:docPr id="100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496" cy="16891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680F08B" id="Rectangle 38" o:spid="_x0000_s1026" style="position:absolute;margin-left:74.3pt;margin-top:22.35pt;width:38.15pt;height:13.3pt;z-index:25192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" filled="f" strokecolor="red" strokeweight="1pt"/>
            </w:pict>
          </mc:Fallback>
        </mc:AlternateContent>
      </w:r>
    </w:p>
    <w:p w14:paraId="4D2D4F7D" w14:textId="77777777" w:rsidR="005C2450" w:rsidRDefault="001D007E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30144" behindDoc="0" locked="0" layoutInCell="1" allowOverlap="1" wp14:anchorId="6D1501EE" wp14:editId="59F7E7D1">
                <wp:simplePos x="0" y="0"/>
                <wp:positionH relativeFrom="column">
                  <wp:posOffset>3835428</wp:posOffset>
                </wp:positionH>
                <wp:positionV relativeFrom="paragraph">
                  <wp:posOffset>123797</wp:posOffset>
                </wp:positionV>
                <wp:extent cx="1779905" cy="787180"/>
                <wp:effectExtent l="704850" t="0" r="10795" b="222885"/>
                <wp:wrapNone/>
                <wp:docPr id="549" name="Légende : flèche courbée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9905" cy="78718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27277"/>
                            <a:gd name="adj6" fmla="val -39550"/>
                          </a:avLst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751F08C" w14:textId="77777777" w:rsidR="00E12BC3" w:rsidRDefault="00E12BC3" w:rsidP="001D007E">
                            <w:pPr>
                              <w:jc w:val="center"/>
                            </w:pPr>
                            <w:r>
                              <w:t>Placer sur la carte à côté du</w:t>
                            </w:r>
                            <w:r w:rsidR="00F51F68">
                              <w:t xml:space="preserve"> MAt</w:t>
                            </w:r>
                            <w:r>
                              <w:t>1</w:t>
                            </w:r>
                            <w:r w:rsidR="00473D54">
                              <w:t xml:space="preserve"> ou selon</w:t>
                            </w:r>
                            <w:r w:rsidR="00F51F68">
                              <w:t xml:space="preserve"> le mat à paramétrer, soit MAT2 ou MAT3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690B6" id="Légende : flèche courbée 549" o:spid="_x0000_s1166" type="#_x0000_t48" style="position:absolute;left:0;text-align:left;margin-left:302pt;margin-top:9.75pt;width:140.15pt;height:62pt;z-index:25223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" adj="-8543,27492" fillcolor="window" strokecolor="red" strokeweight="1.5pt">
                <v:textbox>
                  <w:txbxContent>
                    <w:p w:rsidR="00E12BC3" w:rsidRDefault="00E12BC3" w:rsidP="001D007E">
                      <w:pPr>
                        <w:jc w:val="center"/>
                      </w:pPr>
                      <w:r>
                        <w:t>Placer sur la carte à côté du</w:t>
                      </w:r>
                      <w:r w:rsidR="00F51F68">
                        <w:t xml:space="preserve"> MAt</w:t>
                      </w:r>
                      <w:r>
                        <w:t>1</w:t>
                      </w:r>
                      <w:r w:rsidR="00473D54">
                        <w:t xml:space="preserve"> ou selon</w:t>
                      </w:r>
                      <w:r w:rsidR="00F51F68">
                        <w:t xml:space="preserve"> le mat à paramétrer, soit MAT2 ou MAT3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5E4F3D15" w14:textId="77777777" w:rsidR="005C2450" w:rsidRDefault="002A038E" w:rsidP="005A6C31">
      <w:r>
        <w:rPr>
          <w:noProof/>
        </w:rPr>
        <w:drawing>
          <wp:anchor distT="0" distB="0" distL="114300" distR="114300" simplePos="0" relativeHeight="251933184" behindDoc="0" locked="0" layoutInCell="1" allowOverlap="1" wp14:anchorId="16852D8C" wp14:editId="0E310790">
            <wp:simplePos x="0" y="0"/>
            <wp:positionH relativeFrom="column">
              <wp:posOffset>2551638</wp:posOffset>
            </wp:positionH>
            <wp:positionV relativeFrom="paragraph">
              <wp:posOffset>105524</wp:posOffset>
            </wp:positionV>
            <wp:extent cx="934720" cy="851535"/>
            <wp:effectExtent l="0" t="0" r="0" b="5715"/>
            <wp:wrapThrough wrapText="bothSides">
              <wp:wrapPolygon edited="0">
                <wp:start x="0" y="0"/>
                <wp:lineTo x="0" y="21262"/>
                <wp:lineTo x="21130" y="21262"/>
                <wp:lineTo x="21130" y="0"/>
                <wp:lineTo x="0" y="0"/>
              </wp:wrapPolygon>
            </wp:wrapThrough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2019-01-04_08503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4720" cy="85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 wp14:anchorId="09FBDF88" wp14:editId="1EBB0B12">
                <wp:simplePos x="0" y="0"/>
                <wp:positionH relativeFrom="column">
                  <wp:posOffset>1093442</wp:posOffset>
                </wp:positionH>
                <wp:positionV relativeFrom="paragraph">
                  <wp:posOffset>171772</wp:posOffset>
                </wp:positionV>
                <wp:extent cx="484495" cy="168931"/>
                <wp:effectExtent l="0" t="0" r="11430" b="21590"/>
                <wp:wrapNone/>
                <wp:docPr id="101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495" cy="16893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DD95F39" id="Rectangle 38" o:spid="_x0000_s1026" style="position:absolute;margin-left:86.1pt;margin-top:13.55pt;width:38.15pt;height:13.3pt;z-index:251927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" filled="f" strokecolor="red" strokeweight="1pt"/>
            </w:pict>
          </mc:Fallback>
        </mc:AlternateContent>
      </w:r>
    </w:p>
    <w:p w14:paraId="20E74432" w14:textId="77777777" w:rsidR="005C2450" w:rsidRDefault="002A038E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 wp14:anchorId="08A480E4" wp14:editId="29F16C04">
                <wp:simplePos x="0" y="0"/>
                <wp:positionH relativeFrom="column">
                  <wp:posOffset>1980546</wp:posOffset>
                </wp:positionH>
                <wp:positionV relativeFrom="paragraph">
                  <wp:posOffset>251810</wp:posOffset>
                </wp:positionV>
                <wp:extent cx="962168" cy="204195"/>
                <wp:effectExtent l="0" t="57150" r="9525" b="24765"/>
                <wp:wrapNone/>
                <wp:docPr id="109" name="Connecteur droit avec flèch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2168" cy="20419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41B8B" id="Connecteur droit avec flèche 109" o:spid="_x0000_s1026" type="#_x0000_t32" style="position:absolute;margin-left:155.95pt;margin-top:19.85pt;width:75.75pt;height:16.1pt;flip:y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 wp14:anchorId="2DC9B058" wp14:editId="2D7EE01C">
                <wp:simplePos x="0" y="0"/>
                <wp:positionH relativeFrom="column">
                  <wp:posOffset>1120737</wp:posOffset>
                </wp:positionH>
                <wp:positionV relativeFrom="paragraph">
                  <wp:posOffset>67566</wp:posOffset>
                </wp:positionV>
                <wp:extent cx="661424" cy="168931"/>
                <wp:effectExtent l="0" t="0" r="24765" b="21590"/>
                <wp:wrapNone/>
                <wp:docPr id="102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424" cy="16893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7793AC" id="Rectangle 38" o:spid="_x0000_s1026" style="position:absolute;margin-left:88.25pt;margin-top:5.3pt;width:52.1pt;height:13.3pt;z-index:251929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" filled="f" strokecolor="red" strokeweight="1pt"/>
            </w:pict>
          </mc:Fallback>
        </mc:AlternateContent>
      </w:r>
    </w:p>
    <w:p w14:paraId="632FE56A" w14:textId="77777777" w:rsidR="005C2450" w:rsidRDefault="002A038E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7768583A" wp14:editId="790DA2E7">
                <wp:simplePos x="0" y="0"/>
                <wp:positionH relativeFrom="column">
                  <wp:posOffset>1316516</wp:posOffset>
                </wp:positionH>
                <wp:positionV relativeFrom="paragraph">
                  <wp:posOffset>109884</wp:posOffset>
                </wp:positionV>
                <wp:extent cx="661424" cy="168931"/>
                <wp:effectExtent l="0" t="0" r="24765" b="21590"/>
                <wp:wrapNone/>
                <wp:docPr id="103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424" cy="16893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6A9E893" id="Rectangle 38" o:spid="_x0000_s1026" style="position:absolute;margin-left:103.65pt;margin-top:8.65pt;width:52.1pt;height:13.3pt;z-index:251931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" filled="f" strokecolor="red" strokeweight="1pt"/>
            </w:pict>
          </mc:Fallback>
        </mc:AlternateContent>
      </w:r>
    </w:p>
    <w:p w14:paraId="3F80F6A3" w14:textId="77777777" w:rsidR="005C2450" w:rsidRDefault="005C2450" w:rsidP="005A6C31"/>
    <w:p w14:paraId="5182B0F7" w14:textId="77777777" w:rsidR="005C2450" w:rsidRDefault="002A038E" w:rsidP="002A038E">
      <w:pPr>
        <w:jc w:val="left"/>
      </w:pPr>
      <w:r>
        <w:br w:type="page"/>
      </w:r>
    </w:p>
    <w:p w14:paraId="1DCBE733" w14:textId="77777777" w:rsidR="00482BB1" w:rsidRDefault="0074129B" w:rsidP="005A6C3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3216" behindDoc="0" locked="0" layoutInCell="1" allowOverlap="1" wp14:anchorId="1B2F5F3F" wp14:editId="0365B9F3">
                <wp:simplePos x="0" y="0"/>
                <wp:positionH relativeFrom="column">
                  <wp:posOffset>42291</wp:posOffset>
                </wp:positionH>
                <wp:positionV relativeFrom="paragraph">
                  <wp:posOffset>279273</wp:posOffset>
                </wp:positionV>
                <wp:extent cx="4114800" cy="2888234"/>
                <wp:effectExtent l="0" t="0" r="19050" b="26670"/>
                <wp:wrapNone/>
                <wp:docPr id="553" name="Groupe 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4800" cy="2888234"/>
                          <a:chOff x="0" y="0"/>
                          <a:chExt cx="4114800" cy="2888234"/>
                        </a:xfrm>
                      </wpg:grpSpPr>
                      <wpg:grpSp>
                        <wpg:cNvPr id="551" name="Groupe 551"/>
                        <wpg:cNvGrpSpPr/>
                        <wpg:grpSpPr>
                          <a:xfrm>
                            <a:off x="0" y="0"/>
                            <a:ext cx="1997075" cy="2888234"/>
                            <a:chOff x="0" y="0"/>
                            <a:chExt cx="1997075" cy="2888234"/>
                          </a:xfrm>
                        </wpg:grpSpPr>
                        <pic:pic xmlns:pic="http://schemas.openxmlformats.org/drawingml/2006/picture">
                          <pic:nvPicPr>
                            <pic:cNvPr id="550" name="Image 5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192" y="0"/>
                              <a:ext cx="1977390" cy="26028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9" name="Groupe 279"/>
                          <wpg:cNvGrpSpPr/>
                          <wpg:grpSpPr>
                            <a:xfrm>
                              <a:off x="0" y="1426464"/>
                              <a:ext cx="1997075" cy="1461770"/>
                              <a:chOff x="0" y="1506381"/>
                              <a:chExt cx="1997075" cy="1462064"/>
                            </a:xfrm>
                          </wpg:grpSpPr>
                          <wpg:grpSp>
                            <wpg:cNvPr id="388" name="Groupe 388"/>
                            <wpg:cNvGrpSpPr/>
                            <wpg:grpSpPr>
                              <a:xfrm>
                                <a:off x="0" y="2790967"/>
                                <a:ext cx="1997075" cy="177478"/>
                                <a:chOff x="0" y="0"/>
                                <a:chExt cx="1997075" cy="1774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" name="Image 17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648"/>
                                  <a:ext cx="1997075" cy="163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5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28048" y="0"/>
                                  <a:ext cx="269541" cy="1774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173" name="Groupe 173"/>
                            <wpg:cNvGrpSpPr/>
                            <wpg:grpSpPr>
                              <a:xfrm>
                                <a:off x="946114" y="1506381"/>
                                <a:ext cx="1030682" cy="1208258"/>
                                <a:chOff x="946114" y="1506381"/>
                                <a:chExt cx="1030682" cy="1208258"/>
                              </a:xfrm>
                            </wpg:grpSpPr>
                            <wps:wsp>
                              <wps:cNvPr id="168" name="Rectangle 1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1399" y="1506381"/>
                                  <a:ext cx="1020111" cy="1695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0" name="Rectangle 1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1399" y="2156504"/>
                                  <a:ext cx="1025397" cy="1691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1" name="Rectangle 1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46114" y="2547634"/>
                                  <a:ext cx="882686" cy="1670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2" name="Rectangle 1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1399" y="1707232"/>
                                  <a:ext cx="496842" cy="1585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552" name="Légende : flèche courbée 552"/>
                        <wps:cNvSpPr/>
                        <wps:spPr>
                          <a:xfrm>
                            <a:off x="2304288" y="2182368"/>
                            <a:ext cx="1810512" cy="405130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66706"/>
                              <a:gd name="adj6" fmla="val -27307"/>
                            </a:avLst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68C59EF" w14:textId="77777777" w:rsidR="00E12BC3" w:rsidRDefault="00E12BC3" w:rsidP="0074129B">
                              <w:pPr>
                                <w:jc w:val="center"/>
                              </w:pPr>
                              <w:r>
                                <w:t xml:space="preserve">Récupérer la même adresse mac du MAT1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553" o:spid="_x0000_s1167" style="position:absolute;left:0;text-align:left;margin-left:3.35pt;margin-top:22pt;width:324pt;height:227.4pt;z-index:252233216" coordsize="41148,2888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">
                <v:group id="Groupe 551" o:spid="_x0000_s1168" style="position:absolute;width:19970;height:28882" coordsize="19970,28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LzD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RLD80w4AnL2AAAA//8DAFBLAQItABQABgAIAAAAIQDb4fbL7gAAAIUBAAATAAAAAAAAAAAA&#10;AAAAAAAAAABbQ29udGVudF9UeXBlc10ueG1sUEsBAi0AFAAGAAgAAAAhAFr0LFu/AAAAFQEAAAsA&#10;AAAAAAAAAAAAAAAAHwEAAF9yZWxzLy5yZWxzUEsBAi0AFAAGAAgAAAAhACy0vMPEAAAA3AAAAA8A&#10;AAAAAAAAAAAAAAAABwIAAGRycy9kb3ducmV2LnhtbFBLBQYAAAAAAwADALcAAAD4AgAAAAA=&#10;">
                  <v:shape id="Image 550" o:spid="_x0000_s1169" type="#_x0000_t75" style="position:absolute;left:121;width:19774;height:26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">
                    <v:imagedata r:id="rId86" o:title=""/>
                  </v:shape>
                  <v:group id="Groupe 279" o:spid="_x0000_s1170" style="position:absolute;top:14264;width:19970;height:14618" coordorigin=",15063" coordsize="19970,1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  <v:group id="Groupe 388" o:spid="_x0000_s1171" style="position:absolute;top:27909;width:19970;height:1775" coordsize="19970,1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fvh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">
                      <v:shape id="Image 174" o:spid="_x0000_s1172" type="#_x0000_t75" style="position:absolute;top:136;width:19970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">
                        <v:imagedata r:id="rId66" o:title=""/>
                      </v:shape>
                      <v:rect id="Rectangle 175" o:spid="_x0000_s1173" style="position:absolute;left:9280;width:2695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" filled="f" strokecolor="red"/>
                    </v:group>
                    <v:group id="Groupe 173" o:spid="_x0000_s1174" style="position:absolute;left:9461;top:15063;width:10306;height:12083" coordorigin="9461,15063" coordsize="10306,12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    <v:rect id="Rectangle 168" o:spid="_x0000_s1175" style="position:absolute;left:9513;top:15063;width:10202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" filled="f" strokecolor="red"/>
                      <v:rect id="Rectangle 170" o:spid="_x0000_s1176" style="position:absolute;left:9513;top:21565;width:10254;height:1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" filled="f" strokecolor="red"/>
                      <v:rect id="Rectangle 171" o:spid="_x0000_s1177" style="position:absolute;left:9461;top:25476;width:8827;height:1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" filled="f" strokecolor="red"/>
                      <v:rect id="Rectangle 172" o:spid="_x0000_s1178" style="position:absolute;left:9513;top:17072;width:4969;height:1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" filled="f" strokecolor="red"/>
                    </v:group>
                  </v:group>
                </v:group>
                <v:shape id="Légende : flèche courbée 552" o:spid="_x0000_s1179" type="#_x0000_t48" style="position:absolute;left:23042;top:21823;width:18106;height:4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" adj="-5898,14408" fillcolor="window" strokecolor="red" strokeweight="1.5pt">
                  <v:textbox>
                    <w:txbxContent>
                      <w:p w:rsidR="00E12BC3" w:rsidRDefault="00E12BC3" w:rsidP="0074129B">
                        <w:pPr>
                          <w:jc w:val="center"/>
                        </w:pPr>
                        <w:r>
                          <w:t xml:space="preserve">Récupérer la même adresse mac du MAT1 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  <w:r w:rsidR="00EB0B3F">
        <w:t>Dans l'onglet "</w:t>
      </w:r>
      <w:r w:rsidR="00EB0B3F" w:rsidRPr="00CE34C1">
        <w:rPr>
          <w:b/>
        </w:rPr>
        <w:t>Identité</w:t>
      </w:r>
      <w:r w:rsidR="00EB0B3F">
        <w:t>"</w:t>
      </w:r>
    </w:p>
    <w:p w14:paraId="32713F7C" w14:textId="77777777" w:rsidR="0011407C" w:rsidRDefault="0011407C" w:rsidP="005A6C31"/>
    <w:p w14:paraId="3D9D351D" w14:textId="77777777" w:rsidR="00DD2210" w:rsidRDefault="0011407C" w:rsidP="005A6C31">
      <w:r>
        <w:br w:type="textWrapping" w:clear="all"/>
      </w:r>
    </w:p>
    <w:p w14:paraId="530B74CC" w14:textId="77777777" w:rsidR="00DD2210" w:rsidRDefault="00DD2210" w:rsidP="005A6C31"/>
    <w:p w14:paraId="798C9916" w14:textId="77777777" w:rsidR="00DD2210" w:rsidRDefault="00DD2210" w:rsidP="005A6C31"/>
    <w:p w14:paraId="21D9DF2C" w14:textId="77777777" w:rsidR="00DD2210" w:rsidRDefault="00DD2210" w:rsidP="005A6C31"/>
    <w:p w14:paraId="3E537054" w14:textId="77777777" w:rsidR="00DD2210" w:rsidRDefault="00DD2210" w:rsidP="005A6C31"/>
    <w:p w14:paraId="22091C16" w14:textId="77777777" w:rsidR="00DD2210" w:rsidRDefault="00DD2210" w:rsidP="005A6C31"/>
    <w:p w14:paraId="52873C1A" w14:textId="77777777" w:rsidR="00DD2210" w:rsidRDefault="00DD2210" w:rsidP="005A6C31"/>
    <w:p w14:paraId="29198F8F" w14:textId="77777777" w:rsidR="00DD2210" w:rsidRDefault="00DD2210" w:rsidP="005A6C31"/>
    <w:p w14:paraId="54A519D2" w14:textId="77777777" w:rsidR="00DD2210" w:rsidRDefault="00DD2210" w:rsidP="00482BB1">
      <w:pPr>
        <w:jc w:val="left"/>
      </w:pPr>
    </w:p>
    <w:p w14:paraId="5CDC61F5" w14:textId="77777777" w:rsidR="0011407C" w:rsidRDefault="0011407C" w:rsidP="0011407C">
      <w:r>
        <w:t>Dans l'onglet "</w:t>
      </w:r>
      <w:r w:rsidRPr="0039277E">
        <w:rPr>
          <w:b/>
        </w:rPr>
        <w:t>Inventaire</w:t>
      </w:r>
      <w:r>
        <w:t>" :</w:t>
      </w:r>
    </w:p>
    <w:p w14:paraId="0DA6D796" w14:textId="77777777" w:rsidR="00482BB1" w:rsidRDefault="00482BB1" w:rsidP="0011407C">
      <w:r>
        <w:rPr>
          <w:noProof/>
        </w:rPr>
        <mc:AlternateContent>
          <mc:Choice Requires="wpg">
            <w:drawing>
              <wp:anchor distT="0" distB="0" distL="114300" distR="114300" simplePos="0" relativeHeight="251889152" behindDoc="0" locked="0" layoutInCell="1" allowOverlap="1" wp14:anchorId="709B4C62" wp14:editId="10CE32C8">
                <wp:simplePos x="0" y="0"/>
                <wp:positionH relativeFrom="margin">
                  <wp:align>left</wp:align>
                </wp:positionH>
                <wp:positionV relativeFrom="paragraph">
                  <wp:posOffset>5488</wp:posOffset>
                </wp:positionV>
                <wp:extent cx="2562225" cy="1038225"/>
                <wp:effectExtent l="0" t="0" r="9525" b="9525"/>
                <wp:wrapNone/>
                <wp:docPr id="389" name="Groupe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2225" cy="1038225"/>
                          <a:chOff x="0" y="0"/>
                          <a:chExt cx="2562225" cy="1038225"/>
                        </a:xfrm>
                      </wpg:grpSpPr>
                      <pic:pic xmlns:pic="http://schemas.openxmlformats.org/drawingml/2006/picture">
                        <pic:nvPicPr>
                          <pic:cNvPr id="390" name="Image 390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03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Rectangle 391"/>
                        <wps:cNvSpPr/>
                        <wps:spPr>
                          <a:xfrm>
                            <a:off x="75062" y="102358"/>
                            <a:ext cx="580030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163A6FD" w14:textId="77777777" w:rsidR="00E12BC3" w:rsidRDefault="00E12BC3" w:rsidP="00482BB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900752" y="457200"/>
                            <a:ext cx="921224" cy="204717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3E297C4" w14:textId="77777777" w:rsidR="00E12BC3" w:rsidRDefault="00E12BC3" w:rsidP="00482BB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2047164" y="736979"/>
                            <a:ext cx="307074" cy="211541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B2533D9" w14:textId="77777777" w:rsidR="00E12BC3" w:rsidRDefault="00E12BC3" w:rsidP="00482BB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019538" id="Groupe 389" o:spid="_x0000_s1180" style="position:absolute;left:0;text-align:left;margin-left:0;margin-top:.45pt;width:201.75pt;height:81.75pt;z-index:251889152;mso-position-horizontal:left;mso-position-horizontal-relative:margin" coordsize="25622,1038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">
                <v:shape id="Image 390" o:spid="_x0000_s1181" type="#_x0000_t75" style="position:absolute;width:25622;height:1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">
                  <v:imagedata r:id="rId71" o:title=""/>
                </v:shape>
                <v:rect id="Rectangle 391" o:spid="_x0000_s1182" style="position:absolute;left:750;top:1023;width:5800;height:18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" filled="f" strokecolor="red" strokeweight="1pt">
                  <v:textbox>
                    <w:txbxContent>
                      <w:p w:rsidR="00E12BC3" w:rsidRDefault="00E12BC3" w:rsidP="00482BB1">
                        <w:pPr>
                          <w:jc w:val="center"/>
                        </w:pPr>
                      </w:p>
                    </w:txbxContent>
                  </v:textbox>
                </v:rect>
                <v:rect id="Rectangle 392" o:spid="_x0000_s1183" style="position:absolute;left:9007;top:4572;width:9212;height:2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" filled="f" strokecolor="red" strokeweight="1pt">
                  <v:textbox>
                    <w:txbxContent>
                      <w:p w:rsidR="00E12BC3" w:rsidRDefault="00E12BC3" w:rsidP="00482BB1">
                        <w:pPr>
                          <w:jc w:val="center"/>
                        </w:pPr>
                      </w:p>
                    </w:txbxContent>
                  </v:textbox>
                </v:rect>
                <v:rect id="Rectangle 393" o:spid="_x0000_s1184" style="position:absolute;left:20471;top:7369;width:3071;height:21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482BB1">
                        <w:pPr>
                          <w:jc w:val="center"/>
                        </w:pP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54A95854" w14:textId="77777777" w:rsidR="00482BB1" w:rsidRDefault="00482BB1" w:rsidP="0011407C"/>
    <w:p w14:paraId="7FAE6940" w14:textId="77777777" w:rsidR="00482BB1" w:rsidRDefault="00482BB1" w:rsidP="0011407C"/>
    <w:p w14:paraId="6108BB2D" w14:textId="77777777" w:rsidR="00482BB1" w:rsidRDefault="00482BB1" w:rsidP="0011407C"/>
    <w:p w14:paraId="2701A22A" w14:textId="77777777" w:rsidR="00482BB1" w:rsidRDefault="00482BB1" w:rsidP="0011407C"/>
    <w:p w14:paraId="04B6DF8E" w14:textId="77777777" w:rsidR="00482BB1" w:rsidRDefault="0011407C" w:rsidP="0011407C">
      <w:r>
        <w:t>Dans l'onglet "</w:t>
      </w:r>
      <w:r w:rsidRPr="00F31505">
        <w:rPr>
          <w:b/>
        </w:rPr>
        <w:t>Réseau Electrique</w:t>
      </w:r>
      <w:r>
        <w:t>"</w:t>
      </w:r>
    </w:p>
    <w:p w14:paraId="76AB0A32" w14:textId="77777777" w:rsidR="00482BB1" w:rsidRDefault="00482BB1" w:rsidP="0011407C">
      <w:r>
        <w:rPr>
          <w:noProof/>
        </w:rPr>
        <mc:AlternateContent>
          <mc:Choice Requires="wpg">
            <w:drawing>
              <wp:anchor distT="0" distB="0" distL="114300" distR="114300" simplePos="0" relativeHeight="251891200" behindDoc="0" locked="0" layoutInCell="1" allowOverlap="1" wp14:anchorId="517EDAC7" wp14:editId="0A9BE002">
                <wp:simplePos x="0" y="0"/>
                <wp:positionH relativeFrom="margin">
                  <wp:align>left</wp:align>
                </wp:positionH>
                <wp:positionV relativeFrom="paragraph">
                  <wp:posOffset>24111</wp:posOffset>
                </wp:positionV>
                <wp:extent cx="1847850" cy="1228725"/>
                <wp:effectExtent l="0" t="0" r="0" b="9525"/>
                <wp:wrapNone/>
                <wp:docPr id="394" name="Groupe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1228725"/>
                          <a:chOff x="0" y="0"/>
                          <a:chExt cx="1847850" cy="1228725"/>
                        </a:xfrm>
                      </wpg:grpSpPr>
                      <pic:pic xmlns:pic="http://schemas.openxmlformats.org/drawingml/2006/picture">
                        <pic:nvPicPr>
                          <pic:cNvPr id="395" name="Image 395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228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Rectangle 396"/>
                        <wps:cNvSpPr/>
                        <wps:spPr>
                          <a:xfrm>
                            <a:off x="109182" y="116006"/>
                            <a:ext cx="1057701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0A1A20C" w14:textId="77777777" w:rsidR="00E12BC3" w:rsidRDefault="00E12BC3" w:rsidP="00482BB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204716" y="921224"/>
                            <a:ext cx="580030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E7B8B77" w14:textId="77777777" w:rsidR="00E12BC3" w:rsidRDefault="00E12BC3" w:rsidP="00482BB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D0889C" id="Groupe 394" o:spid="_x0000_s1185" style="position:absolute;left:0;text-align:left;margin-left:0;margin-top:1.9pt;width:145.5pt;height:96.75pt;z-index:251891200;mso-position-horizontal:left;mso-position-horizontal-relative:margin" coordsize="18478,122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">
                <v:shape id="Image 395" o:spid="_x0000_s1186" type="#_x0000_t75" style="position:absolute;width:18478;height:12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">
                  <v:imagedata r:id="rId73" o:title=""/>
                </v:shape>
                <v:rect id="Rectangle 396" o:spid="_x0000_s1187" style="position:absolute;left:1091;top:1160;width:10577;height:1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482BB1">
                        <w:pPr>
                          <w:jc w:val="center"/>
                        </w:pPr>
                      </w:p>
                    </w:txbxContent>
                  </v:textbox>
                </v:rect>
                <v:rect id="Rectangle 397" o:spid="_x0000_s1188" style="position:absolute;left:2047;top:9212;width:5800;height:1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" filled="f" strokecolor="red" strokeweight="1pt">
                  <v:textbox>
                    <w:txbxContent>
                      <w:p w:rsidR="00E12BC3" w:rsidRDefault="00E12BC3" w:rsidP="00482BB1">
                        <w:pPr>
                          <w:jc w:val="center"/>
                        </w:pP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1AB32889" w14:textId="77777777" w:rsidR="00482BB1" w:rsidRDefault="00482BB1" w:rsidP="0011407C"/>
    <w:p w14:paraId="6626D9B9" w14:textId="77777777" w:rsidR="00482BB1" w:rsidRDefault="00482BB1" w:rsidP="0011407C"/>
    <w:p w14:paraId="7B7B72C2" w14:textId="77777777" w:rsidR="00482BB1" w:rsidRDefault="00482BB1" w:rsidP="0011407C"/>
    <w:p w14:paraId="49EE738A" w14:textId="77777777" w:rsidR="00482BB1" w:rsidRDefault="00F75C61" w:rsidP="0011407C">
      <w:r>
        <w:rPr>
          <w:noProof/>
        </w:rPr>
        <w:drawing>
          <wp:anchor distT="0" distB="0" distL="114300" distR="114300" simplePos="0" relativeHeight="251984384" behindDoc="0" locked="0" layoutInCell="1" allowOverlap="1" wp14:anchorId="18ED6CCB" wp14:editId="677366D5">
            <wp:simplePos x="0" y="0"/>
            <wp:positionH relativeFrom="column">
              <wp:posOffset>5184648</wp:posOffset>
            </wp:positionH>
            <wp:positionV relativeFrom="paragraph">
              <wp:posOffset>178562</wp:posOffset>
            </wp:positionV>
            <wp:extent cx="445135" cy="394970"/>
            <wp:effectExtent l="0" t="0" r="0" b="5080"/>
            <wp:wrapThrough wrapText="bothSides">
              <wp:wrapPolygon edited="0">
                <wp:start x="0" y="0"/>
                <wp:lineTo x="0" y="20836"/>
                <wp:lineTo x="20337" y="20836"/>
                <wp:lineTo x="20337" y="0"/>
                <wp:lineTo x="0" y="0"/>
              </wp:wrapPolygon>
            </wp:wrapThrough>
            <wp:docPr id="413" name="Imag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2019-01-03_16533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35" cy="39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6192" behindDoc="0" locked="0" layoutInCell="1" allowOverlap="1" wp14:anchorId="513CF755" wp14:editId="2AE95EAF">
            <wp:simplePos x="0" y="0"/>
            <wp:positionH relativeFrom="column">
              <wp:posOffset>861060</wp:posOffset>
            </wp:positionH>
            <wp:positionV relativeFrom="paragraph">
              <wp:posOffset>253365</wp:posOffset>
            </wp:positionV>
            <wp:extent cx="377190" cy="321310"/>
            <wp:effectExtent l="0" t="0" r="3810" b="2540"/>
            <wp:wrapThrough wrapText="bothSides">
              <wp:wrapPolygon edited="0">
                <wp:start x="0" y="0"/>
                <wp:lineTo x="0" y="20490"/>
                <wp:lineTo x="20727" y="20490"/>
                <wp:lineTo x="20727" y="0"/>
                <wp:lineTo x="0" y="0"/>
              </wp:wrapPolygon>
            </wp:wrapThrough>
            <wp:docPr id="408" name="Imag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2019-01-04_09534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" cy="32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D340BC" w14:textId="77777777" w:rsidR="0011407C" w:rsidRDefault="0011407C" w:rsidP="0011407C">
      <w:pPr>
        <w:rPr>
          <w:noProof/>
        </w:rPr>
      </w:pPr>
      <w:r>
        <w:t xml:space="preserve">Sauvegarder après chaque ajout d'un matériel, puis commissionner le </w:t>
      </w:r>
      <w:r w:rsidR="0006358E">
        <w:t>contrôleur</w:t>
      </w:r>
      <w:r>
        <w:t>.</w:t>
      </w:r>
      <w:r w:rsidR="000C3582" w:rsidRPr="000C3582">
        <w:rPr>
          <w:noProof/>
        </w:rPr>
        <w:t xml:space="preserve"> </w:t>
      </w:r>
    </w:p>
    <w:p w14:paraId="526750B3" w14:textId="77777777" w:rsidR="00F75C61" w:rsidRDefault="00F75C61" w:rsidP="0011407C"/>
    <w:p w14:paraId="608FCC26" w14:textId="77777777" w:rsidR="00F75C61" w:rsidRPr="009C11E9" w:rsidRDefault="00F75C61" w:rsidP="00F75C61">
      <w:pPr>
        <w:rPr>
          <w:b/>
        </w:rPr>
      </w:pPr>
      <w:r w:rsidRPr="009C11E9">
        <w:rPr>
          <w:b/>
        </w:rPr>
        <w:t>Répéter le paramétrage pour les mats 2 et 3.</w:t>
      </w:r>
    </w:p>
    <w:p w14:paraId="0797C7F1" w14:textId="77777777" w:rsidR="0011407C" w:rsidRDefault="0011407C">
      <w:pPr>
        <w:jc w:val="left"/>
      </w:pPr>
      <w:r>
        <w:br w:type="page"/>
      </w:r>
    </w:p>
    <w:p w14:paraId="64DE1EDF" w14:textId="77777777" w:rsidR="0011407C" w:rsidRPr="0011407C" w:rsidRDefault="003A4307" w:rsidP="0011407C">
      <w:pPr>
        <w:pStyle w:val="Titre3"/>
      </w:pPr>
      <w:bookmarkStart w:id="22" w:name="_Toc528571181"/>
      <w:bookmarkStart w:id="23" w:name="_Toc535248646"/>
      <w:r>
        <w:lastRenderedPageBreak/>
        <w:t>Paramétrage</w:t>
      </w:r>
      <w:r w:rsidR="0011407C" w:rsidRPr="0011407C">
        <w:t xml:space="preserve"> </w:t>
      </w:r>
      <w:r w:rsidR="0006358E">
        <w:t>des</w:t>
      </w:r>
      <w:r w:rsidR="0006358E" w:rsidRPr="0011407C">
        <w:t xml:space="preserve"> détecteurs</w:t>
      </w:r>
      <w:r w:rsidR="0011407C" w:rsidRPr="0011407C">
        <w:t xml:space="preserve"> de </w:t>
      </w:r>
      <w:r w:rsidR="0011407C">
        <w:t>mouvement</w:t>
      </w:r>
      <w:bookmarkEnd w:id="22"/>
      <w:bookmarkEnd w:id="23"/>
    </w:p>
    <w:p w14:paraId="3853454D" w14:textId="77777777" w:rsidR="00DD2210" w:rsidRDefault="00DD2210" w:rsidP="005A6C31"/>
    <w:p w14:paraId="6D967136" w14:textId="77777777" w:rsidR="0006358E" w:rsidRDefault="0021449D" w:rsidP="005A6C31">
      <w:r w:rsidRPr="009C11E9">
        <w:t>F</w:t>
      </w:r>
      <w:r w:rsidR="009657AB" w:rsidRPr="009C11E9">
        <w:t xml:space="preserve">aire ce paramétrage pour les mats </w:t>
      </w:r>
      <w:r w:rsidR="00EB0B3F" w:rsidRPr="009C11E9">
        <w:t>1</w:t>
      </w:r>
      <w:r w:rsidR="009657AB" w:rsidRPr="009C11E9">
        <w:t xml:space="preserve"> et 3.</w:t>
      </w:r>
    </w:p>
    <w:p w14:paraId="3F822771" w14:textId="77777777" w:rsidR="0011407C" w:rsidRDefault="0011407C" w:rsidP="005A6C31"/>
    <w:p w14:paraId="7F2FF995" w14:textId="77777777" w:rsidR="0011407C" w:rsidRDefault="005A30DC" w:rsidP="005A6C31">
      <w:r>
        <w:rPr>
          <w:noProof/>
        </w:rPr>
        <w:drawing>
          <wp:anchor distT="0" distB="0" distL="114300" distR="114300" simplePos="0" relativeHeight="251940352" behindDoc="0" locked="0" layoutInCell="1" allowOverlap="1" wp14:anchorId="55E21B24" wp14:editId="5E381D6D">
            <wp:simplePos x="0" y="0"/>
            <wp:positionH relativeFrom="column">
              <wp:posOffset>205986</wp:posOffset>
            </wp:positionH>
            <wp:positionV relativeFrom="paragraph">
              <wp:posOffset>27239</wp:posOffset>
            </wp:positionV>
            <wp:extent cx="1862635" cy="1728052"/>
            <wp:effectExtent l="0" t="0" r="4445" b="5715"/>
            <wp:wrapThrough wrapText="bothSides">
              <wp:wrapPolygon edited="0">
                <wp:start x="0" y="0"/>
                <wp:lineTo x="0" y="21433"/>
                <wp:lineTo x="21431" y="21433"/>
                <wp:lineTo x="21431" y="0"/>
                <wp:lineTo x="0" y="0"/>
              </wp:wrapPolygon>
            </wp:wrapThrough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2019-01-04_082927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2635" cy="1728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86B9AB" w14:textId="77777777" w:rsidR="0011407C" w:rsidRDefault="0011407C" w:rsidP="005A6C31"/>
    <w:p w14:paraId="418DCEBB" w14:textId="77777777" w:rsidR="0011407C" w:rsidRDefault="009C11E9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35264" behindDoc="0" locked="0" layoutInCell="1" allowOverlap="1" wp14:anchorId="29CDC746" wp14:editId="566298C0">
                <wp:simplePos x="0" y="0"/>
                <wp:positionH relativeFrom="column">
                  <wp:posOffset>3765042</wp:posOffset>
                </wp:positionH>
                <wp:positionV relativeFrom="paragraph">
                  <wp:posOffset>164592</wp:posOffset>
                </wp:positionV>
                <wp:extent cx="1779905" cy="450850"/>
                <wp:effectExtent l="704850" t="0" r="10795" b="158750"/>
                <wp:wrapNone/>
                <wp:docPr id="554" name="Légende : flèche courbée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9905" cy="45085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27277"/>
                            <a:gd name="adj6" fmla="val -39550"/>
                          </a:avLst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D38956C" w14:textId="77777777" w:rsidR="00E12BC3" w:rsidRDefault="00E12BC3" w:rsidP="009C11E9">
                            <w:pPr>
                              <w:jc w:val="center"/>
                            </w:pPr>
                            <w:r>
                              <w:t xml:space="preserve">Placer sur la carte à côté du </w:t>
                            </w:r>
                            <w:r w:rsidR="00F51F68">
                              <w:t>MAT</w:t>
                            </w:r>
                            <w:r>
                              <w:t>1</w:t>
                            </w:r>
                            <w:r w:rsidR="00F51F68">
                              <w:t xml:space="preserve"> ou MAT3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60633" id="Légende : flèche courbée 554" o:spid="_x0000_s1189" type="#_x0000_t48" style="position:absolute;left:0;text-align:left;margin-left:296.45pt;margin-top:12.95pt;width:140.15pt;height:35.5pt;z-index:25223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" adj="-8543,27492" fillcolor="window" strokecolor="red" strokeweight="1.5pt">
                <v:textbox>
                  <w:txbxContent>
                    <w:p w:rsidR="00E12BC3" w:rsidRDefault="00E12BC3" w:rsidP="009C11E9">
                      <w:pPr>
                        <w:jc w:val="center"/>
                      </w:pPr>
                      <w:r>
                        <w:t xml:space="preserve">Placer sur la carte à côté du </w:t>
                      </w:r>
                      <w:r w:rsidR="00F51F68">
                        <w:t>MAT</w:t>
                      </w:r>
                      <w:r>
                        <w:t>1</w:t>
                      </w:r>
                      <w:r w:rsidR="00F51F68">
                        <w:t xml:space="preserve"> ou MAT3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5A30DC">
        <w:rPr>
          <w:noProof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1F8AF32A" wp14:editId="309F5DF0">
                <wp:simplePos x="0" y="0"/>
                <wp:positionH relativeFrom="column">
                  <wp:posOffset>970612</wp:posOffset>
                </wp:positionH>
                <wp:positionV relativeFrom="paragraph">
                  <wp:posOffset>44289</wp:posOffset>
                </wp:positionV>
                <wp:extent cx="675564" cy="184245"/>
                <wp:effectExtent l="0" t="0" r="10795" b="25400"/>
                <wp:wrapNone/>
                <wp:docPr id="115" name="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564" cy="1842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C33C99A" w14:textId="77777777" w:rsidR="00E12BC3" w:rsidRDefault="00E12BC3" w:rsidP="005A30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E5C2B7D" id="Rectangle 115" o:spid="_x0000_s1190" style="position:absolute;left:0;text-align:left;margin-left:76.45pt;margin-top:3.5pt;width:53.2pt;height:14.5pt;z-index:251942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" filled="f" strokecolor="red" strokeweight="1pt">
                <v:textbox>
                  <w:txbxContent>
                    <w:p w:rsidR="00E12BC3" w:rsidRDefault="00E12BC3" w:rsidP="005A30D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840AE47" w14:textId="77777777" w:rsidR="0011407C" w:rsidRDefault="00E53C1D" w:rsidP="005A6C31">
      <w:r>
        <w:rPr>
          <w:noProof/>
        </w:rPr>
        <w:drawing>
          <wp:anchor distT="0" distB="0" distL="114300" distR="114300" simplePos="0" relativeHeight="251949568" behindDoc="0" locked="0" layoutInCell="1" allowOverlap="1" wp14:anchorId="6CE38532" wp14:editId="6F79B42A">
            <wp:simplePos x="0" y="0"/>
            <wp:positionH relativeFrom="column">
              <wp:posOffset>2516391</wp:posOffset>
            </wp:positionH>
            <wp:positionV relativeFrom="paragraph">
              <wp:posOffset>144676</wp:posOffset>
            </wp:positionV>
            <wp:extent cx="868680" cy="778510"/>
            <wp:effectExtent l="0" t="0" r="7620" b="2540"/>
            <wp:wrapThrough wrapText="bothSides">
              <wp:wrapPolygon edited="0">
                <wp:start x="0" y="0"/>
                <wp:lineTo x="0" y="21142"/>
                <wp:lineTo x="21316" y="21142"/>
                <wp:lineTo x="21316" y="0"/>
                <wp:lineTo x="0" y="0"/>
              </wp:wrapPolygon>
            </wp:wrapThrough>
            <wp:docPr id="326" name="Imag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2019-01-04_091303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7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0DC">
        <w:rPr>
          <w:noProof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2B01A9C4" wp14:editId="79DA9D71">
                <wp:simplePos x="0" y="0"/>
                <wp:positionH relativeFrom="column">
                  <wp:posOffset>1093442</wp:posOffset>
                </wp:positionH>
                <wp:positionV relativeFrom="paragraph">
                  <wp:posOffset>185743</wp:posOffset>
                </wp:positionV>
                <wp:extent cx="648268" cy="150126"/>
                <wp:effectExtent l="0" t="0" r="19050" b="21590"/>
                <wp:wrapNone/>
                <wp:docPr id="123" name="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268" cy="15012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6E65324" w14:textId="77777777" w:rsidR="00E12BC3" w:rsidRDefault="00E12BC3" w:rsidP="005A30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C2B7D" id="Rectangle 123" o:spid="_x0000_s1191" style="position:absolute;left:0;text-align:left;margin-left:86.1pt;margin-top:14.65pt;width:51.05pt;height:11.8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" filled="f" strokecolor="red" strokeweight="1pt">
                <v:textbox>
                  <w:txbxContent>
                    <w:p w:rsidR="00E12BC3" w:rsidRDefault="00E12BC3" w:rsidP="005A30D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646ACB88" w14:textId="77777777" w:rsidR="00D411B4" w:rsidRDefault="00411AAE" w:rsidP="0006358E">
      <w:r>
        <w:rPr>
          <w:noProof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 wp14:anchorId="52D6DEB4" wp14:editId="182A738A">
                <wp:simplePos x="0" y="0"/>
                <wp:positionH relativeFrom="column">
                  <wp:posOffset>1925955</wp:posOffset>
                </wp:positionH>
                <wp:positionV relativeFrom="paragraph">
                  <wp:posOffset>259592</wp:posOffset>
                </wp:positionV>
                <wp:extent cx="873457" cy="184245"/>
                <wp:effectExtent l="0" t="57150" r="3175" b="25400"/>
                <wp:wrapNone/>
                <wp:docPr id="327" name="Connecteur droit avec flèche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3457" cy="18424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74B5E" id="Connecteur droit avec flèche 327" o:spid="_x0000_s1026" type="#_x0000_t32" style="position:absolute;margin-left:151.65pt;margin-top:20.45pt;width:68.8pt;height:14.5pt;flip:y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" strokecolor="red" strokeweight="1pt">
                <v:stroke endarrow="block"/>
              </v:shape>
            </w:pict>
          </mc:Fallback>
        </mc:AlternateContent>
      </w:r>
      <w:r w:rsidR="005A30DC">
        <w:rPr>
          <w:noProof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2F9F27EF" wp14:editId="07CBDB83">
                <wp:simplePos x="0" y="0"/>
                <wp:positionH relativeFrom="column">
                  <wp:posOffset>1086618</wp:posOffset>
                </wp:positionH>
                <wp:positionV relativeFrom="paragraph">
                  <wp:posOffset>82172</wp:posOffset>
                </wp:positionV>
                <wp:extent cx="743803" cy="129654"/>
                <wp:effectExtent l="0" t="0" r="18415" b="22860"/>
                <wp:wrapNone/>
                <wp:docPr id="320" name="Rectangl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803" cy="129654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588038F" w14:textId="77777777" w:rsidR="00E12BC3" w:rsidRDefault="00E12BC3" w:rsidP="005A30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C2B7D" id="Rectangle 320" o:spid="_x0000_s1192" style="position:absolute;left:0;text-align:left;margin-left:85.55pt;margin-top:6.45pt;width:58.55pt;height:10.2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" filled="f" strokecolor="red" strokeweight="1pt">
                <v:textbox>
                  <w:txbxContent>
                    <w:p w:rsidR="00E12BC3" w:rsidRDefault="00E12BC3" w:rsidP="005A30D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00F166A" w14:textId="77777777" w:rsidR="0006358E" w:rsidRDefault="005A30DC" w:rsidP="0006358E">
      <w:r>
        <w:rPr>
          <w:noProof/>
        </w:rPr>
        <mc:AlternateContent>
          <mc:Choice Requires="wps">
            <w:drawing>
              <wp:anchor distT="0" distB="0" distL="114300" distR="114300" simplePos="0" relativeHeight="251948544" behindDoc="0" locked="0" layoutInCell="1" allowOverlap="1" wp14:anchorId="32B0E258" wp14:editId="46E814D2">
                <wp:simplePos x="0" y="0"/>
                <wp:positionH relativeFrom="column">
                  <wp:posOffset>1284511</wp:posOffset>
                </wp:positionH>
                <wp:positionV relativeFrom="paragraph">
                  <wp:posOffset>73499</wp:posOffset>
                </wp:positionV>
                <wp:extent cx="641170" cy="184245"/>
                <wp:effectExtent l="0" t="0" r="26035" b="25400"/>
                <wp:wrapNone/>
                <wp:docPr id="321" name="Rectangle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170" cy="1842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91F401B" w14:textId="77777777" w:rsidR="00E12BC3" w:rsidRDefault="00E12BC3" w:rsidP="005A30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E5C2B7D" id="Rectangle 321" o:spid="_x0000_s1193" style="position:absolute;left:0;text-align:left;margin-left:101.15pt;margin-top:5.8pt;width:50.5pt;height:14.5pt;z-index:251948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" filled="f" strokecolor="red" strokeweight="1pt">
                <v:textbox>
                  <w:txbxContent>
                    <w:p w:rsidR="00E12BC3" w:rsidRDefault="00E12BC3" w:rsidP="005A30D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0DDBE3EF" w14:textId="77777777" w:rsidR="0006358E" w:rsidRDefault="0006358E" w:rsidP="0006358E"/>
    <w:p w14:paraId="47C41261" w14:textId="77777777" w:rsidR="0006358E" w:rsidRDefault="0006358E" w:rsidP="0006358E"/>
    <w:p w14:paraId="4801E2D0" w14:textId="77777777" w:rsidR="0006358E" w:rsidRDefault="00411AAE" w:rsidP="0006358E">
      <w:r>
        <w:t xml:space="preserve">Dans l'onglet </w:t>
      </w:r>
      <w:r w:rsidR="0021449D" w:rsidRPr="0021449D">
        <w:rPr>
          <w:b/>
        </w:rPr>
        <w:t>« </w:t>
      </w:r>
      <w:r w:rsidRPr="0021449D">
        <w:rPr>
          <w:b/>
        </w:rPr>
        <w:t>Identité</w:t>
      </w:r>
      <w:r w:rsidR="0021449D" w:rsidRPr="0021449D">
        <w:rPr>
          <w:b/>
        </w:rPr>
        <w:t> »</w:t>
      </w:r>
    </w:p>
    <w:p w14:paraId="0B671BA9" w14:textId="77777777" w:rsidR="0006358E" w:rsidRDefault="00411AAE" w:rsidP="0006358E">
      <w:r>
        <w:rPr>
          <w:noProof/>
        </w:rPr>
        <mc:AlternateContent>
          <mc:Choice Requires="wpg">
            <w:drawing>
              <wp:anchor distT="0" distB="0" distL="114300" distR="114300" simplePos="0" relativeHeight="251706880" behindDoc="0" locked="0" layoutInCell="1" allowOverlap="1" wp14:anchorId="5073A7BC" wp14:editId="7FF6C344">
                <wp:simplePos x="0" y="0"/>
                <wp:positionH relativeFrom="column">
                  <wp:posOffset>145851</wp:posOffset>
                </wp:positionH>
                <wp:positionV relativeFrom="paragraph">
                  <wp:posOffset>56519</wp:posOffset>
                </wp:positionV>
                <wp:extent cx="2127250" cy="2816225"/>
                <wp:effectExtent l="0" t="0" r="6350" b="3175"/>
                <wp:wrapNone/>
                <wp:docPr id="275" name="Groupe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7250" cy="2816225"/>
                          <a:chOff x="0" y="0"/>
                          <a:chExt cx="2127250" cy="2816225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28162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78" name="Groupe 178"/>
                        <wpg:cNvGrpSpPr>
                          <a:grpSpLocks/>
                        </wpg:cNvGrpSpPr>
                        <wpg:grpSpPr bwMode="auto">
                          <a:xfrm>
                            <a:off x="1003111" y="1562669"/>
                            <a:ext cx="1050944" cy="1194534"/>
                            <a:chOff x="8834" y="4328"/>
                            <a:chExt cx="1680" cy="2197"/>
                          </a:xfrm>
                        </wpg:grpSpPr>
                        <wps:wsp>
                          <wps:cNvPr id="179" name="Rectangle 69"/>
                          <wps:cNvSpPr>
                            <a:spLocks noChangeArrowheads="1"/>
                          </wps:cNvSpPr>
                          <wps:spPr bwMode="auto">
                            <a:xfrm>
                              <a:off x="8834" y="4328"/>
                              <a:ext cx="1680" cy="2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Rectangle 70"/>
                          <wps:cNvSpPr>
                            <a:spLocks noChangeArrowheads="1"/>
                          </wps:cNvSpPr>
                          <wps:spPr bwMode="auto">
                            <a:xfrm>
                              <a:off x="8834" y="4692"/>
                              <a:ext cx="1432" cy="2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Rectangle 71"/>
                          <wps:cNvSpPr>
                            <a:spLocks noChangeArrowheads="1"/>
                          </wps:cNvSpPr>
                          <wps:spPr bwMode="auto">
                            <a:xfrm>
                              <a:off x="8849" y="5094"/>
                              <a:ext cx="441" cy="21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Rectangle 72"/>
                          <wps:cNvSpPr>
                            <a:spLocks noChangeArrowheads="1"/>
                          </wps:cNvSpPr>
                          <wps:spPr bwMode="auto">
                            <a:xfrm>
                              <a:off x="8840" y="5938"/>
                              <a:ext cx="1525" cy="2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Rectangle 73"/>
                          <wps:cNvSpPr>
                            <a:spLocks noChangeArrowheads="1"/>
                          </wps:cNvSpPr>
                          <wps:spPr bwMode="auto">
                            <a:xfrm>
                              <a:off x="8841" y="6301"/>
                              <a:ext cx="441" cy="22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98C9D60" id="Groupe 275" o:spid="_x0000_s1026" style="position:absolute;margin-left:11.5pt;margin-top:4.45pt;width:167.5pt;height:221.75pt;z-index:251706880" coordsize="21272,28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">
                <v:shape id="Image 176" o:spid="_x0000_s1027" type="#_x0000_t75" style="position:absolute;width:21272;height:28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">
                  <v:imagedata r:id="rId90" o:title=""/>
                </v:shape>
                <v:group id="Groupe 178" o:spid="_x0000_s1028" style="position:absolute;left:10031;top:15626;width:10509;height:11946" coordorigin="8834,4328" coordsize="1680,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OUn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0Irz8gEev4LAAD//wMAUEsBAi0AFAAGAAgAAAAhANvh9svuAAAAhQEAABMAAAAAAAAA&#10;AAAAAAAAAAAAAFtDb250ZW50X1R5cGVzXS54bWxQSwECLQAUAAYACAAAACEAWvQsW78AAAAVAQAA&#10;CwAAAAAAAAAAAAAAAAAfAQAAX3JlbHMvLnJlbHNQSwECLQAUAAYACAAAACEA7bTlJ8YAAADcAAAA&#10;DwAAAAAAAAAAAAAAAAAHAgAAZHJzL2Rvd25yZXYueG1sUEsFBgAAAAADAAMAtwAAAPoCAAAAAA==&#10;">
                  <v:rect id="Rectangle 69" o:spid="_x0000_s1029" style="position:absolute;left:8834;top:4328;width:168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" filled="f" strokecolor="red"/>
                  <v:rect id="Rectangle 70" o:spid="_x0000_s1030" style="position:absolute;left:8834;top:4692;width:143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" filled="f" strokecolor="red"/>
                  <v:rect id="Rectangle 71" o:spid="_x0000_s1031" style="position:absolute;left:8849;top:5094;width:441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" filled="f" strokecolor="red"/>
                  <v:rect id="Rectangle 72" o:spid="_x0000_s1032" style="position:absolute;left:8840;top:5938;width:152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" filled="f" strokecolor="red"/>
                  <v:rect id="Rectangle 73" o:spid="_x0000_s1033" style="position:absolute;left:8841;top:6301;width:441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" filled="f" strokecolor="red"/>
                </v:group>
              </v:group>
            </w:pict>
          </mc:Fallback>
        </mc:AlternateContent>
      </w:r>
    </w:p>
    <w:p w14:paraId="0D9CCA8F" w14:textId="77777777" w:rsidR="0006358E" w:rsidRPr="00D411B4" w:rsidRDefault="0006358E" w:rsidP="0006358E"/>
    <w:p w14:paraId="53139136" w14:textId="77777777" w:rsidR="0011407C" w:rsidRDefault="0011407C" w:rsidP="0006358E">
      <w:pPr>
        <w:ind w:left="360"/>
      </w:pPr>
    </w:p>
    <w:p w14:paraId="30B6A67A" w14:textId="77777777" w:rsidR="00411AAE" w:rsidRDefault="00411AAE" w:rsidP="003D2D85"/>
    <w:p w14:paraId="6A1D5256" w14:textId="77777777" w:rsidR="00411AAE" w:rsidRDefault="00411AAE" w:rsidP="003D2D85"/>
    <w:p w14:paraId="01EC9A0B" w14:textId="77777777" w:rsidR="00411AAE" w:rsidRDefault="00411AAE" w:rsidP="003D2D85"/>
    <w:p w14:paraId="6CDE4194" w14:textId="77777777" w:rsidR="00411AAE" w:rsidRDefault="00411AAE" w:rsidP="003D2D85"/>
    <w:p w14:paraId="2586C3B4" w14:textId="77777777" w:rsidR="00411AAE" w:rsidRDefault="00411AAE" w:rsidP="003D2D85"/>
    <w:p w14:paraId="3E0EA163" w14:textId="77777777" w:rsidR="00411AAE" w:rsidRDefault="00411AAE" w:rsidP="003D2D85"/>
    <w:p w14:paraId="52523A5D" w14:textId="77777777" w:rsidR="00411AAE" w:rsidRDefault="00411AAE" w:rsidP="003D2D85"/>
    <w:p w14:paraId="3795F51A" w14:textId="77777777" w:rsidR="00411AAE" w:rsidRDefault="00411AAE" w:rsidP="003D2D85"/>
    <w:p w14:paraId="0EE8AED4" w14:textId="77777777" w:rsidR="00411AAE" w:rsidRDefault="00411AAE" w:rsidP="003D2D85"/>
    <w:p w14:paraId="0F87C054" w14:textId="77777777" w:rsidR="00411AAE" w:rsidRDefault="00411AAE" w:rsidP="003D2D85"/>
    <w:p w14:paraId="65EA0AAA" w14:textId="77777777" w:rsidR="00411AAE" w:rsidRDefault="00411AAE" w:rsidP="003D2D85"/>
    <w:p w14:paraId="5EA805C8" w14:textId="77777777" w:rsidR="00411AAE" w:rsidRDefault="00411AAE" w:rsidP="003D2D85"/>
    <w:p w14:paraId="6EF2A451" w14:textId="77777777" w:rsidR="00411AAE" w:rsidRDefault="00411AAE" w:rsidP="003D2D85">
      <w:r>
        <w:lastRenderedPageBreak/>
        <w:t>Activer l'éclairage dynamique puis paramétrer comme ceci :</w:t>
      </w:r>
    </w:p>
    <w:p w14:paraId="6D96AF62" w14:textId="77777777" w:rsidR="00411AAE" w:rsidRDefault="00411AAE" w:rsidP="003D2D85">
      <w:r>
        <w:rPr>
          <w:noProof/>
        </w:rPr>
        <mc:AlternateContent>
          <mc:Choice Requires="wpg">
            <w:drawing>
              <wp:anchor distT="0" distB="0" distL="114300" distR="114300" simplePos="0" relativeHeight="251708928" behindDoc="0" locked="0" layoutInCell="1" allowOverlap="1" wp14:anchorId="38ADFE17" wp14:editId="05F991E6">
                <wp:simplePos x="0" y="0"/>
                <wp:positionH relativeFrom="column">
                  <wp:posOffset>113807</wp:posOffset>
                </wp:positionH>
                <wp:positionV relativeFrom="paragraph">
                  <wp:posOffset>5212</wp:posOffset>
                </wp:positionV>
                <wp:extent cx="2126615" cy="2731770"/>
                <wp:effectExtent l="0" t="0" r="6985" b="0"/>
                <wp:wrapNone/>
                <wp:docPr id="193" name="Groupe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6615" cy="2731770"/>
                          <a:chOff x="0" y="0"/>
                          <a:chExt cx="2126615" cy="2731770"/>
                        </a:xfrm>
                      </wpg:grpSpPr>
                      <pic:pic xmlns:pic="http://schemas.openxmlformats.org/drawingml/2006/picture">
                        <pic:nvPicPr>
                          <pic:cNvPr id="177" name="Image 177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615" cy="27317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4" name="Groupe 184"/>
                        <wpg:cNvGrpSpPr>
                          <a:grpSpLocks/>
                        </wpg:cNvGrpSpPr>
                        <wpg:grpSpPr bwMode="auto">
                          <a:xfrm>
                            <a:off x="967256" y="280134"/>
                            <a:ext cx="1025096" cy="2408144"/>
                            <a:chOff x="8779" y="7208"/>
                            <a:chExt cx="1844" cy="4428"/>
                          </a:xfrm>
                        </wpg:grpSpPr>
                        <wps:wsp>
                          <wps:cNvPr id="185" name="Rectangle 75"/>
                          <wps:cNvSpPr>
                            <a:spLocks noChangeArrowheads="1"/>
                          </wps:cNvSpPr>
                          <wps:spPr bwMode="auto">
                            <a:xfrm>
                              <a:off x="8779" y="7208"/>
                              <a:ext cx="225" cy="24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Rectangle 76"/>
                          <wps:cNvSpPr>
                            <a:spLocks noChangeArrowheads="1"/>
                          </wps:cNvSpPr>
                          <wps:spPr bwMode="auto">
                            <a:xfrm>
                              <a:off x="8818" y="7556"/>
                              <a:ext cx="860" cy="2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Rectangle 77"/>
                          <wps:cNvSpPr>
                            <a:spLocks noChangeArrowheads="1"/>
                          </wps:cNvSpPr>
                          <wps:spPr bwMode="auto">
                            <a:xfrm>
                              <a:off x="8826" y="7951"/>
                              <a:ext cx="580" cy="2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321" y="9484"/>
                              <a:ext cx="302" cy="2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Rectangle 79"/>
                          <wps:cNvSpPr>
                            <a:spLocks noChangeArrowheads="1"/>
                          </wps:cNvSpPr>
                          <wps:spPr bwMode="auto">
                            <a:xfrm>
                              <a:off x="8841" y="10637"/>
                              <a:ext cx="650" cy="2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Rectangle 80"/>
                          <wps:cNvSpPr>
                            <a:spLocks noChangeArrowheads="1"/>
                          </wps:cNvSpPr>
                          <wps:spPr bwMode="auto">
                            <a:xfrm>
                              <a:off x="8803" y="11017"/>
                              <a:ext cx="1696" cy="2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Rectangle 81"/>
                          <wps:cNvSpPr>
                            <a:spLocks noChangeArrowheads="1"/>
                          </wps:cNvSpPr>
                          <wps:spPr bwMode="auto">
                            <a:xfrm>
                              <a:off x="8834" y="11404"/>
                              <a:ext cx="875" cy="2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Rectangle 8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321" y="9856"/>
                              <a:ext cx="302" cy="2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1BBC566" id="Groupe 193" o:spid="_x0000_s1026" style="position:absolute;margin-left:8.95pt;margin-top:.4pt;width:167.45pt;height:215.1pt;z-index:251708928" coordsize="21266,273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">
                <v:shape id="Image 177" o:spid="_x0000_s1027" type="#_x0000_t75" style="position:absolute;width:21266;height:27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">
                  <v:imagedata r:id="rId92" o:title=""/>
                </v:shape>
                <v:group id="Groupe 184" o:spid="_x0000_s1028" style="position:absolute;left:9672;top:2801;width:10251;height:24081" coordorigin="8779,7208" coordsize="1844,4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<v:rect id="Rectangle 75" o:spid="_x0000_s1029" style="position:absolute;left:8779;top:7208;width:225;height: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" filled="f" strokecolor="red"/>
                  <v:rect id="Rectangle 76" o:spid="_x0000_s1030" style="position:absolute;left:8818;top:7556;width:860;height: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" filled="f" strokecolor="red"/>
                  <v:rect id="Rectangle 77" o:spid="_x0000_s1031" style="position:absolute;left:8826;top:7951;width:58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" filled="f" strokecolor="red"/>
                  <v:rect id="Rectangle 78" o:spid="_x0000_s1032" style="position:absolute;left:10321;top:9484;width:30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" filled="f" strokecolor="red"/>
                  <v:rect id="Rectangle 79" o:spid="_x0000_s1033" style="position:absolute;left:8841;top:10637;width:65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" filled="f" strokecolor="red"/>
                  <v:rect id="Rectangle 80" o:spid="_x0000_s1034" style="position:absolute;left:8803;top:11017;width:169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" filled="f" strokecolor="red"/>
                  <v:rect id="Rectangle 81" o:spid="_x0000_s1035" style="position:absolute;left:8834;top:11404;width:87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" filled="f" strokecolor="red"/>
                  <v:rect id="Rectangle 82" o:spid="_x0000_s1036" style="position:absolute;left:10321;top:9856;width:30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" filled="f" strokecolor="red"/>
                </v:group>
              </v:group>
            </w:pict>
          </mc:Fallback>
        </mc:AlternateContent>
      </w:r>
    </w:p>
    <w:p w14:paraId="48D33B76" w14:textId="77777777" w:rsidR="00411AAE" w:rsidRDefault="00411AAE" w:rsidP="003D2D85"/>
    <w:p w14:paraId="6A9CF741" w14:textId="77777777" w:rsidR="00411AAE" w:rsidRDefault="00411AAE" w:rsidP="003D2D85"/>
    <w:p w14:paraId="22C66D34" w14:textId="77777777" w:rsidR="00411AAE" w:rsidRDefault="00411AAE" w:rsidP="003D2D85"/>
    <w:p w14:paraId="31582FA5" w14:textId="77777777" w:rsidR="00411AAE" w:rsidRDefault="00411AAE" w:rsidP="003D2D85"/>
    <w:p w14:paraId="1F2898EC" w14:textId="77777777" w:rsidR="00411AAE" w:rsidRDefault="00411AAE" w:rsidP="003D2D85"/>
    <w:p w14:paraId="737F5040" w14:textId="77777777" w:rsidR="00411AAE" w:rsidRDefault="00411AAE" w:rsidP="003D2D85"/>
    <w:p w14:paraId="7636A221" w14:textId="77777777" w:rsidR="00411AAE" w:rsidRDefault="00411AAE" w:rsidP="003D2D85"/>
    <w:p w14:paraId="28F6C7FF" w14:textId="77777777" w:rsidR="00411AAE" w:rsidRDefault="00411AAE" w:rsidP="003D2D85"/>
    <w:p w14:paraId="1E634CCB" w14:textId="77777777" w:rsidR="00411AAE" w:rsidRDefault="00F75C61" w:rsidP="003D2D85">
      <w:r>
        <w:rPr>
          <w:noProof/>
        </w:rPr>
        <w:drawing>
          <wp:anchor distT="0" distB="0" distL="114300" distR="114300" simplePos="0" relativeHeight="251986432" behindDoc="0" locked="0" layoutInCell="1" allowOverlap="1" wp14:anchorId="525EDA5A" wp14:editId="1BEB9892">
            <wp:simplePos x="0" y="0"/>
            <wp:positionH relativeFrom="column">
              <wp:posOffset>5052695</wp:posOffset>
            </wp:positionH>
            <wp:positionV relativeFrom="paragraph">
              <wp:posOffset>229870</wp:posOffset>
            </wp:positionV>
            <wp:extent cx="387350" cy="343535"/>
            <wp:effectExtent l="0" t="0" r="0" b="0"/>
            <wp:wrapThrough wrapText="bothSides">
              <wp:wrapPolygon edited="0">
                <wp:start x="0" y="0"/>
                <wp:lineTo x="0" y="20362"/>
                <wp:lineTo x="20184" y="20362"/>
                <wp:lineTo x="20184" y="0"/>
                <wp:lineTo x="0" y="0"/>
              </wp:wrapPolygon>
            </wp:wrapThrough>
            <wp:docPr id="414" name="Imag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2019-01-03_16533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4144" behindDoc="0" locked="0" layoutInCell="1" allowOverlap="1" wp14:anchorId="3848E5C4" wp14:editId="5FA36A0A">
            <wp:simplePos x="0" y="0"/>
            <wp:positionH relativeFrom="column">
              <wp:posOffset>875665</wp:posOffset>
            </wp:positionH>
            <wp:positionV relativeFrom="paragraph">
              <wp:posOffset>273685</wp:posOffset>
            </wp:positionV>
            <wp:extent cx="317500" cy="270510"/>
            <wp:effectExtent l="0" t="0" r="6350" b="0"/>
            <wp:wrapThrough wrapText="bothSides">
              <wp:wrapPolygon edited="0">
                <wp:start x="0" y="0"/>
                <wp:lineTo x="0" y="19775"/>
                <wp:lineTo x="20736" y="19775"/>
                <wp:lineTo x="20736" y="0"/>
                <wp:lineTo x="0" y="0"/>
              </wp:wrapPolygon>
            </wp:wrapThrough>
            <wp:docPr id="407" name="Imag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2019-01-04_09534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" cy="27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5C257" w14:textId="77777777" w:rsidR="003D2D85" w:rsidRDefault="003D2D85" w:rsidP="003D2D85">
      <w:r>
        <w:t xml:space="preserve">Sauvegarder après chaque ajout d'un matériel, puis commissionner le </w:t>
      </w:r>
      <w:r w:rsidR="00411AAE">
        <w:t>contrôleur</w:t>
      </w:r>
      <w:r>
        <w:t>.</w:t>
      </w:r>
      <w:r w:rsidR="000C3582" w:rsidRPr="000C3582">
        <w:rPr>
          <w:noProof/>
        </w:rPr>
        <w:t xml:space="preserve"> </w:t>
      </w:r>
    </w:p>
    <w:p w14:paraId="407D5F18" w14:textId="77777777" w:rsidR="00F75C61" w:rsidRDefault="00F75C61" w:rsidP="003D2D85"/>
    <w:p w14:paraId="24B5ED3E" w14:textId="77777777" w:rsidR="00411AAE" w:rsidRDefault="000734E7" w:rsidP="003D2D85">
      <w:r>
        <w:t>Répéter le paramétrage pour le mat 3 avec le groupe capteur rempli comme ci-dessous :</w:t>
      </w:r>
    </w:p>
    <w:p w14:paraId="725B2EF9" w14:textId="77777777" w:rsidR="000734E7" w:rsidRDefault="000734E7">
      <w:pPr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5712" behindDoc="0" locked="0" layoutInCell="1" allowOverlap="1" wp14:anchorId="1B27F9AC" wp14:editId="67A1EE82">
                <wp:simplePos x="0" y="0"/>
                <wp:positionH relativeFrom="column">
                  <wp:posOffset>1796301</wp:posOffset>
                </wp:positionH>
                <wp:positionV relativeFrom="paragraph">
                  <wp:posOffset>125294</wp:posOffset>
                </wp:positionV>
                <wp:extent cx="2517775" cy="234950"/>
                <wp:effectExtent l="0" t="0" r="0" b="0"/>
                <wp:wrapNone/>
                <wp:docPr id="141" name="Groupe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7775" cy="234950"/>
                          <a:chOff x="0" y="0"/>
                          <a:chExt cx="2517775" cy="234950"/>
                        </a:xfrm>
                      </wpg:grpSpPr>
                      <pic:pic xmlns:pic="http://schemas.openxmlformats.org/drawingml/2006/picture">
                        <pic:nvPicPr>
                          <pic:cNvPr id="351" name="Image 351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775" cy="23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Rectangle 140"/>
                        <wps:cNvSpPr/>
                        <wps:spPr>
                          <a:xfrm>
                            <a:off x="1187355" y="27296"/>
                            <a:ext cx="1125940" cy="184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8E2FE98" w14:textId="77777777" w:rsidR="00E12BC3" w:rsidRDefault="00E12BC3" w:rsidP="000734E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141" o:spid="_x0000_s1194" style="position:absolute;margin-left:141.45pt;margin-top:9.85pt;width:198.25pt;height:18.5pt;z-index:251955712" coordsize="25177,23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">
                <v:shape id="Image 351" o:spid="_x0000_s1195" type="#_x0000_t75" style="position:absolute;width:25177;height:2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">
                  <v:imagedata r:id="rId94" o:title=""/>
                </v:shape>
                <v:rect id="Rectangle 140" o:spid="_x0000_s1196" style="position:absolute;left:11873;top:272;width:11259;height:18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0734E7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2F26034A" w14:textId="77777777" w:rsidR="000734E7" w:rsidRDefault="000734E7">
      <w:pPr>
        <w:jc w:val="left"/>
      </w:pPr>
    </w:p>
    <w:p w14:paraId="6058F909" w14:textId="77777777" w:rsidR="000734E7" w:rsidRDefault="000734E7">
      <w:pPr>
        <w:jc w:val="left"/>
      </w:pPr>
    </w:p>
    <w:p w14:paraId="5056AF3A" w14:textId="77777777" w:rsidR="000734E7" w:rsidRDefault="000734E7">
      <w:pPr>
        <w:jc w:val="left"/>
      </w:pPr>
    </w:p>
    <w:p w14:paraId="288D1F8F" w14:textId="77777777" w:rsidR="00D411B4" w:rsidRDefault="00D411B4">
      <w:pPr>
        <w:jc w:val="left"/>
      </w:pPr>
      <w:r>
        <w:br w:type="page"/>
      </w:r>
    </w:p>
    <w:p w14:paraId="49008279" w14:textId="77777777" w:rsidR="00D918BC" w:rsidRDefault="00D918BC" w:rsidP="00D918BC">
      <w:pPr>
        <w:pStyle w:val="Titre3"/>
      </w:pPr>
      <w:bookmarkStart w:id="24" w:name="_Toc535248647"/>
      <w:r>
        <w:lastRenderedPageBreak/>
        <w:t xml:space="preserve">Paramétrage de l'entrée logique </w:t>
      </w:r>
      <w:r w:rsidR="002B4BDC">
        <w:t>"</w:t>
      </w:r>
      <w:r>
        <w:t>Capteur de porte</w:t>
      </w:r>
      <w:r w:rsidR="002B4BDC">
        <w:t>"</w:t>
      </w:r>
      <w:bookmarkEnd w:id="24"/>
    </w:p>
    <w:p w14:paraId="339A2769" w14:textId="77777777" w:rsidR="0011407C" w:rsidRDefault="00D918BC" w:rsidP="004724E3">
      <w:bookmarkStart w:id="25" w:name="_Hlk521913308"/>
      <w:r w:rsidRPr="00D918BC">
        <w:t xml:space="preserve"> </w:t>
      </w:r>
      <w:bookmarkEnd w:id="25"/>
    </w:p>
    <w:p w14:paraId="3BE6BD9D" w14:textId="77777777" w:rsidR="00535DCE" w:rsidRDefault="0045397D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969024" behindDoc="0" locked="0" layoutInCell="1" allowOverlap="1" wp14:anchorId="4A47E5D1" wp14:editId="43484EAE">
                <wp:simplePos x="0" y="0"/>
                <wp:positionH relativeFrom="column">
                  <wp:posOffset>239878</wp:posOffset>
                </wp:positionH>
                <wp:positionV relativeFrom="paragraph">
                  <wp:posOffset>98017</wp:posOffset>
                </wp:positionV>
                <wp:extent cx="3186079" cy="2140727"/>
                <wp:effectExtent l="0" t="0" r="0" b="0"/>
                <wp:wrapNone/>
                <wp:docPr id="404" name="Groupe 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6079" cy="2140727"/>
                          <a:chOff x="0" y="0"/>
                          <a:chExt cx="3186079" cy="2140727"/>
                        </a:xfrm>
                      </wpg:grpSpPr>
                      <pic:pic xmlns:pic="http://schemas.openxmlformats.org/drawingml/2006/picture">
                        <pic:nvPicPr>
                          <pic:cNvPr id="352" name="Image 352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985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Rectangle 398"/>
                        <wps:cNvSpPr/>
                        <wps:spPr>
                          <a:xfrm>
                            <a:off x="852985" y="709683"/>
                            <a:ext cx="641170" cy="143207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5943A5E" w14:textId="77777777" w:rsidR="00E12BC3" w:rsidRDefault="00E12BC3" w:rsidP="00793AE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996286" y="1201003"/>
                            <a:ext cx="640715" cy="14287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9613BD1" w14:textId="77777777" w:rsidR="00E12BC3" w:rsidRDefault="00E12BC3" w:rsidP="00793AE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1009934" y="1392071"/>
                            <a:ext cx="777922" cy="150126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19E1878" w14:textId="77777777" w:rsidR="00E12BC3" w:rsidRDefault="00E12BC3" w:rsidP="00793AE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1201003" y="1746913"/>
                            <a:ext cx="707555" cy="150126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31D0F91" w14:textId="77777777" w:rsidR="00E12BC3" w:rsidRDefault="00E12BC3" w:rsidP="00793AE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2" name="Image 402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1534" y="1419367"/>
                            <a:ext cx="804545" cy="721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Connecteur droit avec flèche 403"/>
                        <wps:cNvCnPr/>
                        <wps:spPr>
                          <a:xfrm flipV="1">
                            <a:off x="1917510" y="1760561"/>
                            <a:ext cx="730155" cy="45719"/>
                          </a:xfrm>
                          <a:prstGeom prst="straightConnector1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404" o:spid="_x0000_s1197" style="position:absolute;left:0;text-align:left;margin-left:18.9pt;margin-top:7.7pt;width:250.85pt;height:168.55pt;z-index:251969024" coordsize="31860,214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">
                <v:shape id="Image 352" o:spid="_x0000_s1198" type="#_x0000_t75" style="position:absolute;width:20948;height:19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">
                  <v:imagedata r:id="rId96" o:title=""/>
                </v:shape>
                <v:rect id="Rectangle 398" o:spid="_x0000_s1199" style="position:absolute;left:8529;top:7096;width:6412;height:1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" filled="f" strokecolor="red" strokeweight="1pt">
                  <v:textbox>
                    <w:txbxContent>
                      <w:p w:rsidR="00E12BC3" w:rsidRDefault="00E12BC3" w:rsidP="00793AEB">
                        <w:pPr>
                          <w:jc w:val="center"/>
                        </w:pPr>
                      </w:p>
                    </w:txbxContent>
                  </v:textbox>
                </v:rect>
                <v:rect id="Rectangle 399" o:spid="_x0000_s1200" style="position:absolute;left:9962;top:12010;width:6408;height:14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" filled="f" strokecolor="red" strokeweight="1pt">
                  <v:textbox>
                    <w:txbxContent>
                      <w:p w:rsidR="00E12BC3" w:rsidRDefault="00E12BC3" w:rsidP="00793AEB">
                        <w:pPr>
                          <w:jc w:val="center"/>
                        </w:pPr>
                      </w:p>
                    </w:txbxContent>
                  </v:textbox>
                </v:rect>
                <v:rect id="Rectangle 400" o:spid="_x0000_s1201" style="position:absolute;left:10099;top:13920;width:7779;height:15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" filled="f" strokecolor="red" strokeweight="1pt">
                  <v:textbox>
                    <w:txbxContent>
                      <w:p w:rsidR="00E12BC3" w:rsidRDefault="00E12BC3" w:rsidP="00793AEB">
                        <w:pPr>
                          <w:jc w:val="center"/>
                        </w:pPr>
                      </w:p>
                    </w:txbxContent>
                  </v:textbox>
                </v:rect>
                <v:rect id="Rectangle 401" o:spid="_x0000_s1202" style="position:absolute;left:12010;top:17469;width:7075;height:15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" filled="f" strokecolor="red" strokeweight="1pt">
                  <v:textbox>
                    <w:txbxContent>
                      <w:p w:rsidR="00E12BC3" w:rsidRDefault="00E12BC3" w:rsidP="00793AEB">
                        <w:pPr>
                          <w:jc w:val="center"/>
                        </w:pPr>
                      </w:p>
                    </w:txbxContent>
                  </v:textbox>
                </v:rect>
                <v:shape id="Image 402" o:spid="_x0000_s1203" type="#_x0000_t75" style="position:absolute;left:23815;top:14193;width:8045;height:7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">
                  <v:imagedata r:id="rId97" o:title=""/>
                </v:shape>
                <v:shape id="Connecteur droit avec flèche 403" o:spid="_x0000_s1204" type="#_x0000_t32" style="position:absolute;left:19175;top:17605;width:7301;height:45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" strokecolor="red" strokeweight="1pt">
                  <v:stroke endarrow="block"/>
                </v:shape>
              </v:group>
            </w:pict>
          </mc:Fallback>
        </mc:AlternateContent>
      </w:r>
    </w:p>
    <w:p w14:paraId="1E04FB0A" w14:textId="77777777" w:rsidR="004724E3" w:rsidRDefault="004724E3" w:rsidP="005A6C31"/>
    <w:p w14:paraId="401F81A7" w14:textId="77777777" w:rsidR="004724E3" w:rsidRDefault="004724E3" w:rsidP="005A6C31"/>
    <w:p w14:paraId="13BDC767" w14:textId="77777777" w:rsidR="0011407C" w:rsidRDefault="0011407C" w:rsidP="005A6C31"/>
    <w:p w14:paraId="729764D3" w14:textId="77777777" w:rsidR="0011407C" w:rsidRDefault="009C11E9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37312" behindDoc="0" locked="0" layoutInCell="1" allowOverlap="1" wp14:anchorId="47FF3530" wp14:editId="24A85352">
                <wp:simplePos x="0" y="0"/>
                <wp:positionH relativeFrom="column">
                  <wp:posOffset>3819525</wp:posOffset>
                </wp:positionH>
                <wp:positionV relativeFrom="paragraph">
                  <wp:posOffset>23107</wp:posOffset>
                </wp:positionV>
                <wp:extent cx="1779905" cy="747423"/>
                <wp:effectExtent l="704850" t="0" r="10795" b="14605"/>
                <wp:wrapNone/>
                <wp:docPr id="555" name="Légende : flèche courbée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9905" cy="747423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91326"/>
                            <a:gd name="adj6" fmla="val -39550"/>
                          </a:avLst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F558714" w14:textId="77777777" w:rsidR="00E12BC3" w:rsidRDefault="00E12BC3" w:rsidP="009C11E9">
                            <w:pPr>
                              <w:jc w:val="center"/>
                            </w:pPr>
                            <w:r>
                              <w:t>Placer sur la carte à côté des autres équipements crée</w:t>
                            </w:r>
                            <w:r w:rsidR="00F51F68">
                              <w:t xml:space="preserve"> et au niveau d'établissement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63C7E" id="Légende : flèche courbée 555" o:spid="_x0000_s1205" type="#_x0000_t48" style="position:absolute;left:0;text-align:left;margin-left:300.75pt;margin-top:1.8pt;width:140.15pt;height:58.85pt;z-index:25223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" adj="-8543,19726" fillcolor="window" strokecolor="red" strokeweight="1.5pt">
                <v:textbox>
                  <w:txbxContent>
                    <w:p w:rsidR="00E12BC3" w:rsidRDefault="00E12BC3" w:rsidP="009C11E9">
                      <w:pPr>
                        <w:jc w:val="center"/>
                      </w:pPr>
                      <w:r>
                        <w:t>Placer sur la carte à côté des autres équipements crée</w:t>
                      </w:r>
                      <w:r w:rsidR="00F51F68">
                        <w:t xml:space="preserve"> et au niveau d'établissement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3503EB83" w14:textId="77777777" w:rsidR="004724E3" w:rsidRDefault="004724E3" w:rsidP="005A6C31"/>
    <w:p w14:paraId="726ED9FA" w14:textId="77777777" w:rsidR="004724E3" w:rsidRDefault="004724E3" w:rsidP="005A6C31"/>
    <w:p w14:paraId="21AD4069" w14:textId="77777777" w:rsidR="004724E3" w:rsidRDefault="004724E3" w:rsidP="005A6C31"/>
    <w:p w14:paraId="0E8CC7E6" w14:textId="77777777" w:rsidR="0011407C" w:rsidRDefault="0011407C" w:rsidP="005A6C31"/>
    <w:p w14:paraId="49DD8E88" w14:textId="77777777" w:rsidR="0011407C" w:rsidRDefault="00793AEB" w:rsidP="005A6C31">
      <w:r>
        <w:t>Dans l'onglet "</w:t>
      </w:r>
      <w:r w:rsidRPr="00CE34C1">
        <w:rPr>
          <w:b/>
        </w:rPr>
        <w:t>Identité</w:t>
      </w:r>
      <w:r>
        <w:t>"</w:t>
      </w:r>
    </w:p>
    <w:p w14:paraId="53B1D84A" w14:textId="77777777" w:rsidR="004724E3" w:rsidRDefault="0045397D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6891454E" wp14:editId="281CBD58">
                <wp:simplePos x="0" y="0"/>
                <wp:positionH relativeFrom="column">
                  <wp:posOffset>205901</wp:posOffset>
                </wp:positionH>
                <wp:positionV relativeFrom="paragraph">
                  <wp:posOffset>127910</wp:posOffset>
                </wp:positionV>
                <wp:extent cx="2066925" cy="2844800"/>
                <wp:effectExtent l="0" t="0" r="9525" b="0"/>
                <wp:wrapNone/>
                <wp:docPr id="354" name="Groupe 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925" cy="2844800"/>
                          <a:chOff x="0" y="0"/>
                          <a:chExt cx="2066925" cy="2844800"/>
                        </a:xfrm>
                      </wpg:grpSpPr>
                      <pic:pic xmlns:pic="http://schemas.openxmlformats.org/drawingml/2006/picture">
                        <pic:nvPicPr>
                          <pic:cNvPr id="224" name="Image 224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5" name="Groupe 225"/>
                        <wpg:cNvGrpSpPr>
                          <a:grpSpLocks/>
                        </wpg:cNvGrpSpPr>
                        <wpg:grpSpPr bwMode="auto">
                          <a:xfrm>
                            <a:off x="968991" y="1569493"/>
                            <a:ext cx="1062396" cy="1165341"/>
                            <a:chOff x="9243" y="4521"/>
                            <a:chExt cx="1728" cy="2197"/>
                          </a:xfrm>
                        </wpg:grpSpPr>
                        <wps:wsp>
                          <wps:cNvPr id="226" name="Rectangle 109"/>
                          <wps:cNvSpPr>
                            <a:spLocks noChangeArrowheads="1"/>
                          </wps:cNvSpPr>
                          <wps:spPr bwMode="auto">
                            <a:xfrm>
                              <a:off x="9243" y="4521"/>
                              <a:ext cx="1720" cy="2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43" y="4897"/>
                              <a:ext cx="1720" cy="2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Rectangle 11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51" y="5281"/>
                              <a:ext cx="1720" cy="2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Rectangle 112"/>
                          <wps:cNvSpPr>
                            <a:spLocks noChangeArrowheads="1"/>
                          </wps:cNvSpPr>
                          <wps:spPr bwMode="auto">
                            <a:xfrm>
                              <a:off x="9243" y="6454"/>
                              <a:ext cx="1720" cy="2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ED1F4C9" id="Groupe 354" o:spid="_x0000_s1026" style="position:absolute;margin-left:16.2pt;margin-top:10.05pt;width:162.75pt;height:224pt;z-index:251734528" coordsize="20669,28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">
                <v:shape id="Image 224" o:spid="_x0000_s1027" type="#_x0000_t75" style="position:absolute;width:20669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">
                  <v:imagedata r:id="rId99" o:title=""/>
                </v:shape>
                <v:group id="Groupe 225" o:spid="_x0000_s1028" style="position:absolute;left:9689;top:15694;width:10624;height:11654" coordorigin="9243,4521" coordsize="1728,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rect id="Rectangle 109" o:spid="_x0000_s1029" style="position:absolute;left:9243;top:4521;width:1720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" filled="f" strokecolor="red"/>
                  <v:rect id="Rectangle 110" o:spid="_x0000_s1030" style="position:absolute;left:9243;top:4897;width:1720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" filled="f" strokecolor="red"/>
                  <v:rect id="Rectangle 111" o:spid="_x0000_s1031" style="position:absolute;left:9251;top:5281;width:1720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" filled="f" strokecolor="red"/>
                  <v:rect id="Rectangle 112" o:spid="_x0000_s1032" style="position:absolute;left:9243;top:6454;width:1720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" filled="f" strokecolor="red"/>
                </v:group>
              </v:group>
            </w:pict>
          </mc:Fallback>
        </mc:AlternateContent>
      </w:r>
    </w:p>
    <w:p w14:paraId="68C36366" w14:textId="77777777" w:rsidR="004724E3" w:rsidRDefault="0045397D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971072" behindDoc="0" locked="0" layoutInCell="1" allowOverlap="1" wp14:anchorId="7198A40B" wp14:editId="07DA3A5A">
                <wp:simplePos x="0" y="0"/>
                <wp:positionH relativeFrom="column">
                  <wp:posOffset>791210</wp:posOffset>
                </wp:positionH>
                <wp:positionV relativeFrom="paragraph">
                  <wp:posOffset>110765</wp:posOffset>
                </wp:positionV>
                <wp:extent cx="707390" cy="149860"/>
                <wp:effectExtent l="0" t="0" r="16510" b="21590"/>
                <wp:wrapNone/>
                <wp:docPr id="405" name="Rectangle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149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7C58D7A" w14:textId="77777777" w:rsidR="00E12BC3" w:rsidRDefault="00E12BC3" w:rsidP="00793AE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E68EE8" id="Rectangle 405" o:spid="_x0000_s1206" style="position:absolute;left:0;text-align:left;margin-left:62.3pt;margin-top:8.7pt;width:55.7pt;height:11.8pt;z-index:2519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" filled="f" strokecolor="red" strokeweight="1pt">
                <v:textbox>
                  <w:txbxContent>
                    <w:p w:rsidR="00E12BC3" w:rsidRDefault="00E12BC3" w:rsidP="00793AE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2AC93C10" w14:textId="77777777" w:rsidR="004724E3" w:rsidRDefault="004724E3" w:rsidP="005A6C31"/>
    <w:p w14:paraId="0511FCE5" w14:textId="77777777" w:rsidR="004724E3" w:rsidRDefault="004724E3" w:rsidP="005A6C31"/>
    <w:p w14:paraId="1E1F90D2" w14:textId="77777777" w:rsidR="004724E3" w:rsidRDefault="004724E3" w:rsidP="005A6C31"/>
    <w:p w14:paraId="3C038189" w14:textId="77777777" w:rsidR="004724E3" w:rsidRDefault="004724E3" w:rsidP="005A6C31"/>
    <w:p w14:paraId="6D8D35EA" w14:textId="77777777" w:rsidR="004724E3" w:rsidRDefault="004724E3" w:rsidP="005A6C31"/>
    <w:p w14:paraId="5D5A4758" w14:textId="77777777" w:rsidR="0011407C" w:rsidRDefault="0011407C" w:rsidP="005A6C31"/>
    <w:p w14:paraId="6B6FE630" w14:textId="77777777" w:rsidR="0011407C" w:rsidRDefault="0011407C" w:rsidP="005A6C31"/>
    <w:p w14:paraId="3EDEBCDE" w14:textId="77777777" w:rsidR="004724E3" w:rsidRDefault="004724E3" w:rsidP="003D2D85"/>
    <w:p w14:paraId="02006D30" w14:textId="77777777" w:rsidR="004724E3" w:rsidRDefault="004724E3" w:rsidP="003D2D85"/>
    <w:p w14:paraId="65698A6D" w14:textId="77777777" w:rsidR="004724E3" w:rsidRDefault="004724E3" w:rsidP="003D2D85"/>
    <w:p w14:paraId="1CF05616" w14:textId="77777777" w:rsidR="004724E3" w:rsidRDefault="004724E3" w:rsidP="003D2D85"/>
    <w:p w14:paraId="4B235658" w14:textId="77777777" w:rsidR="004724E3" w:rsidRDefault="004724E3" w:rsidP="003D2D85"/>
    <w:p w14:paraId="25B44B55" w14:textId="77777777" w:rsidR="004724E3" w:rsidRDefault="004724E3" w:rsidP="003D2D85"/>
    <w:p w14:paraId="10BABBCC" w14:textId="77777777" w:rsidR="004724E3" w:rsidRDefault="004724E3" w:rsidP="003D2D85"/>
    <w:p w14:paraId="66C33243" w14:textId="77777777" w:rsidR="004724E3" w:rsidRDefault="00793AEB" w:rsidP="003D2D85">
      <w:pPr>
        <w:rPr>
          <w:noProof/>
        </w:rPr>
      </w:pPr>
      <w:r>
        <w:rPr>
          <w:noProof/>
        </w:rPr>
        <w:lastRenderedPageBreak/>
        <w:t>Activer l'eclairage dynamique puis parametrer comme ci-dessous:</w:t>
      </w:r>
    </w:p>
    <w:p w14:paraId="696C142C" w14:textId="77777777" w:rsidR="004724E3" w:rsidRDefault="00793AEB" w:rsidP="003D2D85">
      <w:r>
        <w:rPr>
          <w:noProof/>
        </w:rPr>
        <mc:AlternateContent>
          <mc:Choice Requires="wpg">
            <w:drawing>
              <wp:anchor distT="0" distB="0" distL="114300" distR="114300" simplePos="0" relativeHeight="251738624" behindDoc="0" locked="0" layoutInCell="1" allowOverlap="1" wp14:anchorId="59FD4804" wp14:editId="64C09991">
                <wp:simplePos x="0" y="0"/>
                <wp:positionH relativeFrom="column">
                  <wp:posOffset>390364</wp:posOffset>
                </wp:positionH>
                <wp:positionV relativeFrom="paragraph">
                  <wp:posOffset>202736</wp:posOffset>
                </wp:positionV>
                <wp:extent cx="2066925" cy="2575560"/>
                <wp:effectExtent l="0" t="0" r="9525" b="0"/>
                <wp:wrapNone/>
                <wp:docPr id="353" name="Groupe 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925" cy="2575560"/>
                          <a:chOff x="0" y="0"/>
                          <a:chExt cx="2066925" cy="2575560"/>
                        </a:xfrm>
                      </wpg:grpSpPr>
                      <pic:pic xmlns:pic="http://schemas.openxmlformats.org/drawingml/2006/picture">
                        <pic:nvPicPr>
                          <pic:cNvPr id="230" name="Image 230"/>
                          <pic:cNvPicPr>
                            <a:picLocks noChangeAspect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257556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31" name="Groupe 231"/>
                        <wpg:cNvGrpSpPr>
                          <a:grpSpLocks/>
                        </wpg:cNvGrpSpPr>
                        <wpg:grpSpPr bwMode="auto">
                          <a:xfrm>
                            <a:off x="948519" y="197892"/>
                            <a:ext cx="1003935" cy="2335530"/>
                            <a:chOff x="9221" y="7440"/>
                            <a:chExt cx="1881" cy="4529"/>
                          </a:xfrm>
                        </wpg:grpSpPr>
                        <wps:wsp>
                          <wps:cNvPr id="232" name="Rectangle 11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74" y="7803"/>
                              <a:ext cx="1720" cy="2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Rectangle 115"/>
                          <wps:cNvSpPr>
                            <a:spLocks noChangeArrowheads="1"/>
                          </wps:cNvSpPr>
                          <wps:spPr bwMode="auto">
                            <a:xfrm>
                              <a:off x="9275" y="8203"/>
                              <a:ext cx="1720" cy="2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" name="Rectangle 116"/>
                          <wps:cNvSpPr>
                            <a:spLocks noChangeArrowheads="1"/>
                          </wps:cNvSpPr>
                          <wps:spPr bwMode="auto">
                            <a:xfrm>
                              <a:off x="9221" y="7440"/>
                              <a:ext cx="240" cy="2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Rectangle 1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69" y="9375"/>
                              <a:ext cx="333" cy="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Rectangle 11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69" y="9767"/>
                              <a:ext cx="333" cy="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Rectangle 11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61" y="10159"/>
                              <a:ext cx="333" cy="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43" y="11308"/>
                              <a:ext cx="1720" cy="2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59" y="11705"/>
                              <a:ext cx="1720" cy="2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3B8530E" id="Groupe 353" o:spid="_x0000_s1026" style="position:absolute;margin-left:30.75pt;margin-top:15.95pt;width:162.75pt;height:202.8pt;z-index:251738624" coordsize="20669,25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">
                <v:shape id="Image 230" o:spid="_x0000_s1027" type="#_x0000_t75" style="position:absolute;width:20669;height:25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">
                  <v:imagedata r:id="rId101" o:title=""/>
                </v:shape>
                <v:group id="Groupe 231" o:spid="_x0000_s1028" style="position:absolute;left:9485;top:1978;width:10039;height:23356" coordorigin="9221,7440" coordsize="1881,4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<v:rect id="Rectangle 114" o:spid="_x0000_s1029" style="position:absolute;left:9274;top:7803;width:1720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" filled="f" strokecolor="red"/>
                  <v:rect id="Rectangle 115" o:spid="_x0000_s1030" style="position:absolute;left:9275;top:8203;width:1720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" filled="f" strokecolor="red"/>
                  <v:rect id="Rectangle 116" o:spid="_x0000_s1031" style="position:absolute;left:9221;top:7440;width:240;height: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" filled="f" strokecolor="red"/>
                  <v:rect id="Rectangle 117" o:spid="_x0000_s1032" style="position:absolute;left:10769;top:9375;width:33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" filled="f" strokecolor="red"/>
                  <v:rect id="Rectangle 118" o:spid="_x0000_s1033" style="position:absolute;left:10769;top:9767;width:33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" filled="f" strokecolor="red"/>
                  <v:rect id="Rectangle 119" o:spid="_x0000_s1034" style="position:absolute;left:10761;top:10159;width:33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" filled="f" strokecolor="red"/>
                  <v:rect id="Rectangle 120" o:spid="_x0000_s1035" style="position:absolute;left:9243;top:11308;width:1720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" filled="f" strokecolor="red"/>
                  <v:rect id="Rectangle 121" o:spid="_x0000_s1036" style="position:absolute;left:9259;top:11705;width:1720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" filled="f" strokecolor="red"/>
                </v:group>
              </v:group>
            </w:pict>
          </mc:Fallback>
        </mc:AlternateContent>
      </w:r>
    </w:p>
    <w:p w14:paraId="724EC209" w14:textId="77777777" w:rsidR="004724E3" w:rsidRDefault="004724E3" w:rsidP="003D2D85"/>
    <w:p w14:paraId="5276BC3E" w14:textId="77777777" w:rsidR="004724E3" w:rsidRDefault="004724E3" w:rsidP="003D2D85"/>
    <w:p w14:paraId="302082CC" w14:textId="77777777" w:rsidR="004724E3" w:rsidRDefault="004724E3" w:rsidP="003D2D85"/>
    <w:p w14:paraId="6A4691A4" w14:textId="77777777" w:rsidR="004724E3" w:rsidRDefault="004724E3" w:rsidP="003D2D85"/>
    <w:p w14:paraId="304E2FFF" w14:textId="77777777" w:rsidR="004724E3" w:rsidRDefault="004724E3" w:rsidP="003D2D85"/>
    <w:p w14:paraId="4294274C" w14:textId="77777777" w:rsidR="004724E3" w:rsidRDefault="004724E3" w:rsidP="003D2D85"/>
    <w:p w14:paraId="48B46A65" w14:textId="77777777" w:rsidR="004724E3" w:rsidRDefault="004724E3" w:rsidP="003D2D85"/>
    <w:p w14:paraId="4C629216" w14:textId="77777777" w:rsidR="004724E3" w:rsidRDefault="004724E3" w:rsidP="003D2D85"/>
    <w:p w14:paraId="7C8B3752" w14:textId="77777777" w:rsidR="004724E3" w:rsidRDefault="004724E3" w:rsidP="003D2D85"/>
    <w:p w14:paraId="03D6431F" w14:textId="77777777" w:rsidR="004724E3" w:rsidRDefault="0021449D" w:rsidP="003D2D85">
      <w:r>
        <w:rPr>
          <w:noProof/>
        </w:rPr>
        <w:drawing>
          <wp:anchor distT="0" distB="0" distL="114300" distR="114300" simplePos="0" relativeHeight="251988480" behindDoc="0" locked="0" layoutInCell="1" allowOverlap="1" wp14:anchorId="4BD040E4" wp14:editId="0F565647">
            <wp:simplePos x="0" y="0"/>
            <wp:positionH relativeFrom="column">
              <wp:posOffset>2602230</wp:posOffset>
            </wp:positionH>
            <wp:positionV relativeFrom="paragraph">
              <wp:posOffset>285420</wp:posOffset>
            </wp:positionV>
            <wp:extent cx="370840" cy="328930"/>
            <wp:effectExtent l="0" t="0" r="0" b="0"/>
            <wp:wrapThrough wrapText="bothSides">
              <wp:wrapPolygon edited="0">
                <wp:start x="0" y="0"/>
                <wp:lineTo x="0" y="20015"/>
                <wp:lineTo x="19973" y="20015"/>
                <wp:lineTo x="19973" y="0"/>
                <wp:lineTo x="0" y="0"/>
              </wp:wrapPolygon>
            </wp:wrapThrough>
            <wp:docPr id="415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2019-01-03_16533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840" cy="328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2096" behindDoc="0" locked="0" layoutInCell="1" allowOverlap="1" wp14:anchorId="7E38A766" wp14:editId="5E7AEA71">
            <wp:simplePos x="0" y="0"/>
            <wp:positionH relativeFrom="column">
              <wp:posOffset>854075</wp:posOffset>
            </wp:positionH>
            <wp:positionV relativeFrom="paragraph">
              <wp:posOffset>271145</wp:posOffset>
            </wp:positionV>
            <wp:extent cx="403225" cy="343535"/>
            <wp:effectExtent l="0" t="0" r="0" b="0"/>
            <wp:wrapThrough wrapText="bothSides">
              <wp:wrapPolygon edited="0">
                <wp:start x="0" y="0"/>
                <wp:lineTo x="0" y="20362"/>
                <wp:lineTo x="20409" y="20362"/>
                <wp:lineTo x="20409" y="0"/>
                <wp:lineTo x="0" y="0"/>
              </wp:wrapPolygon>
            </wp:wrapThrough>
            <wp:docPr id="406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2019-01-04_09534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25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D9B954" w14:textId="77777777" w:rsidR="003D2D85" w:rsidRDefault="003D2D85" w:rsidP="003D2D85">
      <w:r>
        <w:t>Sauvegarder</w:t>
      </w:r>
      <w:r w:rsidR="00793AEB">
        <w:t xml:space="preserve"> </w:t>
      </w:r>
      <w:r>
        <w:t>puis commissionner le</w:t>
      </w:r>
      <w:r w:rsidR="00793AEB">
        <w:t xml:space="preserve"> contrôleur</w:t>
      </w:r>
      <w:r>
        <w:t>.</w:t>
      </w:r>
      <w:r w:rsidR="000C3582" w:rsidRPr="000C3582">
        <w:rPr>
          <w:noProof/>
        </w:rPr>
        <w:t xml:space="preserve"> </w:t>
      </w:r>
    </w:p>
    <w:p w14:paraId="34A7A6C8" w14:textId="77777777" w:rsidR="0011407C" w:rsidRDefault="0011407C" w:rsidP="005A6C31"/>
    <w:p w14:paraId="1EB60347" w14:textId="77777777" w:rsidR="0011407C" w:rsidRDefault="0011407C" w:rsidP="005A6C31"/>
    <w:p w14:paraId="47A86C3F" w14:textId="77777777" w:rsidR="00D918BC" w:rsidRDefault="00D918BC" w:rsidP="005A6C31"/>
    <w:p w14:paraId="234D823B" w14:textId="77777777" w:rsidR="002B4BDC" w:rsidRDefault="002B4BDC">
      <w:pPr>
        <w:jc w:val="left"/>
      </w:pPr>
      <w:r>
        <w:br w:type="page"/>
      </w:r>
    </w:p>
    <w:p w14:paraId="6F89E700" w14:textId="77777777" w:rsidR="002B4BDC" w:rsidRPr="002B4BDC" w:rsidRDefault="0029323F" w:rsidP="002B4BDC">
      <w:pPr>
        <w:pStyle w:val="Titre3"/>
      </w:pPr>
      <w:bookmarkStart w:id="26" w:name="_Toc528571184"/>
      <w:bookmarkStart w:id="27" w:name="_Toc535248648"/>
      <w:bookmarkStart w:id="28" w:name="_Hlk534210045"/>
      <w:r>
        <w:lastRenderedPageBreak/>
        <w:t>Paramétrage</w:t>
      </w:r>
      <w:r w:rsidR="002B4BDC">
        <w:t xml:space="preserve"> de la</w:t>
      </w:r>
      <w:r w:rsidR="002B4BDC" w:rsidRPr="002B4BDC">
        <w:t xml:space="preserve"> sortie logique</w:t>
      </w:r>
      <w:r w:rsidR="002B4BDC">
        <w:t xml:space="preserve"> "Relais 1"</w:t>
      </w:r>
      <w:r w:rsidR="002B4BDC" w:rsidRPr="002B4BDC">
        <w:t xml:space="preserve"> de la CITYBOX CONTROLLER</w:t>
      </w:r>
      <w:bookmarkEnd w:id="26"/>
      <w:bookmarkEnd w:id="27"/>
    </w:p>
    <w:bookmarkEnd w:id="28"/>
    <w:p w14:paraId="186FD57A" w14:textId="77777777" w:rsidR="002B4BDC" w:rsidRDefault="0045397D" w:rsidP="005A6C31">
      <w:r>
        <w:rPr>
          <w:noProof/>
        </w:rPr>
        <w:drawing>
          <wp:anchor distT="0" distB="0" distL="114300" distR="114300" simplePos="0" relativeHeight="251989504" behindDoc="0" locked="0" layoutInCell="1" allowOverlap="1" wp14:anchorId="2C80CA97" wp14:editId="63E8DF04">
            <wp:simplePos x="0" y="0"/>
            <wp:positionH relativeFrom="column">
              <wp:posOffset>172085</wp:posOffset>
            </wp:positionH>
            <wp:positionV relativeFrom="paragraph">
              <wp:posOffset>290195</wp:posOffset>
            </wp:positionV>
            <wp:extent cx="2115185" cy="1931035"/>
            <wp:effectExtent l="0" t="0" r="0" b="0"/>
            <wp:wrapThrough wrapText="bothSides">
              <wp:wrapPolygon edited="0">
                <wp:start x="0" y="0"/>
                <wp:lineTo x="0" y="21309"/>
                <wp:lineTo x="21399" y="21309"/>
                <wp:lineTo x="21399" y="0"/>
                <wp:lineTo x="0" y="0"/>
              </wp:wrapPolygon>
            </wp:wrapThrough>
            <wp:docPr id="417" name="Imag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2019-01-04_094048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185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5D6125" w14:textId="77777777" w:rsidR="00D918BC" w:rsidRDefault="00D918BC" w:rsidP="005A6C31"/>
    <w:p w14:paraId="3A648848" w14:textId="77777777" w:rsidR="00582B22" w:rsidRDefault="00582B22" w:rsidP="005A6C31"/>
    <w:p w14:paraId="3DCD02B4" w14:textId="77777777" w:rsidR="00582B22" w:rsidRDefault="0045397D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 wp14:anchorId="77C08653" wp14:editId="2FEE113E">
                <wp:simplePos x="0" y="0"/>
                <wp:positionH relativeFrom="column">
                  <wp:posOffset>1037580</wp:posOffset>
                </wp:positionH>
                <wp:positionV relativeFrom="paragraph">
                  <wp:posOffset>107334</wp:posOffset>
                </wp:positionV>
                <wp:extent cx="707390" cy="149860"/>
                <wp:effectExtent l="0" t="0" r="16510" b="21590"/>
                <wp:wrapNone/>
                <wp:docPr id="419" name="Rectangle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149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924B6C4" w14:textId="77777777" w:rsidR="00E12BC3" w:rsidRDefault="00E12BC3" w:rsidP="004539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E7B395" id="Rectangle 419" o:spid="_x0000_s1207" style="position:absolute;left:0;text-align:left;margin-left:81.7pt;margin-top:8.45pt;width:55.7pt;height:11.8pt;z-index:2519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" filled="f" strokecolor="red" strokeweight="1pt">
                <v:textbox>
                  <w:txbxContent>
                    <w:p w:rsidR="00E12BC3" w:rsidRDefault="00E12BC3" w:rsidP="0045397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CED9757" w14:textId="77777777" w:rsidR="00582B22" w:rsidRDefault="0045397D" w:rsidP="0045397D">
      <w:pPr>
        <w:tabs>
          <w:tab w:val="left" w:pos="1891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2816" behindDoc="0" locked="0" layoutInCell="1" allowOverlap="1" wp14:anchorId="5B18515C" wp14:editId="4EF62E75">
                <wp:simplePos x="0" y="0"/>
                <wp:positionH relativeFrom="column">
                  <wp:posOffset>2499161</wp:posOffset>
                </wp:positionH>
                <wp:positionV relativeFrom="paragraph">
                  <wp:posOffset>277239</wp:posOffset>
                </wp:positionV>
                <wp:extent cx="2101755" cy="245110"/>
                <wp:effectExtent l="0" t="0" r="13335" b="21590"/>
                <wp:wrapNone/>
                <wp:docPr id="424" name="Rectangle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1755" cy="2451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1A1606F" w14:textId="77777777" w:rsidR="00E12BC3" w:rsidRDefault="00E12BC3" w:rsidP="0045397D">
                            <w:pPr>
                              <w:jc w:val="center"/>
                            </w:pPr>
                            <w:proofErr w:type="spellStart"/>
                            <w:r w:rsidRPr="008F6587">
                              <w:rPr>
                                <w:b/>
                              </w:rPr>
                              <w:t>Citybox</w:t>
                            </w:r>
                            <w:proofErr w:type="spellEnd"/>
                            <w:r w:rsidRPr="008F6587">
                              <w:rPr>
                                <w:b/>
                              </w:rPr>
                              <w:t xml:space="preserve"> V2[</w:t>
                            </w:r>
                            <w:r>
                              <w:rPr>
                                <w:b/>
                              </w:rPr>
                              <w:t>Controller Output 1</w:t>
                            </w:r>
                            <w: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E8B2615" id="Rectangle 424" o:spid="_x0000_s1208" style="position:absolute;left:0;text-align:left;margin-left:196.8pt;margin-top:21.85pt;width:165.5pt;height:19.3pt;z-index:25200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" fillcolor="window" strokecolor="red" strokeweight="1.5pt">
                <v:textbox>
                  <w:txbxContent>
                    <w:p w:rsidR="00E12BC3" w:rsidRDefault="00E12BC3" w:rsidP="0045397D">
                      <w:pPr>
                        <w:jc w:val="center"/>
                      </w:pPr>
                      <w:proofErr w:type="spellStart"/>
                      <w:r w:rsidRPr="008F6587">
                        <w:rPr>
                          <w:b/>
                        </w:rPr>
                        <w:t>Citybox</w:t>
                      </w:r>
                      <w:proofErr w:type="spellEnd"/>
                      <w:r w:rsidRPr="008F6587">
                        <w:rPr>
                          <w:b/>
                        </w:rPr>
                        <w:t xml:space="preserve"> V2[</w:t>
                      </w:r>
                      <w:r>
                        <w:rPr>
                          <w:b/>
                        </w:rPr>
                        <w:t>Controller Output 1</w:t>
                      </w:r>
                      <w:r>
                        <w:t>]</w:t>
                      </w:r>
                    </w:p>
                  </w:txbxContent>
                </v:textbox>
              </v:rect>
            </w:pict>
          </mc:Fallback>
        </mc:AlternateContent>
      </w:r>
      <w:r>
        <w:tab/>
      </w:r>
    </w:p>
    <w:p w14:paraId="41D3F0A6" w14:textId="77777777" w:rsidR="00582B22" w:rsidRDefault="0045397D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004864" behindDoc="0" locked="0" layoutInCell="1" allowOverlap="1" wp14:anchorId="556117E4" wp14:editId="08DE7A6C">
                <wp:simplePos x="0" y="0"/>
                <wp:positionH relativeFrom="column">
                  <wp:posOffset>2023025</wp:posOffset>
                </wp:positionH>
                <wp:positionV relativeFrom="paragraph">
                  <wp:posOffset>126176</wp:posOffset>
                </wp:positionV>
                <wp:extent cx="468706" cy="129654"/>
                <wp:effectExtent l="38100" t="0" r="26670" b="80010"/>
                <wp:wrapNone/>
                <wp:docPr id="425" name="Connecteur droit avec flèche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8706" cy="129654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84360" id="Connecteur droit avec flèche 425" o:spid="_x0000_s1026" type="#_x0000_t32" style="position:absolute;margin-left:159.3pt;margin-top:9.95pt;width:36.9pt;height:10.2pt;flip:x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672" behindDoc="0" locked="0" layoutInCell="1" allowOverlap="1" wp14:anchorId="5A0B269F" wp14:editId="78D59419">
                <wp:simplePos x="0" y="0"/>
                <wp:positionH relativeFrom="column">
                  <wp:posOffset>1209447</wp:posOffset>
                </wp:positionH>
                <wp:positionV relativeFrom="paragraph">
                  <wp:posOffset>214885</wp:posOffset>
                </wp:positionV>
                <wp:extent cx="813577" cy="163773"/>
                <wp:effectExtent l="0" t="0" r="24765" b="27305"/>
                <wp:wrapNone/>
                <wp:docPr id="421" name="Rectangle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577" cy="16377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FDF9346" w14:textId="77777777" w:rsidR="00E12BC3" w:rsidRDefault="00E12BC3" w:rsidP="004539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7B395" id="Rectangle 421" o:spid="_x0000_s1209" style="position:absolute;left:0;text-align:left;margin-left:95.25pt;margin-top:16.9pt;width:64.05pt;height:12.9pt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" filled="f" strokecolor="red" strokeweight="1pt">
                <v:textbox>
                  <w:txbxContent>
                    <w:p w:rsidR="00E12BC3" w:rsidRDefault="00E12BC3" w:rsidP="0045397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624" behindDoc="0" locked="0" layoutInCell="1" allowOverlap="1" wp14:anchorId="349F8A54" wp14:editId="678A8D1C">
                <wp:simplePos x="0" y="0"/>
                <wp:positionH relativeFrom="column">
                  <wp:posOffset>1187706</wp:posOffset>
                </wp:positionH>
                <wp:positionV relativeFrom="paragraph">
                  <wp:posOffset>10852</wp:posOffset>
                </wp:positionV>
                <wp:extent cx="707390" cy="149860"/>
                <wp:effectExtent l="0" t="0" r="16510" b="21590"/>
                <wp:wrapNone/>
                <wp:docPr id="420" name="Rectangle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149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FE5C847" w14:textId="77777777" w:rsidR="00E12BC3" w:rsidRDefault="00E12BC3" w:rsidP="004539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E7B395" id="Rectangle 420" o:spid="_x0000_s1210" style="position:absolute;left:0;text-align:left;margin-left:93.5pt;margin-top:.85pt;width:55.7pt;height:11.8pt;z-index:2519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" filled="f" strokecolor="red" strokeweight="1pt">
                <v:textbox>
                  <w:txbxContent>
                    <w:p w:rsidR="00E12BC3" w:rsidRDefault="00E12BC3" w:rsidP="0045397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AC3D682" w14:textId="77777777" w:rsidR="00582B22" w:rsidRDefault="0045397D" w:rsidP="005A6C31">
      <w:r>
        <w:rPr>
          <w:noProof/>
        </w:rPr>
        <w:drawing>
          <wp:anchor distT="0" distB="0" distL="114300" distR="114300" simplePos="0" relativeHeight="251990528" behindDoc="0" locked="0" layoutInCell="1" allowOverlap="1" wp14:anchorId="495447C8" wp14:editId="4152B0FA">
            <wp:simplePos x="0" y="0"/>
            <wp:positionH relativeFrom="column">
              <wp:posOffset>2621166</wp:posOffset>
            </wp:positionH>
            <wp:positionV relativeFrom="paragraph">
              <wp:posOffset>109902</wp:posOffset>
            </wp:positionV>
            <wp:extent cx="971550" cy="619125"/>
            <wp:effectExtent l="0" t="0" r="0" b="9525"/>
            <wp:wrapThrough wrapText="bothSides">
              <wp:wrapPolygon edited="0">
                <wp:start x="0" y="0"/>
                <wp:lineTo x="0" y="21268"/>
                <wp:lineTo x="21176" y="21268"/>
                <wp:lineTo x="21176" y="0"/>
                <wp:lineTo x="0" y="0"/>
              </wp:wrapPolygon>
            </wp:wrapThrough>
            <wp:docPr id="418" name="Imag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2019-01-04_094337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8720" behindDoc="0" locked="0" layoutInCell="1" allowOverlap="1" wp14:anchorId="1C5C4130" wp14:editId="1A3D842A">
                <wp:simplePos x="0" y="0"/>
                <wp:positionH relativeFrom="column">
                  <wp:posOffset>1419225</wp:posOffset>
                </wp:positionH>
                <wp:positionV relativeFrom="paragraph">
                  <wp:posOffset>274481</wp:posOffset>
                </wp:positionV>
                <wp:extent cx="707390" cy="149860"/>
                <wp:effectExtent l="0" t="0" r="16510" b="21590"/>
                <wp:wrapNone/>
                <wp:docPr id="422" name="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149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276A143" w14:textId="77777777" w:rsidR="00E12BC3" w:rsidRDefault="00E12BC3" w:rsidP="004539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E7B395" id="Rectangle 422" o:spid="_x0000_s1211" style="position:absolute;left:0;text-align:left;margin-left:111.75pt;margin-top:21.6pt;width:55.7pt;height:11.8pt;z-index:2519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" filled="f" strokecolor="red" strokeweight="1pt">
                <v:textbox>
                  <w:txbxContent>
                    <w:p w:rsidR="00E12BC3" w:rsidRDefault="00E12BC3" w:rsidP="0045397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460940FF" w14:textId="77777777" w:rsidR="00582B22" w:rsidRDefault="009C11E9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39360" behindDoc="0" locked="0" layoutInCell="1" allowOverlap="1" wp14:anchorId="4503FBCD" wp14:editId="44DFB852">
                <wp:simplePos x="0" y="0"/>
                <wp:positionH relativeFrom="column">
                  <wp:posOffset>4108323</wp:posOffset>
                </wp:positionH>
                <wp:positionV relativeFrom="paragraph">
                  <wp:posOffset>131318</wp:posOffset>
                </wp:positionV>
                <wp:extent cx="1779905" cy="627380"/>
                <wp:effectExtent l="838200" t="19050" r="10795" b="20320"/>
                <wp:wrapNone/>
                <wp:docPr id="556" name="Légende : flèche courbée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9905" cy="62738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2925"/>
                            <a:gd name="adj6" fmla="val -46742"/>
                          </a:avLst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CE7603E" w14:textId="77777777" w:rsidR="00E12BC3" w:rsidRDefault="00E12BC3" w:rsidP="009C11E9">
                            <w:pPr>
                              <w:jc w:val="center"/>
                            </w:pPr>
                            <w:r>
                              <w:t>Placer sur la carte à côté des autres équipements crée</w:t>
                            </w:r>
                            <w:r w:rsidR="00F51F68">
                              <w:t xml:space="preserve"> et sur l'établissement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0023E" id="Légende : flèche courbée 556" o:spid="_x0000_s1212" type="#_x0000_t48" style="position:absolute;left:0;text-align:left;margin-left:323.5pt;margin-top:10.35pt;width:140.15pt;height:49.4pt;z-index:25223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" adj="-10096,-632" fillcolor="window" strokecolor="red" strokeweight="1.5pt">
                <v:textbox>
                  <w:txbxContent>
                    <w:p w:rsidR="00E12BC3" w:rsidRDefault="00E12BC3" w:rsidP="009C11E9">
                      <w:pPr>
                        <w:jc w:val="center"/>
                      </w:pPr>
                      <w:r>
                        <w:t>Placer sur la carte à côté des autres équipements crée</w:t>
                      </w:r>
                      <w:r w:rsidR="00F51F68">
                        <w:t xml:space="preserve"> et sur l'établissement</w:t>
                      </w:r>
                    </w:p>
                  </w:txbxContent>
                </v:textbox>
              </v:shape>
            </w:pict>
          </mc:Fallback>
        </mc:AlternateContent>
      </w:r>
      <w:r w:rsidR="0045397D">
        <w:rPr>
          <w:noProof/>
        </w:rPr>
        <mc:AlternateContent>
          <mc:Choice Requires="wps">
            <w:drawing>
              <wp:anchor distT="0" distB="0" distL="114300" distR="114300" simplePos="0" relativeHeight="252000768" behindDoc="0" locked="0" layoutInCell="1" allowOverlap="1" wp14:anchorId="55AEFB41" wp14:editId="34E9C1CF">
                <wp:simplePos x="0" y="0"/>
                <wp:positionH relativeFrom="column">
                  <wp:posOffset>2123848</wp:posOffset>
                </wp:positionH>
                <wp:positionV relativeFrom="paragraph">
                  <wp:posOffset>59016</wp:posOffset>
                </wp:positionV>
                <wp:extent cx="825689" cy="50449"/>
                <wp:effectExtent l="0" t="19050" r="69850" b="83185"/>
                <wp:wrapNone/>
                <wp:docPr id="423" name="Connecteur droit avec flèche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5689" cy="50449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AD6616" id="Connecteur droit avec flèche 423" o:spid="_x0000_s1026" type="#_x0000_t32" style="position:absolute;margin-left:167.25pt;margin-top:4.65pt;width:65pt;height:3.95pt;z-index:25200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" strokecolor="red" strokeweight="1pt">
                <v:stroke endarrow="block"/>
              </v:shape>
            </w:pict>
          </mc:Fallback>
        </mc:AlternateContent>
      </w:r>
    </w:p>
    <w:p w14:paraId="6C0F5592" w14:textId="77777777" w:rsidR="00582B22" w:rsidRDefault="00582B22" w:rsidP="005A6C31"/>
    <w:p w14:paraId="2352A133" w14:textId="77777777" w:rsidR="0045397D" w:rsidRDefault="0045397D" w:rsidP="005A6C31"/>
    <w:p w14:paraId="33FEEF61" w14:textId="77777777" w:rsidR="0045397D" w:rsidRDefault="0045397D" w:rsidP="005A6C31"/>
    <w:p w14:paraId="56322B83" w14:textId="77777777" w:rsidR="0045397D" w:rsidRDefault="0045397D" w:rsidP="005A6C31">
      <w:r>
        <w:t>Dans l'onglet "</w:t>
      </w:r>
      <w:r w:rsidRPr="00CE34C1">
        <w:rPr>
          <w:b/>
        </w:rPr>
        <w:t>Identité</w:t>
      </w:r>
      <w:r>
        <w:t>"</w:t>
      </w:r>
    </w:p>
    <w:p w14:paraId="5DBC212C" w14:textId="77777777" w:rsidR="00582B22" w:rsidRDefault="0045397D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748864" behindDoc="0" locked="0" layoutInCell="1" allowOverlap="1" wp14:anchorId="06BCE9D6" wp14:editId="18635CBC">
                <wp:simplePos x="0" y="0"/>
                <wp:positionH relativeFrom="column">
                  <wp:posOffset>341355</wp:posOffset>
                </wp:positionH>
                <wp:positionV relativeFrom="paragraph">
                  <wp:posOffset>87668</wp:posOffset>
                </wp:positionV>
                <wp:extent cx="1680210" cy="2457450"/>
                <wp:effectExtent l="0" t="0" r="0" b="0"/>
                <wp:wrapNone/>
                <wp:docPr id="416" name="Groupe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0210" cy="2457450"/>
                          <a:chOff x="0" y="0"/>
                          <a:chExt cx="1680210" cy="2457450"/>
                        </a:xfrm>
                      </wpg:grpSpPr>
                      <pic:pic xmlns:pic="http://schemas.openxmlformats.org/drawingml/2006/picture">
                        <pic:nvPicPr>
                          <pic:cNvPr id="240" name="Image 240"/>
                          <pic:cNvPicPr>
                            <a:picLocks noChangeAspect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24574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7" name="Groupe 197"/>
                        <wpg:cNvGrpSpPr/>
                        <wpg:grpSpPr>
                          <a:xfrm>
                            <a:off x="443553" y="402609"/>
                            <a:ext cx="1193051" cy="1996127"/>
                            <a:chOff x="0" y="0"/>
                            <a:chExt cx="1193051" cy="1996127"/>
                          </a:xfrm>
                        </wpg:grpSpPr>
                        <wps:wsp>
                          <wps:cNvPr id="242" name="Rectangle 1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190625" cy="15328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Rectangle 1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18364"/>
                              <a:ext cx="1190625" cy="13742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Rectangle 125"/>
                          <wps:cNvSpPr>
                            <a:spLocks noChangeArrowheads="1"/>
                          </wps:cNvSpPr>
                          <wps:spPr bwMode="auto">
                            <a:xfrm>
                              <a:off x="327546" y="1023582"/>
                              <a:ext cx="852170" cy="15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Rectangle 126"/>
                          <wps:cNvSpPr>
                            <a:spLocks noChangeArrowheads="1"/>
                          </wps:cNvSpPr>
                          <wps:spPr bwMode="auto">
                            <a:xfrm>
                              <a:off x="327546" y="1187355"/>
                              <a:ext cx="848995" cy="149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Rectangle 127"/>
                          <wps:cNvSpPr>
                            <a:spLocks noChangeArrowheads="1"/>
                          </wps:cNvSpPr>
                          <wps:spPr bwMode="auto">
                            <a:xfrm>
                              <a:off x="327546" y="1330657"/>
                              <a:ext cx="849630" cy="158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Rectangle 128"/>
                          <wps:cNvSpPr>
                            <a:spLocks noChangeArrowheads="1"/>
                          </wps:cNvSpPr>
                          <wps:spPr bwMode="auto">
                            <a:xfrm>
                              <a:off x="327546" y="1815152"/>
                              <a:ext cx="865505" cy="180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06FD2E4" id="Groupe 416" o:spid="_x0000_s1026" style="position:absolute;margin-left:26.9pt;margin-top:6.9pt;width:132.3pt;height:193.5pt;z-index:251748864" coordsize="16802,245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">
                <v:shape id="Image 240" o:spid="_x0000_s1027" type="#_x0000_t75" style="position:absolute;width:16802;height:24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">
                  <v:imagedata r:id="rId105" o:title=""/>
                </v:shape>
                <v:group id="Groupe 197" o:spid="_x0000_s1028" style="position:absolute;left:4435;top:4026;width:11931;height:19961" coordsize="11930,19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rect id="Rectangle 123" o:spid="_x0000_s1029" style="position:absolute;width:11906;height:1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" filled="f" strokecolor="red"/>
                  <v:rect id="Rectangle 124" o:spid="_x0000_s1030" style="position:absolute;top:2183;width:11906;height:1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" filled="f" strokecolor="red"/>
                  <v:rect id="Rectangle 125" o:spid="_x0000_s1031" style="position:absolute;left:3275;top:10235;width:8522;height:1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" filled="f" strokecolor="red"/>
                  <v:rect id="Rectangle 126" o:spid="_x0000_s1032" style="position:absolute;left:3275;top:11873;width:8490;height:1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" filled="f" strokecolor="red"/>
                  <v:rect id="Rectangle 127" o:spid="_x0000_s1033" style="position:absolute;left:3275;top:13306;width:849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" filled="f" strokecolor="red"/>
                  <v:rect id="Rectangle 128" o:spid="_x0000_s1034" style="position:absolute;left:3275;top:18151;width:8655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" filled="f" strokecolor="red"/>
                </v:group>
              </v:group>
            </w:pict>
          </mc:Fallback>
        </mc:AlternateContent>
      </w:r>
    </w:p>
    <w:p w14:paraId="155173FF" w14:textId="77777777" w:rsidR="00582B22" w:rsidRDefault="00582B22" w:rsidP="005A6C31"/>
    <w:p w14:paraId="70DBBD66" w14:textId="77777777" w:rsidR="00582B22" w:rsidRDefault="00582B22" w:rsidP="005A6C31"/>
    <w:p w14:paraId="38FDE200" w14:textId="77777777" w:rsidR="00582B22" w:rsidRDefault="00582B22" w:rsidP="005A6C31"/>
    <w:p w14:paraId="7ED3DBDC" w14:textId="77777777" w:rsidR="00582B22" w:rsidRDefault="00582B22" w:rsidP="005A6C31"/>
    <w:p w14:paraId="20A67A2A" w14:textId="77777777" w:rsidR="00582B22" w:rsidRDefault="00582B22" w:rsidP="005A6C31"/>
    <w:p w14:paraId="2DA95ED2" w14:textId="77777777" w:rsidR="00582B22" w:rsidRDefault="00582B22" w:rsidP="005A6C31"/>
    <w:p w14:paraId="55A775A8" w14:textId="77777777" w:rsidR="00582B22" w:rsidRDefault="00582B22" w:rsidP="005A6C31"/>
    <w:p w14:paraId="14597FEE" w14:textId="77777777" w:rsidR="00582B22" w:rsidRDefault="00582B22" w:rsidP="005A6C31"/>
    <w:p w14:paraId="488D9564" w14:textId="77777777" w:rsidR="00582B22" w:rsidRDefault="0021449D" w:rsidP="005A6C31">
      <w:r>
        <w:rPr>
          <w:noProof/>
        </w:rPr>
        <w:drawing>
          <wp:anchor distT="0" distB="0" distL="114300" distR="114300" simplePos="0" relativeHeight="252008960" behindDoc="0" locked="0" layoutInCell="1" allowOverlap="1" wp14:anchorId="36E94F4C" wp14:editId="2F93D686">
            <wp:simplePos x="0" y="0"/>
            <wp:positionH relativeFrom="column">
              <wp:posOffset>2653715</wp:posOffset>
            </wp:positionH>
            <wp:positionV relativeFrom="paragraph">
              <wp:posOffset>226034</wp:posOffset>
            </wp:positionV>
            <wp:extent cx="313690" cy="277495"/>
            <wp:effectExtent l="0" t="0" r="0" b="8255"/>
            <wp:wrapThrough wrapText="bothSides">
              <wp:wrapPolygon edited="0">
                <wp:start x="0" y="0"/>
                <wp:lineTo x="0" y="20760"/>
                <wp:lineTo x="19676" y="20760"/>
                <wp:lineTo x="19676" y="0"/>
                <wp:lineTo x="0" y="0"/>
              </wp:wrapPolygon>
            </wp:wrapThrough>
            <wp:docPr id="427" name="Imag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2019-01-03_16533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90" cy="27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97D">
        <w:rPr>
          <w:noProof/>
        </w:rPr>
        <w:drawing>
          <wp:anchor distT="0" distB="0" distL="114300" distR="114300" simplePos="0" relativeHeight="252006912" behindDoc="0" locked="0" layoutInCell="1" allowOverlap="1" wp14:anchorId="5599AA32" wp14:editId="03232000">
            <wp:simplePos x="0" y="0"/>
            <wp:positionH relativeFrom="column">
              <wp:posOffset>868680</wp:posOffset>
            </wp:positionH>
            <wp:positionV relativeFrom="paragraph">
              <wp:posOffset>255905</wp:posOffset>
            </wp:positionV>
            <wp:extent cx="342900" cy="292100"/>
            <wp:effectExtent l="0" t="0" r="0" b="0"/>
            <wp:wrapThrough wrapText="bothSides">
              <wp:wrapPolygon edited="0">
                <wp:start x="0" y="0"/>
                <wp:lineTo x="0" y="19722"/>
                <wp:lineTo x="20400" y="19722"/>
                <wp:lineTo x="20400" y="0"/>
                <wp:lineTo x="0" y="0"/>
              </wp:wrapPolygon>
            </wp:wrapThrough>
            <wp:docPr id="426" name="Imag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2019-01-04_09534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A9058D" w14:textId="77777777" w:rsidR="0045397D" w:rsidRDefault="0045397D" w:rsidP="0045397D">
      <w:r>
        <w:t>Sauvegarder puis commissionner le contrôleur.</w:t>
      </w:r>
      <w:r w:rsidRPr="000C3582">
        <w:rPr>
          <w:noProof/>
        </w:rPr>
        <w:t xml:space="preserve"> </w:t>
      </w:r>
    </w:p>
    <w:p w14:paraId="4146E576" w14:textId="77777777" w:rsidR="003E3A1A" w:rsidRDefault="003E3A1A">
      <w:pPr>
        <w:jc w:val="left"/>
      </w:pPr>
      <w:r>
        <w:br w:type="page"/>
      </w:r>
    </w:p>
    <w:p w14:paraId="57DDC7CB" w14:textId="77777777" w:rsidR="00D3422F" w:rsidRPr="002B4BDC" w:rsidRDefault="00D3422F" w:rsidP="00D3422F">
      <w:pPr>
        <w:pStyle w:val="Titre3"/>
      </w:pPr>
      <w:bookmarkStart w:id="29" w:name="_Toc535248649"/>
      <w:r>
        <w:lastRenderedPageBreak/>
        <w:t>Paramétrage de la</w:t>
      </w:r>
      <w:r w:rsidRPr="002B4BDC">
        <w:t xml:space="preserve"> sortie logique</w:t>
      </w:r>
      <w:r>
        <w:t xml:space="preserve"> "Relais 2"</w:t>
      </w:r>
      <w:r w:rsidRPr="002B4BDC">
        <w:t xml:space="preserve"> de la CITYBOX CONTROLLER</w:t>
      </w:r>
      <w:bookmarkEnd w:id="29"/>
    </w:p>
    <w:p w14:paraId="72468E1C" w14:textId="77777777" w:rsidR="00D918BC" w:rsidRDefault="00D918BC" w:rsidP="005A6C31"/>
    <w:p w14:paraId="17C6C06F" w14:textId="77777777" w:rsidR="00D918BC" w:rsidRDefault="003E3A1A" w:rsidP="005A6C31">
      <w:r>
        <w:rPr>
          <w:noProof/>
        </w:rPr>
        <w:drawing>
          <wp:anchor distT="0" distB="0" distL="114300" distR="114300" simplePos="0" relativeHeight="252009984" behindDoc="0" locked="0" layoutInCell="1" allowOverlap="1" wp14:anchorId="758F5FB0" wp14:editId="1856CBEB">
            <wp:simplePos x="0" y="0"/>
            <wp:positionH relativeFrom="column">
              <wp:posOffset>499745</wp:posOffset>
            </wp:positionH>
            <wp:positionV relativeFrom="paragraph">
              <wp:posOffset>43180</wp:posOffset>
            </wp:positionV>
            <wp:extent cx="2005965" cy="1931035"/>
            <wp:effectExtent l="0" t="0" r="0" b="0"/>
            <wp:wrapThrough wrapText="bothSides">
              <wp:wrapPolygon edited="0">
                <wp:start x="0" y="0"/>
                <wp:lineTo x="0" y="21309"/>
                <wp:lineTo x="21333" y="21309"/>
                <wp:lineTo x="21333" y="0"/>
                <wp:lineTo x="0" y="0"/>
              </wp:wrapPolygon>
            </wp:wrapThrough>
            <wp:docPr id="428" name="Imag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2019-01-04_094124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965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D12A55" w14:textId="77777777" w:rsidR="00D918BC" w:rsidRDefault="00D918BC" w:rsidP="005A6C31"/>
    <w:p w14:paraId="7951C7B5" w14:textId="77777777" w:rsidR="00D918BC" w:rsidRDefault="003E3A1A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014080" behindDoc="0" locked="0" layoutInCell="1" allowOverlap="1" wp14:anchorId="54D9ACD8" wp14:editId="3DC8B655">
                <wp:simplePos x="0" y="0"/>
                <wp:positionH relativeFrom="column">
                  <wp:posOffset>1317009</wp:posOffset>
                </wp:positionH>
                <wp:positionV relativeFrom="paragraph">
                  <wp:posOffset>116006</wp:posOffset>
                </wp:positionV>
                <wp:extent cx="707390" cy="149860"/>
                <wp:effectExtent l="0" t="0" r="16510" b="21590"/>
                <wp:wrapNone/>
                <wp:docPr id="430" name="Rectangle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149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F8C6F81" w14:textId="77777777" w:rsidR="00E12BC3" w:rsidRDefault="00E12BC3" w:rsidP="003E3A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257CF1" id="Rectangle 430" o:spid="_x0000_s1213" style="position:absolute;left:0;text-align:left;margin-left:103.7pt;margin-top:9.15pt;width:55.7pt;height:11.8pt;z-index:2520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" filled="f" strokecolor="red" strokeweight="1pt">
                <v:textbox>
                  <w:txbxContent>
                    <w:p w:rsidR="00E12BC3" w:rsidRDefault="00E12BC3" w:rsidP="003E3A1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16759DF" w14:textId="77777777" w:rsidR="00D918BC" w:rsidRDefault="003E3A1A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024320" behindDoc="0" locked="0" layoutInCell="1" allowOverlap="1" wp14:anchorId="5807A8E1" wp14:editId="38E69CF3">
                <wp:simplePos x="0" y="0"/>
                <wp:positionH relativeFrom="column">
                  <wp:posOffset>2654489</wp:posOffset>
                </wp:positionH>
                <wp:positionV relativeFrom="paragraph">
                  <wp:posOffset>127805</wp:posOffset>
                </wp:positionV>
                <wp:extent cx="2101755" cy="245110"/>
                <wp:effectExtent l="0" t="0" r="13335" b="21590"/>
                <wp:wrapNone/>
                <wp:docPr id="435" name="Rectangle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1755" cy="2451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6E762D1" w14:textId="77777777" w:rsidR="00E12BC3" w:rsidRDefault="00E12BC3" w:rsidP="003E3A1A">
                            <w:pPr>
                              <w:jc w:val="center"/>
                            </w:pPr>
                            <w:proofErr w:type="spellStart"/>
                            <w:r w:rsidRPr="008F6587">
                              <w:rPr>
                                <w:b/>
                              </w:rPr>
                              <w:t>Citybox</w:t>
                            </w:r>
                            <w:proofErr w:type="spellEnd"/>
                            <w:r w:rsidRPr="008F6587">
                              <w:rPr>
                                <w:b/>
                              </w:rPr>
                              <w:t xml:space="preserve"> V2[</w:t>
                            </w:r>
                            <w:r>
                              <w:rPr>
                                <w:b/>
                              </w:rPr>
                              <w:t>Controller Output 2</w:t>
                            </w:r>
                            <w: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B4CCE6C" id="Rectangle 435" o:spid="_x0000_s1214" style="position:absolute;left:0;text-align:left;margin-left:209pt;margin-top:10.05pt;width:165.5pt;height:19.3pt;z-index:25202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" fillcolor="window" strokecolor="red" strokeweight="1.5pt">
                <v:textbox>
                  <w:txbxContent>
                    <w:p w:rsidR="00E12BC3" w:rsidRDefault="00E12BC3" w:rsidP="003E3A1A">
                      <w:pPr>
                        <w:jc w:val="center"/>
                      </w:pPr>
                      <w:proofErr w:type="spellStart"/>
                      <w:r w:rsidRPr="008F6587">
                        <w:rPr>
                          <w:b/>
                        </w:rPr>
                        <w:t>Citybox</w:t>
                      </w:r>
                      <w:proofErr w:type="spellEnd"/>
                      <w:r w:rsidRPr="008F6587">
                        <w:rPr>
                          <w:b/>
                        </w:rPr>
                        <w:t xml:space="preserve"> V2[</w:t>
                      </w:r>
                      <w:r>
                        <w:rPr>
                          <w:b/>
                        </w:rPr>
                        <w:t>Controller Output 2</w:t>
                      </w:r>
                      <w:r>
                        <w:t>]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128" behindDoc="0" locked="0" layoutInCell="1" allowOverlap="1" wp14:anchorId="021FEE9F" wp14:editId="1E120329">
                <wp:simplePos x="0" y="0"/>
                <wp:positionH relativeFrom="column">
                  <wp:posOffset>1439839</wp:posOffset>
                </wp:positionH>
                <wp:positionV relativeFrom="paragraph">
                  <wp:posOffset>291579</wp:posOffset>
                </wp:positionV>
                <wp:extent cx="707390" cy="149860"/>
                <wp:effectExtent l="0" t="0" r="16510" b="21590"/>
                <wp:wrapNone/>
                <wp:docPr id="431" name="Rectangle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149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904BAB0" w14:textId="77777777" w:rsidR="00E12BC3" w:rsidRDefault="00E12BC3" w:rsidP="003E3A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257CF1" id="Rectangle 431" o:spid="_x0000_s1215" style="position:absolute;left:0;text-align:left;margin-left:113.35pt;margin-top:22.95pt;width:55.7pt;height:11.8pt;z-index:2520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" filled="f" strokecolor="red" strokeweight="1pt">
                <v:textbox>
                  <w:txbxContent>
                    <w:p w:rsidR="00E12BC3" w:rsidRDefault="00E12BC3" w:rsidP="003E3A1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04EFA83E" w14:textId="77777777" w:rsidR="00D918BC" w:rsidRDefault="003E3A1A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026368" behindDoc="0" locked="0" layoutInCell="1" allowOverlap="1" wp14:anchorId="340FF49E" wp14:editId="63282F22">
                <wp:simplePos x="0" y="0"/>
                <wp:positionH relativeFrom="column">
                  <wp:posOffset>2192086</wp:posOffset>
                </wp:positionH>
                <wp:positionV relativeFrom="paragraph">
                  <wp:posOffset>16992</wp:posOffset>
                </wp:positionV>
                <wp:extent cx="461806" cy="184245"/>
                <wp:effectExtent l="38100" t="0" r="14605" b="63500"/>
                <wp:wrapNone/>
                <wp:docPr id="436" name="Connecteur droit avec flèche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1806" cy="18424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B057A" id="Connecteur droit avec flèche 436" o:spid="_x0000_s1026" type="#_x0000_t32" style="position:absolute;margin-left:172.6pt;margin-top:1.35pt;width:36.35pt;height:14.5pt;flip:x;z-index:2520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2032" behindDoc="0" locked="0" layoutInCell="1" allowOverlap="1" wp14:anchorId="17A50E1C" wp14:editId="321B0B16">
            <wp:simplePos x="0" y="0"/>
            <wp:positionH relativeFrom="margin">
              <wp:posOffset>2715971</wp:posOffset>
            </wp:positionH>
            <wp:positionV relativeFrom="paragraph">
              <wp:posOffset>253024</wp:posOffset>
            </wp:positionV>
            <wp:extent cx="971550" cy="619125"/>
            <wp:effectExtent l="0" t="0" r="0" b="9525"/>
            <wp:wrapThrough wrapText="bothSides">
              <wp:wrapPolygon edited="0">
                <wp:start x="0" y="0"/>
                <wp:lineTo x="0" y="21268"/>
                <wp:lineTo x="21176" y="21268"/>
                <wp:lineTo x="21176" y="0"/>
                <wp:lineTo x="0" y="0"/>
              </wp:wrapPolygon>
            </wp:wrapThrough>
            <wp:docPr id="429" name="Imag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2019-01-04_094337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176" behindDoc="0" locked="0" layoutInCell="1" allowOverlap="1" wp14:anchorId="52850656" wp14:editId="5450E5AF">
                <wp:simplePos x="0" y="0"/>
                <wp:positionH relativeFrom="column">
                  <wp:posOffset>1472249</wp:posOffset>
                </wp:positionH>
                <wp:positionV relativeFrom="paragraph">
                  <wp:posOffset>188007</wp:posOffset>
                </wp:positionV>
                <wp:extent cx="707390" cy="149860"/>
                <wp:effectExtent l="0" t="0" r="16510" b="21590"/>
                <wp:wrapNone/>
                <wp:docPr id="432" name="Rectangle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149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56F25DD" w14:textId="77777777" w:rsidR="00E12BC3" w:rsidRDefault="00E12BC3" w:rsidP="003E3A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257CF1" id="Rectangle 432" o:spid="_x0000_s1216" style="position:absolute;left:0;text-align:left;margin-left:115.95pt;margin-top:14.8pt;width:55.7pt;height:11.8pt;z-index:2520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" filled="f" strokecolor="red" strokeweight="1pt">
                <v:textbox>
                  <w:txbxContent>
                    <w:p w:rsidR="00E12BC3" w:rsidRDefault="00E12BC3" w:rsidP="003E3A1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915F909" w14:textId="77777777" w:rsidR="00D918BC" w:rsidRDefault="003E3A1A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022272" behindDoc="0" locked="0" layoutInCell="1" allowOverlap="1" wp14:anchorId="3E885F9D" wp14:editId="10C8D93D">
                <wp:simplePos x="0" y="0"/>
                <wp:positionH relativeFrom="column">
                  <wp:posOffset>2373469</wp:posOffset>
                </wp:positionH>
                <wp:positionV relativeFrom="paragraph">
                  <wp:posOffset>269240</wp:posOffset>
                </wp:positionV>
                <wp:extent cx="677782" cy="45719"/>
                <wp:effectExtent l="0" t="57150" r="27305" b="50165"/>
                <wp:wrapNone/>
                <wp:docPr id="434" name="Connecteur droit avec flèche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7782" cy="45719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CAA32" id="Connecteur droit avec flèche 434" o:spid="_x0000_s1026" type="#_x0000_t32" style="position:absolute;margin-left:186.9pt;margin-top:21.2pt;width:53.35pt;height:3.6pt;flip:y;z-index:2520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224" behindDoc="0" locked="0" layoutInCell="1" allowOverlap="1" wp14:anchorId="0442AC6A" wp14:editId="0CDD1B47">
                <wp:simplePos x="0" y="0"/>
                <wp:positionH relativeFrom="column">
                  <wp:posOffset>1669278</wp:posOffset>
                </wp:positionH>
                <wp:positionV relativeFrom="paragraph">
                  <wp:posOffset>225254</wp:posOffset>
                </wp:positionV>
                <wp:extent cx="707390" cy="149860"/>
                <wp:effectExtent l="0" t="0" r="16510" b="21590"/>
                <wp:wrapNone/>
                <wp:docPr id="433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90" cy="149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FDE2C1D" w14:textId="77777777" w:rsidR="00E12BC3" w:rsidRDefault="00E12BC3" w:rsidP="003E3A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257CF1" id="Rectangle 433" o:spid="_x0000_s1217" style="position:absolute;left:0;text-align:left;margin-left:131.45pt;margin-top:17.75pt;width:55.7pt;height:11.8pt;z-index:2520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" filled="f" strokecolor="red" strokeweight="1pt">
                <v:textbox>
                  <w:txbxContent>
                    <w:p w:rsidR="00E12BC3" w:rsidRDefault="00E12BC3" w:rsidP="003E3A1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AFFB60B" w14:textId="77777777" w:rsidR="00D918BC" w:rsidRDefault="009C11E9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241408" behindDoc="0" locked="0" layoutInCell="1" allowOverlap="1" wp14:anchorId="196C322F" wp14:editId="66CE022C">
                <wp:simplePos x="0" y="0"/>
                <wp:positionH relativeFrom="column">
                  <wp:posOffset>4180315</wp:posOffset>
                </wp:positionH>
                <wp:positionV relativeFrom="paragraph">
                  <wp:posOffset>153118</wp:posOffset>
                </wp:positionV>
                <wp:extent cx="1779905" cy="599992"/>
                <wp:effectExtent l="800100" t="171450" r="10795" b="10160"/>
                <wp:wrapNone/>
                <wp:docPr id="557" name="Légende : flèche courbée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9905" cy="599992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29160"/>
                            <a:gd name="adj6" fmla="val -45372"/>
                          </a:avLst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7D66E0E" w14:textId="77777777" w:rsidR="00E12BC3" w:rsidRDefault="00E12BC3" w:rsidP="009C11E9">
                            <w:pPr>
                              <w:jc w:val="center"/>
                            </w:pPr>
                            <w:r>
                              <w:t>Placer sur la carte à côté des autres équipements crée</w:t>
                            </w:r>
                            <w:r w:rsidR="00F51F68">
                              <w:t xml:space="preserve"> et sur l'établissement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0023E" id="Légende : flèche courbée 557" o:spid="_x0000_s1218" type="#_x0000_t48" style="position:absolute;left:0;text-align:left;margin-left:329.15pt;margin-top:12.05pt;width:140.15pt;height:47.25pt;z-index:25224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" adj="-9800,-6299" fillcolor="window" strokecolor="red" strokeweight="1.5pt">
                <v:textbox>
                  <w:txbxContent>
                    <w:p w:rsidR="00E12BC3" w:rsidRDefault="00E12BC3" w:rsidP="009C11E9">
                      <w:pPr>
                        <w:jc w:val="center"/>
                      </w:pPr>
                      <w:r>
                        <w:t>Placer sur la carte à côté des autres équipements crée</w:t>
                      </w:r>
                      <w:r w:rsidR="00F51F68">
                        <w:t xml:space="preserve"> et sur l'établissement</w:t>
                      </w:r>
                    </w:p>
                  </w:txbxContent>
                </v:textbox>
              </v:shape>
            </w:pict>
          </mc:Fallback>
        </mc:AlternateContent>
      </w:r>
    </w:p>
    <w:p w14:paraId="1EF7B3DE" w14:textId="77777777" w:rsidR="003E3A1A" w:rsidRDefault="003E3A1A" w:rsidP="005A6C31"/>
    <w:p w14:paraId="1FBC0665" w14:textId="77777777" w:rsidR="003E3A1A" w:rsidRDefault="003E3A1A" w:rsidP="005A6C31"/>
    <w:p w14:paraId="0B4E13C1" w14:textId="77777777" w:rsidR="00D77F7C" w:rsidRDefault="00D77F7C" w:rsidP="005A6C31">
      <w:r>
        <w:t>Dans l'onglet "</w:t>
      </w:r>
      <w:r w:rsidRPr="00CE34C1">
        <w:rPr>
          <w:b/>
        </w:rPr>
        <w:t>Identité</w:t>
      </w:r>
      <w:r>
        <w:t>"</w:t>
      </w:r>
    </w:p>
    <w:p w14:paraId="4D589C65" w14:textId="77777777" w:rsidR="00D77F7C" w:rsidRDefault="00D77F7C" w:rsidP="005A6C31"/>
    <w:p w14:paraId="5B749AE4" w14:textId="77777777" w:rsidR="003E3A1A" w:rsidRDefault="003E3A1A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752960" behindDoc="0" locked="0" layoutInCell="1" allowOverlap="1" wp14:anchorId="08364EAB" wp14:editId="2674B331">
                <wp:simplePos x="0" y="0"/>
                <wp:positionH relativeFrom="margin">
                  <wp:posOffset>669432</wp:posOffset>
                </wp:positionH>
                <wp:positionV relativeFrom="paragraph">
                  <wp:posOffset>114300</wp:posOffset>
                </wp:positionV>
                <wp:extent cx="1920875" cy="3505835"/>
                <wp:effectExtent l="0" t="0" r="3175" b="0"/>
                <wp:wrapNone/>
                <wp:docPr id="257" name="Groupe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0875" cy="3505835"/>
                          <a:chOff x="6824" y="0"/>
                          <a:chExt cx="1920875" cy="3505835"/>
                        </a:xfrm>
                      </wpg:grpSpPr>
                      <pic:pic xmlns:pic="http://schemas.openxmlformats.org/drawingml/2006/picture">
                        <pic:nvPicPr>
                          <pic:cNvPr id="241" name="Image 241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24" y="0"/>
                            <a:ext cx="1920875" cy="350583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48" name="Groupe 248"/>
                        <wpg:cNvGrpSpPr>
                          <a:grpSpLocks/>
                        </wpg:cNvGrpSpPr>
                        <wpg:grpSpPr bwMode="auto">
                          <a:xfrm>
                            <a:off x="859809" y="1357953"/>
                            <a:ext cx="964261" cy="1603223"/>
                            <a:chOff x="9150" y="5720"/>
                            <a:chExt cx="1885" cy="3214"/>
                          </a:xfrm>
                        </wpg:grpSpPr>
                        <wps:wsp>
                          <wps:cNvPr id="249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9150" y="5720"/>
                              <a:ext cx="1875" cy="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Rectangl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9160" y="6073"/>
                              <a:ext cx="1875" cy="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Rectangl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9160" y="6874"/>
                              <a:ext cx="1875" cy="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Rectangl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9160" y="7227"/>
                              <a:ext cx="1875" cy="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9150" y="7580"/>
                              <a:ext cx="1363" cy="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9160" y="8649"/>
                              <a:ext cx="1363" cy="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A34FC49" id="Groupe 257" o:spid="_x0000_s1026" style="position:absolute;margin-left:52.7pt;margin-top:9pt;width:151.25pt;height:276.05pt;z-index:251752960;mso-position-horizontal-relative:margin" coordorigin="68" coordsize="19208,35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">
                <v:shape id="Image 241" o:spid="_x0000_s1027" type="#_x0000_t75" style="position:absolute;left:68;width:19208;height:35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">
                  <v:imagedata r:id="rId108" o:title=""/>
                </v:shape>
                <v:group id="Groupe 248" o:spid="_x0000_s1028" style="position:absolute;left:8598;top:13579;width:9642;height:16032" coordorigin="9150,5720" coordsize="1885,3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rect id="Rectangle 5" o:spid="_x0000_s1029" style="position:absolute;left:9150;top:5720;width:1875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" filled="f" strokecolor="red"/>
                  <v:rect id="Rectangle 6" o:spid="_x0000_s1030" style="position:absolute;left:9160;top:6073;width:1875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" filled="f" strokecolor="red"/>
                  <v:rect id="Rectangle 7" o:spid="_x0000_s1031" style="position:absolute;left:9160;top:6874;width:1875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" filled="f" strokecolor="red"/>
                  <v:rect id="Rectangle 8" o:spid="_x0000_s1032" style="position:absolute;left:9160;top:7227;width:1875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" filled="f" strokecolor="red"/>
                  <v:rect id="Rectangle 9" o:spid="_x0000_s1033" style="position:absolute;left:9150;top:7580;width:1363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" filled="f" strokecolor="red"/>
                  <v:rect id="Rectangle 10" o:spid="_x0000_s1034" style="position:absolute;left:9160;top:8649;width:1363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" filled="f" strokecolor="red"/>
                </v:group>
                <w10:wrap anchorx="margin"/>
              </v:group>
            </w:pict>
          </mc:Fallback>
        </mc:AlternateContent>
      </w:r>
    </w:p>
    <w:p w14:paraId="2367129E" w14:textId="77777777" w:rsidR="00D918BC" w:rsidRDefault="00D918BC" w:rsidP="005A6C31"/>
    <w:p w14:paraId="4441FF8E" w14:textId="77777777" w:rsidR="00D918BC" w:rsidRDefault="00D918BC" w:rsidP="005A6C31"/>
    <w:p w14:paraId="32F5C15B" w14:textId="77777777" w:rsidR="00D3422F" w:rsidRDefault="00D77F7C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1759104" behindDoc="0" locked="0" layoutInCell="1" allowOverlap="1" wp14:anchorId="660B13B3" wp14:editId="51FF9D02">
                <wp:simplePos x="0" y="0"/>
                <wp:positionH relativeFrom="column">
                  <wp:posOffset>3668243</wp:posOffset>
                </wp:positionH>
                <wp:positionV relativeFrom="paragraph">
                  <wp:posOffset>8890</wp:posOffset>
                </wp:positionV>
                <wp:extent cx="1915160" cy="2207260"/>
                <wp:effectExtent l="0" t="0" r="8890" b="2540"/>
                <wp:wrapNone/>
                <wp:docPr id="218" name="Groupe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5160" cy="2207260"/>
                          <a:chOff x="0" y="0"/>
                          <a:chExt cx="1915160" cy="2207260"/>
                        </a:xfrm>
                      </wpg:grpSpPr>
                      <pic:pic xmlns:pic="http://schemas.openxmlformats.org/drawingml/2006/picture">
                        <pic:nvPicPr>
                          <pic:cNvPr id="255" name="Image 255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220726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09" name="Groupe 209"/>
                        <wpg:cNvGrpSpPr>
                          <a:grpSpLocks/>
                        </wpg:cNvGrpSpPr>
                        <wpg:grpSpPr bwMode="auto">
                          <a:xfrm>
                            <a:off x="893928" y="211540"/>
                            <a:ext cx="914400" cy="1944806"/>
                            <a:chOff x="9271" y="10581"/>
                            <a:chExt cx="1839" cy="3678"/>
                          </a:xfrm>
                        </wpg:grpSpPr>
                        <wps:wsp>
                          <wps:cNvPr id="210" name="Rectangle 2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98" y="12032"/>
                              <a:ext cx="512" cy="3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Rectangle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98" y="12410"/>
                              <a:ext cx="512" cy="3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Rectangle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98" y="12782"/>
                              <a:ext cx="512" cy="3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Rectangle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9307" y="10581"/>
                              <a:ext cx="185" cy="21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Rectangle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85" y="11658"/>
                              <a:ext cx="512" cy="3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Rectangle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9271" y="13575"/>
                              <a:ext cx="1363" cy="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Rectangle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71" y="13199"/>
                              <a:ext cx="1363" cy="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Rectangle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9273" y="13974"/>
                              <a:ext cx="1363" cy="2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08ACFC" id="Groupe 218" o:spid="_x0000_s1026" style="position:absolute;margin-left:288.85pt;margin-top:.7pt;width:150.8pt;height:173.8pt;z-index:251759104" coordsize="19151,22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">
                <v:shape id="Image 255" o:spid="_x0000_s1027" type="#_x0000_t75" style="position:absolute;width:19151;height:2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">
                  <v:imagedata r:id="rId110" o:title=""/>
                </v:shape>
                <v:group id="Groupe 209" o:spid="_x0000_s1028" style="position:absolute;left:8939;top:2115;width:9144;height:19448" coordorigin="9271,10581" coordsize="1839,3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<v:rect id="Rectangle 21" o:spid="_x0000_s1029" style="position:absolute;left:10598;top:12032;width:512;height: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" filled="f" strokecolor="red"/>
                  <v:rect id="Rectangle 22" o:spid="_x0000_s1030" style="position:absolute;left:10598;top:12410;width:512;height: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" filled="f" strokecolor="red"/>
                  <v:rect id="Rectangle 23" o:spid="_x0000_s1031" style="position:absolute;left:10598;top:12782;width:512;height: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" filled="f" strokecolor="red"/>
                  <v:rect id="Rectangle 24" o:spid="_x0000_s1032" style="position:absolute;left:9307;top:10581;width:185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" filled="f" strokecolor="red"/>
                  <v:rect id="Rectangle 25" o:spid="_x0000_s1033" style="position:absolute;left:10585;top:11658;width:512;height: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" filled="f" strokecolor="red"/>
                  <v:rect id="Rectangle 26" o:spid="_x0000_s1034" style="position:absolute;left:9271;top:13575;width:1363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" filled="f" strokecolor="red"/>
                  <v:rect id="Rectangle 27" o:spid="_x0000_s1035" style="position:absolute;left:9271;top:13199;width:1363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" filled="f" strokecolor="red"/>
                  <v:rect id="Rectangle 28" o:spid="_x0000_s1036" style="position:absolute;left:9273;top:13974;width:1363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" filled="f" strokecolor="red"/>
                </v:group>
              </v:group>
            </w:pict>
          </mc:Fallback>
        </mc:AlternateContent>
      </w:r>
    </w:p>
    <w:p w14:paraId="19078093" w14:textId="77777777" w:rsidR="00C10CF1" w:rsidRDefault="00C10CF1">
      <w:pPr>
        <w:jc w:val="left"/>
      </w:pPr>
    </w:p>
    <w:p w14:paraId="4FDC49F0" w14:textId="77777777" w:rsidR="00C10CF1" w:rsidRDefault="00C10CF1">
      <w:pPr>
        <w:jc w:val="left"/>
      </w:pPr>
    </w:p>
    <w:p w14:paraId="510D616A" w14:textId="77777777" w:rsidR="00C10CF1" w:rsidRDefault="00C10CF1">
      <w:pPr>
        <w:jc w:val="left"/>
      </w:pPr>
    </w:p>
    <w:p w14:paraId="095F0890" w14:textId="77777777" w:rsidR="00C10CF1" w:rsidRDefault="00C10CF1">
      <w:pPr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8416" behindDoc="0" locked="0" layoutInCell="1" allowOverlap="1" wp14:anchorId="56372D8B" wp14:editId="1DDB02D8">
                <wp:simplePos x="0" y="0"/>
                <wp:positionH relativeFrom="column">
                  <wp:posOffset>2891942</wp:posOffset>
                </wp:positionH>
                <wp:positionV relativeFrom="paragraph">
                  <wp:posOffset>67794</wp:posOffset>
                </wp:positionV>
                <wp:extent cx="568760" cy="45719"/>
                <wp:effectExtent l="19050" t="57150" r="0" b="88265"/>
                <wp:wrapNone/>
                <wp:docPr id="437" name="Connecteur droit avec flèche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8760" cy="45719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C2DF2" id="Connecteur droit avec flèche 437" o:spid="_x0000_s1026" type="#_x0000_t32" style="position:absolute;margin-left:227.7pt;margin-top:5.35pt;width:44.8pt;height:3.6pt;z-index:2520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" strokecolor="red" strokeweight="2.25pt">
                <v:stroke endarrow="block"/>
              </v:shape>
            </w:pict>
          </mc:Fallback>
        </mc:AlternateContent>
      </w:r>
    </w:p>
    <w:p w14:paraId="1DD822C1" w14:textId="77777777" w:rsidR="00C10CF1" w:rsidRDefault="00C10CF1">
      <w:pPr>
        <w:jc w:val="left"/>
      </w:pPr>
    </w:p>
    <w:p w14:paraId="07BA0090" w14:textId="77777777" w:rsidR="00C10CF1" w:rsidRDefault="00C10CF1">
      <w:pPr>
        <w:jc w:val="left"/>
      </w:pPr>
    </w:p>
    <w:p w14:paraId="05B43B81" w14:textId="77777777" w:rsidR="00C10CF1" w:rsidRDefault="00C10CF1">
      <w:pPr>
        <w:jc w:val="left"/>
      </w:pPr>
    </w:p>
    <w:p w14:paraId="6E5B7743" w14:textId="77777777" w:rsidR="00C10CF1" w:rsidRDefault="00C10CF1">
      <w:pPr>
        <w:jc w:val="left"/>
      </w:pPr>
    </w:p>
    <w:p w14:paraId="45FB3668" w14:textId="77777777" w:rsidR="00C10CF1" w:rsidRDefault="0021449D">
      <w:pPr>
        <w:jc w:val="left"/>
      </w:pPr>
      <w:r>
        <w:rPr>
          <w:noProof/>
        </w:rPr>
        <w:drawing>
          <wp:anchor distT="0" distB="0" distL="114300" distR="114300" simplePos="0" relativeHeight="252049920" behindDoc="0" locked="0" layoutInCell="1" allowOverlap="1" wp14:anchorId="7608C7AC" wp14:editId="49E0FBF5">
            <wp:simplePos x="0" y="0"/>
            <wp:positionH relativeFrom="column">
              <wp:posOffset>2580589</wp:posOffset>
            </wp:positionH>
            <wp:positionV relativeFrom="paragraph">
              <wp:posOffset>248945</wp:posOffset>
            </wp:positionV>
            <wp:extent cx="330200" cy="292100"/>
            <wp:effectExtent l="0" t="0" r="0" b="0"/>
            <wp:wrapThrough wrapText="bothSides">
              <wp:wrapPolygon edited="0">
                <wp:start x="0" y="0"/>
                <wp:lineTo x="0" y="19722"/>
                <wp:lineTo x="19938" y="19722"/>
                <wp:lineTo x="19938" y="0"/>
                <wp:lineTo x="0" y="0"/>
              </wp:wrapPolygon>
            </wp:wrapThrough>
            <wp:docPr id="448" name="Imag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2019-01-03_16533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0CF1">
        <w:rPr>
          <w:noProof/>
        </w:rPr>
        <w:drawing>
          <wp:anchor distT="0" distB="0" distL="114300" distR="114300" simplePos="0" relativeHeight="252047872" behindDoc="0" locked="0" layoutInCell="1" allowOverlap="1" wp14:anchorId="572EC430" wp14:editId="38294BA4">
            <wp:simplePos x="0" y="0"/>
            <wp:positionH relativeFrom="column">
              <wp:posOffset>846455</wp:posOffset>
            </wp:positionH>
            <wp:positionV relativeFrom="paragraph">
              <wp:posOffset>248920</wp:posOffset>
            </wp:positionV>
            <wp:extent cx="386080" cy="328930"/>
            <wp:effectExtent l="0" t="0" r="0" b="0"/>
            <wp:wrapThrough wrapText="bothSides">
              <wp:wrapPolygon edited="0">
                <wp:start x="0" y="0"/>
                <wp:lineTo x="0" y="20015"/>
                <wp:lineTo x="20250" y="20015"/>
                <wp:lineTo x="20250" y="0"/>
                <wp:lineTo x="0" y="0"/>
              </wp:wrapPolygon>
            </wp:wrapThrough>
            <wp:docPr id="447" name="Imag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2019-01-04_09534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80" cy="328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63115E" w14:textId="77777777" w:rsidR="00C10CF1" w:rsidRDefault="00C10CF1" w:rsidP="00C10CF1">
      <w:r>
        <w:t>Sauvegarder puis commissionner le contrôleur.</w:t>
      </w:r>
      <w:r w:rsidRPr="000C3582">
        <w:rPr>
          <w:noProof/>
        </w:rPr>
        <w:t xml:space="preserve"> </w:t>
      </w:r>
    </w:p>
    <w:p w14:paraId="609E17F7" w14:textId="77777777" w:rsidR="00D3422F" w:rsidRDefault="00D3422F">
      <w:pPr>
        <w:jc w:val="left"/>
      </w:pPr>
      <w:r>
        <w:br w:type="page"/>
      </w:r>
    </w:p>
    <w:p w14:paraId="2C0A5040" w14:textId="77777777" w:rsidR="00D3422F" w:rsidRDefault="001B0EE3" w:rsidP="001B0EE3">
      <w:pPr>
        <w:pStyle w:val="Titre3"/>
      </w:pPr>
      <w:bookmarkStart w:id="30" w:name="_Toc535248650"/>
      <w:r>
        <w:lastRenderedPageBreak/>
        <w:t>Paramétrage du compteur électrique</w:t>
      </w:r>
      <w:bookmarkEnd w:id="30"/>
    </w:p>
    <w:p w14:paraId="22B561D9" w14:textId="77777777" w:rsidR="001B0EE3" w:rsidRPr="001B0EE3" w:rsidRDefault="001B0EE3" w:rsidP="001B0EE3"/>
    <w:p w14:paraId="237776F5" w14:textId="77777777" w:rsidR="00D3422F" w:rsidRDefault="00610CCD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2247552" behindDoc="0" locked="0" layoutInCell="1" allowOverlap="1" wp14:anchorId="2347A321" wp14:editId="0E49E695">
                <wp:simplePos x="0" y="0"/>
                <wp:positionH relativeFrom="column">
                  <wp:posOffset>355572</wp:posOffset>
                </wp:positionH>
                <wp:positionV relativeFrom="paragraph">
                  <wp:posOffset>57951</wp:posOffset>
                </wp:positionV>
                <wp:extent cx="4931494" cy="2194560"/>
                <wp:effectExtent l="0" t="0" r="21590" b="15240"/>
                <wp:wrapNone/>
                <wp:docPr id="561" name="Groupe 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1494" cy="2194560"/>
                          <a:chOff x="0" y="0"/>
                          <a:chExt cx="5376360" cy="2324448"/>
                        </a:xfrm>
                      </wpg:grpSpPr>
                      <pic:pic xmlns:pic="http://schemas.openxmlformats.org/drawingml/2006/picture">
                        <pic:nvPicPr>
                          <pic:cNvPr id="439" name="Image 439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3536" y="1524000"/>
                            <a:ext cx="768985" cy="540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Rectangle 443"/>
                        <wps:cNvSpPr/>
                        <wps:spPr>
                          <a:xfrm>
                            <a:off x="2200656" y="1078992"/>
                            <a:ext cx="2272352" cy="24917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07899A3" w14:textId="77777777" w:rsidR="00E12BC3" w:rsidRDefault="00E12BC3" w:rsidP="00C10CF1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</w:rPr>
                                <w:t>CARLO GAVAZZI EM100[Counter]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60" name="Groupe 560"/>
                        <wpg:cNvGrpSpPr/>
                        <wpg:grpSpPr>
                          <a:xfrm>
                            <a:off x="0" y="0"/>
                            <a:ext cx="2046605" cy="1951990"/>
                            <a:chOff x="0" y="0"/>
                            <a:chExt cx="2046605" cy="1951990"/>
                          </a:xfrm>
                        </wpg:grpSpPr>
                        <pic:pic xmlns:pic="http://schemas.openxmlformats.org/drawingml/2006/picture">
                          <pic:nvPicPr>
                            <pic:cNvPr id="438" name="Image 4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46605" cy="19519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40" name="Rectangle 440"/>
                          <wps:cNvSpPr/>
                          <wps:spPr>
                            <a:xfrm>
                              <a:off x="798576" y="701040"/>
                              <a:ext cx="707390" cy="14986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0673F6B9" w14:textId="77777777" w:rsidR="00E12BC3" w:rsidRDefault="00E12BC3" w:rsidP="00C10CF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1" name="Rectangle 441"/>
                          <wps:cNvSpPr/>
                          <wps:spPr>
                            <a:xfrm>
                              <a:off x="944880" y="1164336"/>
                              <a:ext cx="707390" cy="14986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30813D92" w14:textId="77777777" w:rsidR="00E12BC3" w:rsidRDefault="00E12BC3" w:rsidP="00C10CF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2" name="Rectangle 442"/>
                          <wps:cNvSpPr/>
                          <wps:spPr>
                            <a:xfrm>
                              <a:off x="944880" y="1365504"/>
                              <a:ext cx="859809" cy="163773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1F842083" w14:textId="77777777" w:rsidR="00E12BC3" w:rsidRDefault="00E12BC3" w:rsidP="00C10CF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6" name="Rectangle 446"/>
                          <wps:cNvSpPr/>
                          <wps:spPr>
                            <a:xfrm>
                              <a:off x="1152144" y="1712976"/>
                              <a:ext cx="707390" cy="14986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71BD05D0" w14:textId="77777777" w:rsidR="00E12BC3" w:rsidRDefault="00E12BC3" w:rsidP="00C10CF1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58" name="Légende : flèche courbée 558"/>
                        <wps:cNvSpPr/>
                        <wps:spPr>
                          <a:xfrm>
                            <a:off x="3596455" y="1554480"/>
                            <a:ext cx="1779905" cy="769968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32007"/>
                              <a:gd name="adj6" fmla="val -39215"/>
                            </a:avLst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B7B7681" w14:textId="77777777" w:rsidR="00E12BC3" w:rsidRDefault="00E12BC3" w:rsidP="009C11E9">
                              <w:pPr>
                                <w:jc w:val="center"/>
                              </w:pPr>
                              <w:r>
                                <w:t>Placer sur la carte à côté des autres équipements crée</w:t>
                              </w:r>
                              <w:r w:rsidR="00F51F68">
                                <w:t xml:space="preserve"> et sur l'établissement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Connecteur droit avec flèche 444"/>
                        <wps:cNvCnPr/>
                        <wps:spPr>
                          <a:xfrm flipH="1">
                            <a:off x="1816608" y="1298448"/>
                            <a:ext cx="388629" cy="122829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445" name="Connecteur droit avec flèche 445"/>
                        <wps:cNvCnPr/>
                        <wps:spPr>
                          <a:xfrm flipV="1">
                            <a:off x="1865376" y="1786128"/>
                            <a:ext cx="814137" cy="45719"/>
                          </a:xfrm>
                          <a:prstGeom prst="straightConnector1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561" o:spid="_x0000_s1219" style="position:absolute;left:0;text-align:left;margin-left:28pt;margin-top:4.55pt;width:388.3pt;height:172.8pt;z-index:252247552;mso-width-relative:margin;mso-height-relative:margin" coordsize="53763,2324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">
                <v:shape id="Image 439" o:spid="_x0000_s1220" type="#_x0000_t75" style="position:absolute;left:23835;top:15240;width:7690;height: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">
                  <v:imagedata r:id="rId113" o:title=""/>
                </v:shape>
                <v:rect id="Rectangle 443" o:spid="_x0000_s1221" style="position:absolute;left:22006;top:10789;width:22724;height:24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" fillcolor="window" strokecolor="red" strokeweight="1.5pt">
                  <v:textbox>
                    <w:txbxContent>
                      <w:p w:rsidR="00E12BC3" w:rsidRDefault="00E12BC3" w:rsidP="00C10CF1">
                        <w:pPr>
                          <w:jc w:val="center"/>
                        </w:pPr>
                        <w:r>
                          <w:rPr>
                            <w:b/>
                          </w:rPr>
                          <w:t>CARLO GAVAZZI EM100[Counter]</w:t>
                        </w:r>
                      </w:p>
                    </w:txbxContent>
                  </v:textbox>
                </v:rect>
                <v:group id="Groupe 560" o:spid="_x0000_s1222" style="position:absolute;width:20466;height:19519" coordsize="20466,19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NPl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">
                  <v:shape id="Image 438" o:spid="_x0000_s1223" type="#_x0000_t75" style="position:absolute;width:20466;height:19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">
                    <v:imagedata r:id="rId114" o:title=""/>
                  </v:shape>
                  <v:rect id="Rectangle 440" o:spid="_x0000_s1224" style="position:absolute;left:7985;top:7010;width:7074;height:14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" filled="f" strokecolor="red" strokeweight="1pt">
                    <v:textbox>
                      <w:txbxContent>
                        <w:p w:rsidR="00E12BC3" w:rsidRDefault="00E12BC3" w:rsidP="00C10CF1">
                          <w:pPr>
                            <w:jc w:val="center"/>
                          </w:pPr>
                        </w:p>
                      </w:txbxContent>
                    </v:textbox>
                  </v:rect>
                  <v:rect id="Rectangle 441" o:spid="_x0000_s1225" style="position:absolute;left:9448;top:11643;width:7074;height:14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" filled="f" strokecolor="red" strokeweight="1pt">
                    <v:textbox>
                      <w:txbxContent>
                        <w:p w:rsidR="00E12BC3" w:rsidRDefault="00E12BC3" w:rsidP="00C10CF1">
                          <w:pPr>
                            <w:jc w:val="center"/>
                          </w:pPr>
                        </w:p>
                      </w:txbxContent>
                    </v:textbox>
                  </v:rect>
                  <v:rect id="Rectangle 442" o:spid="_x0000_s1226" style="position:absolute;left:9448;top:13655;width:8598;height:16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" filled="f" strokecolor="red" strokeweight="1pt">
                    <v:textbox>
                      <w:txbxContent>
                        <w:p w:rsidR="00E12BC3" w:rsidRDefault="00E12BC3" w:rsidP="00C10CF1">
                          <w:pPr>
                            <w:jc w:val="center"/>
                          </w:pPr>
                        </w:p>
                      </w:txbxContent>
                    </v:textbox>
                  </v:rect>
                  <v:rect id="Rectangle 446" o:spid="_x0000_s1227" style="position:absolute;left:11521;top:17129;width:7074;height:14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" filled="f" strokecolor="red" strokeweight="1pt">
                    <v:textbox>
                      <w:txbxContent>
                        <w:p w:rsidR="00E12BC3" w:rsidRDefault="00E12BC3" w:rsidP="00C10CF1">
                          <w:pPr>
                            <w:jc w:val="center"/>
                          </w:pPr>
                        </w:p>
                      </w:txbxContent>
                    </v:textbox>
                  </v:rect>
                </v:group>
                <v:shape id="Légende : flèche courbée 558" o:spid="_x0000_s1228" type="#_x0000_t48" style="position:absolute;left:35964;top:15544;width:17799;height:7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" adj="-8470,6914" fillcolor="window" strokecolor="red" strokeweight="1.5pt">
                  <v:textbox>
                    <w:txbxContent>
                      <w:p w:rsidR="00E12BC3" w:rsidRDefault="00E12BC3" w:rsidP="009C11E9">
                        <w:pPr>
                          <w:jc w:val="center"/>
                        </w:pPr>
                        <w:bookmarkStart w:id="32" w:name="_GoBack"/>
                        <w:r>
                          <w:t>Placer sur la carte à côté des autres équipements crée</w:t>
                        </w:r>
                        <w:r w:rsidR="00F51F68">
                          <w:t xml:space="preserve"> et sur </w:t>
                        </w:r>
                        <w:r w:rsidR="00F51F68">
                          <w:t>l'établissement</w:t>
                        </w:r>
                        <w:bookmarkEnd w:id="32"/>
                      </w:p>
                    </w:txbxContent>
                  </v:textbox>
                  <o:callout v:ext="edit" minusy="t"/>
                </v:shape>
                <v:shape id="Connecteur droit avec flèche 444" o:spid="_x0000_s1229" type="#_x0000_t32" style="position:absolute;left:18166;top:12984;width:3886;height:122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" strokecolor="red" strokeweight="1.5pt">
                  <v:stroke endarrow="block"/>
                </v:shape>
                <v:shape id="Connecteur droit avec flèche 445" o:spid="_x0000_s1230" type="#_x0000_t32" style="position:absolute;left:18653;top:17861;width:8142;height:45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" strokecolor="red" strokeweight="2.25pt">
                  <v:stroke endarrow="block"/>
                </v:shape>
              </v:group>
            </w:pict>
          </mc:Fallback>
        </mc:AlternateContent>
      </w:r>
    </w:p>
    <w:p w14:paraId="391B6687" w14:textId="77777777" w:rsidR="00C10CF1" w:rsidRDefault="00C10CF1" w:rsidP="005A6C31"/>
    <w:p w14:paraId="6B39147E" w14:textId="77777777" w:rsidR="00C10CF1" w:rsidRDefault="00C10CF1" w:rsidP="005A6C31"/>
    <w:p w14:paraId="07D4229C" w14:textId="77777777" w:rsidR="00C10CF1" w:rsidRDefault="00C10CF1" w:rsidP="005A6C31"/>
    <w:p w14:paraId="70405F76" w14:textId="77777777" w:rsidR="00D3422F" w:rsidRDefault="00D3422F" w:rsidP="005A6C31"/>
    <w:p w14:paraId="709B12D2" w14:textId="77777777" w:rsidR="00D3422F" w:rsidRDefault="00D3422F" w:rsidP="005A6C31"/>
    <w:p w14:paraId="082E044B" w14:textId="77777777" w:rsidR="00D3422F" w:rsidRDefault="00D3422F" w:rsidP="005A6C31"/>
    <w:p w14:paraId="68676A6A" w14:textId="77777777" w:rsidR="00C10CF1" w:rsidRDefault="00C10CF1" w:rsidP="005A6C31"/>
    <w:p w14:paraId="626A550C" w14:textId="77777777" w:rsidR="00C10CF1" w:rsidRDefault="00C10CF1" w:rsidP="00C10CF1">
      <w:r>
        <w:t>Dans l'onglet "</w:t>
      </w:r>
      <w:r w:rsidRPr="00CE34C1">
        <w:rPr>
          <w:b/>
        </w:rPr>
        <w:t>Identité</w:t>
      </w:r>
      <w:r>
        <w:t>"</w:t>
      </w:r>
    </w:p>
    <w:p w14:paraId="244DA6D2" w14:textId="77777777" w:rsidR="00C10CF1" w:rsidRDefault="009C11E9">
      <w:pPr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4224" behindDoc="0" locked="0" layoutInCell="1" allowOverlap="1" wp14:anchorId="441FA172" wp14:editId="0C81588D">
                <wp:simplePos x="0" y="0"/>
                <wp:positionH relativeFrom="column">
                  <wp:posOffset>362331</wp:posOffset>
                </wp:positionH>
                <wp:positionV relativeFrom="paragraph">
                  <wp:posOffset>21717</wp:posOffset>
                </wp:positionV>
                <wp:extent cx="1887855" cy="2105025"/>
                <wp:effectExtent l="0" t="0" r="0" b="9525"/>
                <wp:wrapNone/>
                <wp:docPr id="259" name="Groupe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7855" cy="2105025"/>
                          <a:chOff x="0" y="0"/>
                          <a:chExt cx="1887855" cy="2105025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855" cy="21050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0" name="Groupe 220"/>
                        <wpg:cNvGrpSpPr>
                          <a:grpSpLocks/>
                        </wpg:cNvGrpSpPr>
                        <wpg:grpSpPr bwMode="auto">
                          <a:xfrm>
                            <a:off x="866633" y="1364776"/>
                            <a:ext cx="962025" cy="702310"/>
                            <a:chOff x="9209" y="6953"/>
                            <a:chExt cx="1591" cy="1269"/>
                          </a:xfrm>
                        </wpg:grpSpPr>
                        <wps:wsp>
                          <wps:cNvPr id="221" name="Rectangle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19" y="6953"/>
                              <a:ext cx="1581" cy="2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Rectangl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14" y="7291"/>
                              <a:ext cx="1581" cy="2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Rectangle 32"/>
                          <wps:cNvSpPr>
                            <a:spLocks noChangeArrowheads="1"/>
                          </wps:cNvSpPr>
                          <wps:spPr bwMode="auto">
                            <a:xfrm>
                              <a:off x="9209" y="7622"/>
                              <a:ext cx="1581" cy="2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Rectangle 3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14" y="7955"/>
                              <a:ext cx="161" cy="2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04DB3A" id="Groupe 259" o:spid="_x0000_s1026" style="position:absolute;margin-left:28.55pt;margin-top:1.7pt;width:148.65pt;height:165.75pt;z-index:251764224" coordsize="18878,21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">
                <v:shape id="Image 15" o:spid="_x0000_s1027" type="#_x0000_t75" style="position:absolute;width:18878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">
                  <v:imagedata r:id="rId116" o:title=""/>
                </v:shape>
                <v:group id="Groupe 220" o:spid="_x0000_s1028" style="position:absolute;left:8666;top:13647;width:9620;height:7023" coordorigin="9209,6953" coordsize="1591,1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<v:rect id="Rectangle 30" o:spid="_x0000_s1029" style="position:absolute;left:9219;top:6953;width:1581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" filled="f" strokecolor="red"/>
                  <v:rect id="Rectangle 31" o:spid="_x0000_s1030" style="position:absolute;left:9214;top:7291;width:1581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" filled="f" strokecolor="red"/>
                  <v:rect id="Rectangle 32" o:spid="_x0000_s1031" style="position:absolute;left:9209;top:7622;width:1581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" filled="f" strokecolor="red"/>
                  <v:rect id="Rectangle 33" o:spid="_x0000_s1032" style="position:absolute;left:9214;top:7955;width:161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" filled="f" strokecolor="red"/>
                </v:group>
              </v:group>
            </w:pict>
          </mc:Fallback>
        </mc:AlternateContent>
      </w:r>
    </w:p>
    <w:p w14:paraId="52058A9F" w14:textId="77777777" w:rsidR="00C10CF1" w:rsidRDefault="00C10CF1">
      <w:pPr>
        <w:jc w:val="left"/>
      </w:pPr>
    </w:p>
    <w:p w14:paraId="39A3E8C7" w14:textId="77777777" w:rsidR="00C10CF1" w:rsidRDefault="00C10CF1">
      <w:pPr>
        <w:jc w:val="left"/>
      </w:pPr>
    </w:p>
    <w:p w14:paraId="6025ED29" w14:textId="77777777" w:rsidR="00C10CF1" w:rsidRDefault="00C10CF1">
      <w:pPr>
        <w:jc w:val="left"/>
      </w:pPr>
    </w:p>
    <w:p w14:paraId="2A083A0D" w14:textId="77777777" w:rsidR="00C10CF1" w:rsidRDefault="00C10CF1">
      <w:pPr>
        <w:jc w:val="left"/>
      </w:pPr>
    </w:p>
    <w:p w14:paraId="18A7DDBD" w14:textId="77777777" w:rsidR="00C10CF1" w:rsidRDefault="00C10CF1">
      <w:pPr>
        <w:jc w:val="left"/>
      </w:pPr>
    </w:p>
    <w:p w14:paraId="7AF26D67" w14:textId="77777777" w:rsidR="00C10CF1" w:rsidRDefault="00C10CF1">
      <w:pPr>
        <w:jc w:val="left"/>
      </w:pPr>
    </w:p>
    <w:p w14:paraId="415C0F24" w14:textId="77777777" w:rsidR="00C10CF1" w:rsidRDefault="0021449D">
      <w:pPr>
        <w:jc w:val="left"/>
      </w:pPr>
      <w:r>
        <w:rPr>
          <w:noProof/>
        </w:rPr>
        <w:drawing>
          <wp:anchor distT="0" distB="0" distL="114300" distR="114300" simplePos="0" relativeHeight="252054016" behindDoc="0" locked="0" layoutInCell="1" allowOverlap="1" wp14:anchorId="592ECD4C" wp14:editId="7386BFA9">
            <wp:simplePos x="0" y="0"/>
            <wp:positionH relativeFrom="column">
              <wp:posOffset>2609469</wp:posOffset>
            </wp:positionH>
            <wp:positionV relativeFrom="paragraph">
              <wp:posOffset>220370</wp:posOffset>
            </wp:positionV>
            <wp:extent cx="354965" cy="314325"/>
            <wp:effectExtent l="0" t="0" r="6985" b="9525"/>
            <wp:wrapThrough wrapText="bothSides">
              <wp:wrapPolygon edited="0">
                <wp:start x="0" y="0"/>
                <wp:lineTo x="0" y="20945"/>
                <wp:lineTo x="20866" y="20945"/>
                <wp:lineTo x="20866" y="0"/>
                <wp:lineTo x="0" y="0"/>
              </wp:wrapPolygon>
            </wp:wrapThrough>
            <wp:docPr id="450" name="Imag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2019-01-03_16533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6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1968" behindDoc="0" locked="0" layoutInCell="1" allowOverlap="1" wp14:anchorId="1373BB8C" wp14:editId="59EE94CB">
            <wp:simplePos x="0" y="0"/>
            <wp:positionH relativeFrom="column">
              <wp:posOffset>875665</wp:posOffset>
            </wp:positionH>
            <wp:positionV relativeFrom="paragraph">
              <wp:posOffset>260350</wp:posOffset>
            </wp:positionV>
            <wp:extent cx="321310" cy="274320"/>
            <wp:effectExtent l="0" t="0" r="2540" b="0"/>
            <wp:wrapThrough wrapText="bothSides">
              <wp:wrapPolygon edited="0">
                <wp:start x="0" y="0"/>
                <wp:lineTo x="0" y="19500"/>
                <wp:lineTo x="20490" y="19500"/>
                <wp:lineTo x="20490" y="0"/>
                <wp:lineTo x="0" y="0"/>
              </wp:wrapPolygon>
            </wp:wrapThrough>
            <wp:docPr id="449" name="Imag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2019-01-04_09534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DA256" w14:textId="77777777" w:rsidR="00C10CF1" w:rsidRDefault="00C10CF1" w:rsidP="00C10CF1">
      <w:r>
        <w:t>Sauvegarder puis commissionner le contrôleur.</w:t>
      </w:r>
      <w:r w:rsidRPr="000C3582">
        <w:rPr>
          <w:noProof/>
        </w:rPr>
        <w:t xml:space="preserve"> </w:t>
      </w:r>
    </w:p>
    <w:p w14:paraId="1D0970F2" w14:textId="77777777" w:rsidR="00C10CF1" w:rsidRDefault="009C11E9">
      <w:pPr>
        <w:jc w:val="left"/>
      </w:pPr>
      <w:r>
        <w:t xml:space="preserve">Aperçu des tous les équipements places sur la carte dans la </w:t>
      </w:r>
      <w:proofErr w:type="spellStart"/>
      <w:r>
        <w:t>geozone</w:t>
      </w:r>
      <w:proofErr w:type="spellEnd"/>
      <w:r>
        <w:t xml:space="preserve"> créée.</w:t>
      </w:r>
    </w:p>
    <w:p w14:paraId="0E3EB422" w14:textId="77777777" w:rsidR="00C10CF1" w:rsidRDefault="00610CCD">
      <w:pPr>
        <w:jc w:val="left"/>
      </w:pPr>
      <w:r>
        <w:rPr>
          <w:noProof/>
        </w:rPr>
        <w:drawing>
          <wp:anchor distT="0" distB="0" distL="114300" distR="114300" simplePos="0" relativeHeight="252244480" behindDoc="0" locked="0" layoutInCell="1" allowOverlap="1" wp14:anchorId="30CF0CA9" wp14:editId="12256BDD">
            <wp:simplePos x="0" y="0"/>
            <wp:positionH relativeFrom="margin">
              <wp:posOffset>2810510</wp:posOffset>
            </wp:positionH>
            <wp:positionV relativeFrom="paragraph">
              <wp:posOffset>6604</wp:posOffset>
            </wp:positionV>
            <wp:extent cx="1078992" cy="1700092"/>
            <wp:effectExtent l="0" t="0" r="6985" b="0"/>
            <wp:wrapThrough wrapText="bothSides">
              <wp:wrapPolygon edited="0">
                <wp:start x="0" y="0"/>
                <wp:lineTo x="0" y="21301"/>
                <wp:lineTo x="21358" y="21301"/>
                <wp:lineTo x="21358" y="0"/>
                <wp:lineTo x="0" y="0"/>
              </wp:wrapPolygon>
            </wp:wrapThrough>
            <wp:docPr id="559" name="Imag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2019-01-07_155832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992" cy="1700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12304" w14:textId="77777777" w:rsidR="00C10CF1" w:rsidRDefault="00C10CF1">
      <w:pPr>
        <w:jc w:val="left"/>
      </w:pPr>
    </w:p>
    <w:p w14:paraId="58F91FCD" w14:textId="77777777" w:rsidR="003A4307" w:rsidRDefault="003A4307">
      <w:pPr>
        <w:jc w:val="left"/>
      </w:pPr>
      <w:r>
        <w:br w:type="page"/>
      </w:r>
    </w:p>
    <w:p w14:paraId="6845E305" w14:textId="77777777" w:rsidR="00D3422F" w:rsidRDefault="003D2D85" w:rsidP="003D2D85">
      <w:pPr>
        <w:pStyle w:val="Titre2"/>
      </w:pPr>
      <w:bookmarkStart w:id="31" w:name="_Toc535248651"/>
      <w:r>
        <w:lastRenderedPageBreak/>
        <w:t xml:space="preserve">Exporter la configuration sous </w:t>
      </w:r>
      <w:r w:rsidRPr="00DE70A6">
        <w:t xml:space="preserve">format </w:t>
      </w:r>
      <w:r w:rsidR="00F3434E" w:rsidRPr="00DE70A6">
        <w:t>CSV</w:t>
      </w:r>
      <w:bookmarkEnd w:id="31"/>
    </w:p>
    <w:p w14:paraId="5C233811" w14:textId="77777777" w:rsidR="00D3422F" w:rsidRDefault="00D3422F" w:rsidP="005A6C31"/>
    <w:p w14:paraId="4E2ACAAD" w14:textId="77777777" w:rsidR="00D3422F" w:rsidRDefault="003D2D85" w:rsidP="005A6C31">
      <w:r>
        <w:t xml:space="preserve">Lorsque le paramétrage a été fini, il faut sauvegarder la configuration sous format </w:t>
      </w:r>
      <w:r w:rsidR="00DE70A6">
        <w:t>CSV</w:t>
      </w:r>
      <w:r>
        <w:t xml:space="preserve"> pour garder une trace en cas de perte de configuration lors d'une mauvaise manip</w:t>
      </w:r>
      <w:r w:rsidR="0021449D">
        <w:t>ulation</w:t>
      </w:r>
      <w:r>
        <w:t>.</w:t>
      </w:r>
    </w:p>
    <w:p w14:paraId="5AAE3B45" w14:textId="77777777" w:rsidR="00E51E41" w:rsidRDefault="003D2D85" w:rsidP="005A6C31">
      <w:r>
        <w:t xml:space="preserve">Pour cela il faut sélectionner la </w:t>
      </w:r>
      <w:proofErr w:type="spellStart"/>
      <w:r>
        <w:t>g</w:t>
      </w:r>
      <w:r w:rsidR="0021449D">
        <w:t>é</w:t>
      </w:r>
      <w:r>
        <w:t>ozone</w:t>
      </w:r>
      <w:proofErr w:type="spellEnd"/>
      <w:r>
        <w:t xml:space="preserve"> paramétré</w:t>
      </w:r>
      <w:r w:rsidR="0021449D">
        <w:t>e</w:t>
      </w:r>
      <w:r>
        <w:t xml:space="preserve"> </w:t>
      </w:r>
      <w:r w:rsidR="00E51E41">
        <w:t>puis</w:t>
      </w:r>
      <w:r w:rsidR="000770E8">
        <w:t xml:space="preserve"> sui</w:t>
      </w:r>
      <w:r w:rsidR="005417C8">
        <w:t>vr</w:t>
      </w:r>
      <w:r w:rsidR="000770E8">
        <w:t xml:space="preserve">e </w:t>
      </w:r>
      <w:r w:rsidR="005417C8">
        <w:t>toutes les étapes indiquées</w:t>
      </w:r>
      <w:r w:rsidR="000770E8">
        <w:t xml:space="preserve"> en dessous</w:t>
      </w:r>
      <w:r w:rsidR="00E51E41">
        <w:t xml:space="preserve"> : </w:t>
      </w:r>
    </w:p>
    <w:p w14:paraId="69249989" w14:textId="77777777" w:rsidR="003D2D85" w:rsidRDefault="000770E8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40A7C72A" wp14:editId="7F9073D7">
                <wp:simplePos x="0" y="0"/>
                <wp:positionH relativeFrom="column">
                  <wp:posOffset>6081698</wp:posOffset>
                </wp:positionH>
                <wp:positionV relativeFrom="paragraph">
                  <wp:posOffset>172966</wp:posOffset>
                </wp:positionV>
                <wp:extent cx="334370" cy="300014"/>
                <wp:effectExtent l="0" t="0" r="27940" b="24130"/>
                <wp:wrapNone/>
                <wp:docPr id="265" name="Rectangle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70" cy="30001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291E46" id="Rectangle 265" o:spid="_x0000_s1026" style="position:absolute;margin-left:478.85pt;margin-top:13.6pt;width:26.35pt;height:23.6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" filled="f" strokecolor="red" strokeweight="1.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9344" behindDoc="0" locked="0" layoutInCell="1" allowOverlap="1" wp14:anchorId="63B8FA49" wp14:editId="4A66B409">
            <wp:simplePos x="0" y="0"/>
            <wp:positionH relativeFrom="column">
              <wp:posOffset>4354830</wp:posOffset>
            </wp:positionH>
            <wp:positionV relativeFrom="paragraph">
              <wp:posOffset>207010</wp:posOffset>
            </wp:positionV>
            <wp:extent cx="1992630" cy="2558415"/>
            <wp:effectExtent l="0" t="0" r="7620" b="0"/>
            <wp:wrapThrough wrapText="bothSides">
              <wp:wrapPolygon edited="0">
                <wp:start x="0" y="0"/>
                <wp:lineTo x="0" y="21391"/>
                <wp:lineTo x="21476" y="21391"/>
                <wp:lineTo x="21476" y="0"/>
                <wp:lineTo x="0" y="0"/>
              </wp:wrapPolygon>
            </wp:wrapThrough>
            <wp:docPr id="263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2019-01-02_165752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296" behindDoc="0" locked="0" layoutInCell="1" allowOverlap="1" wp14:anchorId="61159E3A" wp14:editId="1563F290">
            <wp:simplePos x="0" y="0"/>
            <wp:positionH relativeFrom="margin">
              <wp:align>center</wp:align>
            </wp:positionH>
            <wp:positionV relativeFrom="paragraph">
              <wp:posOffset>200035</wp:posOffset>
            </wp:positionV>
            <wp:extent cx="1640840" cy="2592705"/>
            <wp:effectExtent l="0" t="0" r="0" b="0"/>
            <wp:wrapThrough wrapText="bothSides">
              <wp:wrapPolygon edited="0">
                <wp:start x="0" y="0"/>
                <wp:lineTo x="0" y="21425"/>
                <wp:lineTo x="21316" y="21425"/>
                <wp:lineTo x="21316" y="0"/>
                <wp:lineTo x="0" y="0"/>
              </wp:wrapPolygon>
            </wp:wrapThrough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2019-01-02_165733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84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365D2979" wp14:editId="2F0CD269">
                <wp:simplePos x="0" y="0"/>
                <wp:positionH relativeFrom="column">
                  <wp:posOffset>1386868</wp:posOffset>
                </wp:positionH>
                <wp:positionV relativeFrom="paragraph">
                  <wp:posOffset>241205</wp:posOffset>
                </wp:positionV>
                <wp:extent cx="238836" cy="232012"/>
                <wp:effectExtent l="0" t="0" r="27940" b="15875"/>
                <wp:wrapNone/>
                <wp:docPr id="260" name="Rectangl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36" cy="23201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A36197" id="Rectangle 260" o:spid="_x0000_s1026" style="position:absolute;margin-left:109.2pt;margin-top:19pt;width:18.8pt;height:18.2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" filled="f" strokecolor="red" strokeweight="1.5pt"/>
            </w:pict>
          </mc:Fallback>
        </mc:AlternateContent>
      </w:r>
      <w:r w:rsidR="00E51E41">
        <w:rPr>
          <w:noProof/>
        </w:rPr>
        <w:drawing>
          <wp:anchor distT="0" distB="0" distL="114300" distR="114300" simplePos="0" relativeHeight="251765248" behindDoc="0" locked="0" layoutInCell="1" allowOverlap="1" wp14:anchorId="19F0DC9D" wp14:editId="484C3E0A">
            <wp:simplePos x="0" y="0"/>
            <wp:positionH relativeFrom="column">
              <wp:posOffset>274320</wp:posOffset>
            </wp:positionH>
            <wp:positionV relativeFrom="paragraph">
              <wp:posOffset>200025</wp:posOffset>
            </wp:positionV>
            <wp:extent cx="2167255" cy="1842135"/>
            <wp:effectExtent l="0" t="0" r="4445" b="5715"/>
            <wp:wrapThrough wrapText="bothSides">
              <wp:wrapPolygon edited="0">
                <wp:start x="0" y="0"/>
                <wp:lineTo x="0" y="21444"/>
                <wp:lineTo x="21454" y="21444"/>
                <wp:lineTo x="21454" y="0"/>
                <wp:lineTo x="0" y="0"/>
              </wp:wrapPolygon>
            </wp:wrapThrough>
            <wp:docPr id="258" name="Imag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2019-01-02_165715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1E41">
        <w:t xml:space="preserve"> </w:t>
      </w:r>
      <w:r w:rsidR="003D2D85">
        <w:t xml:space="preserve"> </w:t>
      </w:r>
    </w:p>
    <w:p w14:paraId="3C2303F2" w14:textId="77777777" w:rsidR="00D3422F" w:rsidRDefault="00D3422F" w:rsidP="005A6C31"/>
    <w:p w14:paraId="265B3953" w14:textId="77777777" w:rsidR="00D3422F" w:rsidRDefault="005417C8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056064" behindDoc="0" locked="0" layoutInCell="1" allowOverlap="1" wp14:anchorId="2FF4D8A8" wp14:editId="5F286265">
                <wp:simplePos x="0" y="0"/>
                <wp:positionH relativeFrom="column">
                  <wp:posOffset>2621991</wp:posOffset>
                </wp:positionH>
                <wp:positionV relativeFrom="paragraph">
                  <wp:posOffset>292734</wp:posOffset>
                </wp:positionV>
                <wp:extent cx="1132764" cy="532263"/>
                <wp:effectExtent l="0" t="0" r="10795" b="20320"/>
                <wp:wrapNone/>
                <wp:docPr id="451" name="Rectangl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2764" cy="53226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DF14722" w14:textId="77777777" w:rsidR="00E12BC3" w:rsidRDefault="00E12BC3" w:rsidP="005417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04E62D" id="Rectangle 451" o:spid="_x0000_s1231" style="position:absolute;left:0;text-align:left;margin-left:206.45pt;margin-top:23.05pt;width:89.2pt;height:41.9pt;z-index:25205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" filled="f" strokecolor="red" strokeweight="1pt">
                <v:textbox>
                  <w:txbxContent>
                    <w:p w:rsidR="00E12BC3" w:rsidRDefault="00E12BC3" w:rsidP="005417C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14B2F9E6" w14:textId="77777777" w:rsidR="00D3422F" w:rsidRDefault="00D3422F" w:rsidP="005A6C31"/>
    <w:p w14:paraId="3129B0BE" w14:textId="77777777" w:rsidR="00D3422F" w:rsidRDefault="00D3422F" w:rsidP="005A6C31"/>
    <w:p w14:paraId="276E27BE" w14:textId="77777777" w:rsidR="00D3422F" w:rsidRDefault="00D3422F" w:rsidP="005A6C31"/>
    <w:p w14:paraId="47F758C6" w14:textId="77777777" w:rsidR="00D3422F" w:rsidRDefault="00D3422F" w:rsidP="005A6C31"/>
    <w:p w14:paraId="771578F8" w14:textId="77777777" w:rsidR="00D3422F" w:rsidRDefault="00D3422F" w:rsidP="005A6C31"/>
    <w:p w14:paraId="0DCEC885" w14:textId="77777777" w:rsidR="00D3422F" w:rsidRDefault="005417C8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058112" behindDoc="0" locked="0" layoutInCell="1" allowOverlap="1" wp14:anchorId="2B53B3D4" wp14:editId="45269E83">
                <wp:simplePos x="0" y="0"/>
                <wp:positionH relativeFrom="column">
                  <wp:posOffset>2635638</wp:posOffset>
                </wp:positionH>
                <wp:positionV relativeFrom="paragraph">
                  <wp:posOffset>270538</wp:posOffset>
                </wp:positionV>
                <wp:extent cx="812041" cy="163404"/>
                <wp:effectExtent l="0" t="0" r="26670" b="27305"/>
                <wp:wrapNone/>
                <wp:docPr id="452" name="Rectangle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041" cy="163404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AFE68E8" w14:textId="77777777" w:rsidR="00E12BC3" w:rsidRDefault="00E12BC3" w:rsidP="005417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04E62D" id="Rectangle 452" o:spid="_x0000_s1232" style="position:absolute;left:0;text-align:left;margin-left:207.55pt;margin-top:21.3pt;width:63.95pt;height:12.85pt;z-index:2520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" filled="f" strokecolor="red" strokeweight="1pt">
                <v:textbox>
                  <w:txbxContent>
                    <w:p w:rsidR="00E12BC3" w:rsidRDefault="00E12BC3" w:rsidP="005417C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0EF44B2" w14:textId="77777777" w:rsidR="00D3422F" w:rsidRDefault="000770E8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759BE0E7" wp14:editId="780FEB89">
                <wp:simplePos x="0" y="0"/>
                <wp:positionH relativeFrom="column">
                  <wp:posOffset>4409848</wp:posOffset>
                </wp:positionH>
                <wp:positionV relativeFrom="paragraph">
                  <wp:posOffset>200451</wp:posOffset>
                </wp:positionV>
                <wp:extent cx="1620368" cy="259308"/>
                <wp:effectExtent l="0" t="0" r="18415" b="26670"/>
                <wp:wrapNone/>
                <wp:docPr id="264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368" cy="25930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6EF80BE" w14:textId="77777777" w:rsidR="00E12BC3" w:rsidRDefault="00E12BC3" w:rsidP="000770E8">
                            <w:pPr>
                              <w:jc w:val="center"/>
                            </w:pPr>
                            <w:r>
                              <w:t>Appuyer sur enregistrer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C79927" id="Rectangle 264" o:spid="_x0000_s1233" style="position:absolute;left:0;text-align:left;margin-left:347.25pt;margin-top:15.8pt;width:127.6pt;height:20.4pt;z-index:251771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" fillcolor="window" strokecolor="red" strokeweight="1.5pt">
                <v:textbox>
                  <w:txbxContent>
                    <w:p w:rsidR="00E12BC3" w:rsidRDefault="00E12BC3" w:rsidP="000770E8">
                      <w:pPr>
                        <w:jc w:val="center"/>
                      </w:pPr>
                      <w:r>
                        <w:t>Appuyer sur enregistrer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15CBDD16" wp14:editId="48ED4146">
                <wp:simplePos x="0" y="0"/>
                <wp:positionH relativeFrom="column">
                  <wp:posOffset>2621991</wp:posOffset>
                </wp:positionH>
                <wp:positionV relativeFrom="paragraph">
                  <wp:posOffset>193628</wp:posOffset>
                </wp:positionV>
                <wp:extent cx="1620368" cy="464023"/>
                <wp:effectExtent l="0" t="0" r="18415" b="12700"/>
                <wp:wrapNone/>
                <wp:docPr id="262" name="Rectangl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368" cy="464023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A4169C" w14:textId="77777777" w:rsidR="00E12BC3" w:rsidRDefault="00E12BC3" w:rsidP="000770E8">
                            <w:pPr>
                              <w:jc w:val="center"/>
                            </w:pPr>
                            <w:r>
                              <w:t>Sélectionner tous les équipements paramétrés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62" o:spid="_x0000_s1234" style="position:absolute;left:0;text-align:left;margin-left:206.45pt;margin-top:15.25pt;width:127.6pt;height:36.5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" fillcolor="white [3201]" strokecolor="red" strokeweight="1.5pt">
                <v:textbox>
                  <w:txbxContent>
                    <w:p w:rsidR="00E12BC3" w:rsidRDefault="00E12BC3" w:rsidP="000770E8">
                      <w:pPr>
                        <w:jc w:val="center"/>
                      </w:pPr>
                      <w:r>
                        <w:t>Sélectionner tous les équipements paramétrés</w:t>
                      </w:r>
                    </w:p>
                  </w:txbxContent>
                </v:textbox>
              </v:rect>
            </w:pict>
          </mc:Fallback>
        </mc:AlternateContent>
      </w:r>
    </w:p>
    <w:p w14:paraId="062B4B37" w14:textId="77777777" w:rsidR="00D3422F" w:rsidRDefault="00D3422F" w:rsidP="005A6C31"/>
    <w:p w14:paraId="45F13BB2" w14:textId="77777777" w:rsidR="000770E8" w:rsidRDefault="000770E8" w:rsidP="005A6C31"/>
    <w:p w14:paraId="528BF6C7" w14:textId="77777777" w:rsidR="003A4307" w:rsidRDefault="000770E8" w:rsidP="005A6C31">
      <w:r>
        <w:t>Ensuite appuyer sur "Oui" dans la fenêtre de confirmation.</w:t>
      </w:r>
    </w:p>
    <w:p w14:paraId="5E870556" w14:textId="77777777" w:rsidR="003A4307" w:rsidRDefault="000770E8" w:rsidP="005A6C31">
      <w:r>
        <w:rPr>
          <w:noProof/>
        </w:rPr>
        <w:drawing>
          <wp:anchor distT="0" distB="0" distL="114300" distR="114300" simplePos="0" relativeHeight="251773440" behindDoc="0" locked="0" layoutInCell="1" allowOverlap="1" wp14:anchorId="50EE01AE" wp14:editId="55C35597">
            <wp:simplePos x="0" y="0"/>
            <wp:positionH relativeFrom="column">
              <wp:posOffset>1952388</wp:posOffset>
            </wp:positionH>
            <wp:positionV relativeFrom="paragraph">
              <wp:posOffset>71755</wp:posOffset>
            </wp:positionV>
            <wp:extent cx="2190667" cy="1058412"/>
            <wp:effectExtent l="0" t="0" r="635" b="8890"/>
            <wp:wrapThrough wrapText="bothSides">
              <wp:wrapPolygon edited="0">
                <wp:start x="0" y="0"/>
                <wp:lineTo x="0" y="21393"/>
                <wp:lineTo x="21418" y="21393"/>
                <wp:lineTo x="21418" y="0"/>
                <wp:lineTo x="0" y="0"/>
              </wp:wrapPolygon>
            </wp:wrapThrough>
            <wp:docPr id="266" name="Imag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2019-01-02_165806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667" cy="1058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E4944C" w14:textId="77777777" w:rsidR="003A4307" w:rsidRDefault="003A4307" w:rsidP="005A6C31"/>
    <w:p w14:paraId="681A2291" w14:textId="77777777" w:rsidR="003A4307" w:rsidRDefault="003A4307" w:rsidP="005A6C31"/>
    <w:p w14:paraId="4DACF15D" w14:textId="77777777" w:rsidR="003A4307" w:rsidRDefault="008D3C09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060160" behindDoc="0" locked="0" layoutInCell="1" allowOverlap="1" wp14:anchorId="41B7527B" wp14:editId="30E3FD3F">
                <wp:simplePos x="0" y="0"/>
                <wp:positionH relativeFrom="column">
                  <wp:posOffset>2669758</wp:posOffset>
                </wp:positionH>
                <wp:positionV relativeFrom="paragraph">
                  <wp:posOffset>60401</wp:posOffset>
                </wp:positionV>
                <wp:extent cx="381626" cy="150125"/>
                <wp:effectExtent l="0" t="0" r="19050" b="21590"/>
                <wp:wrapNone/>
                <wp:docPr id="453" name="Rectangle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26" cy="1501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A1812D1" w14:textId="77777777" w:rsidR="00E12BC3" w:rsidRDefault="00E12BC3" w:rsidP="005417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A2E104" id="Rectangle 453" o:spid="_x0000_s1235" style="position:absolute;left:0;text-align:left;margin-left:210.2pt;margin-top:4.75pt;width:30.05pt;height:11.8pt;z-index:2520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" filled="f" strokecolor="red" strokeweight="1pt">
                <v:textbox>
                  <w:txbxContent>
                    <w:p w:rsidR="00E12BC3" w:rsidRDefault="00E12BC3" w:rsidP="005417C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EB44AB5" w14:textId="77777777" w:rsidR="003A4307" w:rsidRDefault="003A4307" w:rsidP="005A6C31"/>
    <w:p w14:paraId="65A2FE5C" w14:textId="77777777" w:rsidR="00F3434E" w:rsidRDefault="00F3434E" w:rsidP="005A6C31"/>
    <w:p w14:paraId="3904EBF6" w14:textId="77777777" w:rsidR="00F3434E" w:rsidRDefault="00F3434E" w:rsidP="005A6C31">
      <w:r>
        <w:t>Dans le répertoire :</w:t>
      </w:r>
      <w:r w:rsidRPr="00F3434E">
        <w:t xml:space="preserve"> </w:t>
      </w:r>
      <w:r>
        <w:t>BE</w:t>
      </w:r>
      <w:r w:rsidRPr="00F3434E">
        <w:t xml:space="preserve">:\CY10 - </w:t>
      </w:r>
      <w:proofErr w:type="spellStart"/>
      <w:r w:rsidRPr="00F3434E">
        <w:t>EclairagePublic</w:t>
      </w:r>
      <w:proofErr w:type="spellEnd"/>
      <w:r w:rsidRPr="00F3434E">
        <w:t>\SDCY10\Sauvegarde Clients</w:t>
      </w:r>
      <w:r w:rsidR="00DE70A6">
        <w:t> :</w:t>
      </w:r>
    </w:p>
    <w:p w14:paraId="0CDCFC5C" w14:textId="77777777" w:rsidR="00F3434E" w:rsidRDefault="00F3434E" w:rsidP="005A6C31"/>
    <w:p w14:paraId="14CA0D8C" w14:textId="77777777" w:rsidR="00F3434E" w:rsidRDefault="00F3434E" w:rsidP="005A6C31">
      <w:r>
        <w:t>Créer un répertoire CY10-xxx ou xxx correspond au numéro de la plaque CE du CY10.</w:t>
      </w:r>
    </w:p>
    <w:p w14:paraId="26766936" w14:textId="77777777" w:rsidR="00F3434E" w:rsidRDefault="00F3434E" w:rsidP="005A6C31"/>
    <w:p w14:paraId="27AEFCAF" w14:textId="77777777" w:rsidR="003A4307" w:rsidRDefault="00D741D4" w:rsidP="005A6C31">
      <w:r>
        <w:rPr>
          <w:noProof/>
        </w:rPr>
        <w:lastRenderedPageBreak/>
        <w:drawing>
          <wp:anchor distT="0" distB="0" distL="114300" distR="114300" simplePos="0" relativeHeight="251774464" behindDoc="0" locked="0" layoutInCell="1" allowOverlap="1" wp14:anchorId="35771515" wp14:editId="34708D23">
            <wp:simplePos x="0" y="0"/>
            <wp:positionH relativeFrom="margin">
              <wp:posOffset>1519555</wp:posOffset>
            </wp:positionH>
            <wp:positionV relativeFrom="paragraph">
              <wp:posOffset>421640</wp:posOffset>
            </wp:positionV>
            <wp:extent cx="5006340" cy="380365"/>
            <wp:effectExtent l="0" t="0" r="3810" b="635"/>
            <wp:wrapThrough wrapText="bothSides">
              <wp:wrapPolygon edited="0">
                <wp:start x="0" y="0"/>
                <wp:lineTo x="0" y="20554"/>
                <wp:lineTo x="21534" y="20554"/>
                <wp:lineTo x="21534" y="0"/>
                <wp:lineTo x="0" y="0"/>
              </wp:wrapPolygon>
            </wp:wrapThrough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2019-01-02_171031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340" cy="38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Sélectionner le dossier d'export dans </w:t>
      </w:r>
      <w:r w:rsidR="00F3434E">
        <w:t>BE</w:t>
      </w:r>
      <w:proofErr w:type="gramStart"/>
      <w:r w:rsidR="00F3434E">
        <w:t> :</w:t>
      </w:r>
      <w:r w:rsidR="00F3434E" w:rsidRPr="00F3434E">
        <w:t>\</w:t>
      </w:r>
      <w:proofErr w:type="gramEnd"/>
      <w:r w:rsidR="00F3434E" w:rsidRPr="00F3434E">
        <w:t xml:space="preserve">CY10 - </w:t>
      </w:r>
      <w:proofErr w:type="spellStart"/>
      <w:r w:rsidR="00F3434E" w:rsidRPr="00F3434E">
        <w:t>EclairagePublic</w:t>
      </w:r>
      <w:proofErr w:type="spellEnd"/>
      <w:r w:rsidR="00F3434E" w:rsidRPr="00F3434E">
        <w:t>\SDCY10\Sauvegarde Clients\CY10-</w:t>
      </w:r>
      <w:r w:rsidR="00F3434E">
        <w:t xml:space="preserve">xxx </w:t>
      </w:r>
      <w:r>
        <w:t>puis nommer le fichier comme dans l'exemple suivant</w:t>
      </w:r>
      <w:r w:rsidR="00F3434E">
        <w:t> :</w:t>
      </w:r>
      <w:r>
        <w:t xml:space="preserve"> </w:t>
      </w:r>
    </w:p>
    <w:p w14:paraId="7F2084A9" w14:textId="77777777" w:rsidR="00F3434E" w:rsidRDefault="00F3434E" w:rsidP="005A6C31"/>
    <w:p w14:paraId="1D8E455A" w14:textId="77777777" w:rsidR="00D741D4" w:rsidRDefault="00D741D4" w:rsidP="005A6C31"/>
    <w:p w14:paraId="76074E35" w14:textId="77777777" w:rsidR="00D741D4" w:rsidRDefault="00D741D4" w:rsidP="005A6C31">
      <w:r>
        <w:t>05112018 signifie le jour (05), le mois (11) et l'année (2018).</w:t>
      </w:r>
    </w:p>
    <w:p w14:paraId="11503028" w14:textId="77777777" w:rsidR="00953AA4" w:rsidRDefault="00953AA4" w:rsidP="005A6C31">
      <w:r>
        <w:t>12000 : code postale de l’établissement</w:t>
      </w:r>
    </w:p>
    <w:p w14:paraId="4C542D65" w14:textId="77777777" w:rsidR="00D741D4" w:rsidRDefault="00D741D4">
      <w:pPr>
        <w:jc w:val="left"/>
      </w:pPr>
      <w:r>
        <w:br w:type="page"/>
      </w:r>
    </w:p>
    <w:p w14:paraId="545E64BD" w14:textId="77777777" w:rsidR="008D3C09" w:rsidRDefault="008D3C09" w:rsidP="008D3C09">
      <w:pPr>
        <w:pStyle w:val="Titre1"/>
      </w:pPr>
      <w:bookmarkStart w:id="32" w:name="_Toc535248652"/>
      <w:r>
        <w:lastRenderedPageBreak/>
        <w:t>Création des comptes utilisateur</w:t>
      </w:r>
      <w:bookmarkEnd w:id="32"/>
    </w:p>
    <w:p w14:paraId="444B99D3" w14:textId="77777777" w:rsidR="00610CCD" w:rsidRDefault="00A903CC" w:rsidP="00674254">
      <w:pPr>
        <w:pStyle w:val="Remarque"/>
      </w:pPr>
      <w:r w:rsidRPr="00610CCD">
        <w:rPr>
          <w:rStyle w:val="RemarqueCar"/>
          <w:sz w:val="36"/>
          <w:szCs w:val="36"/>
        </w:rPr>
        <w:t>Procédure à faire par le bureau d'études</w:t>
      </w:r>
      <w:r w:rsidRPr="00610CCD">
        <w:rPr>
          <w:sz w:val="36"/>
          <w:szCs w:val="36"/>
        </w:rPr>
        <w:t>.</w:t>
      </w:r>
    </w:p>
    <w:p w14:paraId="23591476" w14:textId="22FCEFA7" w:rsidR="00610CCD" w:rsidRDefault="00610CCD" w:rsidP="00610CCD">
      <w:pPr>
        <w:pStyle w:val="Paragraphedeliste"/>
        <w:numPr>
          <w:ilvl w:val="0"/>
          <w:numId w:val="11"/>
        </w:numPr>
        <w:rPr>
          <w:rStyle w:val="Lienhypertexte"/>
          <w:color w:val="000000" w:themeColor="text1"/>
          <w:u w:val="none"/>
        </w:rPr>
      </w:pPr>
      <w:r>
        <w:t xml:space="preserve">Tapez sur un navigateur l’adresse : </w:t>
      </w:r>
      <w:hyperlink r:id="rId123" w:history="1">
        <w:r w:rsidRPr="007B37EF">
          <w:rPr>
            <w:rStyle w:val="Lienhypertexte"/>
          </w:rPr>
          <w:t>https://citybox2.axione.fr/reports</w:t>
        </w:r>
      </w:hyperlink>
      <w:r>
        <w:rPr>
          <w:rStyle w:val="Lienhypertexte"/>
        </w:rPr>
        <w:t xml:space="preserve"> </w:t>
      </w:r>
      <w:r w:rsidRPr="00DB2F85">
        <w:rPr>
          <w:rStyle w:val="Lienhypertexte"/>
          <w:color w:val="000000" w:themeColor="text1"/>
          <w:u w:val="none"/>
        </w:rPr>
        <w:t>puis entrer le login et le mot de passe</w:t>
      </w:r>
      <w:r w:rsidR="00886BE0">
        <w:rPr>
          <w:rStyle w:val="Lienhypertexte"/>
          <w:color w:val="000000" w:themeColor="text1"/>
          <w:u w:val="none"/>
        </w:rPr>
        <w:t xml:space="preserve"> comme ceci</w:t>
      </w:r>
      <w:r>
        <w:rPr>
          <w:rStyle w:val="Lienhypertexte"/>
          <w:color w:val="000000" w:themeColor="text1"/>
          <w:u w:val="none"/>
        </w:rPr>
        <w:t xml:space="preserve"> :</w:t>
      </w:r>
    </w:p>
    <w:p w14:paraId="2B72C06B" w14:textId="77777777" w:rsidR="00610CCD" w:rsidRDefault="00610CCD" w:rsidP="00610CCD">
      <w:pPr>
        <w:rPr>
          <w:rStyle w:val="Lienhypertexte"/>
          <w:color w:val="000000" w:themeColor="text1"/>
          <w:u w:val="none"/>
        </w:rPr>
      </w:pPr>
      <w:r>
        <w:rPr>
          <w:noProof/>
        </w:rPr>
        <w:drawing>
          <wp:anchor distT="0" distB="0" distL="114300" distR="114300" simplePos="0" relativeHeight="252248576" behindDoc="0" locked="0" layoutInCell="1" allowOverlap="1" wp14:anchorId="5CE34EA1" wp14:editId="174C6B4E">
            <wp:simplePos x="0" y="0"/>
            <wp:positionH relativeFrom="column">
              <wp:posOffset>2303780</wp:posOffset>
            </wp:positionH>
            <wp:positionV relativeFrom="paragraph">
              <wp:posOffset>8636</wp:posOffset>
            </wp:positionV>
            <wp:extent cx="1828800" cy="2052955"/>
            <wp:effectExtent l="0" t="0" r="0" b="4445"/>
            <wp:wrapThrough wrapText="bothSides">
              <wp:wrapPolygon edited="0">
                <wp:start x="0" y="0"/>
                <wp:lineTo x="0" y="21446"/>
                <wp:lineTo x="21375" y="21446"/>
                <wp:lineTo x="21375" y="0"/>
                <wp:lineTo x="0" y="0"/>
              </wp:wrapPolygon>
            </wp:wrapThrough>
            <wp:docPr id="565" name="Imag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2019-01-07_16542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4CA2A2" w14:textId="77777777" w:rsidR="00610CCD" w:rsidRDefault="00610CCD" w:rsidP="00610CCD">
      <w:pPr>
        <w:rPr>
          <w:rStyle w:val="Lienhypertexte"/>
          <w:color w:val="000000" w:themeColor="text1"/>
          <w:u w:val="none"/>
        </w:rPr>
      </w:pPr>
    </w:p>
    <w:p w14:paraId="530811EB" w14:textId="77777777" w:rsidR="00610CCD" w:rsidRDefault="00610CCD" w:rsidP="00610CCD">
      <w:pPr>
        <w:rPr>
          <w:rStyle w:val="Lienhypertexte"/>
          <w:color w:val="000000" w:themeColor="text1"/>
          <w:u w:val="none"/>
        </w:rPr>
      </w:pPr>
    </w:p>
    <w:p w14:paraId="77A441F4" w14:textId="77777777" w:rsidR="00610CCD" w:rsidRDefault="00610CCD" w:rsidP="00610CCD">
      <w:pPr>
        <w:rPr>
          <w:rStyle w:val="Lienhypertexte"/>
          <w:color w:val="000000" w:themeColor="text1"/>
          <w:u w:val="none"/>
        </w:rPr>
      </w:pPr>
    </w:p>
    <w:p w14:paraId="738328D2" w14:textId="77777777" w:rsidR="00610CCD" w:rsidRDefault="00610CCD" w:rsidP="00610CCD">
      <w:pPr>
        <w:rPr>
          <w:rStyle w:val="Lienhypertexte"/>
          <w:color w:val="000000" w:themeColor="text1"/>
          <w:u w:val="none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2249600" behindDoc="0" locked="0" layoutInCell="1" allowOverlap="1" wp14:anchorId="69BD49A1" wp14:editId="1DBE8B78">
                <wp:simplePos x="0" y="0"/>
                <wp:positionH relativeFrom="column">
                  <wp:posOffset>2469261</wp:posOffset>
                </wp:positionH>
                <wp:positionV relativeFrom="paragraph">
                  <wp:posOffset>139065</wp:posOffset>
                </wp:positionV>
                <wp:extent cx="548640" cy="213360"/>
                <wp:effectExtent l="0" t="0" r="3810" b="0"/>
                <wp:wrapNone/>
                <wp:docPr id="566" name="Rectangle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2133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8E47C" w14:textId="77777777" w:rsidR="00E12BC3" w:rsidRPr="00610CCD" w:rsidRDefault="00E12BC3" w:rsidP="00886BE0">
                            <w:pPr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  <w:r w:rsidRPr="00610CCD">
                              <w:rPr>
                                <w:sz w:val="16"/>
                                <w:szCs w:val="16"/>
                              </w:rPr>
                              <w:t>Cristian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66" o:spid="_x0000_s1236" style="position:absolute;left:0;text-align:left;margin-left:194.45pt;margin-top:10.95pt;width:43.2pt;height:16.8pt;z-index:25224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" fillcolor="white [3212]" stroked="f" strokeweight="1.5pt">
                <v:textbox>
                  <w:txbxContent>
                    <w:p w:rsidR="00E12BC3" w:rsidRPr="00610CCD" w:rsidRDefault="00E12BC3" w:rsidP="00886BE0">
                      <w:pPr>
                        <w:jc w:val="left"/>
                        <w:rPr>
                          <w:sz w:val="16"/>
                          <w:szCs w:val="16"/>
                        </w:rPr>
                      </w:pPr>
                      <w:r w:rsidRPr="00610CCD">
                        <w:rPr>
                          <w:sz w:val="16"/>
                          <w:szCs w:val="16"/>
                        </w:rPr>
                        <w:t>Cristian</w:t>
                      </w:r>
                    </w:p>
                  </w:txbxContent>
                </v:textbox>
              </v:rect>
            </w:pict>
          </mc:Fallback>
        </mc:AlternateContent>
      </w:r>
    </w:p>
    <w:p w14:paraId="09C1F1CF" w14:textId="77777777" w:rsidR="00610CCD" w:rsidRDefault="00886BE0" w:rsidP="00610CCD">
      <w:pPr>
        <w:rPr>
          <w:rStyle w:val="Lienhypertexte"/>
          <w:color w:val="000000" w:themeColor="text1"/>
          <w:u w:val="none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2251648" behindDoc="0" locked="0" layoutInCell="1" allowOverlap="1" wp14:anchorId="31F9363D" wp14:editId="40A28C1D">
                <wp:simplePos x="0" y="0"/>
                <wp:positionH relativeFrom="column">
                  <wp:posOffset>2468499</wp:posOffset>
                </wp:positionH>
                <wp:positionV relativeFrom="paragraph">
                  <wp:posOffset>64389</wp:posOffset>
                </wp:positionV>
                <wp:extent cx="1298448" cy="237744"/>
                <wp:effectExtent l="0" t="0" r="0" b="0"/>
                <wp:wrapNone/>
                <wp:docPr id="567" name="Rectangle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8448" cy="23774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54DDF9A" w14:textId="77777777" w:rsidR="00E12BC3" w:rsidRPr="00610CCD" w:rsidRDefault="00E12BC3" w:rsidP="00886BE0">
                            <w:pPr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ERM@utomat1smes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D1682B" id="Rectangle 567" o:spid="_x0000_s1237" style="position:absolute;left:0;text-align:left;margin-left:194.35pt;margin-top:5.05pt;width:102.25pt;height:18.7pt;z-index:25225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" fillcolor="window" stroked="f" strokeweight="1.5pt">
                <v:textbox>
                  <w:txbxContent>
                    <w:p w:rsidR="00E12BC3" w:rsidRPr="00610CCD" w:rsidRDefault="00E12BC3" w:rsidP="00886BE0">
                      <w:pPr>
                        <w:jc w:val="left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ERM@utomat1smes</w:t>
                      </w:r>
                    </w:p>
                  </w:txbxContent>
                </v:textbox>
              </v:rect>
            </w:pict>
          </mc:Fallback>
        </mc:AlternateContent>
      </w:r>
    </w:p>
    <w:p w14:paraId="70664CDE" w14:textId="77777777" w:rsidR="00610CCD" w:rsidRDefault="00610CCD" w:rsidP="00610CCD">
      <w:pPr>
        <w:rPr>
          <w:rStyle w:val="Lienhypertexte"/>
          <w:color w:val="000000" w:themeColor="text1"/>
          <w:u w:val="none"/>
        </w:rPr>
      </w:pPr>
    </w:p>
    <w:p w14:paraId="1F9FC31B" w14:textId="77777777" w:rsidR="00610CCD" w:rsidRPr="00610CCD" w:rsidRDefault="00610CCD" w:rsidP="00610CCD">
      <w:pPr>
        <w:rPr>
          <w:rStyle w:val="Lienhypertexte"/>
          <w:color w:val="000000" w:themeColor="text1"/>
          <w:u w:val="none"/>
        </w:rPr>
      </w:pPr>
    </w:p>
    <w:p w14:paraId="4F0CB05C" w14:textId="77777777" w:rsidR="00610CCD" w:rsidRPr="00DB2F85" w:rsidRDefault="00610CCD" w:rsidP="00610CCD">
      <w:pPr>
        <w:pStyle w:val="Paragraphedeliste"/>
        <w:numPr>
          <w:ilvl w:val="0"/>
          <w:numId w:val="11"/>
        </w:numPr>
        <w:rPr>
          <w:rStyle w:val="Lienhypertexte"/>
          <w:color w:val="000000" w:themeColor="text1"/>
          <w:u w:val="none"/>
        </w:rPr>
      </w:pPr>
      <w:r>
        <w:t>Aller dans l'onglet "</w:t>
      </w:r>
      <w:r w:rsidRPr="008D3C09">
        <w:rPr>
          <w:b/>
        </w:rPr>
        <w:t>Utilisateur</w:t>
      </w:r>
      <w:r>
        <w:t>" puis suivre les étapes indiquées.</w:t>
      </w:r>
      <w:r>
        <w:rPr>
          <w:rStyle w:val="Lienhypertexte"/>
          <w:color w:val="000000" w:themeColor="text1"/>
          <w:u w:val="none"/>
        </w:rPr>
        <w:t xml:space="preserve"> </w:t>
      </w:r>
    </w:p>
    <w:p w14:paraId="34D69330" w14:textId="77777777" w:rsidR="008D3C09" w:rsidRDefault="008D3C09" w:rsidP="008D3C09">
      <w:r>
        <w:rPr>
          <w:noProof/>
        </w:rPr>
        <w:drawing>
          <wp:anchor distT="0" distB="0" distL="114300" distR="114300" simplePos="0" relativeHeight="252061184" behindDoc="0" locked="0" layoutInCell="1" allowOverlap="1" wp14:anchorId="36E61917" wp14:editId="345D580E">
            <wp:simplePos x="0" y="0"/>
            <wp:positionH relativeFrom="margin">
              <wp:posOffset>170597</wp:posOffset>
            </wp:positionH>
            <wp:positionV relativeFrom="paragraph">
              <wp:posOffset>276605</wp:posOffset>
            </wp:positionV>
            <wp:extent cx="6018530" cy="3477895"/>
            <wp:effectExtent l="0" t="0" r="1270" b="8255"/>
            <wp:wrapThrough wrapText="bothSides">
              <wp:wrapPolygon edited="0">
                <wp:start x="0" y="0"/>
                <wp:lineTo x="0" y="21533"/>
                <wp:lineTo x="21536" y="21533"/>
                <wp:lineTo x="21536" y="0"/>
                <wp:lineTo x="0" y="0"/>
              </wp:wrapPolygon>
            </wp:wrapThrough>
            <wp:docPr id="454" name="Imag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2019-01-04_104900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8530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96325" w14:textId="77777777" w:rsidR="008D3C09" w:rsidRDefault="008D3C09" w:rsidP="008D3C09">
      <w:r>
        <w:rPr>
          <w:noProof/>
        </w:rPr>
        <mc:AlternateContent>
          <mc:Choice Requires="wps">
            <w:drawing>
              <wp:anchor distT="0" distB="0" distL="114300" distR="114300" simplePos="0" relativeHeight="252062208" behindDoc="0" locked="0" layoutInCell="1" allowOverlap="1" wp14:anchorId="7C07DC9C" wp14:editId="54A75078">
                <wp:simplePos x="0" y="0"/>
                <wp:positionH relativeFrom="column">
                  <wp:posOffset>281400</wp:posOffset>
                </wp:positionH>
                <wp:positionV relativeFrom="paragraph">
                  <wp:posOffset>63926</wp:posOffset>
                </wp:positionV>
                <wp:extent cx="1665027" cy="846162"/>
                <wp:effectExtent l="0" t="0" r="11430" b="11430"/>
                <wp:wrapNone/>
                <wp:docPr id="455" name="Rectangle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5027" cy="8461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27B527" id="Rectangle 455" o:spid="_x0000_s1026" style="position:absolute;margin-left:22.15pt;margin-top:5.05pt;width:131.1pt;height:66.65pt;z-index:2520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" filled="f" strokecolor="red" strokeweight="1.5pt"/>
            </w:pict>
          </mc:Fallback>
        </mc:AlternateContent>
      </w:r>
    </w:p>
    <w:p w14:paraId="7CBD3996" w14:textId="77777777" w:rsidR="008D3C09" w:rsidRDefault="008D3C09" w:rsidP="008D3C09"/>
    <w:p w14:paraId="025723B6" w14:textId="77777777" w:rsidR="008D3C09" w:rsidRDefault="008D3C09" w:rsidP="008D3C09"/>
    <w:p w14:paraId="6401A61A" w14:textId="77777777" w:rsidR="008D3C09" w:rsidRDefault="008D3C09" w:rsidP="008D3C09"/>
    <w:p w14:paraId="2E4E1B00" w14:textId="77777777" w:rsidR="008D3C09" w:rsidRDefault="008D3C09" w:rsidP="008D3C09"/>
    <w:p w14:paraId="056E9A88" w14:textId="77777777" w:rsidR="008D3C09" w:rsidRDefault="008D3C09" w:rsidP="008D3C09"/>
    <w:p w14:paraId="7F2B0A7A" w14:textId="77777777" w:rsidR="008D3C09" w:rsidRDefault="008D3C09" w:rsidP="008D3C09"/>
    <w:p w14:paraId="313DD791" w14:textId="77777777" w:rsidR="008D3C09" w:rsidRDefault="008D3C09" w:rsidP="008D3C09"/>
    <w:p w14:paraId="2C83A939" w14:textId="77777777" w:rsidR="008D3C09" w:rsidRDefault="008D3C09" w:rsidP="008D3C09"/>
    <w:p w14:paraId="51FFB77D" w14:textId="77777777" w:rsidR="008D3C09" w:rsidRDefault="008D3C09" w:rsidP="008D3C09"/>
    <w:p w14:paraId="5A2F10B3" w14:textId="77777777" w:rsidR="008D3C09" w:rsidRDefault="008D3C09" w:rsidP="008D3C09"/>
    <w:p w14:paraId="5AA07825" w14:textId="77777777" w:rsidR="008D3C09" w:rsidRPr="008D3C09" w:rsidRDefault="008D3C09" w:rsidP="008D3C09"/>
    <w:p w14:paraId="592E0A77" w14:textId="77777777" w:rsidR="00D741D4" w:rsidRDefault="008D3C09" w:rsidP="00BD6FEA">
      <w:pPr>
        <w:jc w:val="left"/>
      </w:pPr>
      <w:r>
        <w:br w:type="page"/>
      </w:r>
    </w:p>
    <w:p w14:paraId="56546E11" w14:textId="77777777" w:rsidR="000277E5" w:rsidRDefault="000277E5" w:rsidP="000277E5">
      <w:pPr>
        <w:pStyle w:val="Titre3"/>
      </w:pPr>
      <w:bookmarkStart w:id="33" w:name="_Toc535248653"/>
      <w:r>
        <w:lastRenderedPageBreak/>
        <w:t>Création compte administrateur</w:t>
      </w:r>
      <w:bookmarkEnd w:id="33"/>
    </w:p>
    <w:p w14:paraId="000F5F2B" w14:textId="77777777" w:rsidR="006F7697" w:rsidRDefault="006F7697" w:rsidP="006F7697">
      <w:pPr>
        <w:pStyle w:val="Titre4"/>
      </w:pPr>
      <w:bookmarkStart w:id="34" w:name="_Toc535248654"/>
      <w:r>
        <w:t>Profil</w:t>
      </w:r>
      <w:bookmarkEnd w:id="34"/>
    </w:p>
    <w:p w14:paraId="68C291B1" w14:textId="77777777" w:rsidR="00FA7030" w:rsidRDefault="00A903CC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2110336" behindDoc="0" locked="0" layoutInCell="1" allowOverlap="1" wp14:anchorId="31C6F8EA" wp14:editId="3948035F">
                <wp:simplePos x="0" y="0"/>
                <wp:positionH relativeFrom="column">
                  <wp:posOffset>911071</wp:posOffset>
                </wp:positionH>
                <wp:positionV relativeFrom="paragraph">
                  <wp:posOffset>277788</wp:posOffset>
                </wp:positionV>
                <wp:extent cx="4044462" cy="841508"/>
                <wp:effectExtent l="0" t="0" r="0" b="0"/>
                <wp:wrapNone/>
                <wp:docPr id="491" name="Groupe 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4462" cy="841508"/>
                          <a:chOff x="0" y="0"/>
                          <a:chExt cx="3863082" cy="841508"/>
                        </a:xfrm>
                      </wpg:grpSpPr>
                      <pic:pic xmlns:pic="http://schemas.openxmlformats.org/drawingml/2006/picture">
                        <pic:nvPicPr>
                          <pic:cNvPr id="481" name="Image 481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51987" y="502418"/>
                            <a:ext cx="2411095" cy="3390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" name="Rectangle 482"/>
                        <wps:cNvSpPr/>
                        <wps:spPr>
                          <a:xfrm>
                            <a:off x="1492180" y="592853"/>
                            <a:ext cx="368300" cy="157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0" y="241161"/>
                            <a:ext cx="1166883" cy="27295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CBE79F" w14:textId="77777777" w:rsidR="00E12BC3" w:rsidRDefault="00E12BC3" w:rsidP="00FA7030">
                              <w:pPr>
                                <w:jc w:val="center"/>
                              </w:pPr>
                              <w:r>
                                <w:t>Code analytique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1858945" y="592853"/>
                            <a:ext cx="245110" cy="15621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2105130" y="592853"/>
                            <a:ext cx="1678305" cy="15668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Connecteur droit avec flèche 486"/>
                        <wps:cNvCnPr/>
                        <wps:spPr>
                          <a:xfrm>
                            <a:off x="1170633" y="502418"/>
                            <a:ext cx="316871" cy="162963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1361552" y="5025"/>
                            <a:ext cx="679010" cy="27295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0E2AA7F" w14:textId="77777777" w:rsidR="00E12BC3" w:rsidRDefault="00E12BC3" w:rsidP="00997973">
                              <w:pPr>
                                <w:jc w:val="center"/>
                              </w:pPr>
                              <w:r>
                                <w:t>N° série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Connecteur droit avec flèche 488"/>
                        <wps:cNvCnPr/>
                        <wps:spPr>
                          <a:xfrm>
                            <a:off x="1909187" y="281354"/>
                            <a:ext cx="81298" cy="301877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2371179" y="0"/>
                            <a:ext cx="1251251" cy="27295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FDCEC92" w14:textId="77777777" w:rsidR="00E12BC3" w:rsidRDefault="00E12BC3" w:rsidP="00997973">
                              <w:r>
                                <w:t>Centre de formation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Connecteur droit avec flèche 490"/>
                        <wps:cNvCnPr/>
                        <wps:spPr>
                          <a:xfrm flipH="1">
                            <a:off x="2738176" y="271306"/>
                            <a:ext cx="135802" cy="321398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e 491" o:spid="_x0000_s1238" style="position:absolute;left:0;text-align:left;margin-left:71.75pt;margin-top:21.85pt;width:318.45pt;height:66.25pt;z-index:252110336;mso-width-relative:margin" coordsize="38630,841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">
                <v:shape id="Image 481" o:spid="_x0000_s1239" type="#_x0000_t75" style="position:absolute;left:14519;top:5024;width:24111;height:3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">
                  <v:imagedata r:id="rId126" o:title=""/>
                </v:shape>
                <v:rect id="Rectangle 482" o:spid="_x0000_s1240" style="position:absolute;left:14921;top:5928;width:3683;height:1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" filled="f" strokecolor="red"/>
                <v:rect id="Rectangle 483" o:spid="_x0000_s1241" style="position:absolute;top:2411;width:11668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" fillcolor="white [3201]" strokecolor="red" strokeweight="1.5pt">
                  <v:textbox>
                    <w:txbxContent>
                      <w:p w:rsidR="00E12BC3" w:rsidRDefault="00E12BC3" w:rsidP="00FA7030">
                        <w:pPr>
                          <w:jc w:val="center"/>
                        </w:pPr>
                        <w:r>
                          <w:t>Code analytique</w:t>
                        </w:r>
                      </w:p>
                    </w:txbxContent>
                  </v:textbox>
                </v:rect>
                <v:rect id="Rectangle 484" o:spid="_x0000_s1242" style="position:absolute;left:18589;top:5928;width:2451;height:1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" filled="f" strokecolor="red"/>
                <v:rect id="Rectangle 485" o:spid="_x0000_s1243" style="position:absolute;left:21051;top:5928;width:16783;height:15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" filled="f" strokecolor="red"/>
                <v:shape id="Connecteur droit avec flèche 486" o:spid="_x0000_s1244" type="#_x0000_t32" style="position:absolute;left:11706;top:5024;width:3169;height:162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" strokecolor="red">
                  <v:stroke endarrow="block"/>
                </v:shape>
                <v:rect id="Rectangle 487" o:spid="_x0000_s1245" style="position:absolute;left:13615;top:50;width:6790;height:2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" fillcolor="window" strokecolor="red" strokeweight="1.5pt">
                  <v:textbox>
                    <w:txbxContent>
                      <w:p w:rsidR="00E12BC3" w:rsidRDefault="00E12BC3" w:rsidP="00997973">
                        <w:pPr>
                          <w:jc w:val="center"/>
                        </w:pPr>
                        <w:r>
                          <w:t>N° série</w:t>
                        </w:r>
                      </w:p>
                    </w:txbxContent>
                  </v:textbox>
                </v:rect>
                <v:shape id="Connecteur droit avec flèche 488" o:spid="_x0000_s1246" type="#_x0000_t32" style="position:absolute;left:19091;top:2813;width:813;height:301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" strokecolor="red">
                  <v:stroke endarrow="block"/>
                </v:shape>
                <v:rect id="Rectangle 489" o:spid="_x0000_s1247" style="position:absolute;left:23711;width:12513;height:2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" fillcolor="window" strokecolor="red" strokeweight="1.5pt">
                  <v:textbox>
                    <w:txbxContent>
                      <w:p w:rsidR="00E12BC3" w:rsidRDefault="00E12BC3" w:rsidP="00997973">
                        <w:r>
                          <w:t>Centre de formation</w:t>
                        </w:r>
                      </w:p>
                    </w:txbxContent>
                  </v:textbox>
                </v:rect>
                <v:shape id="Connecteur droit avec flèche 490" o:spid="_x0000_s1248" type="#_x0000_t32" style="position:absolute;left:27381;top:2713;width:1358;height:321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" strokecolor="red">
                  <v:stroke endarrow="block"/>
                </v:shape>
              </v:group>
            </w:pict>
          </mc:Fallback>
        </mc:AlternateContent>
      </w:r>
      <w:r w:rsidR="00CF6152">
        <w:t>Lors de la création du profil, il faut écrire de la manière suivante</w:t>
      </w:r>
      <w:r w:rsidR="00FA7030">
        <w:t xml:space="preserve"> : </w:t>
      </w:r>
    </w:p>
    <w:p w14:paraId="0B5C1F6D" w14:textId="77777777" w:rsidR="00997973" w:rsidRDefault="00997973" w:rsidP="005A6C31"/>
    <w:p w14:paraId="682E5DD4" w14:textId="77777777" w:rsidR="006C7873" w:rsidRDefault="006C7873" w:rsidP="005A6C31"/>
    <w:p w14:paraId="55D287EC" w14:textId="77777777" w:rsidR="00FA7030" w:rsidRDefault="00FA7030" w:rsidP="005A6C31"/>
    <w:p w14:paraId="08B556E2" w14:textId="77777777" w:rsidR="00CF6152" w:rsidRDefault="00CF6152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2066304" behindDoc="0" locked="0" layoutInCell="1" allowOverlap="1" wp14:anchorId="1AB62F9A" wp14:editId="5A4CE37C">
                <wp:simplePos x="0" y="0"/>
                <wp:positionH relativeFrom="column">
                  <wp:posOffset>520237</wp:posOffset>
                </wp:positionH>
                <wp:positionV relativeFrom="paragraph">
                  <wp:posOffset>269478</wp:posOffset>
                </wp:positionV>
                <wp:extent cx="1603612" cy="2306472"/>
                <wp:effectExtent l="0" t="0" r="0" b="0"/>
                <wp:wrapNone/>
                <wp:docPr id="459" name="Groupe 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3612" cy="2306472"/>
                          <a:chOff x="0" y="0"/>
                          <a:chExt cx="2108835" cy="3009265"/>
                        </a:xfrm>
                      </wpg:grpSpPr>
                      <pic:pic xmlns:pic="http://schemas.openxmlformats.org/drawingml/2006/picture">
                        <pic:nvPicPr>
                          <pic:cNvPr id="456" name="Image 456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3009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Rectangle 457"/>
                        <wps:cNvSpPr/>
                        <wps:spPr>
                          <a:xfrm>
                            <a:off x="102358" y="88710"/>
                            <a:ext cx="1119116" cy="204309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7DD84B" id="Groupe 459" o:spid="_x0000_s1026" style="position:absolute;margin-left:40.95pt;margin-top:21.2pt;width:126.25pt;height:181.6pt;z-index:252066304;mso-width-relative:margin;mso-height-relative:margin" coordsize="21088,3009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">
                <v:shape id="Image 456" o:spid="_x0000_s1027" type="#_x0000_t75" style="position:absolute;width:21088;height:30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">
                  <v:imagedata r:id="rId128" o:title=""/>
                </v:shape>
                <v:rect id="Rectangle 457" o:spid="_x0000_s1028" style="position:absolute;left:1023;top:887;width:11191;height:20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" filled="f" strokecolor="red" strokeweight="1.5pt"/>
              </v:group>
            </w:pict>
          </mc:Fallback>
        </mc:AlternateContent>
      </w:r>
      <w:r>
        <w:t>Pour cela cliquer sur l'onglet suivant :</w:t>
      </w:r>
    </w:p>
    <w:p w14:paraId="2FD2D007" w14:textId="77777777" w:rsidR="008D3C09" w:rsidRDefault="008D3C09" w:rsidP="005A6C31"/>
    <w:p w14:paraId="458371A9" w14:textId="77777777" w:rsidR="008D3C09" w:rsidRDefault="008D3C09" w:rsidP="005A6C31"/>
    <w:p w14:paraId="5EAC476B" w14:textId="77777777" w:rsidR="008D3C09" w:rsidRDefault="008D3C09" w:rsidP="005A6C31"/>
    <w:p w14:paraId="123CCAB6" w14:textId="77777777" w:rsidR="008D3C09" w:rsidRDefault="008D3C09" w:rsidP="005A6C31"/>
    <w:p w14:paraId="41395EBD" w14:textId="77777777" w:rsidR="008D3C09" w:rsidRDefault="008D3C09" w:rsidP="005A6C31"/>
    <w:p w14:paraId="50F46275" w14:textId="77777777" w:rsidR="008D3C09" w:rsidRDefault="008D3C09" w:rsidP="005A6C31"/>
    <w:p w14:paraId="4A720EA0" w14:textId="77777777" w:rsidR="008D3C09" w:rsidRDefault="008D3C09" w:rsidP="005A6C31"/>
    <w:p w14:paraId="14A7EE17" w14:textId="77777777" w:rsidR="006C7873" w:rsidRDefault="006C7873" w:rsidP="005A6C31"/>
    <w:p w14:paraId="0965934B" w14:textId="77777777" w:rsidR="008D3C09" w:rsidRDefault="00A903CC" w:rsidP="005A6C31">
      <w:r>
        <w:rPr>
          <w:noProof/>
        </w:rPr>
        <mc:AlternateContent>
          <mc:Choice Requires="wpg">
            <w:drawing>
              <wp:anchor distT="0" distB="0" distL="114300" distR="114300" simplePos="0" relativeHeight="252076544" behindDoc="0" locked="0" layoutInCell="1" allowOverlap="1" wp14:anchorId="52C00342" wp14:editId="2B49D471">
                <wp:simplePos x="0" y="0"/>
                <wp:positionH relativeFrom="column">
                  <wp:posOffset>499089</wp:posOffset>
                </wp:positionH>
                <wp:positionV relativeFrom="paragraph">
                  <wp:posOffset>207917</wp:posOffset>
                </wp:positionV>
                <wp:extent cx="1912620" cy="2708031"/>
                <wp:effectExtent l="0" t="0" r="0" b="0"/>
                <wp:wrapNone/>
                <wp:docPr id="465" name="Groupe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2620" cy="2708031"/>
                          <a:chOff x="0" y="0"/>
                          <a:chExt cx="2260600" cy="2961005"/>
                        </a:xfrm>
                      </wpg:grpSpPr>
                      <pic:pic xmlns:pic="http://schemas.openxmlformats.org/drawingml/2006/picture">
                        <pic:nvPicPr>
                          <pic:cNvPr id="458" name="Image 458"/>
                          <pic:cNvPicPr>
                            <a:picLocks noChangeAspect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0600" cy="2961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Rectangle 460"/>
                        <wps:cNvSpPr/>
                        <wps:spPr>
                          <a:xfrm>
                            <a:off x="61415" y="450376"/>
                            <a:ext cx="1119116" cy="204309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75062" y="805217"/>
                            <a:ext cx="1119116" cy="204309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88710" y="1160059"/>
                            <a:ext cx="1992573" cy="204309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81886" y="1514901"/>
                            <a:ext cx="1985750" cy="204309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EBB3B8" id="Groupe 465" o:spid="_x0000_s1026" style="position:absolute;margin-left:39.3pt;margin-top:16.35pt;width:150.6pt;height:213.25pt;z-index:252076544;mso-width-relative:margin;mso-height-relative:margin" coordsize="22606,296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">
                <v:shape id="Image 458" o:spid="_x0000_s1027" type="#_x0000_t75" style="position:absolute;width:22606;height:29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">
                  <v:imagedata r:id="rId130" o:title=""/>
                </v:shape>
                <v:rect id="Rectangle 460" o:spid="_x0000_s1028" style="position:absolute;left:614;top:4503;width:11191;height:20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" filled="f" strokecolor="red" strokeweight="1.5pt"/>
                <v:rect id="Rectangle 461" o:spid="_x0000_s1029" style="position:absolute;left:750;top:8052;width:11191;height:20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" filled="f" strokecolor="red" strokeweight="1.5pt"/>
                <v:rect id="Rectangle 462" o:spid="_x0000_s1030" style="position:absolute;left:887;top:11600;width:19925;height:20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" filled="f" strokecolor="red" strokeweight="1.5pt"/>
                <v:rect id="Rectangle 463" o:spid="_x0000_s1031" style="position:absolute;left:818;top:15149;width:19858;height:20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" filled="f" strokecolor="red" strokeweight="1.5pt"/>
              </v:group>
            </w:pict>
          </mc:Fallback>
        </mc:AlternateContent>
      </w:r>
      <w:r w:rsidR="00395F21">
        <w:t>Compléter les cases comme dans l'exemple ci-dessous puis enregistrer.</w:t>
      </w:r>
    </w:p>
    <w:p w14:paraId="18D05ACC" w14:textId="77777777" w:rsidR="008D3C09" w:rsidRDefault="008D3C09" w:rsidP="005A6C31"/>
    <w:p w14:paraId="0C380094" w14:textId="77777777" w:rsidR="008D3C09" w:rsidRDefault="008D3C09" w:rsidP="005A6C31"/>
    <w:p w14:paraId="5B7AF7A5" w14:textId="77777777" w:rsidR="008D3C09" w:rsidRDefault="008D3C09" w:rsidP="005A6C31"/>
    <w:p w14:paraId="177B5288" w14:textId="77777777" w:rsidR="008D3C09" w:rsidRDefault="008D3C09" w:rsidP="005A6C31"/>
    <w:p w14:paraId="7119D9DC" w14:textId="77777777" w:rsidR="008D3C09" w:rsidRDefault="00F3342D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130816" behindDoc="0" locked="0" layoutInCell="1" allowOverlap="1" wp14:anchorId="4A67C83E" wp14:editId="0A79E086">
                <wp:simplePos x="0" y="0"/>
                <wp:positionH relativeFrom="column">
                  <wp:posOffset>2635639</wp:posOffset>
                </wp:positionH>
                <wp:positionV relativeFrom="paragraph">
                  <wp:posOffset>234400</wp:posOffset>
                </wp:positionV>
                <wp:extent cx="1767385" cy="416257"/>
                <wp:effectExtent l="0" t="0" r="23495" b="22225"/>
                <wp:wrapNone/>
                <wp:docPr id="291" name="Rectangl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385" cy="416257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5A2B77" w14:textId="77777777" w:rsidR="00E12BC3" w:rsidRPr="00F3342D" w:rsidRDefault="00E12BC3" w:rsidP="00F3342D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F3342D">
                              <w:rPr>
                                <w:sz w:val="18"/>
                                <w:szCs w:val="18"/>
                              </w:rPr>
                              <w:t xml:space="preserve">Laisser cochés tous les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cases de la rubrique Applications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91" o:spid="_x0000_s1249" style="position:absolute;left:0;text-align:left;margin-left:207.55pt;margin-top:18.45pt;width:139.15pt;height:32.8pt;z-index:25213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" fillcolor="white [3201]" strokecolor="red" strokeweight="1.5pt">
                <v:textbox>
                  <w:txbxContent>
                    <w:p w:rsidR="00E12BC3" w:rsidRPr="00F3342D" w:rsidRDefault="00E12BC3" w:rsidP="00F3342D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F3342D">
                        <w:rPr>
                          <w:sz w:val="18"/>
                          <w:szCs w:val="18"/>
                        </w:rPr>
                        <w:t xml:space="preserve">Laisser cochés tous les </w:t>
                      </w:r>
                      <w:r>
                        <w:rPr>
                          <w:sz w:val="18"/>
                          <w:szCs w:val="18"/>
                        </w:rPr>
                        <w:t>cases de la rubrique Applications</w:t>
                      </w:r>
                    </w:p>
                  </w:txbxContent>
                </v:textbox>
              </v:rect>
            </w:pict>
          </mc:Fallback>
        </mc:AlternateContent>
      </w:r>
    </w:p>
    <w:p w14:paraId="07C7BE71" w14:textId="77777777" w:rsidR="008D3C09" w:rsidRDefault="00A56B2A" w:rsidP="00F3342D">
      <w:pPr>
        <w:tabs>
          <w:tab w:val="left" w:pos="436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1840" behindDoc="0" locked="0" layoutInCell="1" allowOverlap="1" wp14:anchorId="00A71AAC" wp14:editId="25B6EF7C">
                <wp:simplePos x="0" y="0"/>
                <wp:positionH relativeFrom="column">
                  <wp:posOffset>991083</wp:posOffset>
                </wp:positionH>
                <wp:positionV relativeFrom="paragraph">
                  <wp:posOffset>119229</wp:posOffset>
                </wp:positionV>
                <wp:extent cx="1651379" cy="45719"/>
                <wp:effectExtent l="38100" t="38100" r="25400" b="88265"/>
                <wp:wrapNone/>
                <wp:docPr id="313" name="Connecteur droit avec flèche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1379" cy="4571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A11C3" id="Connecteur droit avec flèche 313" o:spid="_x0000_s1026" type="#_x0000_t32" style="position:absolute;margin-left:78.05pt;margin-top:9.4pt;width:130.05pt;height:3.6pt;flip:x;z-index:2521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" strokecolor="red" strokeweight="1.5pt">
                <v:stroke endarrow="block"/>
              </v:shape>
            </w:pict>
          </mc:Fallback>
        </mc:AlternateContent>
      </w:r>
      <w:r w:rsidR="00F3342D">
        <w:rPr>
          <w:noProof/>
        </w:rPr>
        <mc:AlternateContent>
          <mc:Choice Requires="wps">
            <w:drawing>
              <wp:anchor distT="0" distB="0" distL="114300" distR="114300" simplePos="0" relativeHeight="252129792" behindDoc="0" locked="0" layoutInCell="1" allowOverlap="1" wp14:anchorId="760E27F5" wp14:editId="181FEB63">
                <wp:simplePos x="0" y="0"/>
                <wp:positionH relativeFrom="column">
                  <wp:posOffset>519269</wp:posOffset>
                </wp:positionH>
                <wp:positionV relativeFrom="paragraph">
                  <wp:posOffset>89535</wp:posOffset>
                </wp:positionV>
                <wp:extent cx="457200" cy="163773"/>
                <wp:effectExtent l="0" t="0" r="19050" b="27305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6377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589CC5" id="Rectangle 29" o:spid="_x0000_s1026" style="position:absolute;margin-left:40.9pt;margin-top:7.05pt;width:36pt;height:12.9pt;z-index:25212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" filled="f" strokecolor="red" strokeweight="1.5pt"/>
            </w:pict>
          </mc:Fallback>
        </mc:AlternateContent>
      </w:r>
      <w:r w:rsidR="00F3342D">
        <w:tab/>
      </w:r>
    </w:p>
    <w:p w14:paraId="14E1AFB9" w14:textId="77777777" w:rsidR="008D3C09" w:rsidRDefault="008D3C09" w:rsidP="005A6C31"/>
    <w:p w14:paraId="311F084D" w14:textId="77777777" w:rsidR="008D3C09" w:rsidRDefault="008D3C09" w:rsidP="005A6C31"/>
    <w:p w14:paraId="0E8E3F60" w14:textId="77777777" w:rsidR="008D3C09" w:rsidRDefault="008D3C09" w:rsidP="005A6C31"/>
    <w:p w14:paraId="022211B5" w14:textId="77777777" w:rsidR="000277E5" w:rsidRDefault="000277E5" w:rsidP="005A6C31"/>
    <w:p w14:paraId="700DF955" w14:textId="77777777" w:rsidR="00BC4AFE" w:rsidRDefault="00BC4AFE" w:rsidP="000377E6">
      <w:pPr>
        <w:pStyle w:val="Annotationimportante"/>
        <w:jc w:val="left"/>
      </w:pPr>
      <w:r>
        <w:t>Dans la case "</w:t>
      </w:r>
      <w:proofErr w:type="spellStart"/>
      <w:r>
        <w:t>Géozone</w:t>
      </w:r>
      <w:proofErr w:type="spellEnd"/>
      <w:r>
        <w:t>"</w:t>
      </w:r>
      <w:r w:rsidR="00953AA4">
        <w:t xml:space="preserve">, il faut </w:t>
      </w:r>
      <w:r w:rsidR="00395F21">
        <w:t xml:space="preserve">bien sélectionner la </w:t>
      </w:r>
      <w:proofErr w:type="spellStart"/>
      <w:r w:rsidR="00395F21">
        <w:t>g</w:t>
      </w:r>
      <w:r w:rsidR="00953AA4">
        <w:t>é</w:t>
      </w:r>
      <w:r w:rsidR="00395F21">
        <w:t>ozone</w:t>
      </w:r>
      <w:proofErr w:type="spellEnd"/>
      <w:r w:rsidR="00395F21">
        <w:t xml:space="preserve"> de la configuration concerné</w:t>
      </w:r>
      <w:r>
        <w:t>e</w:t>
      </w:r>
      <w:r w:rsidR="00E44F9E">
        <w:t>.</w:t>
      </w:r>
      <w:r>
        <w:br w:type="page"/>
      </w:r>
    </w:p>
    <w:p w14:paraId="63233501" w14:textId="77777777" w:rsidR="00BC4AFE" w:rsidRDefault="006C7873" w:rsidP="005A6C3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86784" behindDoc="0" locked="0" layoutInCell="1" allowOverlap="1" wp14:anchorId="1B95FD20" wp14:editId="641C6507">
                <wp:simplePos x="0" y="0"/>
                <wp:positionH relativeFrom="column">
                  <wp:posOffset>513402</wp:posOffset>
                </wp:positionH>
                <wp:positionV relativeFrom="paragraph">
                  <wp:posOffset>84048</wp:posOffset>
                </wp:positionV>
                <wp:extent cx="5609230" cy="3091218"/>
                <wp:effectExtent l="0" t="0" r="0" b="0"/>
                <wp:wrapNone/>
                <wp:docPr id="478" name="Groupe 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9230" cy="3091218"/>
                          <a:chOff x="0" y="0"/>
                          <a:chExt cx="6325159" cy="3233818"/>
                        </a:xfrm>
                      </wpg:grpSpPr>
                      <pic:pic xmlns:pic="http://schemas.openxmlformats.org/drawingml/2006/picture">
                        <pic:nvPicPr>
                          <pic:cNvPr id="469" name="Image 469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364" y="225188"/>
                            <a:ext cx="6106795" cy="30086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77" name="Groupe 477"/>
                        <wpg:cNvGrpSpPr/>
                        <wpg:grpSpPr>
                          <a:xfrm>
                            <a:off x="0" y="0"/>
                            <a:ext cx="5431808" cy="3002508"/>
                            <a:chOff x="0" y="0"/>
                            <a:chExt cx="5431808" cy="3002508"/>
                          </a:xfrm>
                        </wpg:grpSpPr>
                        <wps:wsp>
                          <wps:cNvPr id="470" name="Rectangle 470"/>
                          <wps:cNvSpPr/>
                          <wps:spPr>
                            <a:xfrm>
                              <a:off x="279779" y="2777319"/>
                              <a:ext cx="1119116" cy="204309"/>
                            </a:xfrm>
                            <a:prstGeom prst="rect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1" name="Rectangle 471"/>
                          <wps:cNvSpPr/>
                          <wps:spPr>
                            <a:xfrm>
                              <a:off x="4578823" y="313898"/>
                              <a:ext cx="852985" cy="232012"/>
                            </a:xfrm>
                            <a:prstGeom prst="rect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2" name="Rectangle 472"/>
                          <wps:cNvSpPr/>
                          <wps:spPr>
                            <a:xfrm>
                              <a:off x="0" y="2763672"/>
                              <a:ext cx="238836" cy="238836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B212A0C" w14:textId="77777777" w:rsidR="00E12BC3" w:rsidRDefault="00E12BC3" w:rsidP="00BC4AFE">
                                <w:pPr>
                                  <w:jc w:val="center"/>
                                </w:pPr>
                                <w: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3" name="Rectangle 473"/>
                          <wps:cNvSpPr/>
                          <wps:spPr>
                            <a:xfrm>
                              <a:off x="4940490" y="0"/>
                              <a:ext cx="238836" cy="238836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905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488FFB4C" w14:textId="77777777" w:rsidR="00E12BC3" w:rsidRDefault="00E12BC3" w:rsidP="00BC4AFE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478" o:spid="_x0000_s1250" style="position:absolute;left:0;text-align:left;margin-left:40.45pt;margin-top:6.6pt;width:441.65pt;height:243.4pt;z-index:252086784;mso-width-relative:margin;mso-height-relative:margin" coordsize="63251,3233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">
                <v:shape id="Image 469" o:spid="_x0000_s1251" type="#_x0000_t75" style="position:absolute;left:2183;top:2251;width:61068;height:30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">
                  <v:imagedata r:id="rId132" o:title=""/>
                </v:shape>
                <v:group id="Groupe 477" o:spid="_x0000_s1252" style="position:absolute;width:54318;height:30025" coordsize="54318,3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LR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uaLBfydCUdArn4BAAD//wMAUEsBAi0AFAAGAAgAAAAhANvh9svuAAAAhQEAABMAAAAAAAAA&#10;AAAAAAAAAAAAAFtDb250ZW50X1R5cGVzXS54bWxQSwECLQAUAAYACAAAACEAWvQsW78AAAAVAQAA&#10;CwAAAAAAAAAAAAAAAAAfAQAAX3JlbHMvLnJlbHNQSwECLQAUAAYACAAAACEA8UXS0cYAAADcAAAA&#10;DwAAAAAAAAAAAAAAAAAHAgAAZHJzL2Rvd25yZXYueG1sUEsFBgAAAAADAAMAtwAAAPoCAAAAAA==&#10;">
                  <v:rect id="Rectangle 470" o:spid="_x0000_s1253" style="position:absolute;left:2797;top:27773;width:11191;height:20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" filled="f" strokecolor="red" strokeweight="1.5pt"/>
                  <v:rect id="Rectangle 471" o:spid="_x0000_s1254" style="position:absolute;left:45788;top:3138;width:8530;height:23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" filled="f" strokecolor="red" strokeweight="1.5pt"/>
                  <v:rect id="Rectangle 472" o:spid="_x0000_s1255" style="position:absolute;top:27636;width:2388;height:23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" fillcolor="white [3201]" strokecolor="red" strokeweight="1.5pt">
                    <v:textbox>
                      <w:txbxContent>
                        <w:p w:rsidR="00E12BC3" w:rsidRDefault="00E12BC3" w:rsidP="00BC4AFE">
                          <w:pPr>
                            <w:jc w:val="center"/>
                          </w:pPr>
                          <w:r>
                            <w:t>1</w:t>
                          </w:r>
                        </w:p>
                      </w:txbxContent>
                    </v:textbox>
                  </v:rect>
                  <v:rect id="Rectangle 473" o:spid="_x0000_s1256" style="position:absolute;left:49404;width:2389;height:23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" fillcolor="window" strokecolor="red" strokeweight="1.5pt">
                    <v:textbox>
                      <w:txbxContent>
                        <w:p w:rsidR="00E12BC3" w:rsidRDefault="00E12BC3" w:rsidP="00BC4AFE">
                          <w:pPr>
                            <w:jc w:val="center"/>
                          </w:pPr>
                          <w:r>
                            <w:t>2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BC4AFE">
        <w:t>Ensuite</w:t>
      </w:r>
      <w:r w:rsidR="00E44F9E">
        <w:t xml:space="preserve"> avec l'exemple ci-dessous</w:t>
      </w:r>
      <w:r w:rsidR="00BC4AFE">
        <w:t xml:space="preserve"> </w:t>
      </w:r>
      <w:r w:rsidR="00E44F9E">
        <w:t>créer un nouvel utilisateur "</w:t>
      </w:r>
      <w:r w:rsidR="00E44F9E" w:rsidRPr="00E44F9E">
        <w:rPr>
          <w:b/>
        </w:rPr>
        <w:t>Administrateur</w:t>
      </w:r>
      <w:r w:rsidR="00E44F9E">
        <w:t>"</w:t>
      </w:r>
      <w:r w:rsidR="00BC4AFE">
        <w:t xml:space="preserve"> :</w:t>
      </w:r>
    </w:p>
    <w:p w14:paraId="58B55355" w14:textId="77777777" w:rsidR="00BC4AFE" w:rsidRDefault="00BC4AFE" w:rsidP="005A6C31"/>
    <w:p w14:paraId="3F4ADA44" w14:textId="77777777" w:rsidR="00BC4AFE" w:rsidRDefault="00BC4AFE" w:rsidP="005A6C31"/>
    <w:p w14:paraId="35A43C3E" w14:textId="77777777" w:rsidR="00BC4AFE" w:rsidRDefault="00BC4AFE" w:rsidP="005A6C31"/>
    <w:p w14:paraId="78A7F2AF" w14:textId="77777777" w:rsidR="00BC4AFE" w:rsidRDefault="00BC4AFE" w:rsidP="005A6C31"/>
    <w:p w14:paraId="5E160D72" w14:textId="77777777" w:rsidR="00BC4AFE" w:rsidRDefault="00BC4AFE" w:rsidP="005A6C31"/>
    <w:p w14:paraId="0F0EC195" w14:textId="77777777" w:rsidR="00BC4AFE" w:rsidRDefault="00BC4AFE" w:rsidP="005A6C31"/>
    <w:p w14:paraId="44252B93" w14:textId="77777777" w:rsidR="00BC4AFE" w:rsidRDefault="00BC4AFE" w:rsidP="005A6C31"/>
    <w:p w14:paraId="610573F4" w14:textId="77777777" w:rsidR="00BC4AFE" w:rsidRDefault="00BC4AFE" w:rsidP="005A6C31"/>
    <w:p w14:paraId="293E3168" w14:textId="77777777" w:rsidR="00BC4AFE" w:rsidRDefault="00BC4AFE" w:rsidP="005A6C31"/>
    <w:p w14:paraId="51FA2D7C" w14:textId="77777777" w:rsidR="00BC4AFE" w:rsidRDefault="00BC4AFE" w:rsidP="005A6C31"/>
    <w:p w14:paraId="05AFCB90" w14:textId="77777777" w:rsidR="006C7873" w:rsidRDefault="006C7873" w:rsidP="005A6C31"/>
    <w:p w14:paraId="4420FACD" w14:textId="77777777" w:rsidR="00BC4AFE" w:rsidRDefault="00A903CC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092928" behindDoc="0" locked="0" layoutInCell="1" allowOverlap="1" wp14:anchorId="305CA46C" wp14:editId="6D1C85C5">
                <wp:simplePos x="0" y="0"/>
                <wp:positionH relativeFrom="column">
                  <wp:posOffset>3955722</wp:posOffset>
                </wp:positionH>
                <wp:positionV relativeFrom="paragraph">
                  <wp:posOffset>159762</wp:posOffset>
                </wp:positionV>
                <wp:extent cx="306475" cy="277907"/>
                <wp:effectExtent l="0" t="0" r="17780" b="27305"/>
                <wp:wrapNone/>
                <wp:docPr id="480" name="Rectangle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475" cy="2779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73E1EFA" w14:textId="77777777" w:rsidR="00E12BC3" w:rsidRDefault="00E12BC3" w:rsidP="006C7873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B04FE5" id="Rectangle 480" o:spid="_x0000_s1257" style="position:absolute;left:0;text-align:left;margin-left:311.45pt;margin-top:12.6pt;width:24.15pt;height:21.9pt;z-index:2520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" fillcolor="window" strokecolor="red" strokeweight="1.5pt">
                <v:textbox>
                  <w:txbxContent>
                    <w:p w:rsidR="00E12BC3" w:rsidRDefault="00E12BC3" w:rsidP="006C7873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0880" behindDoc="0" locked="0" layoutInCell="1" allowOverlap="1" wp14:anchorId="7A44BBCB" wp14:editId="39E543DF">
                <wp:simplePos x="0" y="0"/>
                <wp:positionH relativeFrom="column">
                  <wp:posOffset>1408465</wp:posOffset>
                </wp:positionH>
                <wp:positionV relativeFrom="paragraph">
                  <wp:posOffset>179860</wp:posOffset>
                </wp:positionV>
                <wp:extent cx="276113" cy="258110"/>
                <wp:effectExtent l="0" t="0" r="10160" b="27940"/>
                <wp:wrapNone/>
                <wp:docPr id="479" name="Rectangle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113" cy="2581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E1F9245" w14:textId="77777777" w:rsidR="00E12BC3" w:rsidRDefault="00E12BC3" w:rsidP="006C7873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025D65" id="Rectangle 479" o:spid="_x0000_s1258" style="position:absolute;left:0;text-align:left;margin-left:110.9pt;margin-top:14.15pt;width:21.75pt;height:20.3pt;z-index:25209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" fillcolor="window" strokecolor="red" strokeweight="1.5pt">
                <v:textbox>
                  <w:txbxContent>
                    <w:p w:rsidR="00E12BC3" w:rsidRDefault="00E12BC3" w:rsidP="006C7873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E44F9E">
        <w:t>Une nouvelle fenêtre s'ouvre puis la compléter comme dans l'exemple affiché à droit</w:t>
      </w:r>
      <w:r w:rsidR="00953AA4">
        <w:t>e :</w:t>
      </w:r>
    </w:p>
    <w:p w14:paraId="404259BF" w14:textId="77777777" w:rsidR="00E44F9E" w:rsidRDefault="00A903CC" w:rsidP="005A6C31">
      <w:r>
        <w:rPr>
          <w:noProof/>
        </w:rPr>
        <w:drawing>
          <wp:anchor distT="0" distB="0" distL="114300" distR="114300" simplePos="0" relativeHeight="252111360" behindDoc="0" locked="0" layoutInCell="1" allowOverlap="1" wp14:anchorId="2B6995DC" wp14:editId="0CA6D637">
            <wp:simplePos x="0" y="0"/>
            <wp:positionH relativeFrom="column">
              <wp:posOffset>3326765</wp:posOffset>
            </wp:positionH>
            <wp:positionV relativeFrom="paragraph">
              <wp:posOffset>155575</wp:posOffset>
            </wp:positionV>
            <wp:extent cx="1863725" cy="3213100"/>
            <wp:effectExtent l="0" t="0" r="3175" b="6350"/>
            <wp:wrapThrough wrapText="bothSides">
              <wp:wrapPolygon edited="0">
                <wp:start x="0" y="0"/>
                <wp:lineTo x="0" y="21515"/>
                <wp:lineTo x="21416" y="21515"/>
                <wp:lineTo x="21416" y="0"/>
                <wp:lineTo x="0" y="0"/>
              </wp:wrapPolygon>
            </wp:wrapThrough>
            <wp:docPr id="492" name="Imag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2019-01-04_122030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7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7873">
        <w:rPr>
          <w:noProof/>
        </w:rPr>
        <w:drawing>
          <wp:anchor distT="0" distB="0" distL="114300" distR="114300" simplePos="0" relativeHeight="252087808" behindDoc="0" locked="0" layoutInCell="1" allowOverlap="1" wp14:anchorId="7774C5C8" wp14:editId="55D486A3">
            <wp:simplePos x="0" y="0"/>
            <wp:positionH relativeFrom="column">
              <wp:posOffset>629086</wp:posOffset>
            </wp:positionH>
            <wp:positionV relativeFrom="paragraph">
              <wp:posOffset>112215</wp:posOffset>
            </wp:positionV>
            <wp:extent cx="1875155" cy="3348355"/>
            <wp:effectExtent l="0" t="0" r="0" b="4445"/>
            <wp:wrapThrough wrapText="bothSides">
              <wp:wrapPolygon edited="0">
                <wp:start x="0" y="0"/>
                <wp:lineTo x="0" y="21506"/>
                <wp:lineTo x="21285" y="21506"/>
                <wp:lineTo x="21285" y="0"/>
                <wp:lineTo x="0" y="0"/>
              </wp:wrapPolygon>
            </wp:wrapThrough>
            <wp:docPr id="475" name="Imag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2019-01-04_113235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155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9D4F8" w14:textId="77777777" w:rsidR="00BC4AFE" w:rsidRDefault="00A903CC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113408" behindDoc="0" locked="0" layoutInCell="1" allowOverlap="1" wp14:anchorId="553DF427" wp14:editId="44CC6D4F">
                <wp:simplePos x="0" y="0"/>
                <wp:positionH relativeFrom="column">
                  <wp:posOffset>3855239</wp:posOffset>
                </wp:positionH>
                <wp:positionV relativeFrom="paragraph">
                  <wp:posOffset>268207</wp:posOffset>
                </wp:positionV>
                <wp:extent cx="517490" cy="140112"/>
                <wp:effectExtent l="0" t="0" r="16510" b="12700"/>
                <wp:wrapNone/>
                <wp:docPr id="493" name="Rectangle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490" cy="14011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E96838" id="Rectangle 493" o:spid="_x0000_s1026" style="position:absolute;margin-left:303.55pt;margin-top:21.1pt;width:40.75pt;height:11.05pt;z-index:2521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" filled="f" strokecolor="red" strokeweight="1.5pt"/>
            </w:pict>
          </mc:Fallback>
        </mc:AlternateContent>
      </w:r>
    </w:p>
    <w:p w14:paraId="78EC0D1A" w14:textId="77777777" w:rsidR="00BC4AFE" w:rsidRDefault="00A903CC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115456" behindDoc="0" locked="0" layoutInCell="1" allowOverlap="1" wp14:anchorId="718A542D" wp14:editId="62CC3270">
                <wp:simplePos x="0" y="0"/>
                <wp:positionH relativeFrom="column">
                  <wp:posOffset>3880359</wp:posOffset>
                </wp:positionH>
                <wp:positionV relativeFrom="paragraph">
                  <wp:posOffset>249262</wp:posOffset>
                </wp:positionV>
                <wp:extent cx="361741" cy="140112"/>
                <wp:effectExtent l="0" t="0" r="19685" b="12700"/>
                <wp:wrapNone/>
                <wp:docPr id="494" name="Rectangle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741" cy="14011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84F822" id="Rectangle 494" o:spid="_x0000_s1026" style="position:absolute;margin-left:305.55pt;margin-top:19.65pt;width:28.5pt;height:11.05pt;z-index:25211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" filled="f" strokecolor="red" strokeweight="1.5pt"/>
            </w:pict>
          </mc:Fallback>
        </mc:AlternateContent>
      </w:r>
    </w:p>
    <w:p w14:paraId="12BF8493" w14:textId="77777777" w:rsidR="00BC4AFE" w:rsidRDefault="00BC4AFE" w:rsidP="005A6C31"/>
    <w:p w14:paraId="584DC50E" w14:textId="77777777" w:rsidR="00BC4AFE" w:rsidRDefault="00D07CD5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117504" behindDoc="0" locked="0" layoutInCell="1" allowOverlap="1" wp14:anchorId="4EB7E8B3" wp14:editId="0066F818">
                <wp:simplePos x="0" y="0"/>
                <wp:positionH relativeFrom="column">
                  <wp:posOffset>3443256</wp:posOffset>
                </wp:positionH>
                <wp:positionV relativeFrom="paragraph">
                  <wp:posOffset>26112</wp:posOffset>
                </wp:positionV>
                <wp:extent cx="673240" cy="140112"/>
                <wp:effectExtent l="0" t="0" r="12700" b="12700"/>
                <wp:wrapNone/>
                <wp:docPr id="495" name="Rectangle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240" cy="14011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3C42B" id="Rectangle 495" o:spid="_x0000_s1026" style="position:absolute;margin-left:271.1pt;margin-top:2.05pt;width:53pt;height:11.05pt;z-index:2521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" filled="f" strokecolor="red" strokeweight="1.5pt"/>
            </w:pict>
          </mc:Fallback>
        </mc:AlternateContent>
      </w:r>
    </w:p>
    <w:p w14:paraId="3A8D9921" w14:textId="77777777" w:rsidR="00BC4AFE" w:rsidRDefault="00D07CD5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119552" behindDoc="0" locked="0" layoutInCell="1" allowOverlap="1" wp14:anchorId="094854C3" wp14:editId="36E87E7B">
                <wp:simplePos x="0" y="0"/>
                <wp:positionH relativeFrom="column">
                  <wp:posOffset>3442279</wp:posOffset>
                </wp:positionH>
                <wp:positionV relativeFrom="paragraph">
                  <wp:posOffset>17780</wp:posOffset>
                </wp:positionV>
                <wp:extent cx="718457" cy="140112"/>
                <wp:effectExtent l="0" t="0" r="24765" b="12700"/>
                <wp:wrapNone/>
                <wp:docPr id="496" name="Rectangle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457" cy="14011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536FA7" id="Rectangle 496" o:spid="_x0000_s1026" style="position:absolute;margin-left:271.05pt;margin-top:1.4pt;width:56.55pt;height:11.05pt;z-index:2521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" filled="f" strokecolor="red" strokeweight="1.5pt"/>
            </w:pict>
          </mc:Fallback>
        </mc:AlternateContent>
      </w:r>
    </w:p>
    <w:p w14:paraId="6538682B" w14:textId="77777777" w:rsidR="00BC4AFE" w:rsidRDefault="00D07CD5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121600" behindDoc="0" locked="0" layoutInCell="1" allowOverlap="1" wp14:anchorId="1048FB09" wp14:editId="5AD341F7">
                <wp:simplePos x="0" y="0"/>
                <wp:positionH relativeFrom="column">
                  <wp:posOffset>3443256</wp:posOffset>
                </wp:positionH>
                <wp:positionV relativeFrom="paragraph">
                  <wp:posOffset>3929</wp:posOffset>
                </wp:positionV>
                <wp:extent cx="708137" cy="140112"/>
                <wp:effectExtent l="0" t="0" r="15875" b="12700"/>
                <wp:wrapNone/>
                <wp:docPr id="497" name="Rectangle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137" cy="14011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745259" id="Rectangle 497" o:spid="_x0000_s1026" style="position:absolute;margin-left:271.1pt;margin-top:.3pt;width:55.75pt;height:11.05pt;z-index:2521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" filled="f" strokecolor="red" strokeweight="1.5pt"/>
            </w:pict>
          </mc:Fallback>
        </mc:AlternateContent>
      </w:r>
    </w:p>
    <w:p w14:paraId="40012A04" w14:textId="77777777" w:rsidR="00BC4AFE" w:rsidRDefault="00BC4AFE" w:rsidP="005A6C31"/>
    <w:p w14:paraId="07B5A09E" w14:textId="77777777" w:rsidR="00BC4AFE" w:rsidRDefault="00BC4AFE" w:rsidP="005A6C31"/>
    <w:p w14:paraId="5DDF739C" w14:textId="77777777" w:rsidR="00BC4AFE" w:rsidRDefault="00D07CD5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123648" behindDoc="0" locked="0" layoutInCell="1" allowOverlap="1" wp14:anchorId="75967552" wp14:editId="281FCDC4">
                <wp:simplePos x="0" y="0"/>
                <wp:positionH relativeFrom="column">
                  <wp:posOffset>3463353</wp:posOffset>
                </wp:positionH>
                <wp:positionV relativeFrom="paragraph">
                  <wp:posOffset>214644</wp:posOffset>
                </wp:positionV>
                <wp:extent cx="658167" cy="140112"/>
                <wp:effectExtent l="0" t="0" r="27940" b="12700"/>
                <wp:wrapNone/>
                <wp:docPr id="498" name="Rectangle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67" cy="14011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F7ACC3" id="Rectangle 498" o:spid="_x0000_s1026" style="position:absolute;margin-left:272.7pt;margin-top:16.9pt;width:51.8pt;height:11.05pt;z-index:25212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" filled="f" strokecolor="red" strokeweight="1.5pt"/>
            </w:pict>
          </mc:Fallback>
        </mc:AlternateContent>
      </w:r>
    </w:p>
    <w:p w14:paraId="606319F0" w14:textId="77777777" w:rsidR="00BC4AFE" w:rsidRDefault="00D07CD5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2125696" behindDoc="0" locked="0" layoutInCell="1" allowOverlap="1" wp14:anchorId="67259F28" wp14:editId="2957C242">
                <wp:simplePos x="0" y="0"/>
                <wp:positionH relativeFrom="column">
                  <wp:posOffset>3438232</wp:posOffset>
                </wp:positionH>
                <wp:positionV relativeFrom="paragraph">
                  <wp:posOffset>206382</wp:posOffset>
                </wp:positionV>
                <wp:extent cx="688312" cy="140112"/>
                <wp:effectExtent l="0" t="0" r="17145" b="12700"/>
                <wp:wrapNone/>
                <wp:docPr id="499" name="Rectangle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312" cy="14011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D319D" id="Rectangle 499" o:spid="_x0000_s1026" style="position:absolute;margin-left:270.75pt;margin-top:16.25pt;width:54.2pt;height:11.05pt;z-index:2521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" filled="f" strokecolor="red" strokeweight="1.5pt"/>
            </w:pict>
          </mc:Fallback>
        </mc:AlternateContent>
      </w:r>
    </w:p>
    <w:p w14:paraId="54E6E61A" w14:textId="77777777" w:rsidR="00BC4AFE" w:rsidRDefault="00BC4AFE" w:rsidP="005A6C31"/>
    <w:p w14:paraId="39164C16" w14:textId="77777777" w:rsidR="00BC4AFE" w:rsidRDefault="006C7873" w:rsidP="00D07CD5">
      <w:pPr>
        <w:pStyle w:val="Annotationimportante"/>
      </w:pPr>
      <w:r>
        <w:t xml:space="preserve">Le mot de passe </w:t>
      </w:r>
      <w:r w:rsidR="00D07CD5">
        <w:t>doit être copié dans la case adresse pour une éventuelle récupération.</w:t>
      </w:r>
    </w:p>
    <w:p w14:paraId="2771BD43" w14:textId="77777777" w:rsidR="00BC4AFE" w:rsidRDefault="000277E5" w:rsidP="000277E5">
      <w:pPr>
        <w:jc w:val="left"/>
      </w:pPr>
      <w:r>
        <w:br w:type="page"/>
      </w:r>
    </w:p>
    <w:p w14:paraId="517681F0" w14:textId="77777777" w:rsidR="00BC4AFE" w:rsidRDefault="006F7697" w:rsidP="006F7697">
      <w:pPr>
        <w:pStyle w:val="Titre4"/>
      </w:pPr>
      <w:bookmarkStart w:id="35" w:name="_Toc535248655"/>
      <w:r>
        <w:lastRenderedPageBreak/>
        <w:t>Login administrateur</w:t>
      </w:r>
      <w:bookmarkEnd w:id="35"/>
    </w:p>
    <w:p w14:paraId="4A63C2C8" w14:textId="77777777" w:rsidR="00CF6152" w:rsidRDefault="006F7697" w:rsidP="005A6C31">
      <w:bookmarkStart w:id="36" w:name="_Hlk534618517"/>
      <w:r>
        <w:t>Ex. modèle login :</w:t>
      </w:r>
    </w:p>
    <w:p w14:paraId="70345064" w14:textId="77777777" w:rsidR="006F7697" w:rsidRDefault="006F7697" w:rsidP="005A6C31">
      <w:r>
        <w:t>Ecrire "</w:t>
      </w:r>
      <w:r w:rsidRPr="006F7697">
        <w:rPr>
          <w:b/>
        </w:rPr>
        <w:t>Admin</w:t>
      </w:r>
      <w:r>
        <w:t>" suivi de "</w:t>
      </w:r>
      <w:r w:rsidRPr="006F7697">
        <w:rPr>
          <w:b/>
        </w:rPr>
        <w:t>_</w:t>
      </w:r>
      <w:r>
        <w:t>"</w:t>
      </w:r>
      <w:r w:rsidRPr="00253215">
        <w:t>nom d</w:t>
      </w:r>
      <w:r w:rsidR="00253215" w:rsidRPr="00253215">
        <w:t>e l’établissement</w:t>
      </w:r>
      <w:r w:rsidRPr="00253215">
        <w:t>.</w:t>
      </w:r>
      <w:r w:rsidR="00253215" w:rsidRPr="00253215">
        <w:t xml:space="preserve"> Exemple pour le lycée Marcel Deprez :</w:t>
      </w:r>
    </w:p>
    <w:bookmarkEnd w:id="36"/>
    <w:p w14:paraId="21FCEF16" w14:textId="77777777" w:rsidR="006F7697" w:rsidRDefault="006F7697" w:rsidP="005A6C31">
      <w:r>
        <w:rPr>
          <w:noProof/>
        </w:rPr>
        <w:drawing>
          <wp:anchor distT="0" distB="0" distL="114300" distR="114300" simplePos="0" relativeHeight="252126720" behindDoc="0" locked="0" layoutInCell="1" allowOverlap="1" wp14:anchorId="26C43A11" wp14:editId="50F45AB8">
            <wp:simplePos x="0" y="0"/>
            <wp:positionH relativeFrom="column">
              <wp:posOffset>2341179</wp:posOffset>
            </wp:positionH>
            <wp:positionV relativeFrom="paragraph">
              <wp:posOffset>86995</wp:posOffset>
            </wp:positionV>
            <wp:extent cx="1528445" cy="245745"/>
            <wp:effectExtent l="19050" t="19050" r="14605" b="20955"/>
            <wp:wrapThrough wrapText="bothSides">
              <wp:wrapPolygon edited="0">
                <wp:start x="-269" y="-1674"/>
                <wp:lineTo x="-269" y="21767"/>
                <wp:lineTo x="21537" y="21767"/>
                <wp:lineTo x="21537" y="-1674"/>
                <wp:lineTo x="-269" y="-1674"/>
              </wp:wrapPolygon>
            </wp:wrapThrough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9-01-07_082057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445" cy="245745"/>
                    </a:xfrm>
                    <a:prstGeom prst="rect">
                      <a:avLst/>
                    </a:prstGeom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6CE20D" w14:textId="77777777" w:rsidR="00CF6152" w:rsidRDefault="00CF6152" w:rsidP="005A6C31"/>
    <w:p w14:paraId="0F28FC5E" w14:textId="77777777" w:rsidR="00253215" w:rsidRDefault="00253215" w:rsidP="005A6C31">
      <w:r>
        <w:t>Si ce login existe déjà, ajouter le N° de machine derrière.</w:t>
      </w:r>
    </w:p>
    <w:p w14:paraId="32666E80" w14:textId="77777777" w:rsidR="00253215" w:rsidRDefault="00253215" w:rsidP="005A6C31"/>
    <w:p w14:paraId="1EAA01DD" w14:textId="77777777" w:rsidR="00886BE0" w:rsidRPr="00886BE0" w:rsidRDefault="006F7697" w:rsidP="00886BE0">
      <w:pPr>
        <w:pStyle w:val="Titre4"/>
      </w:pPr>
      <w:bookmarkStart w:id="37" w:name="_Toc535248656"/>
      <w:r>
        <w:t>Mot de passe administrateur</w:t>
      </w:r>
      <w:bookmarkEnd w:id="37"/>
    </w:p>
    <w:p w14:paraId="7B163B32" w14:textId="77777777" w:rsidR="006F7697" w:rsidRDefault="006F7697" w:rsidP="006F7697">
      <w:bookmarkStart w:id="38" w:name="_Hlk534618691"/>
      <w:r>
        <w:t>Ex. modèle mot de passe</w:t>
      </w:r>
      <w:r w:rsidR="000277E5">
        <w:t xml:space="preserve"> :</w:t>
      </w:r>
    </w:p>
    <w:p w14:paraId="1EE9EB0C" w14:textId="77777777" w:rsidR="000277E5" w:rsidRPr="006F7697" w:rsidRDefault="000277E5" w:rsidP="006F7697">
      <w:r>
        <w:t>Ecrire "</w:t>
      </w:r>
      <w:proofErr w:type="spellStart"/>
      <w:r w:rsidRPr="000277E5">
        <w:rPr>
          <w:b/>
        </w:rPr>
        <w:t>Admin_City</w:t>
      </w:r>
      <w:proofErr w:type="spellEnd"/>
      <w:r w:rsidRPr="000277E5">
        <w:rPr>
          <w:b/>
        </w:rPr>
        <w:t>*Box</w:t>
      </w:r>
      <w:r>
        <w:t>" suivi du n° série de la machine, ici dans l'exemple n° série "</w:t>
      </w:r>
      <w:r w:rsidRPr="000277E5">
        <w:rPr>
          <w:b/>
        </w:rPr>
        <w:t>10</w:t>
      </w:r>
      <w:r>
        <w:t>"</w:t>
      </w:r>
      <w:r w:rsidR="00B92BBE">
        <w:t xml:space="preserve"> puis </w:t>
      </w:r>
      <w:r w:rsidR="00812DF6">
        <w:t>le symbole "</w:t>
      </w:r>
      <w:r w:rsidR="00812DF6" w:rsidRPr="00812DF6">
        <w:rPr>
          <w:b/>
        </w:rPr>
        <w:t>*</w:t>
      </w:r>
      <w:r w:rsidR="00812DF6">
        <w:t>"</w:t>
      </w:r>
      <w:r>
        <w:t xml:space="preserve"> </w:t>
      </w:r>
      <w:bookmarkEnd w:id="38"/>
    </w:p>
    <w:p w14:paraId="0EEAE4D5" w14:textId="77777777" w:rsidR="00BC4AFE" w:rsidRDefault="006F7697" w:rsidP="005A6C31">
      <w:r>
        <w:rPr>
          <w:noProof/>
        </w:rPr>
        <w:drawing>
          <wp:anchor distT="0" distB="0" distL="114300" distR="114300" simplePos="0" relativeHeight="252127744" behindDoc="0" locked="0" layoutInCell="1" allowOverlap="1" wp14:anchorId="494915B1" wp14:editId="13D200C5">
            <wp:simplePos x="0" y="0"/>
            <wp:positionH relativeFrom="column">
              <wp:posOffset>2432177</wp:posOffset>
            </wp:positionH>
            <wp:positionV relativeFrom="paragraph">
              <wp:posOffset>107569</wp:posOffset>
            </wp:positionV>
            <wp:extent cx="1333500" cy="180975"/>
            <wp:effectExtent l="19050" t="19050" r="19050" b="28575"/>
            <wp:wrapThrough wrapText="bothSides">
              <wp:wrapPolygon edited="0">
                <wp:start x="-309" y="-2274"/>
                <wp:lineTo x="-309" y="22737"/>
                <wp:lineTo x="21600" y="22737"/>
                <wp:lineTo x="21600" y="-2274"/>
                <wp:lineTo x="-309" y="-2274"/>
              </wp:wrapPolygon>
            </wp:wrapThrough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9-01-07_082723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80975"/>
                    </a:xfrm>
                    <a:prstGeom prst="rect">
                      <a:avLst/>
                    </a:prstGeom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14:paraId="64597F11" w14:textId="77777777" w:rsidR="00886BE0" w:rsidRDefault="00886BE0" w:rsidP="005A6C31"/>
    <w:p w14:paraId="586C9826" w14:textId="77777777" w:rsidR="000277E5" w:rsidRDefault="000277E5" w:rsidP="005A6C31">
      <w:r>
        <w:t>Compléter la case Email avec le mail d'un responsable du centre de formation.</w:t>
      </w:r>
    </w:p>
    <w:p w14:paraId="5915D600" w14:textId="77777777" w:rsidR="00253215" w:rsidRDefault="00253215" w:rsidP="005A6C31"/>
    <w:p w14:paraId="35BFA2EE" w14:textId="77777777" w:rsidR="000D3C5B" w:rsidRDefault="000277E5" w:rsidP="00193782">
      <w:pPr>
        <w:pStyle w:val="Titre3"/>
      </w:pPr>
      <w:bookmarkStart w:id="39" w:name="_Toc535248657"/>
      <w:r>
        <w:t>Création compte élève</w:t>
      </w:r>
      <w:bookmarkEnd w:id="39"/>
    </w:p>
    <w:p w14:paraId="13DA51A4" w14:textId="77777777" w:rsidR="000D3C5B" w:rsidRPr="00193782" w:rsidRDefault="000D3C5B" w:rsidP="000D3C5B">
      <w:pPr>
        <w:pStyle w:val="Titre4"/>
      </w:pPr>
      <w:bookmarkStart w:id="40" w:name="_Toc535248658"/>
      <w:r>
        <w:t>Profil</w:t>
      </w:r>
      <w:bookmarkEnd w:id="40"/>
    </w:p>
    <w:p w14:paraId="397AB780" w14:textId="77777777" w:rsidR="00193782" w:rsidRPr="00193782" w:rsidRDefault="000D3C5B" w:rsidP="00193782">
      <w:r>
        <w:t>Lors de la création du profil, il faut écrire de la manière suivante :</w:t>
      </w:r>
    </w:p>
    <w:p w14:paraId="33DE88CF" w14:textId="77777777" w:rsidR="000277E5" w:rsidRPr="000277E5" w:rsidRDefault="00364EF5" w:rsidP="000277E5">
      <w:r>
        <w:rPr>
          <w:noProof/>
        </w:rPr>
        <mc:AlternateContent>
          <mc:Choice Requires="wpg">
            <w:drawing>
              <wp:anchor distT="0" distB="0" distL="114300" distR="114300" simplePos="0" relativeHeight="252147200" behindDoc="0" locked="0" layoutInCell="1" allowOverlap="1" wp14:anchorId="7A743465" wp14:editId="570AF4AF">
                <wp:simplePos x="0" y="0"/>
                <wp:positionH relativeFrom="column">
                  <wp:posOffset>1724533</wp:posOffset>
                </wp:positionH>
                <wp:positionV relativeFrom="paragraph">
                  <wp:posOffset>4826</wp:posOffset>
                </wp:positionV>
                <wp:extent cx="2979707" cy="688848"/>
                <wp:effectExtent l="0" t="0" r="0" b="0"/>
                <wp:wrapNone/>
                <wp:docPr id="500" name="Groupe 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9707" cy="688848"/>
                          <a:chOff x="0" y="0"/>
                          <a:chExt cx="3185188" cy="800384"/>
                        </a:xfrm>
                      </wpg:grpSpPr>
                      <pic:pic xmlns:pic="http://schemas.openxmlformats.org/drawingml/2006/picture">
                        <pic:nvPicPr>
                          <pic:cNvPr id="356" name="Image 356"/>
                          <pic:cNvPicPr>
                            <a:picLocks noChangeAspect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9713" y="552734"/>
                            <a:ext cx="1895475" cy="24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Rectangle 357"/>
                        <wps:cNvSpPr/>
                        <wps:spPr>
                          <a:xfrm>
                            <a:off x="0" y="150125"/>
                            <a:ext cx="1221627" cy="27291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871FAE5" w14:textId="77777777" w:rsidR="00E12BC3" w:rsidRPr="00886BE0" w:rsidRDefault="00E12BC3" w:rsidP="000D3C5B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886BE0">
                                <w:rPr>
                                  <w:sz w:val="16"/>
                                  <w:szCs w:val="16"/>
                                </w:rPr>
                                <w:t>Code analytique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Connecteur droit avec flèche 387"/>
                        <wps:cNvCnPr/>
                        <wps:spPr>
                          <a:xfrm>
                            <a:off x="1221474" y="416256"/>
                            <a:ext cx="109182" cy="16256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1337480" y="586853"/>
                            <a:ext cx="385578" cy="157138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1719618" y="586853"/>
                            <a:ext cx="256540" cy="15557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1303361" y="0"/>
                            <a:ext cx="710565" cy="27241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3AE469C" w14:textId="77777777" w:rsidR="00E12BC3" w:rsidRPr="00886BE0" w:rsidRDefault="00E12BC3" w:rsidP="00364EF5">
                              <w:pPr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886BE0">
                                <w:rPr>
                                  <w:sz w:val="16"/>
                                  <w:szCs w:val="16"/>
                                </w:rPr>
                                <w:t>N° série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Connecteur droit avec flèche 467"/>
                        <wps:cNvCnPr/>
                        <wps:spPr>
                          <a:xfrm>
                            <a:off x="1781032" y="272955"/>
                            <a:ext cx="85090" cy="301625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1985749" y="586853"/>
                            <a:ext cx="1139588" cy="15684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2511188" y="40943"/>
                            <a:ext cx="539087" cy="23147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717C4355" w14:textId="77777777" w:rsidR="00E12BC3" w:rsidRPr="00886BE0" w:rsidRDefault="00E12BC3" w:rsidP="00364EF5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886BE0">
                                <w:rPr>
                                  <w:sz w:val="16"/>
                                  <w:szCs w:val="16"/>
                                </w:rPr>
                                <w:t>Eleve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Connecteur droit avec flèche 476"/>
                        <wps:cNvCnPr/>
                        <wps:spPr>
                          <a:xfrm flipH="1">
                            <a:off x="2647665" y="266131"/>
                            <a:ext cx="142173" cy="321347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500" o:spid="_x0000_s1259" style="position:absolute;left:0;text-align:left;margin-left:135.8pt;margin-top:.4pt;width:234.6pt;height:54.25pt;z-index:252147200;mso-width-relative:margin;mso-height-relative:margin" coordsize="31851,800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">
                <v:shape id="Image 356" o:spid="_x0000_s1260" type="#_x0000_t75" style="position:absolute;left:12897;top:5527;width:18954;height:2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">
                  <v:imagedata r:id="rId138" o:title=""/>
                </v:shape>
                <v:rect id="Rectangle 357" o:spid="_x0000_s1261" style="position:absolute;top:1501;width:12216;height:2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" fillcolor="window" strokecolor="red" strokeweight="1.5pt">
                  <v:textbox>
                    <w:txbxContent>
                      <w:p w:rsidR="00E12BC3" w:rsidRPr="00886BE0" w:rsidRDefault="00E12BC3" w:rsidP="000D3C5B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886BE0">
                          <w:rPr>
                            <w:sz w:val="16"/>
                            <w:szCs w:val="16"/>
                          </w:rPr>
                          <w:t>Code analytique</w:t>
                        </w:r>
                      </w:p>
                    </w:txbxContent>
                  </v:textbox>
                </v:rect>
                <v:shape id="Connecteur droit avec flèche 387" o:spid="_x0000_s1262" type="#_x0000_t32" style="position:absolute;left:12214;top:4162;width:1092;height:162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" strokecolor="red">
                  <v:stroke endarrow="block"/>
                </v:shape>
                <v:rect id="Rectangle 411" o:spid="_x0000_s1263" style="position:absolute;left:13374;top:5868;width:3856;height:15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" filled="f" strokecolor="red"/>
                <v:rect id="Rectangle 464" o:spid="_x0000_s1264" style="position:absolute;left:17196;top:5868;width:2565;height:15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" filled="f" strokecolor="red"/>
                <v:rect id="Rectangle 466" o:spid="_x0000_s1265" style="position:absolute;left:13033;width:7106;height:27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" fillcolor="window" strokecolor="red" strokeweight="1.5pt">
                  <v:textbox>
                    <w:txbxContent>
                      <w:p w:rsidR="00E12BC3" w:rsidRPr="00886BE0" w:rsidRDefault="00E12BC3" w:rsidP="00364EF5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886BE0">
                          <w:rPr>
                            <w:sz w:val="16"/>
                            <w:szCs w:val="16"/>
                          </w:rPr>
                          <w:t>N° série</w:t>
                        </w:r>
                      </w:p>
                    </w:txbxContent>
                  </v:textbox>
                </v:rect>
                <v:shape id="Connecteur droit avec flèche 467" o:spid="_x0000_s1266" type="#_x0000_t32" style="position:absolute;left:17810;top:2729;width:851;height:301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" strokecolor="red">
                  <v:stroke endarrow="block"/>
                </v:shape>
                <v:rect id="Rectangle 468" o:spid="_x0000_s1267" style="position:absolute;left:19857;top:5868;width:11396;height:15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" filled="f" strokecolor="red"/>
                <v:rect id="Rectangle 474" o:spid="_x0000_s1268" style="position:absolute;left:25111;top:409;width:5391;height:2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" fillcolor="window" strokecolor="red" strokeweight="1.5pt">
                  <v:textbox>
                    <w:txbxContent>
                      <w:p w:rsidR="00E12BC3" w:rsidRPr="00886BE0" w:rsidRDefault="00E12BC3" w:rsidP="00364EF5">
                        <w:pPr>
                          <w:rPr>
                            <w:sz w:val="16"/>
                            <w:szCs w:val="16"/>
                          </w:rPr>
                        </w:pPr>
                        <w:proofErr w:type="spellStart"/>
                        <w:r w:rsidRPr="00886BE0">
                          <w:rPr>
                            <w:sz w:val="16"/>
                            <w:szCs w:val="16"/>
                          </w:rPr>
                          <w:t>Eleve</w:t>
                        </w:r>
                        <w:proofErr w:type="spellEnd"/>
                      </w:p>
                    </w:txbxContent>
                  </v:textbox>
                </v:rect>
                <v:shape id="Connecteur droit avec flèche 476" o:spid="_x0000_s1269" type="#_x0000_t32" style="position:absolute;left:26476;top:2661;width:1422;height:32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" strokecolor="red">
                  <v:stroke endarrow="block"/>
                </v:shape>
              </v:group>
            </w:pict>
          </mc:Fallback>
        </mc:AlternateContent>
      </w:r>
    </w:p>
    <w:p w14:paraId="7B3348D5" w14:textId="77777777" w:rsidR="000277E5" w:rsidRDefault="000277E5" w:rsidP="000277E5"/>
    <w:p w14:paraId="797E1933" w14:textId="77777777" w:rsidR="00886BE0" w:rsidRDefault="00886BE0" w:rsidP="000277E5"/>
    <w:p w14:paraId="7599A340" w14:textId="77777777" w:rsidR="000277E5" w:rsidRDefault="00364EF5" w:rsidP="000277E5">
      <w:r>
        <w:rPr>
          <w:noProof/>
        </w:rPr>
        <mc:AlternateContent>
          <mc:Choice Requires="wpg">
            <w:drawing>
              <wp:anchor distT="0" distB="0" distL="114300" distR="114300" simplePos="0" relativeHeight="252149248" behindDoc="0" locked="0" layoutInCell="1" allowOverlap="1" wp14:anchorId="5A59D04A" wp14:editId="4298843E">
                <wp:simplePos x="0" y="0"/>
                <wp:positionH relativeFrom="column">
                  <wp:posOffset>2255139</wp:posOffset>
                </wp:positionH>
                <wp:positionV relativeFrom="paragraph">
                  <wp:posOffset>70612</wp:posOffset>
                </wp:positionV>
                <wp:extent cx="1694688" cy="2365248"/>
                <wp:effectExtent l="0" t="0" r="1270" b="0"/>
                <wp:wrapNone/>
                <wp:docPr id="501" name="Groupe 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4688" cy="2365248"/>
                          <a:chOff x="0" y="0"/>
                          <a:chExt cx="2108835" cy="3009265"/>
                        </a:xfrm>
                      </wpg:grpSpPr>
                      <pic:pic xmlns:pic="http://schemas.openxmlformats.org/drawingml/2006/picture">
                        <pic:nvPicPr>
                          <pic:cNvPr id="502" name="Image 502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3009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3" name="Rectangle 503"/>
                        <wps:cNvSpPr/>
                        <wps:spPr>
                          <a:xfrm>
                            <a:off x="102358" y="88710"/>
                            <a:ext cx="1119116" cy="204309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128F2" id="Groupe 501" o:spid="_x0000_s1026" style="position:absolute;margin-left:177.55pt;margin-top:5.55pt;width:133.45pt;height:186.25pt;z-index:252149248;mso-width-relative:margin;mso-height-relative:margin" coordsize="21088,3009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">
                <v:shape id="Image 502" o:spid="_x0000_s1027" type="#_x0000_t75" style="position:absolute;width:21088;height:30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">
                  <v:imagedata r:id="rId128" o:title=""/>
                </v:shape>
                <v:rect id="Rectangle 503" o:spid="_x0000_s1028" style="position:absolute;left:1023;top:887;width:11191;height:20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" filled="f" strokecolor="red" strokeweight="1.5pt"/>
              </v:group>
            </w:pict>
          </mc:Fallback>
        </mc:AlternateContent>
      </w:r>
      <w:r>
        <w:t>Pour cela cliquer sur l'onglet suivant :</w:t>
      </w:r>
    </w:p>
    <w:p w14:paraId="2218B37B" w14:textId="77777777" w:rsidR="000277E5" w:rsidRDefault="000277E5" w:rsidP="000277E5"/>
    <w:p w14:paraId="28AA3872" w14:textId="77777777" w:rsidR="000277E5" w:rsidRDefault="000277E5" w:rsidP="000277E5"/>
    <w:p w14:paraId="25444130" w14:textId="77777777" w:rsidR="000277E5" w:rsidRDefault="000277E5" w:rsidP="000277E5"/>
    <w:p w14:paraId="468584C3" w14:textId="77777777" w:rsidR="000277E5" w:rsidRDefault="000277E5" w:rsidP="000277E5"/>
    <w:p w14:paraId="0B42FAC5" w14:textId="77777777" w:rsidR="000277E5" w:rsidRDefault="000277E5" w:rsidP="000277E5"/>
    <w:p w14:paraId="239B0773" w14:textId="77777777" w:rsidR="000277E5" w:rsidRDefault="000277E5" w:rsidP="000277E5"/>
    <w:p w14:paraId="0D797CE1" w14:textId="77777777" w:rsidR="000277E5" w:rsidRDefault="000277E5" w:rsidP="000277E5"/>
    <w:p w14:paraId="08B87CC3" w14:textId="77777777" w:rsidR="00364EF5" w:rsidRDefault="00364EF5">
      <w:pPr>
        <w:jc w:val="left"/>
      </w:pPr>
      <w:r>
        <w:br w:type="page"/>
      </w:r>
    </w:p>
    <w:p w14:paraId="28970115" w14:textId="77777777" w:rsidR="000277E5" w:rsidRDefault="00364EF5" w:rsidP="000277E5">
      <w:r>
        <w:lastRenderedPageBreak/>
        <w:t>Compléter les cases comme dans l'exemple ci-dessous puis enregistrer.</w:t>
      </w:r>
    </w:p>
    <w:p w14:paraId="44115DF7" w14:textId="77777777" w:rsidR="00364EF5" w:rsidRDefault="00870AF7" w:rsidP="000277E5">
      <w:r>
        <w:rPr>
          <w:noProof/>
        </w:rPr>
        <w:drawing>
          <wp:anchor distT="0" distB="0" distL="114300" distR="114300" simplePos="0" relativeHeight="251581945" behindDoc="0" locked="0" layoutInCell="1" allowOverlap="1" wp14:anchorId="701624CC" wp14:editId="1C8EA3FE">
            <wp:simplePos x="0" y="0"/>
            <wp:positionH relativeFrom="margin">
              <wp:align>left</wp:align>
            </wp:positionH>
            <wp:positionV relativeFrom="paragraph">
              <wp:posOffset>293370</wp:posOffset>
            </wp:positionV>
            <wp:extent cx="2135505" cy="2738120"/>
            <wp:effectExtent l="0" t="0" r="0" b="5080"/>
            <wp:wrapThrough wrapText="bothSides">
              <wp:wrapPolygon edited="0">
                <wp:start x="0" y="0"/>
                <wp:lineTo x="0" y="21490"/>
                <wp:lineTo x="21388" y="21490"/>
                <wp:lineTo x="21388" y="0"/>
                <wp:lineTo x="0" y="0"/>
              </wp:wrapPolygon>
            </wp:wrapThrough>
            <wp:docPr id="506" name="Imag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2019-01-07_093219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505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EB6AD" w14:textId="77777777" w:rsidR="00364EF5" w:rsidRDefault="00364EF5" w:rsidP="000277E5"/>
    <w:p w14:paraId="0BC304E9" w14:textId="77777777" w:rsidR="000D3C5B" w:rsidRDefault="00870AF7" w:rsidP="000277E5">
      <w:r>
        <w:rPr>
          <w:noProof/>
        </w:rPr>
        <mc:AlternateContent>
          <mc:Choice Requires="wps">
            <w:drawing>
              <wp:anchor distT="0" distB="0" distL="114300" distR="114300" simplePos="0" relativeHeight="252152320" behindDoc="0" locked="0" layoutInCell="1" allowOverlap="1" wp14:anchorId="273600BF" wp14:editId="5DC75F13">
                <wp:simplePos x="0" y="0"/>
                <wp:positionH relativeFrom="column">
                  <wp:posOffset>69859</wp:posOffset>
                </wp:positionH>
                <wp:positionV relativeFrom="paragraph">
                  <wp:posOffset>92832</wp:posOffset>
                </wp:positionV>
                <wp:extent cx="1105469" cy="170597"/>
                <wp:effectExtent l="0" t="0" r="19050" b="20320"/>
                <wp:wrapNone/>
                <wp:docPr id="505" name="Rectangle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469" cy="17059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8CAFB0" id="Rectangle 505" o:spid="_x0000_s1026" style="position:absolute;margin-left:5.5pt;margin-top:7.3pt;width:87.05pt;height:13.45pt;z-index:2521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" filled="f" strokecolor="red" strokeweight="1.5pt"/>
            </w:pict>
          </mc:Fallback>
        </mc:AlternateContent>
      </w:r>
    </w:p>
    <w:p w14:paraId="53A00E00" w14:textId="77777777" w:rsidR="000D3C5B" w:rsidRDefault="00870AF7" w:rsidP="000277E5">
      <w:r>
        <w:rPr>
          <w:noProof/>
        </w:rPr>
        <mc:AlternateContent>
          <mc:Choice Requires="wps">
            <w:drawing>
              <wp:anchor distT="0" distB="0" distL="114300" distR="114300" simplePos="0" relativeHeight="252154368" behindDoc="0" locked="0" layoutInCell="1" allowOverlap="1" wp14:anchorId="449744E0" wp14:editId="7A3A3191">
                <wp:simplePos x="0" y="0"/>
                <wp:positionH relativeFrom="column">
                  <wp:posOffset>126460</wp:posOffset>
                </wp:positionH>
                <wp:positionV relativeFrom="paragraph">
                  <wp:posOffset>158163</wp:posOffset>
                </wp:positionV>
                <wp:extent cx="850878" cy="156584"/>
                <wp:effectExtent l="0" t="0" r="0" b="0"/>
                <wp:wrapNone/>
                <wp:docPr id="507" name="Rectangle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878" cy="15658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388351" id="Rectangle 507" o:spid="_x0000_s1026" style="position:absolute;margin-left:9.95pt;margin-top:12.45pt;width:67pt;height:12.35pt;z-index:2521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" filled="f" strokecolor="red" strokeweight="1.5pt"/>
            </w:pict>
          </mc:Fallback>
        </mc:AlternateContent>
      </w:r>
    </w:p>
    <w:p w14:paraId="3E45E80C" w14:textId="77777777" w:rsidR="000D3C5B" w:rsidRDefault="00870AF7" w:rsidP="000277E5">
      <w:r>
        <w:rPr>
          <w:noProof/>
        </w:rPr>
        <mc:AlternateContent>
          <mc:Choice Requires="wps">
            <w:drawing>
              <wp:anchor distT="0" distB="0" distL="114300" distR="114300" simplePos="0" relativeHeight="252156416" behindDoc="0" locked="0" layoutInCell="1" allowOverlap="1" wp14:anchorId="258C92F8" wp14:editId="1CEF0159">
                <wp:simplePos x="0" y="0"/>
                <wp:positionH relativeFrom="column">
                  <wp:posOffset>90331</wp:posOffset>
                </wp:positionH>
                <wp:positionV relativeFrom="paragraph">
                  <wp:posOffset>192129</wp:posOffset>
                </wp:positionV>
                <wp:extent cx="1685499" cy="163773"/>
                <wp:effectExtent l="0" t="0" r="10160" b="27305"/>
                <wp:wrapNone/>
                <wp:docPr id="508" name="Rectangle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499" cy="163773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B2DDDA" id="Rectangle 508" o:spid="_x0000_s1026" style="position:absolute;margin-left:7.1pt;margin-top:15.15pt;width:132.7pt;height:12.9pt;z-index:25215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" filled="f" strokecolor="red" strokeweight="1.5pt"/>
            </w:pict>
          </mc:Fallback>
        </mc:AlternateContent>
      </w:r>
    </w:p>
    <w:p w14:paraId="1AE3EA3B" w14:textId="77777777" w:rsidR="000D3C5B" w:rsidRDefault="00870AF7" w:rsidP="000277E5">
      <w:r>
        <w:rPr>
          <w:noProof/>
        </w:rPr>
        <mc:AlternateContent>
          <mc:Choice Requires="wps">
            <w:drawing>
              <wp:anchor distT="0" distB="0" distL="114300" distR="114300" simplePos="0" relativeHeight="252158464" behindDoc="0" locked="0" layoutInCell="1" allowOverlap="1" wp14:anchorId="1813713A" wp14:editId="3CEB72E5">
                <wp:simplePos x="0" y="0"/>
                <wp:positionH relativeFrom="column">
                  <wp:posOffset>97156</wp:posOffset>
                </wp:positionH>
                <wp:positionV relativeFrom="paragraph">
                  <wp:posOffset>245508</wp:posOffset>
                </wp:positionV>
                <wp:extent cx="484496" cy="136478"/>
                <wp:effectExtent l="0" t="0" r="11430" b="16510"/>
                <wp:wrapNone/>
                <wp:docPr id="509" name="Rectangle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496" cy="136478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2A7B49" id="Rectangle 509" o:spid="_x0000_s1026" style="position:absolute;margin-left:7.65pt;margin-top:19.35pt;width:38.15pt;height:10.75pt;z-index:25215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" filled="f" strokecolor="red" strokeweight="1.5pt"/>
            </w:pict>
          </mc:Fallback>
        </mc:AlternateContent>
      </w:r>
    </w:p>
    <w:p w14:paraId="349D930E" w14:textId="77777777" w:rsidR="000D3C5B" w:rsidRDefault="000D3C5B" w:rsidP="000277E5"/>
    <w:p w14:paraId="1C1F4DB7" w14:textId="77777777" w:rsidR="000D3C5B" w:rsidRDefault="000D3C5B" w:rsidP="000277E5"/>
    <w:p w14:paraId="77F51FD9" w14:textId="77777777" w:rsidR="000D3C5B" w:rsidRDefault="000D3C5B" w:rsidP="000277E5"/>
    <w:p w14:paraId="11D3B4C8" w14:textId="77777777" w:rsidR="000D3C5B" w:rsidRDefault="000D3C5B" w:rsidP="000277E5"/>
    <w:p w14:paraId="01CB1455" w14:textId="77777777" w:rsidR="000D3C5B" w:rsidRDefault="000D3C5B" w:rsidP="000277E5"/>
    <w:p w14:paraId="66D7B2C7" w14:textId="77777777" w:rsidR="00870AF7" w:rsidRDefault="00870AF7" w:rsidP="00870AF7">
      <w:pPr>
        <w:pStyle w:val="Annotationimportante"/>
      </w:pPr>
      <w:r>
        <w:t>Dans la case "</w:t>
      </w:r>
      <w:proofErr w:type="spellStart"/>
      <w:r>
        <w:t>Géozone</w:t>
      </w:r>
      <w:proofErr w:type="spellEnd"/>
      <w:r>
        <w:t xml:space="preserve">" à bien sélectionner la </w:t>
      </w:r>
      <w:proofErr w:type="spellStart"/>
      <w:r>
        <w:t>geozone</w:t>
      </w:r>
      <w:proofErr w:type="spellEnd"/>
      <w:r>
        <w:t xml:space="preserve"> de la configuration concernée.</w:t>
      </w:r>
    </w:p>
    <w:p w14:paraId="7BF27B72" w14:textId="77777777" w:rsidR="00870AF7" w:rsidRDefault="00870AF7" w:rsidP="000277E5"/>
    <w:p w14:paraId="2076BEA0" w14:textId="77777777" w:rsidR="00870AF7" w:rsidRDefault="00870AF7" w:rsidP="000277E5">
      <w:r>
        <w:t>Dans la rubrique</w:t>
      </w:r>
      <w:r w:rsidR="00C932BD">
        <w:t>"</w:t>
      </w:r>
      <w:r>
        <w:t xml:space="preserve"> </w:t>
      </w:r>
      <w:r w:rsidRPr="00C932BD">
        <w:rPr>
          <w:b/>
        </w:rPr>
        <w:t>Applications</w:t>
      </w:r>
      <w:r w:rsidR="00C932BD">
        <w:rPr>
          <w:b/>
        </w:rPr>
        <w:t>"</w:t>
      </w:r>
      <w:r>
        <w:t xml:space="preserve"> décocher les cases suivantes :</w:t>
      </w:r>
    </w:p>
    <w:p w14:paraId="067BBD7F" w14:textId="77777777" w:rsidR="00870AF7" w:rsidRDefault="00870AF7" w:rsidP="00870AF7">
      <w:pPr>
        <w:pStyle w:val="Paragraphedeliste"/>
        <w:numPr>
          <w:ilvl w:val="0"/>
          <w:numId w:val="28"/>
        </w:numPr>
      </w:pPr>
      <w:r>
        <w:t>Equipements</w:t>
      </w:r>
    </w:p>
    <w:p w14:paraId="54215B8C" w14:textId="77777777" w:rsidR="00870AF7" w:rsidRDefault="00870AF7" w:rsidP="00870AF7">
      <w:pPr>
        <w:pStyle w:val="Paragraphedeliste"/>
        <w:numPr>
          <w:ilvl w:val="0"/>
          <w:numId w:val="28"/>
        </w:numPr>
      </w:pPr>
      <w:r>
        <w:t>Installation</w:t>
      </w:r>
    </w:p>
    <w:p w14:paraId="1EC1DC5C" w14:textId="77777777" w:rsidR="00870AF7" w:rsidRDefault="00870AF7" w:rsidP="00870AF7">
      <w:pPr>
        <w:pStyle w:val="Paragraphedeliste"/>
        <w:numPr>
          <w:ilvl w:val="0"/>
          <w:numId w:val="28"/>
        </w:numPr>
      </w:pPr>
      <w:r>
        <w:t>Programmations horaires</w:t>
      </w:r>
    </w:p>
    <w:p w14:paraId="0E2F6860" w14:textId="2552FFC0" w:rsidR="00870AF7" w:rsidRDefault="00870AF7" w:rsidP="00870AF7">
      <w:pPr>
        <w:pStyle w:val="Paragraphedeliste"/>
        <w:numPr>
          <w:ilvl w:val="0"/>
          <w:numId w:val="28"/>
        </w:numPr>
      </w:pPr>
      <w:r>
        <w:t>Vérification</w:t>
      </w:r>
    </w:p>
    <w:p w14:paraId="7C2A2B6F" w14:textId="0F492556" w:rsidR="00E61CAC" w:rsidRDefault="00E61CAC" w:rsidP="00870AF7">
      <w:pPr>
        <w:pStyle w:val="Paragraphedeliste"/>
        <w:numPr>
          <w:ilvl w:val="0"/>
          <w:numId w:val="28"/>
        </w:numPr>
      </w:pPr>
      <w:r>
        <w:t>Utilisateur</w:t>
      </w:r>
      <w:bookmarkStart w:id="41" w:name="_GoBack"/>
      <w:bookmarkEnd w:id="41"/>
    </w:p>
    <w:p w14:paraId="4BC3F222" w14:textId="77777777" w:rsidR="00870AF7" w:rsidRDefault="00870AF7" w:rsidP="000277E5"/>
    <w:p w14:paraId="372CD23A" w14:textId="77777777" w:rsidR="000D3C5B" w:rsidRDefault="000D3C5B" w:rsidP="000277E5"/>
    <w:p w14:paraId="4D89C6AC" w14:textId="77777777" w:rsidR="000D3C5B" w:rsidRDefault="000D3C5B" w:rsidP="000277E5"/>
    <w:p w14:paraId="399798E4" w14:textId="77777777" w:rsidR="000D3C5B" w:rsidRDefault="000D3C5B" w:rsidP="000277E5"/>
    <w:p w14:paraId="07D12598" w14:textId="77777777" w:rsidR="000D3C5B" w:rsidRDefault="000D3C5B" w:rsidP="000277E5"/>
    <w:p w14:paraId="7D9BE59F" w14:textId="77777777" w:rsidR="000D3C5B" w:rsidRDefault="000D3C5B" w:rsidP="000277E5"/>
    <w:p w14:paraId="60C507CF" w14:textId="77777777" w:rsidR="000D3C5B" w:rsidRDefault="000D3C5B" w:rsidP="000277E5"/>
    <w:p w14:paraId="01C98491" w14:textId="77777777" w:rsidR="00886BE0" w:rsidRDefault="00886BE0">
      <w:pPr>
        <w:jc w:val="left"/>
      </w:pPr>
      <w:r>
        <w:br w:type="page"/>
      </w:r>
    </w:p>
    <w:p w14:paraId="2AEF6586" w14:textId="77777777" w:rsidR="000D3C5B" w:rsidRDefault="00621004" w:rsidP="000277E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62560" behindDoc="0" locked="0" layoutInCell="1" allowOverlap="1" wp14:anchorId="2FA39734" wp14:editId="31EC81D4">
                <wp:simplePos x="0" y="0"/>
                <wp:positionH relativeFrom="column">
                  <wp:posOffset>4886951</wp:posOffset>
                </wp:positionH>
                <wp:positionV relativeFrom="paragraph">
                  <wp:posOffset>387558</wp:posOffset>
                </wp:positionV>
                <wp:extent cx="873456" cy="211540"/>
                <wp:effectExtent l="0" t="0" r="22225" b="17145"/>
                <wp:wrapNone/>
                <wp:docPr id="512" name="Rectangle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3456" cy="2115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BFA9F8" id="Rectangle 512" o:spid="_x0000_s1026" style="position:absolute;margin-left:384.8pt;margin-top:30.5pt;width:68.8pt;height:16.65pt;z-index:25216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" filled="f" strokecolor="red" strokeweight="1.5pt"/>
            </w:pict>
          </mc:Fallback>
        </mc:AlternateContent>
      </w:r>
      <w:r w:rsidR="00870AF7">
        <w:t>Ensuite avec l'exemple ci-dessous créer un nouvel utilisateur "</w:t>
      </w:r>
      <w:r w:rsidR="00870AF7">
        <w:rPr>
          <w:b/>
        </w:rPr>
        <w:t>Utilisateur</w:t>
      </w:r>
      <w:r w:rsidR="00870AF7">
        <w:t>" :</w:t>
      </w:r>
      <w:r w:rsidR="00870AF7">
        <w:rPr>
          <w:noProof/>
        </w:rPr>
        <mc:AlternateContent>
          <mc:Choice Requires="wps">
            <w:drawing>
              <wp:anchor distT="0" distB="0" distL="114300" distR="114300" simplePos="0" relativeHeight="252166656" behindDoc="0" locked="0" layoutInCell="1" allowOverlap="1" wp14:anchorId="593D76FC" wp14:editId="260A7AA3">
                <wp:simplePos x="0" y="0"/>
                <wp:positionH relativeFrom="column">
                  <wp:posOffset>5192973</wp:posOffset>
                </wp:positionH>
                <wp:positionV relativeFrom="paragraph">
                  <wp:posOffset>108547</wp:posOffset>
                </wp:positionV>
                <wp:extent cx="211793" cy="228301"/>
                <wp:effectExtent l="0" t="0" r="0" b="0"/>
                <wp:wrapNone/>
                <wp:docPr id="514" name="Rectangle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793" cy="22830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B28D3D3" w14:textId="77777777" w:rsidR="00E12BC3" w:rsidRDefault="00E12BC3" w:rsidP="00870AF7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957647" id="Rectangle 514" o:spid="_x0000_s1270" style="position:absolute;left:0;text-align:left;margin-left:408.9pt;margin-top:8.55pt;width:16.7pt;height:18pt;z-index:2521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" fillcolor="window" strokecolor="red" strokeweight="1.5pt">
                <v:textbox>
                  <w:txbxContent>
                    <w:p w:rsidR="00E12BC3" w:rsidRDefault="00E12BC3" w:rsidP="00870AF7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870AF7">
        <w:rPr>
          <w:noProof/>
        </w:rPr>
        <mc:AlternateContent>
          <mc:Choice Requires="wps">
            <w:drawing>
              <wp:anchor distT="0" distB="0" distL="114300" distR="114300" simplePos="0" relativeHeight="252164608" behindDoc="0" locked="0" layoutInCell="1" allowOverlap="1" wp14:anchorId="7B0F97ED" wp14:editId="204461B3">
                <wp:simplePos x="0" y="0"/>
                <wp:positionH relativeFrom="column">
                  <wp:posOffset>116091</wp:posOffset>
                </wp:positionH>
                <wp:positionV relativeFrom="paragraph">
                  <wp:posOffset>2958067</wp:posOffset>
                </wp:positionV>
                <wp:extent cx="211793" cy="228301"/>
                <wp:effectExtent l="0" t="0" r="0" b="0"/>
                <wp:wrapNone/>
                <wp:docPr id="513" name="Rectangle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793" cy="22830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24057C1" w14:textId="77777777" w:rsidR="00E12BC3" w:rsidRDefault="00E12BC3" w:rsidP="00870AF7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09EE73" id="Rectangle 513" o:spid="_x0000_s1271" style="position:absolute;left:0;text-align:left;margin-left:9.15pt;margin-top:232.9pt;width:16.7pt;height:18pt;z-index:2521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" fillcolor="window" strokecolor="red" strokeweight="1.5pt">
                <v:textbox>
                  <w:txbxContent>
                    <w:p w:rsidR="00E12BC3" w:rsidRDefault="00E12BC3" w:rsidP="00870AF7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870AF7">
        <w:rPr>
          <w:noProof/>
        </w:rPr>
        <mc:AlternateContent>
          <mc:Choice Requires="wps">
            <w:drawing>
              <wp:anchor distT="0" distB="0" distL="114300" distR="114300" simplePos="0" relativeHeight="252160512" behindDoc="0" locked="0" layoutInCell="1" allowOverlap="1" wp14:anchorId="7A64DA94" wp14:editId="0A2255B5">
                <wp:simplePos x="0" y="0"/>
                <wp:positionH relativeFrom="margin">
                  <wp:posOffset>370110</wp:posOffset>
                </wp:positionH>
                <wp:positionV relativeFrom="paragraph">
                  <wp:posOffset>2968748</wp:posOffset>
                </wp:positionV>
                <wp:extent cx="764275" cy="184245"/>
                <wp:effectExtent l="0" t="0" r="17145" b="25400"/>
                <wp:wrapNone/>
                <wp:docPr id="511" name="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275" cy="18424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59465D" id="Rectangle 511" o:spid="_x0000_s1026" style="position:absolute;margin-left:29.15pt;margin-top:233.75pt;width:60.2pt;height:14.5pt;z-index:25216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" filled="f" strokecolor="red" strokeweight="1.5pt">
                <w10:wrap anchorx="margin"/>
              </v:rect>
            </w:pict>
          </mc:Fallback>
        </mc:AlternateContent>
      </w:r>
      <w:r w:rsidR="00870AF7">
        <w:rPr>
          <w:noProof/>
        </w:rPr>
        <w:drawing>
          <wp:anchor distT="0" distB="0" distL="114300" distR="114300" simplePos="0" relativeHeight="251580920" behindDoc="0" locked="0" layoutInCell="1" allowOverlap="1" wp14:anchorId="623EB0A2" wp14:editId="1A0B1351">
            <wp:simplePos x="0" y="0"/>
            <wp:positionH relativeFrom="column">
              <wp:posOffset>328816</wp:posOffset>
            </wp:positionH>
            <wp:positionV relativeFrom="paragraph">
              <wp:posOffset>320665</wp:posOffset>
            </wp:positionV>
            <wp:extent cx="6403340" cy="3074670"/>
            <wp:effectExtent l="0" t="0" r="0" b="0"/>
            <wp:wrapThrough wrapText="bothSides">
              <wp:wrapPolygon edited="0">
                <wp:start x="0" y="0"/>
                <wp:lineTo x="0" y="21413"/>
                <wp:lineTo x="21527" y="21413"/>
                <wp:lineTo x="21527" y="0"/>
                <wp:lineTo x="0" y="0"/>
              </wp:wrapPolygon>
            </wp:wrapThrough>
            <wp:docPr id="510" name="Imag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2019-01-07_094050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334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169E06" w14:textId="77777777" w:rsidR="00267DA5" w:rsidRDefault="00621004" w:rsidP="00267DA5">
      <w:r>
        <w:rPr>
          <w:noProof/>
        </w:rPr>
        <mc:AlternateContent>
          <mc:Choice Requires="wpg">
            <w:drawing>
              <wp:anchor distT="0" distB="0" distL="114300" distR="114300" simplePos="0" relativeHeight="252196352" behindDoc="0" locked="0" layoutInCell="1" allowOverlap="1" wp14:anchorId="35F0C372" wp14:editId="7086CF04">
                <wp:simplePos x="0" y="0"/>
                <wp:positionH relativeFrom="column">
                  <wp:posOffset>902373</wp:posOffset>
                </wp:positionH>
                <wp:positionV relativeFrom="paragraph">
                  <wp:posOffset>3507835</wp:posOffset>
                </wp:positionV>
                <wp:extent cx="4350338" cy="3634958"/>
                <wp:effectExtent l="0" t="0" r="0" b="3810"/>
                <wp:wrapNone/>
                <wp:docPr id="533" name="Groupe 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0338" cy="3634958"/>
                          <a:chOff x="0" y="0"/>
                          <a:chExt cx="4350338" cy="3634958"/>
                        </a:xfrm>
                      </wpg:grpSpPr>
                      <pic:pic xmlns:pic="http://schemas.openxmlformats.org/drawingml/2006/picture">
                        <pic:nvPicPr>
                          <pic:cNvPr id="517" name="Image 517"/>
                          <pic:cNvPicPr>
                            <a:picLocks noChangeAspect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86603"/>
                            <a:ext cx="1875155" cy="334835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28" name="Groupe 528"/>
                        <wpg:cNvGrpSpPr/>
                        <wpg:grpSpPr>
                          <a:xfrm>
                            <a:off x="2422478" y="286603"/>
                            <a:ext cx="1927860" cy="3261360"/>
                            <a:chOff x="0" y="0"/>
                            <a:chExt cx="1927860" cy="3261360"/>
                          </a:xfrm>
                        </wpg:grpSpPr>
                        <wpg:grpSp>
                          <wpg:cNvPr id="527" name="Groupe 527"/>
                          <wpg:cNvGrpSpPr/>
                          <wpg:grpSpPr>
                            <a:xfrm>
                              <a:off x="0" y="0"/>
                              <a:ext cx="1927860" cy="3261360"/>
                              <a:chOff x="0" y="0"/>
                              <a:chExt cx="1927860" cy="3261360"/>
                            </a:xfrm>
                          </wpg:grpSpPr>
                          <pic:pic xmlns:pic="http://schemas.openxmlformats.org/drawingml/2006/picture">
                            <pic:nvPicPr>
                              <pic:cNvPr id="518" name="Image 51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27860" cy="32613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519" name="Rectangle 519"/>
                            <wps:cNvSpPr/>
                            <wps:spPr>
                              <a:xfrm>
                                <a:off x="532262" y="402609"/>
                                <a:ext cx="517490" cy="140112"/>
                              </a:xfrm>
                              <a:prstGeom prst="rect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0" name="Rectangle 520"/>
                            <wps:cNvSpPr/>
                            <wps:spPr>
                              <a:xfrm>
                                <a:off x="532262" y="696036"/>
                                <a:ext cx="517490" cy="140112"/>
                              </a:xfrm>
                              <a:prstGeom prst="rect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1" name="Rectangle 521"/>
                            <wps:cNvSpPr/>
                            <wps:spPr>
                              <a:xfrm>
                                <a:off x="88710" y="1071349"/>
                                <a:ext cx="607325" cy="140112"/>
                              </a:xfrm>
                              <a:prstGeom prst="rect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2" name="Rectangle 522"/>
                            <wps:cNvSpPr/>
                            <wps:spPr>
                              <a:xfrm>
                                <a:off x="102358" y="1364776"/>
                                <a:ext cx="668740" cy="150125"/>
                              </a:xfrm>
                              <a:prstGeom prst="rect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3" name="Rectangle 523"/>
                            <wps:cNvSpPr/>
                            <wps:spPr>
                              <a:xfrm>
                                <a:off x="109182" y="1644555"/>
                                <a:ext cx="641444" cy="150125"/>
                              </a:xfrm>
                              <a:prstGeom prst="rect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4" name="Rectangle 524"/>
                            <wps:cNvSpPr/>
                            <wps:spPr>
                              <a:xfrm>
                                <a:off x="95534" y="2770495"/>
                                <a:ext cx="716507" cy="150125"/>
                              </a:xfrm>
                              <a:prstGeom prst="rect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25" name="Rectangle 525"/>
                          <wps:cNvSpPr/>
                          <wps:spPr>
                            <a:xfrm>
                              <a:off x="88711" y="3063922"/>
                              <a:ext cx="648174" cy="140112"/>
                            </a:xfrm>
                            <a:prstGeom prst="rect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31" name="Rectangle 531"/>
                        <wps:cNvSpPr/>
                        <wps:spPr>
                          <a:xfrm>
                            <a:off x="873457" y="6824"/>
                            <a:ext cx="276113" cy="2581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BB712AA" w14:textId="77777777" w:rsidR="00E12BC3" w:rsidRDefault="00E12BC3" w:rsidP="00621004">
                              <w:pPr>
                                <w:jc w:val="center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3241343" y="0"/>
                            <a:ext cx="266131" cy="245659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15AA8E7" w14:textId="77777777" w:rsidR="00E12BC3" w:rsidRDefault="00E12BC3" w:rsidP="00621004">
                              <w:pPr>
                                <w:jc w:val="center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533" o:spid="_x0000_s1272" style="position:absolute;left:0;text-align:left;margin-left:71.05pt;margin-top:276.2pt;width:342.55pt;height:286.2pt;z-index:252196352" coordsize="43503,363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">
                <v:shape id="Image 517" o:spid="_x0000_s1273" type="#_x0000_t75" style="position:absolute;top:2866;width:18751;height:33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">
                  <v:imagedata r:id="rId142" o:title=""/>
                </v:shape>
                <v:group id="Groupe 528" o:spid="_x0000_s1274" style="position:absolute;left:24224;top:2866;width:19279;height:32613" coordsize="19278,32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GYj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WBvOhCMgN3cAAAD//wMAUEsBAi0AFAAGAAgAAAAhANvh9svuAAAAhQEAABMAAAAAAAAAAAAA&#10;AAAAAAAAAFtDb250ZW50X1R5cGVzXS54bWxQSwECLQAUAAYACAAAACEAWvQsW78AAAAVAQAACwAA&#10;AAAAAAAAAAAAAAAfAQAAX3JlbHMvLnJlbHNQSwECLQAUAAYACAAAACEA5YhmI8MAAADcAAAADwAA&#10;AAAAAAAAAAAAAAAHAgAAZHJzL2Rvd25yZXYueG1sUEsFBgAAAAADAAMAtwAAAPcCAAAAAA==&#10;">
                  <v:group id="Groupe 527" o:spid="_x0000_s1275" style="position:absolute;width:19278;height:32613" coordsize="19278,32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  <v:shape id="Image 518" o:spid="_x0000_s1276" type="#_x0000_t75" style="position:absolute;width:19278;height:32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">
                      <v:imagedata r:id="rId143" o:title=""/>
                    </v:shape>
                    <v:rect id="Rectangle 519" o:spid="_x0000_s1277" style="position:absolute;left:5322;top:4026;width:5175;height:14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" filled="f" strokecolor="red" strokeweight="1.5pt"/>
                    <v:rect id="Rectangle 520" o:spid="_x0000_s1278" style="position:absolute;left:5322;top:6960;width:5175;height:14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" filled="f" strokecolor="red" strokeweight="1.5pt"/>
                    <v:rect id="Rectangle 521" o:spid="_x0000_s1279" style="position:absolute;left:887;top:10713;width:6073;height:14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" filled="f" strokecolor="red" strokeweight="1.5pt"/>
                    <v:rect id="Rectangle 522" o:spid="_x0000_s1280" style="position:absolute;left:1023;top:13647;width:6687;height:15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" filled="f" strokecolor="red" strokeweight="1.5pt"/>
                    <v:rect id="Rectangle 523" o:spid="_x0000_s1281" style="position:absolute;left:1091;top:16445;width:6415;height:15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" filled="f" strokecolor="red" strokeweight="1.5pt"/>
                    <v:rect id="Rectangle 524" o:spid="_x0000_s1282" style="position:absolute;left:955;top:27704;width:7165;height:15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" filled="f" strokecolor="red" strokeweight="1.5pt"/>
                  </v:group>
                  <v:rect id="Rectangle 525" o:spid="_x0000_s1283" style="position:absolute;left:887;top:30639;width:6481;height:14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" filled="f" strokecolor="red" strokeweight="1.5pt"/>
                </v:group>
                <v:rect id="Rectangle 531" o:spid="_x0000_s1284" style="position:absolute;left:8734;top:68;width:2761;height:25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" fillcolor="window" strokecolor="red" strokeweight="1.5pt">
                  <v:textbox>
                    <w:txbxContent>
                      <w:p w:rsidR="00E12BC3" w:rsidRDefault="00E12BC3" w:rsidP="00621004">
                        <w:pPr>
                          <w:jc w:val="center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532" o:spid="_x0000_s1285" style="position:absolute;left:32413;width:2661;height:24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" fillcolor="window" strokecolor="red" strokeweight="1.5pt">
                  <v:textbox>
                    <w:txbxContent>
                      <w:p w:rsidR="00E12BC3" w:rsidRDefault="00E12BC3" w:rsidP="00621004">
                        <w:pPr>
                          <w:jc w:val="center"/>
                        </w:pPr>
                        <w:r>
                          <w:t>4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267DA5">
        <w:t>Une nouvelle fenêtre s'ouvre puis la compléter comme dans l'exemple affiché à droit</w:t>
      </w:r>
    </w:p>
    <w:p w14:paraId="27B91C94" w14:textId="77777777" w:rsidR="000D3C5B" w:rsidRDefault="000D3C5B" w:rsidP="000277E5"/>
    <w:p w14:paraId="038A2FCA" w14:textId="77777777" w:rsidR="000D3C5B" w:rsidRDefault="000D3C5B" w:rsidP="000277E5"/>
    <w:p w14:paraId="6757F993" w14:textId="77777777" w:rsidR="000D3C5B" w:rsidRDefault="000D3C5B" w:rsidP="000277E5"/>
    <w:p w14:paraId="350E6826" w14:textId="77777777" w:rsidR="00870AF7" w:rsidRDefault="00870AF7" w:rsidP="000277E5"/>
    <w:p w14:paraId="04BE5B4A" w14:textId="77777777" w:rsidR="00870AF7" w:rsidRDefault="00870AF7" w:rsidP="000277E5"/>
    <w:p w14:paraId="15C0E56D" w14:textId="77777777" w:rsidR="00870AF7" w:rsidRDefault="00870AF7" w:rsidP="000277E5"/>
    <w:p w14:paraId="242E3B46" w14:textId="77777777" w:rsidR="00870AF7" w:rsidRDefault="00870AF7" w:rsidP="000277E5"/>
    <w:p w14:paraId="1CA4BA82" w14:textId="77777777" w:rsidR="00870AF7" w:rsidRDefault="00870AF7" w:rsidP="000277E5"/>
    <w:p w14:paraId="7693CB0A" w14:textId="77777777" w:rsidR="00870AF7" w:rsidRDefault="00870AF7" w:rsidP="000277E5"/>
    <w:p w14:paraId="1EE13938" w14:textId="77777777" w:rsidR="00870AF7" w:rsidRDefault="00870AF7" w:rsidP="000277E5"/>
    <w:p w14:paraId="415CD31D" w14:textId="77777777" w:rsidR="00870AF7" w:rsidRDefault="00870AF7" w:rsidP="000277E5"/>
    <w:p w14:paraId="211BDB1A" w14:textId="77777777" w:rsidR="00870AF7" w:rsidRDefault="00870AF7" w:rsidP="000277E5"/>
    <w:p w14:paraId="44B12693" w14:textId="77777777" w:rsidR="00621004" w:rsidRDefault="00621004" w:rsidP="000277E5"/>
    <w:p w14:paraId="5B219CBC" w14:textId="77777777" w:rsidR="00B92BBE" w:rsidRDefault="00B92BBE" w:rsidP="00B92BBE">
      <w:pPr>
        <w:pStyle w:val="Annotationimportante"/>
      </w:pPr>
      <w:r>
        <w:t>Le mot de passe doit être copié dans la case adresse pour une éventuelle récupération.</w:t>
      </w:r>
    </w:p>
    <w:p w14:paraId="3386AF24" w14:textId="77777777" w:rsidR="00B92BBE" w:rsidRDefault="00B92BBE">
      <w:pPr>
        <w:jc w:val="left"/>
      </w:pPr>
      <w:r>
        <w:br w:type="page"/>
      </w:r>
    </w:p>
    <w:p w14:paraId="50F9BF8F" w14:textId="77777777" w:rsidR="00267DA5" w:rsidRDefault="00B92BBE" w:rsidP="00B92BBE">
      <w:pPr>
        <w:pStyle w:val="Titre4"/>
      </w:pPr>
      <w:bookmarkStart w:id="42" w:name="_Toc535248659"/>
      <w:r>
        <w:lastRenderedPageBreak/>
        <w:t>Login Utilisateur</w:t>
      </w:r>
      <w:bookmarkEnd w:id="42"/>
    </w:p>
    <w:p w14:paraId="1836B5BB" w14:textId="77777777" w:rsidR="00B92BBE" w:rsidRDefault="00B92BBE" w:rsidP="00B92BBE">
      <w:r>
        <w:t>Ex. modèle login :</w:t>
      </w:r>
    </w:p>
    <w:p w14:paraId="05E6862D" w14:textId="77777777" w:rsidR="00B92BBE" w:rsidRDefault="00B92BBE" w:rsidP="00B92BBE">
      <w:r>
        <w:t>Ecrire "</w:t>
      </w:r>
      <w:proofErr w:type="spellStart"/>
      <w:r>
        <w:rPr>
          <w:b/>
        </w:rPr>
        <w:t>Util</w:t>
      </w:r>
      <w:proofErr w:type="spellEnd"/>
      <w:r>
        <w:t>" suivi de "</w:t>
      </w:r>
      <w:r w:rsidRPr="006F7697">
        <w:rPr>
          <w:b/>
        </w:rPr>
        <w:t>_</w:t>
      </w:r>
      <w:r>
        <w:t>" puis le nom du client, ici le nom du lycée.</w:t>
      </w:r>
    </w:p>
    <w:p w14:paraId="77B62B82" w14:textId="77777777" w:rsidR="00B92BBE" w:rsidRPr="00B92BBE" w:rsidRDefault="00B92BBE" w:rsidP="00B92BBE">
      <w:r>
        <w:rPr>
          <w:noProof/>
        </w:rPr>
        <w:drawing>
          <wp:anchor distT="0" distB="0" distL="114300" distR="114300" simplePos="0" relativeHeight="252190208" behindDoc="0" locked="0" layoutInCell="1" allowOverlap="1" wp14:anchorId="7EC0CE27" wp14:editId="45B19831">
            <wp:simplePos x="0" y="0"/>
            <wp:positionH relativeFrom="column">
              <wp:posOffset>2560225</wp:posOffset>
            </wp:positionH>
            <wp:positionV relativeFrom="paragraph">
              <wp:posOffset>68239</wp:posOffset>
            </wp:positionV>
            <wp:extent cx="1352550" cy="285750"/>
            <wp:effectExtent l="19050" t="19050" r="19050" b="19050"/>
            <wp:wrapThrough wrapText="bothSides">
              <wp:wrapPolygon edited="0">
                <wp:start x="-304" y="-1440"/>
                <wp:lineTo x="-304" y="21600"/>
                <wp:lineTo x="21600" y="21600"/>
                <wp:lineTo x="21600" y="-1440"/>
                <wp:lineTo x="-304" y="-1440"/>
              </wp:wrapPolygon>
            </wp:wrapThrough>
            <wp:docPr id="529" name="Imag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2019-01-07_100051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285750"/>
                    </a:xfrm>
                    <a:prstGeom prst="rect">
                      <a:avLst/>
                    </a:prstGeom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14:paraId="22B01F27" w14:textId="77777777" w:rsidR="00870AF7" w:rsidRDefault="00870AF7" w:rsidP="000277E5"/>
    <w:p w14:paraId="59A7D7A2" w14:textId="77777777" w:rsidR="00870AF7" w:rsidRDefault="00B92BBE" w:rsidP="00B92BBE">
      <w:pPr>
        <w:pStyle w:val="Titre4"/>
      </w:pPr>
      <w:bookmarkStart w:id="43" w:name="_Toc535248660"/>
      <w:r>
        <w:t>Mot de passe</w:t>
      </w:r>
      <w:r w:rsidR="00621004">
        <w:t xml:space="preserve"> utilisateur</w:t>
      </w:r>
      <w:bookmarkEnd w:id="43"/>
    </w:p>
    <w:p w14:paraId="17085219" w14:textId="77777777" w:rsidR="00B92BBE" w:rsidRDefault="00B92BBE" w:rsidP="00B92BBE">
      <w:r>
        <w:t>Ex. modèle mot de passe :</w:t>
      </w:r>
    </w:p>
    <w:p w14:paraId="3542404E" w14:textId="77777777" w:rsidR="00B92BBE" w:rsidRPr="00B92BBE" w:rsidRDefault="00B92BBE" w:rsidP="00B92BBE">
      <w:r>
        <w:t>Ecrire "</w:t>
      </w:r>
      <w:proofErr w:type="spellStart"/>
      <w:r>
        <w:rPr>
          <w:b/>
        </w:rPr>
        <w:t>Util</w:t>
      </w:r>
      <w:r w:rsidRPr="000277E5">
        <w:rPr>
          <w:b/>
        </w:rPr>
        <w:t>_City</w:t>
      </w:r>
      <w:proofErr w:type="spellEnd"/>
      <w:r w:rsidRPr="000277E5">
        <w:rPr>
          <w:b/>
        </w:rPr>
        <w:t>*Box</w:t>
      </w:r>
      <w:r>
        <w:t>" suivi du n° série de la machine, ici dans l'exemple n° série "</w:t>
      </w:r>
      <w:r w:rsidRPr="000277E5">
        <w:rPr>
          <w:b/>
        </w:rPr>
        <w:t>10</w:t>
      </w:r>
      <w:r>
        <w:t>"</w:t>
      </w:r>
    </w:p>
    <w:p w14:paraId="49A9C528" w14:textId="77777777" w:rsidR="00CD7279" w:rsidRDefault="00B92BBE" w:rsidP="000277E5">
      <w:r>
        <w:rPr>
          <w:noProof/>
        </w:rPr>
        <w:drawing>
          <wp:anchor distT="0" distB="0" distL="114300" distR="114300" simplePos="0" relativeHeight="252191232" behindDoc="0" locked="0" layoutInCell="1" allowOverlap="1" wp14:anchorId="49286A8A" wp14:editId="2E8C08B3">
            <wp:simplePos x="0" y="0"/>
            <wp:positionH relativeFrom="column">
              <wp:posOffset>2587521</wp:posOffset>
            </wp:positionH>
            <wp:positionV relativeFrom="paragraph">
              <wp:posOffset>220847</wp:posOffset>
            </wp:positionV>
            <wp:extent cx="1190625" cy="180975"/>
            <wp:effectExtent l="19050" t="19050" r="28575" b="28575"/>
            <wp:wrapThrough wrapText="bothSides">
              <wp:wrapPolygon edited="0">
                <wp:start x="-346" y="-2274"/>
                <wp:lineTo x="-346" y="22737"/>
                <wp:lineTo x="21773" y="22737"/>
                <wp:lineTo x="21773" y="-2274"/>
                <wp:lineTo x="-346" y="-2274"/>
              </wp:wrapPolygon>
            </wp:wrapThrough>
            <wp:docPr id="530" name="Imag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2019-01-07_100337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80975"/>
                    </a:xfrm>
                    <a:prstGeom prst="rect">
                      <a:avLst/>
                    </a:prstGeom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14:paraId="10FD5AB0" w14:textId="77777777" w:rsidR="00CD7279" w:rsidRDefault="00CD7279" w:rsidP="000277E5"/>
    <w:p w14:paraId="628CCC88" w14:textId="77777777" w:rsidR="00812DF6" w:rsidRDefault="00812DF6" w:rsidP="00812DF6">
      <w:r>
        <w:t>Compléter la case Email avec le mail d'un responsable du centre de formation.</w:t>
      </w:r>
    </w:p>
    <w:p w14:paraId="4E8F58E5" w14:textId="77777777" w:rsidR="00621004" w:rsidRDefault="00621004" w:rsidP="00812DF6"/>
    <w:p w14:paraId="6C521AB6" w14:textId="77777777" w:rsidR="00CD7279" w:rsidRDefault="00621004" w:rsidP="00621004">
      <w:pPr>
        <w:pStyle w:val="Titre3"/>
      </w:pPr>
      <w:bookmarkStart w:id="44" w:name="_Toc535248661"/>
      <w:r>
        <w:t>Archivage comptes</w:t>
      </w:r>
      <w:bookmarkEnd w:id="44"/>
    </w:p>
    <w:p w14:paraId="24D7A9EF" w14:textId="77777777" w:rsidR="00CD7279" w:rsidRDefault="00CD7279" w:rsidP="000277E5"/>
    <w:p w14:paraId="009F0C5F" w14:textId="77777777" w:rsidR="00621004" w:rsidRDefault="00621004" w:rsidP="000277E5">
      <w:r>
        <w:t xml:space="preserve">Lors de la finalisation de la création de comptes il faut se rendre dans le dossier </w:t>
      </w:r>
      <w:r w:rsidRPr="002F49A4">
        <w:rPr>
          <w:b/>
        </w:rPr>
        <w:t>SDCY10</w:t>
      </w:r>
      <w:r>
        <w:t xml:space="preserve"> &gt;&gt; </w:t>
      </w:r>
      <w:r w:rsidRPr="002F49A4">
        <w:rPr>
          <w:b/>
        </w:rPr>
        <w:t>Comptes Utilisateur SLV</w:t>
      </w:r>
      <w:r w:rsidR="00D61EBC">
        <w:t xml:space="preserve"> &gt;&gt;</w:t>
      </w:r>
    </w:p>
    <w:p w14:paraId="70AA441E" w14:textId="77777777" w:rsidR="00D61EBC" w:rsidRDefault="00D61EBC" w:rsidP="000277E5">
      <w:r w:rsidRPr="002F49A4">
        <w:rPr>
          <w:b/>
          <w:noProof/>
        </w:rPr>
        <mc:AlternateContent>
          <mc:Choice Requires="wpg">
            <w:drawing>
              <wp:anchor distT="0" distB="0" distL="114300" distR="114300" simplePos="0" relativeHeight="252199424" behindDoc="0" locked="0" layoutInCell="1" allowOverlap="1" wp14:anchorId="4D368954" wp14:editId="403F2E3D">
                <wp:simplePos x="0" y="0"/>
                <wp:positionH relativeFrom="column">
                  <wp:posOffset>1621</wp:posOffset>
                </wp:positionH>
                <wp:positionV relativeFrom="paragraph">
                  <wp:posOffset>377455</wp:posOffset>
                </wp:positionV>
                <wp:extent cx="6847044" cy="370006"/>
                <wp:effectExtent l="19050" t="19050" r="11430" b="11430"/>
                <wp:wrapThrough wrapText="bothSides">
                  <wp:wrapPolygon edited="0">
                    <wp:start x="-60" y="-1113"/>
                    <wp:lineTo x="-60" y="21155"/>
                    <wp:lineTo x="21576" y="21155"/>
                    <wp:lineTo x="21576" y="-1113"/>
                    <wp:lineTo x="-60" y="-1113"/>
                  </wp:wrapPolygon>
                </wp:wrapThrough>
                <wp:docPr id="536" name="Groupe 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7044" cy="370006"/>
                          <a:chOff x="0" y="0"/>
                          <a:chExt cx="6847044" cy="370006"/>
                        </a:xfrm>
                      </wpg:grpSpPr>
                      <pic:pic xmlns:pic="http://schemas.openxmlformats.org/drawingml/2006/picture">
                        <pic:nvPicPr>
                          <pic:cNvPr id="534" name="Image 534"/>
                          <pic:cNvPicPr>
                            <a:picLocks noChangeAspect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6006"/>
                            <a:ext cx="6840220" cy="254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24" y="0"/>
                            <a:ext cx="6840220" cy="1047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A1949D" id="Groupe 536" o:spid="_x0000_s1026" style="position:absolute;margin-left:.15pt;margin-top:29.7pt;width:539.15pt;height:29.15pt;z-index:252199424" coordsize="68470,37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">
                <v:shape id="Image 534" o:spid="_x0000_s1027" type="#_x0000_t75" style="position:absolute;top:1160;width:68402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" stroked="t" strokecolor="red" strokeweight="1pt">
                  <v:imagedata r:id="rId148" o:title=""/>
                  <v:path arrowok="t"/>
                </v:shape>
                <v:shape id="Image 535" o:spid="_x0000_s1028" type="#_x0000_t75" style="position:absolute;left:68;width:68402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" stroked="t" strokecolor="red" strokeweight="1pt">
                  <v:imagedata r:id="rId149" o:title=""/>
                  <v:path arrowok="t"/>
                </v:shape>
                <w10:wrap type="through"/>
              </v:group>
            </w:pict>
          </mc:Fallback>
        </mc:AlternateContent>
      </w:r>
      <w:proofErr w:type="spellStart"/>
      <w:r w:rsidRPr="002F49A4">
        <w:rPr>
          <w:b/>
        </w:rPr>
        <w:t>Tableau_comptes</w:t>
      </w:r>
      <w:proofErr w:type="spellEnd"/>
      <w:r w:rsidRPr="002F49A4">
        <w:rPr>
          <w:b/>
        </w:rPr>
        <w:t xml:space="preserve"> utilisateursSLV</w:t>
      </w:r>
      <w:r>
        <w:t xml:space="preserve">.xlsx et compléter le tableau </w:t>
      </w:r>
      <w:r w:rsidR="002F49A4">
        <w:t>Excel</w:t>
      </w:r>
      <w:r>
        <w:t xml:space="preserve"> avec les comptes nouvellement crées</w:t>
      </w:r>
      <w:r w:rsidR="002F49A4">
        <w:t xml:space="preserve"> comme dans l'exemple ci donné :</w:t>
      </w:r>
    </w:p>
    <w:p w14:paraId="4F042829" w14:textId="77777777" w:rsidR="00CD7279" w:rsidRDefault="00CD7279" w:rsidP="000277E5"/>
    <w:p w14:paraId="6D859C9C" w14:textId="77777777" w:rsidR="00D61EBC" w:rsidRDefault="00D61EBC" w:rsidP="000277E5">
      <w:r>
        <w:t>A la fin du control de la machine, attacher à la fiche contrôle, une feuille avec les identifiants comme le modèle ci-dessous.</w:t>
      </w:r>
    </w:p>
    <w:p w14:paraId="39D60635" w14:textId="77777777" w:rsidR="00D61EBC" w:rsidRPr="002F49A4" w:rsidRDefault="00D61EBC" w:rsidP="000277E5">
      <w:pPr>
        <w:rPr>
          <w:b/>
        </w:rPr>
      </w:pPr>
      <w:r>
        <w:t>Modèle à récupérer</w:t>
      </w:r>
      <w:r w:rsidR="002F49A4">
        <w:t xml:space="preserve"> et imprimer</w:t>
      </w:r>
      <w:r>
        <w:t xml:space="preserve"> dans </w:t>
      </w:r>
      <w:r w:rsidRPr="002F49A4">
        <w:rPr>
          <w:b/>
        </w:rPr>
        <w:t>SDCY10</w:t>
      </w:r>
      <w:r>
        <w:t xml:space="preserve"> &gt;&gt; </w:t>
      </w:r>
      <w:r w:rsidRPr="002F49A4">
        <w:rPr>
          <w:b/>
        </w:rPr>
        <w:t>Comptes Utilisateur SLV</w:t>
      </w:r>
      <w:r>
        <w:t xml:space="preserve"> &gt;&gt; </w:t>
      </w:r>
      <w:proofErr w:type="spellStart"/>
      <w:r w:rsidRPr="002F49A4">
        <w:rPr>
          <w:b/>
        </w:rPr>
        <w:t>Modele_feuille_ID</w:t>
      </w:r>
      <w:proofErr w:type="spellEnd"/>
      <w:r w:rsidRPr="002F49A4">
        <w:rPr>
          <w:b/>
        </w:rPr>
        <w:t xml:space="preserve"> client</w:t>
      </w:r>
    </w:p>
    <w:p w14:paraId="62B8EAB4" w14:textId="77777777" w:rsidR="00D61EBC" w:rsidRDefault="00D61EBC" w:rsidP="000277E5">
      <w:r>
        <w:rPr>
          <w:noProof/>
        </w:rPr>
        <w:drawing>
          <wp:anchor distT="0" distB="0" distL="114300" distR="114300" simplePos="0" relativeHeight="252200448" behindDoc="0" locked="0" layoutInCell="1" allowOverlap="1" wp14:anchorId="52DDA204" wp14:editId="1B9D54B6">
            <wp:simplePos x="0" y="0"/>
            <wp:positionH relativeFrom="margin">
              <wp:align>center</wp:align>
            </wp:positionH>
            <wp:positionV relativeFrom="paragraph">
              <wp:posOffset>35465</wp:posOffset>
            </wp:positionV>
            <wp:extent cx="5916295" cy="1397000"/>
            <wp:effectExtent l="19050" t="19050" r="27305" b="12700"/>
            <wp:wrapThrough wrapText="bothSides">
              <wp:wrapPolygon edited="0">
                <wp:start x="-70" y="-295"/>
                <wp:lineTo x="-70" y="21502"/>
                <wp:lineTo x="21630" y="21502"/>
                <wp:lineTo x="21630" y="-295"/>
                <wp:lineTo x="-70" y="-295"/>
              </wp:wrapPolygon>
            </wp:wrapThrough>
            <wp:docPr id="537" name="Imag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2019-01-07_102255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295" cy="1397000"/>
                    </a:xfrm>
                    <a:prstGeom prst="rect">
                      <a:avLst/>
                    </a:prstGeom>
                    <a:ln w="127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0F838" w14:textId="77777777" w:rsidR="00CD7279" w:rsidRDefault="00CD7279" w:rsidP="000277E5"/>
    <w:p w14:paraId="050F6DB7" w14:textId="77777777" w:rsidR="00CD7279" w:rsidRDefault="00CD7279" w:rsidP="000277E5"/>
    <w:p w14:paraId="3BF0B237" w14:textId="77777777" w:rsidR="00CD7279" w:rsidRDefault="00CD7279" w:rsidP="000277E5"/>
    <w:p w14:paraId="1BF1AC51" w14:textId="77777777" w:rsidR="00870AF7" w:rsidRDefault="00870AF7" w:rsidP="000277E5"/>
    <w:p w14:paraId="216C6C14" w14:textId="77777777" w:rsidR="00870AF7" w:rsidRDefault="00870AF7" w:rsidP="000277E5"/>
    <w:p w14:paraId="577B0E23" w14:textId="77777777" w:rsidR="00D61EBC" w:rsidRDefault="00D61EBC">
      <w:pPr>
        <w:jc w:val="left"/>
      </w:pPr>
      <w:r>
        <w:br w:type="page"/>
      </w:r>
    </w:p>
    <w:p w14:paraId="26DA2A82" w14:textId="77777777" w:rsidR="00D741D4" w:rsidRDefault="00A820A9" w:rsidP="00A820A9">
      <w:pPr>
        <w:pStyle w:val="Titre1"/>
      </w:pPr>
      <w:bookmarkStart w:id="45" w:name="_Toc535248662"/>
      <w:r>
        <w:lastRenderedPageBreak/>
        <w:t>Paramétrage dans l</w:t>
      </w:r>
      <w:r w:rsidR="00953AA4">
        <w:t>E</w:t>
      </w:r>
      <w:r>
        <w:t xml:space="preserve"> service cloud CCS</w:t>
      </w:r>
      <w:bookmarkEnd w:id="45"/>
    </w:p>
    <w:p w14:paraId="1A9D963E" w14:textId="77777777" w:rsidR="00494CAE" w:rsidRDefault="008D2D46" w:rsidP="008D2D46">
      <w:pPr>
        <w:tabs>
          <w:tab w:val="left" w:pos="9251"/>
        </w:tabs>
      </w:pPr>
      <w:r>
        <w:tab/>
      </w:r>
    </w:p>
    <w:p w14:paraId="2A999A46" w14:textId="5C828D24" w:rsidR="00A820A9" w:rsidRDefault="00A820A9" w:rsidP="005A6C31">
      <w:r>
        <w:t xml:space="preserve">Se connecter sur la page </w:t>
      </w:r>
      <w:hyperlink r:id="rId151" w:history="1">
        <w:r w:rsidRPr="005222FA">
          <w:rPr>
            <w:rStyle w:val="Lienhypertexte"/>
          </w:rPr>
          <w:t>https://ccs.axione.fr/</w:t>
        </w:r>
      </w:hyperlink>
      <w:r>
        <w:t xml:space="preserve"> puis se connecter avec les identifiants donnés.</w:t>
      </w:r>
    </w:p>
    <w:p w14:paraId="61C0296C" w14:textId="77777777" w:rsidR="00D741D4" w:rsidRDefault="00702EDC" w:rsidP="005A6C31">
      <w:r>
        <w:rPr>
          <w:noProof/>
        </w:rPr>
        <w:drawing>
          <wp:anchor distT="0" distB="0" distL="114300" distR="114300" simplePos="0" relativeHeight="251778560" behindDoc="0" locked="0" layoutInCell="1" allowOverlap="1" wp14:anchorId="7DC79B1C" wp14:editId="6D968EEF">
            <wp:simplePos x="0" y="0"/>
            <wp:positionH relativeFrom="margin">
              <wp:align>center</wp:align>
            </wp:positionH>
            <wp:positionV relativeFrom="paragraph">
              <wp:posOffset>83261</wp:posOffset>
            </wp:positionV>
            <wp:extent cx="5131558" cy="1684954"/>
            <wp:effectExtent l="0" t="0" r="0" b="0"/>
            <wp:wrapThrough wrapText="bothSides">
              <wp:wrapPolygon edited="0">
                <wp:start x="0" y="0"/>
                <wp:lineTo x="0" y="21250"/>
                <wp:lineTo x="21490" y="21250"/>
                <wp:lineTo x="21490" y="0"/>
                <wp:lineTo x="0" y="0"/>
              </wp:wrapPolygon>
            </wp:wrapThrough>
            <wp:docPr id="270" name="Imag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2019-01-02_171919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1558" cy="1684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204B4" w14:textId="77777777" w:rsidR="00D741D4" w:rsidRDefault="00D741D4" w:rsidP="005A6C31"/>
    <w:p w14:paraId="7C7B3984" w14:textId="77777777" w:rsidR="00D741D4" w:rsidRDefault="00D741D4" w:rsidP="005A6C31"/>
    <w:p w14:paraId="1E5A6BC6" w14:textId="77777777" w:rsidR="00D741D4" w:rsidRDefault="00D741D4" w:rsidP="005A6C31"/>
    <w:p w14:paraId="0DE55749" w14:textId="77777777" w:rsidR="00D741D4" w:rsidRDefault="00D741D4" w:rsidP="005A6C31"/>
    <w:p w14:paraId="32524285" w14:textId="77777777" w:rsidR="00D741D4" w:rsidRDefault="00D741D4" w:rsidP="005A6C31"/>
    <w:p w14:paraId="18CEA83C" w14:textId="77777777" w:rsidR="00D741D4" w:rsidRDefault="00D741D4" w:rsidP="005A6C31"/>
    <w:p w14:paraId="4B18B6F3" w14:textId="77777777" w:rsidR="00494CAE" w:rsidRDefault="00494CAE" w:rsidP="005A6C31">
      <w:r>
        <w:t>Choisir la langue française par l'</w:t>
      </w:r>
      <w:r w:rsidR="003F0036">
        <w:t>icône</w:t>
      </w:r>
      <w:r>
        <w:t xml:space="preserve"> </w:t>
      </w:r>
      <w:r>
        <w:rPr>
          <w:noProof/>
        </w:rPr>
        <w:drawing>
          <wp:inline distT="0" distB="0" distL="0" distR="0" wp14:anchorId="43F65A24" wp14:editId="5CECDF88">
            <wp:extent cx="457200" cy="285750"/>
            <wp:effectExtent l="0" t="0" r="0" b="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2019-01-02_172142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puis défiler l'onglet Configuration &gt;&gt; Groupes de </w:t>
      </w:r>
      <w:proofErr w:type="spellStart"/>
      <w:r>
        <w:t>Controllers</w:t>
      </w:r>
      <w:proofErr w:type="spellEnd"/>
      <w:r>
        <w:t xml:space="preserve"> puis dans le tableau sélectionner le contrôleur préalablement configuré</w:t>
      </w:r>
      <w:r w:rsidR="00742405">
        <w:t xml:space="preserve"> et commissionné</w:t>
      </w:r>
      <w:r>
        <w:t xml:space="preserve"> dans Street Light Vision.</w:t>
      </w:r>
    </w:p>
    <w:p w14:paraId="0E2F681D" w14:textId="77777777" w:rsidR="00742405" w:rsidRDefault="00742405">
      <w:pPr>
        <w:jc w:val="left"/>
      </w:pPr>
    </w:p>
    <w:p w14:paraId="4BB9E039" w14:textId="77777777" w:rsidR="00742405" w:rsidRDefault="00742405" w:rsidP="005A6C31">
      <w:r>
        <w:t>Une fois</w:t>
      </w:r>
      <w:r w:rsidR="003F0036">
        <w:t xml:space="preserve"> que</w:t>
      </w:r>
      <w:r>
        <w:t xml:space="preserve"> la page du contrôleur en question est ouverte, dans Profil de gestion choisir ERM puis appuyer sur Enregistrer les modifications.</w:t>
      </w:r>
    </w:p>
    <w:p w14:paraId="34DBD3AF" w14:textId="77777777" w:rsidR="00494CAE" w:rsidRDefault="00742405" w:rsidP="005A6C31">
      <w:r>
        <w:rPr>
          <w:noProof/>
        </w:rPr>
        <w:drawing>
          <wp:anchor distT="0" distB="0" distL="114300" distR="114300" simplePos="0" relativeHeight="251779584" behindDoc="0" locked="0" layoutInCell="1" allowOverlap="1" wp14:anchorId="0648570D" wp14:editId="20403DC1">
            <wp:simplePos x="0" y="0"/>
            <wp:positionH relativeFrom="column">
              <wp:posOffset>622196</wp:posOffset>
            </wp:positionH>
            <wp:positionV relativeFrom="paragraph">
              <wp:posOffset>180492</wp:posOffset>
            </wp:positionV>
            <wp:extent cx="5695950" cy="956310"/>
            <wp:effectExtent l="0" t="0" r="0" b="0"/>
            <wp:wrapThrough wrapText="bothSides">
              <wp:wrapPolygon edited="0">
                <wp:start x="0" y="0"/>
                <wp:lineTo x="0" y="21084"/>
                <wp:lineTo x="21528" y="21084"/>
                <wp:lineTo x="21528" y="0"/>
                <wp:lineTo x="0" y="0"/>
              </wp:wrapPolygon>
            </wp:wrapThrough>
            <wp:docPr id="272" name="Ima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2019-01-02_173144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54A668" w14:textId="77777777" w:rsidR="00D741D4" w:rsidRDefault="00D741D4" w:rsidP="005A6C31"/>
    <w:p w14:paraId="7A80C8B5" w14:textId="77777777" w:rsidR="00D741D4" w:rsidRDefault="00D741D4" w:rsidP="005A6C31"/>
    <w:p w14:paraId="39A0BB5E" w14:textId="77777777" w:rsidR="00D741D4" w:rsidRDefault="00D741D4" w:rsidP="005A6C31"/>
    <w:p w14:paraId="6640E97A" w14:textId="77777777" w:rsidR="00D741D4" w:rsidRDefault="00D741D4" w:rsidP="005A6C31"/>
    <w:p w14:paraId="6349CF79" w14:textId="77777777" w:rsidR="00D741D4" w:rsidRDefault="00742405" w:rsidP="005A6C31">
      <w:r>
        <w:rPr>
          <w:noProof/>
        </w:rPr>
        <w:drawing>
          <wp:anchor distT="0" distB="0" distL="114300" distR="114300" simplePos="0" relativeHeight="251780608" behindDoc="0" locked="0" layoutInCell="1" allowOverlap="1" wp14:anchorId="5B8DD926" wp14:editId="6BD05DF2">
            <wp:simplePos x="0" y="0"/>
            <wp:positionH relativeFrom="margin">
              <wp:align>center</wp:align>
            </wp:positionH>
            <wp:positionV relativeFrom="paragraph">
              <wp:posOffset>8302</wp:posOffset>
            </wp:positionV>
            <wp:extent cx="2046605" cy="429895"/>
            <wp:effectExtent l="0" t="0" r="0" b="8255"/>
            <wp:wrapThrough wrapText="bothSides">
              <wp:wrapPolygon edited="0">
                <wp:start x="0" y="0"/>
                <wp:lineTo x="0" y="21058"/>
                <wp:lineTo x="21312" y="21058"/>
                <wp:lineTo x="21312" y="0"/>
                <wp:lineTo x="0" y="0"/>
              </wp:wrapPolygon>
            </wp:wrapThrough>
            <wp:docPr id="273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2019-01-02_173239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6605" cy="429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A95337" w14:textId="77777777" w:rsidR="00D741D4" w:rsidRDefault="00D741D4" w:rsidP="005A6C31"/>
    <w:p w14:paraId="77EA1AED" w14:textId="77777777" w:rsidR="00742405" w:rsidRDefault="00742405" w:rsidP="005A6C31"/>
    <w:p w14:paraId="6B17EDE8" w14:textId="77777777" w:rsidR="00742405" w:rsidRDefault="003F0036" w:rsidP="005A6C31">
      <w:r>
        <w:t xml:space="preserve">Ensuite défiler l'onglet </w:t>
      </w:r>
      <w:r w:rsidRPr="00886BE0">
        <w:rPr>
          <w:b/>
        </w:rPr>
        <w:t>Etat</w:t>
      </w:r>
      <w:r>
        <w:t xml:space="preserve"> &gt;&gt; </w:t>
      </w:r>
      <w:proofErr w:type="spellStart"/>
      <w:r w:rsidRPr="00886BE0">
        <w:rPr>
          <w:b/>
        </w:rPr>
        <w:t>Citybox</w:t>
      </w:r>
      <w:proofErr w:type="spellEnd"/>
      <w:r w:rsidRPr="00886BE0">
        <w:rPr>
          <w:b/>
        </w:rPr>
        <w:t xml:space="preserve"> </w:t>
      </w:r>
      <w:proofErr w:type="spellStart"/>
      <w:r w:rsidRPr="00886BE0">
        <w:rPr>
          <w:b/>
        </w:rPr>
        <w:t>Controllers</w:t>
      </w:r>
      <w:proofErr w:type="spellEnd"/>
      <w:r>
        <w:t xml:space="preserve"> puis dans le tableau vérifier que le profil de gestion a bien été changé.</w:t>
      </w:r>
    </w:p>
    <w:p w14:paraId="100EC835" w14:textId="77777777" w:rsidR="003F0036" w:rsidRDefault="0013228D" w:rsidP="005A6C31">
      <w:r>
        <w:rPr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33B0F045" wp14:editId="25FE5B83">
                <wp:simplePos x="0" y="0"/>
                <wp:positionH relativeFrom="column">
                  <wp:posOffset>6286036</wp:posOffset>
                </wp:positionH>
                <wp:positionV relativeFrom="paragraph">
                  <wp:posOffset>268444</wp:posOffset>
                </wp:positionV>
                <wp:extent cx="363656" cy="218364"/>
                <wp:effectExtent l="0" t="0" r="17780" b="10795"/>
                <wp:wrapNone/>
                <wp:docPr id="276" name="Ellips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656" cy="218364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736E50" id="Ellipse 276" o:spid="_x0000_s1026" style="position:absolute;margin-left:494.95pt;margin-top:21.15pt;width:28.65pt;height:17.2pt;z-index:251781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" filled="f" strokecolor="red" strokeweight="1.5pt"/>
            </w:pict>
          </mc:Fallback>
        </mc:AlternateContent>
      </w:r>
      <w:r w:rsidR="003F0036">
        <w:t>Ex :</w:t>
      </w:r>
    </w:p>
    <w:p w14:paraId="22235486" w14:textId="77777777" w:rsidR="00B26C84" w:rsidRDefault="003F0036" w:rsidP="00C932BD">
      <w:r>
        <w:rPr>
          <w:noProof/>
        </w:rPr>
        <w:drawing>
          <wp:inline distT="0" distB="0" distL="0" distR="0" wp14:anchorId="2A097F44" wp14:editId="496422E7">
            <wp:extent cx="6840220" cy="160655"/>
            <wp:effectExtent l="0" t="0" r="0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2019-01-03_082143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6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6C84" w:rsidSect="004762D7">
      <w:headerReference w:type="default" r:id="rId157"/>
      <w:footerReference w:type="default" r:id="rId158"/>
      <w:pgSz w:w="11906" w:h="16838" w:code="9"/>
      <w:pgMar w:top="397" w:right="567" w:bottom="851" w:left="567" w:header="397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52D5B6" w14:textId="77777777" w:rsidR="00E12BC3" w:rsidRDefault="00E12BC3" w:rsidP="00CD447F">
      <w:pPr>
        <w:spacing w:after="0"/>
      </w:pPr>
      <w:r>
        <w:separator/>
      </w:r>
    </w:p>
  </w:endnote>
  <w:endnote w:type="continuationSeparator" w:id="0">
    <w:p w14:paraId="359C8435" w14:textId="77777777" w:rsidR="00E12BC3" w:rsidRDefault="00E12BC3" w:rsidP="00CD447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ejaVu Sans Mono">
    <w:panose1 w:val="020B0609030804020204"/>
    <w:charset w:val="00"/>
    <w:family w:val="modern"/>
    <w:pitch w:val="fixed"/>
    <w:sig w:usb0="E70026FF" w:usb1="D200F9FB" w:usb2="02000028" w:usb3="00000000" w:csb0="000001D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Grilledutableau"/>
      <w:tblpPr w:leftFromText="142" w:rightFromText="142" w:vertAnchor="text" w:horzAnchor="margin" w:tblpY="1"/>
      <w:tblOverlap w:val="never"/>
      <w:tblW w:w="5000" w:type="pct"/>
      <w:tblBorders>
        <w:top w:val="single" w:sz="18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592"/>
      <w:gridCol w:w="3591"/>
      <w:gridCol w:w="3589"/>
    </w:tblGrid>
    <w:tr w:rsidR="00E12BC3" w14:paraId="4C020273" w14:textId="77777777" w:rsidTr="00F469E2">
      <w:trPr>
        <w:trHeight w:val="847"/>
      </w:trPr>
      <w:tc>
        <w:tcPr>
          <w:tcW w:w="1667" w:type="pct"/>
          <w:vAlign w:val="center"/>
        </w:tcPr>
        <w:p w14:paraId="0688FE13" w14:textId="77777777" w:rsidR="00E12BC3" w:rsidRDefault="00E12BC3" w:rsidP="00F469E2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jc w:val="left"/>
            <w:rPr>
              <w:color w:val="3366FF"/>
            </w:rPr>
          </w:pPr>
          <w:r>
            <w:rPr>
              <w:noProof/>
            </w:rPr>
            <w:drawing>
              <wp:inline distT="0" distB="0" distL="0" distR="0" wp14:anchorId="1C7117B3" wp14:editId="39A6E34E">
                <wp:extent cx="1375200" cy="468000"/>
                <wp:effectExtent l="0" t="0" r="0" b="8255"/>
                <wp:docPr id="69" name="Image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75200" cy="4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667" w:type="pct"/>
          <w:vAlign w:val="center"/>
        </w:tcPr>
        <w:p w14:paraId="5087D00E" w14:textId="77777777" w:rsidR="00E12BC3" w:rsidRDefault="00E12BC3" w:rsidP="00F469E2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jc w:val="center"/>
            <w:rPr>
              <w:bCs/>
              <w:szCs w:val="20"/>
            </w:rPr>
          </w:pPr>
          <w:r w:rsidRPr="00D965C4">
            <w:rPr>
              <w:bCs/>
              <w:szCs w:val="20"/>
            </w:rPr>
            <w:t xml:space="preserve">Page </w:t>
          </w:r>
          <w:r w:rsidRPr="003A6A2E">
            <w:rPr>
              <w:rFonts w:ascii="Arial Narrow" w:hAnsi="Arial Narrow"/>
            </w:rPr>
            <w:fldChar w:fldCharType="begin"/>
          </w:r>
          <w:r w:rsidRPr="003A6A2E">
            <w:rPr>
              <w:rFonts w:ascii="Arial Narrow" w:hAnsi="Arial Narrow"/>
            </w:rPr>
            <w:instrText xml:space="preserve"> PAGE </w:instrText>
          </w:r>
          <w:r w:rsidRPr="009A39B7">
            <w:rPr>
              <w:rFonts w:cs="Arial"/>
            </w:rPr>
            <w:instrText>\* MERGEFORMAT</w:instrText>
          </w:r>
          <w:r w:rsidRPr="003A6A2E">
            <w:rPr>
              <w:rFonts w:ascii="Arial Narrow" w:hAnsi="Arial Narrow"/>
            </w:rPr>
            <w:instrText xml:space="preserve"> </w:instrText>
          </w:r>
          <w:r w:rsidRPr="003A6A2E">
            <w:rPr>
              <w:rFonts w:ascii="Arial Narrow" w:hAnsi="Arial Narrow"/>
            </w:rPr>
            <w:fldChar w:fldCharType="separate"/>
          </w:r>
          <w:r>
            <w:rPr>
              <w:rFonts w:ascii="Arial Narrow" w:hAnsi="Arial Narrow"/>
              <w:noProof/>
            </w:rPr>
            <w:t>4</w:t>
          </w:r>
          <w:r w:rsidRPr="003A6A2E">
            <w:rPr>
              <w:rFonts w:ascii="Arial Narrow" w:hAnsi="Arial Narrow"/>
            </w:rPr>
            <w:fldChar w:fldCharType="end"/>
          </w:r>
          <w:r>
            <w:rPr>
              <w:rFonts w:ascii="Arial Narrow" w:hAnsi="Arial Narrow"/>
            </w:rPr>
            <w:t>/35</w:t>
          </w:r>
        </w:p>
        <w:p w14:paraId="054588EC" w14:textId="77777777" w:rsidR="00E12BC3" w:rsidRDefault="00E12BC3" w:rsidP="00F469E2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rPr>
              <w:bCs/>
              <w:szCs w:val="20"/>
            </w:rPr>
          </w:pPr>
        </w:p>
        <w:p w14:paraId="57A2856C" w14:textId="5F10F450" w:rsidR="00E12BC3" w:rsidRDefault="00E61CAC" w:rsidP="00F469E2">
          <w:pPr>
            <w:pStyle w:val="Pieddepage"/>
            <w:tabs>
              <w:tab w:val="clear" w:pos="4536"/>
              <w:tab w:val="clear" w:pos="9072"/>
              <w:tab w:val="right" w:pos="0"/>
              <w:tab w:val="left" w:pos="3045"/>
            </w:tabs>
            <w:ind w:right="360"/>
            <w:jc w:val="center"/>
            <w:rPr>
              <w:color w:val="3366FF"/>
            </w:rPr>
          </w:pPr>
          <w:hyperlink w:anchor="_top" w:history="1">
            <w:r w:rsidR="00E12BC3" w:rsidRPr="006D1484">
              <w:rPr>
                <w:rStyle w:val="Lienhypertexte"/>
                <w:bCs/>
                <w:szCs w:val="20"/>
              </w:rPr>
              <w:t>Retour page de garde</w:t>
            </w:r>
          </w:hyperlink>
        </w:p>
      </w:tc>
      <w:tc>
        <w:tcPr>
          <w:tcW w:w="1666" w:type="pct"/>
          <w:vAlign w:val="center"/>
        </w:tcPr>
        <w:p w14:paraId="10E56936" w14:textId="77777777" w:rsidR="00E12BC3" w:rsidRDefault="00E12BC3" w:rsidP="00F469E2">
          <w:pPr>
            <w:pStyle w:val="Pieddepage"/>
            <w:tabs>
              <w:tab w:val="clear" w:pos="4536"/>
              <w:tab w:val="clear" w:pos="9072"/>
              <w:tab w:val="right" w:pos="0"/>
              <w:tab w:val="left" w:pos="3499"/>
            </w:tabs>
            <w:jc w:val="right"/>
            <w:rPr>
              <w:color w:val="3366FF"/>
            </w:rPr>
          </w:pPr>
          <w:r>
            <w:rPr>
              <w:color w:val="3366FF"/>
            </w:rPr>
            <w:t>84 200 Carpentras</w:t>
          </w:r>
        </w:p>
      </w:tc>
    </w:tr>
  </w:tbl>
  <w:p w14:paraId="0424DAB6" w14:textId="77777777" w:rsidR="00E12BC3" w:rsidRDefault="00E12BC3" w:rsidP="004C4254">
    <w:pPr>
      <w:spacing w:after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9BD189" w14:textId="77777777" w:rsidR="00E12BC3" w:rsidRDefault="00E12BC3" w:rsidP="00CD447F">
      <w:pPr>
        <w:spacing w:after="0"/>
      </w:pPr>
      <w:r>
        <w:separator/>
      </w:r>
    </w:p>
  </w:footnote>
  <w:footnote w:type="continuationSeparator" w:id="0">
    <w:p w14:paraId="41F33A86" w14:textId="77777777" w:rsidR="00E12BC3" w:rsidRDefault="00E12BC3" w:rsidP="00CD447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Grilledutableau"/>
      <w:tblW w:w="5000" w:type="pct"/>
      <w:tblBorders>
        <w:top w:val="single" w:sz="18" w:space="0" w:color="auto"/>
        <w:left w:val="none" w:sz="0" w:space="0" w:color="auto"/>
        <w:bottom w:val="single" w:sz="18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626"/>
      <w:gridCol w:w="5877"/>
      <w:gridCol w:w="2269"/>
    </w:tblGrid>
    <w:tr w:rsidR="00E12BC3" w14:paraId="35E0C4F1" w14:textId="77777777" w:rsidTr="0019048A">
      <w:trPr>
        <w:trHeight w:val="510"/>
      </w:trPr>
      <w:tc>
        <w:tcPr>
          <w:tcW w:w="1219" w:type="pct"/>
          <w:vAlign w:val="center"/>
        </w:tcPr>
        <w:p w14:paraId="2A739DBE" w14:textId="77777777" w:rsidR="00E12BC3" w:rsidRDefault="00E12BC3" w:rsidP="0019048A">
          <w:pPr>
            <w:jc w:val="left"/>
          </w:pPr>
          <w:r w:rsidRPr="00CD447F">
            <w:rPr>
              <w:b/>
              <w:bCs/>
              <w:color w:val="3366CC"/>
              <w:sz w:val="24"/>
              <w:szCs w:val="24"/>
            </w:rPr>
            <w:t>DOSSIER MACHINE</w:t>
          </w:r>
        </w:p>
      </w:tc>
      <w:tc>
        <w:tcPr>
          <w:tcW w:w="2728" w:type="pct"/>
          <w:vAlign w:val="center"/>
        </w:tcPr>
        <w:p w14:paraId="30775B7D" w14:textId="77777777" w:rsidR="00E12BC3" w:rsidRDefault="00E12BC3" w:rsidP="0019048A">
          <w:pPr>
            <w:jc w:val="center"/>
          </w:pPr>
          <w:r>
            <w:rPr>
              <w:rFonts w:cs="Arial"/>
              <w:b/>
              <w:bCs/>
              <w:szCs w:val="20"/>
            </w:rPr>
            <w:t>SMART STREET CY10</w:t>
          </w:r>
        </w:p>
      </w:tc>
      <w:tc>
        <w:tcPr>
          <w:tcW w:w="1053" w:type="pct"/>
          <w:vAlign w:val="center"/>
        </w:tcPr>
        <w:p w14:paraId="6DFD9F9A" w14:textId="5CB3214A" w:rsidR="00E12BC3" w:rsidRDefault="00172F81" w:rsidP="0019048A">
          <w:pPr>
            <w:jc w:val="right"/>
          </w:pPr>
          <w:fldSimple w:instr=" DOCPROPERTY  Category  \* MERGEFORMAT ">
            <w:r w:rsidR="00E61CAC">
              <w:t>Paramétrage ...</w:t>
            </w:r>
          </w:fldSimple>
        </w:p>
      </w:tc>
    </w:tr>
  </w:tbl>
  <w:p w14:paraId="0AF01DE8" w14:textId="77777777" w:rsidR="00E12BC3" w:rsidRDefault="00E12BC3" w:rsidP="009801E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w14:anchorId="6DF16856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39pt;height:32.25pt" o:bullet="t">
        <v:imagedata r:id="rId1" o:title="icone_attention"/>
      </v:shape>
    </w:pict>
  </w:numPicBullet>
  <w:numPicBullet w:numPicBulletId="1">
    <w:pict>
      <v:shape id="_x0000_i1027" type="#_x0000_t75" style="width:192pt;height:192pt" o:bullet="t">
        <v:imagedata r:id="rId2" o:title="green_globe_exclamation_point_570"/>
      </v:shape>
    </w:pict>
  </w:numPicBullet>
  <w:abstractNum w:abstractNumId="0" w15:restartNumberingAfterBreak="0">
    <w:nsid w:val="020B175C"/>
    <w:multiLevelType w:val="hybridMultilevel"/>
    <w:tmpl w:val="3642D17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B181D"/>
    <w:multiLevelType w:val="hybridMultilevel"/>
    <w:tmpl w:val="67F6E23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B2669"/>
    <w:multiLevelType w:val="hybridMultilevel"/>
    <w:tmpl w:val="94DAE50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1F4DEE"/>
    <w:multiLevelType w:val="hybridMultilevel"/>
    <w:tmpl w:val="0204AF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767F03"/>
    <w:multiLevelType w:val="hybridMultilevel"/>
    <w:tmpl w:val="F64AFF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2035EE"/>
    <w:multiLevelType w:val="hybridMultilevel"/>
    <w:tmpl w:val="64A6AE94"/>
    <w:lvl w:ilvl="0" w:tplc="5D0AAED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196195"/>
    <w:multiLevelType w:val="multilevel"/>
    <w:tmpl w:val="040C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 w15:restartNumberingAfterBreak="0">
    <w:nsid w:val="17EA26EE"/>
    <w:multiLevelType w:val="multilevel"/>
    <w:tmpl w:val="040C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 w15:restartNumberingAfterBreak="0">
    <w:nsid w:val="1A7651AF"/>
    <w:multiLevelType w:val="hybridMultilevel"/>
    <w:tmpl w:val="C0B2F7E4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EFB4D83"/>
    <w:multiLevelType w:val="hybridMultilevel"/>
    <w:tmpl w:val="B052C362"/>
    <w:lvl w:ilvl="0" w:tplc="2EEED6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FAAD1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59654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7B8E2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06EBF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64285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E76C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8AB7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3040F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20A45F0F"/>
    <w:multiLevelType w:val="hybridMultilevel"/>
    <w:tmpl w:val="4050A84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2E13C4"/>
    <w:multiLevelType w:val="hybridMultilevel"/>
    <w:tmpl w:val="F8740C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1E10EC"/>
    <w:multiLevelType w:val="hybridMultilevel"/>
    <w:tmpl w:val="AC64FF86"/>
    <w:lvl w:ilvl="0" w:tplc="6FF0B8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7D27C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3B6A5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362E7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458F8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6C82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C8BF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96E34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4D468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5320B15"/>
    <w:multiLevelType w:val="hybridMultilevel"/>
    <w:tmpl w:val="D02CCC1A"/>
    <w:lvl w:ilvl="0" w:tplc="6CE62CAA">
      <w:start w:val="1"/>
      <w:numFmt w:val="bullet"/>
      <w:pStyle w:val="Remarque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A94CAF"/>
    <w:multiLevelType w:val="hybridMultilevel"/>
    <w:tmpl w:val="C45EEE66"/>
    <w:lvl w:ilvl="0" w:tplc="7DE65826">
      <w:start w:val="1"/>
      <w:numFmt w:val="bullet"/>
      <w:pStyle w:val="Annotationimportante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A84C99"/>
    <w:multiLevelType w:val="hybridMultilevel"/>
    <w:tmpl w:val="7ADCCA34"/>
    <w:lvl w:ilvl="0" w:tplc="E3B40C2E">
      <w:start w:val="3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695DF4"/>
    <w:multiLevelType w:val="hybridMultilevel"/>
    <w:tmpl w:val="24F63B8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FEF702C"/>
    <w:multiLevelType w:val="multilevel"/>
    <w:tmpl w:val="6E1CB7E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8" w15:restartNumberingAfterBreak="0">
    <w:nsid w:val="46F26A93"/>
    <w:multiLevelType w:val="hybridMultilevel"/>
    <w:tmpl w:val="8A28BE3A"/>
    <w:lvl w:ilvl="0" w:tplc="6B54FE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72444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FEB6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40E0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38278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4A76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204C1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E281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4A04D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474F76B0"/>
    <w:multiLevelType w:val="hybridMultilevel"/>
    <w:tmpl w:val="C526C71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68222F"/>
    <w:multiLevelType w:val="hybridMultilevel"/>
    <w:tmpl w:val="83420E1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1CE0E65"/>
    <w:multiLevelType w:val="multilevel"/>
    <w:tmpl w:val="8C5C2CE0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abstractNum w:abstractNumId="22" w15:restartNumberingAfterBreak="0">
    <w:nsid w:val="5D4B5689"/>
    <w:multiLevelType w:val="hybridMultilevel"/>
    <w:tmpl w:val="3CC6E70C"/>
    <w:lvl w:ilvl="0" w:tplc="A77AA0D2">
      <w:start w:val="2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704564E"/>
    <w:multiLevelType w:val="hybridMultilevel"/>
    <w:tmpl w:val="6CA0B74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0B525B3"/>
    <w:multiLevelType w:val="hybridMultilevel"/>
    <w:tmpl w:val="82F8F488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7DC11856"/>
    <w:multiLevelType w:val="hybridMultilevel"/>
    <w:tmpl w:val="B2DC398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7"/>
  </w:num>
  <w:num w:numId="4">
    <w:abstractNumId w:val="7"/>
  </w:num>
  <w:num w:numId="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1"/>
  </w:num>
  <w:num w:numId="7">
    <w:abstractNumId w:val="14"/>
  </w:num>
  <w:num w:numId="8">
    <w:abstractNumId w:val="5"/>
  </w:num>
  <w:num w:numId="9">
    <w:abstractNumId w:val="13"/>
  </w:num>
  <w:num w:numId="10">
    <w:abstractNumId w:val="22"/>
  </w:num>
  <w:num w:numId="11">
    <w:abstractNumId w:val="4"/>
  </w:num>
  <w:num w:numId="12">
    <w:abstractNumId w:val="19"/>
  </w:num>
  <w:num w:numId="13">
    <w:abstractNumId w:val="25"/>
  </w:num>
  <w:num w:numId="14">
    <w:abstractNumId w:val="18"/>
  </w:num>
  <w:num w:numId="15">
    <w:abstractNumId w:val="12"/>
  </w:num>
  <w:num w:numId="16">
    <w:abstractNumId w:val="8"/>
  </w:num>
  <w:num w:numId="17">
    <w:abstractNumId w:val="1"/>
  </w:num>
  <w:num w:numId="18">
    <w:abstractNumId w:val="15"/>
  </w:num>
  <w:num w:numId="19">
    <w:abstractNumId w:val="9"/>
  </w:num>
  <w:num w:numId="20">
    <w:abstractNumId w:val="10"/>
  </w:num>
  <w:num w:numId="21">
    <w:abstractNumId w:val="23"/>
  </w:num>
  <w:num w:numId="22">
    <w:abstractNumId w:val="2"/>
  </w:num>
  <w:num w:numId="23">
    <w:abstractNumId w:val="3"/>
  </w:num>
  <w:num w:numId="24">
    <w:abstractNumId w:val="24"/>
  </w:num>
  <w:num w:numId="25">
    <w:abstractNumId w:val="11"/>
  </w:num>
  <w:num w:numId="26">
    <w:abstractNumId w:val="0"/>
  </w:num>
  <w:num w:numId="27">
    <w:abstractNumId w:val="20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6562"/>
    <w:rsid w:val="00007D3A"/>
    <w:rsid w:val="0001494D"/>
    <w:rsid w:val="00022CBC"/>
    <w:rsid w:val="000236EA"/>
    <w:rsid w:val="00024017"/>
    <w:rsid w:val="00026967"/>
    <w:rsid w:val="000277E5"/>
    <w:rsid w:val="000357D9"/>
    <w:rsid w:val="000377E6"/>
    <w:rsid w:val="000619D3"/>
    <w:rsid w:val="0006358E"/>
    <w:rsid w:val="000734E7"/>
    <w:rsid w:val="00073F3D"/>
    <w:rsid w:val="000770E8"/>
    <w:rsid w:val="00080670"/>
    <w:rsid w:val="00096569"/>
    <w:rsid w:val="000A1B9C"/>
    <w:rsid w:val="000B06EF"/>
    <w:rsid w:val="000C3582"/>
    <w:rsid w:val="000D365E"/>
    <w:rsid w:val="000D3C5B"/>
    <w:rsid w:val="000E4D65"/>
    <w:rsid w:val="000F60C8"/>
    <w:rsid w:val="0011407C"/>
    <w:rsid w:val="001158F0"/>
    <w:rsid w:val="00131C63"/>
    <w:rsid w:val="0013228D"/>
    <w:rsid w:val="00137666"/>
    <w:rsid w:val="00137F9A"/>
    <w:rsid w:val="00155991"/>
    <w:rsid w:val="00157A3C"/>
    <w:rsid w:val="00162E85"/>
    <w:rsid w:val="001728ED"/>
    <w:rsid w:val="00172F81"/>
    <w:rsid w:val="0019048A"/>
    <w:rsid w:val="00193782"/>
    <w:rsid w:val="001B0EE3"/>
    <w:rsid w:val="001C59C8"/>
    <w:rsid w:val="001D007E"/>
    <w:rsid w:val="002122BF"/>
    <w:rsid w:val="0021449D"/>
    <w:rsid w:val="0022380A"/>
    <w:rsid w:val="00227959"/>
    <w:rsid w:val="00231A82"/>
    <w:rsid w:val="00241A18"/>
    <w:rsid w:val="00244710"/>
    <w:rsid w:val="00252F5B"/>
    <w:rsid w:val="00253215"/>
    <w:rsid w:val="00267DA5"/>
    <w:rsid w:val="0027607C"/>
    <w:rsid w:val="00280375"/>
    <w:rsid w:val="00281A98"/>
    <w:rsid w:val="0029043E"/>
    <w:rsid w:val="0029323F"/>
    <w:rsid w:val="002A038E"/>
    <w:rsid w:val="002A3E5B"/>
    <w:rsid w:val="002B4BDC"/>
    <w:rsid w:val="002D199A"/>
    <w:rsid w:val="002F49A4"/>
    <w:rsid w:val="00301F3A"/>
    <w:rsid w:val="0030262D"/>
    <w:rsid w:val="00305345"/>
    <w:rsid w:val="00312AC2"/>
    <w:rsid w:val="0032416C"/>
    <w:rsid w:val="00330A77"/>
    <w:rsid w:val="00353BF8"/>
    <w:rsid w:val="00353E49"/>
    <w:rsid w:val="00364EF5"/>
    <w:rsid w:val="00366C0F"/>
    <w:rsid w:val="00392371"/>
    <w:rsid w:val="0039277E"/>
    <w:rsid w:val="00395F21"/>
    <w:rsid w:val="003A4307"/>
    <w:rsid w:val="003A70FE"/>
    <w:rsid w:val="003B57D0"/>
    <w:rsid w:val="003C3A72"/>
    <w:rsid w:val="003D2D85"/>
    <w:rsid w:val="003D6844"/>
    <w:rsid w:val="003E3A1A"/>
    <w:rsid w:val="003E455F"/>
    <w:rsid w:val="003F0036"/>
    <w:rsid w:val="0041118A"/>
    <w:rsid w:val="00411AAE"/>
    <w:rsid w:val="00422044"/>
    <w:rsid w:val="004301A5"/>
    <w:rsid w:val="00432F05"/>
    <w:rsid w:val="00435582"/>
    <w:rsid w:val="0045397D"/>
    <w:rsid w:val="00470955"/>
    <w:rsid w:val="004724E3"/>
    <w:rsid w:val="00473D54"/>
    <w:rsid w:val="004762D7"/>
    <w:rsid w:val="00481235"/>
    <w:rsid w:val="004826E2"/>
    <w:rsid w:val="00482BB1"/>
    <w:rsid w:val="00490171"/>
    <w:rsid w:val="00494CAE"/>
    <w:rsid w:val="004A6518"/>
    <w:rsid w:val="004C4254"/>
    <w:rsid w:val="004D57C9"/>
    <w:rsid w:val="00507C7B"/>
    <w:rsid w:val="00521F84"/>
    <w:rsid w:val="00535DCE"/>
    <w:rsid w:val="005417C8"/>
    <w:rsid w:val="00561147"/>
    <w:rsid w:val="00566AF6"/>
    <w:rsid w:val="00582B22"/>
    <w:rsid w:val="005A30DC"/>
    <w:rsid w:val="005A6C31"/>
    <w:rsid w:val="005C2450"/>
    <w:rsid w:val="005C6C10"/>
    <w:rsid w:val="005C7BFD"/>
    <w:rsid w:val="005E06FF"/>
    <w:rsid w:val="005F45B7"/>
    <w:rsid w:val="005F64B9"/>
    <w:rsid w:val="00604A36"/>
    <w:rsid w:val="0060576A"/>
    <w:rsid w:val="00610CCD"/>
    <w:rsid w:val="00621004"/>
    <w:rsid w:val="006452EF"/>
    <w:rsid w:val="006507A3"/>
    <w:rsid w:val="0065159F"/>
    <w:rsid w:val="006538DB"/>
    <w:rsid w:val="00674254"/>
    <w:rsid w:val="0068321E"/>
    <w:rsid w:val="006C12E9"/>
    <w:rsid w:val="006C278E"/>
    <w:rsid w:val="006C7873"/>
    <w:rsid w:val="006D1484"/>
    <w:rsid w:val="006F06E4"/>
    <w:rsid w:val="006F242E"/>
    <w:rsid w:val="006F32E8"/>
    <w:rsid w:val="006F7697"/>
    <w:rsid w:val="00701D0A"/>
    <w:rsid w:val="00702EDC"/>
    <w:rsid w:val="007279C4"/>
    <w:rsid w:val="0074129B"/>
    <w:rsid w:val="00741FA1"/>
    <w:rsid w:val="00742405"/>
    <w:rsid w:val="007424F0"/>
    <w:rsid w:val="0075678E"/>
    <w:rsid w:val="00780930"/>
    <w:rsid w:val="00793AEB"/>
    <w:rsid w:val="007B23C9"/>
    <w:rsid w:val="007C1DB6"/>
    <w:rsid w:val="007C5857"/>
    <w:rsid w:val="007D2779"/>
    <w:rsid w:val="007D624A"/>
    <w:rsid w:val="007F4B3A"/>
    <w:rsid w:val="007F54C5"/>
    <w:rsid w:val="007F6CA2"/>
    <w:rsid w:val="007F7ADE"/>
    <w:rsid w:val="00812DF6"/>
    <w:rsid w:val="008206D2"/>
    <w:rsid w:val="00826B5C"/>
    <w:rsid w:val="00836443"/>
    <w:rsid w:val="00841BD0"/>
    <w:rsid w:val="00842485"/>
    <w:rsid w:val="008515B7"/>
    <w:rsid w:val="00865E17"/>
    <w:rsid w:val="00867183"/>
    <w:rsid w:val="00870AF7"/>
    <w:rsid w:val="008717C7"/>
    <w:rsid w:val="00871F2F"/>
    <w:rsid w:val="008741B8"/>
    <w:rsid w:val="00881BA7"/>
    <w:rsid w:val="00886BE0"/>
    <w:rsid w:val="00892AEF"/>
    <w:rsid w:val="008967DB"/>
    <w:rsid w:val="008A7510"/>
    <w:rsid w:val="008B3693"/>
    <w:rsid w:val="008D2D46"/>
    <w:rsid w:val="008D3C09"/>
    <w:rsid w:val="008E2F2E"/>
    <w:rsid w:val="008E50A2"/>
    <w:rsid w:val="008E53D5"/>
    <w:rsid w:val="008E7BCA"/>
    <w:rsid w:val="008F577D"/>
    <w:rsid w:val="008F6587"/>
    <w:rsid w:val="00910994"/>
    <w:rsid w:val="0091479B"/>
    <w:rsid w:val="009151B2"/>
    <w:rsid w:val="009151F8"/>
    <w:rsid w:val="00915F41"/>
    <w:rsid w:val="009244CB"/>
    <w:rsid w:val="00953AA4"/>
    <w:rsid w:val="00963896"/>
    <w:rsid w:val="009657AB"/>
    <w:rsid w:val="00976055"/>
    <w:rsid w:val="009801EB"/>
    <w:rsid w:val="00984CAC"/>
    <w:rsid w:val="009864B3"/>
    <w:rsid w:val="0098681C"/>
    <w:rsid w:val="00986DC5"/>
    <w:rsid w:val="00993118"/>
    <w:rsid w:val="00997973"/>
    <w:rsid w:val="009A02D2"/>
    <w:rsid w:val="009A70F6"/>
    <w:rsid w:val="009C11E9"/>
    <w:rsid w:val="009C2667"/>
    <w:rsid w:val="009D7BE4"/>
    <w:rsid w:val="009F6562"/>
    <w:rsid w:val="009F679B"/>
    <w:rsid w:val="00A15EAB"/>
    <w:rsid w:val="00A52258"/>
    <w:rsid w:val="00A56B2A"/>
    <w:rsid w:val="00A62748"/>
    <w:rsid w:val="00A820A9"/>
    <w:rsid w:val="00A903CC"/>
    <w:rsid w:val="00A97925"/>
    <w:rsid w:val="00AA1688"/>
    <w:rsid w:val="00AB0C19"/>
    <w:rsid w:val="00AB45D9"/>
    <w:rsid w:val="00AC4636"/>
    <w:rsid w:val="00AD0DC3"/>
    <w:rsid w:val="00AD5539"/>
    <w:rsid w:val="00AF7330"/>
    <w:rsid w:val="00B015AE"/>
    <w:rsid w:val="00B07C61"/>
    <w:rsid w:val="00B10D9C"/>
    <w:rsid w:val="00B110C2"/>
    <w:rsid w:val="00B26C84"/>
    <w:rsid w:val="00B46D9F"/>
    <w:rsid w:val="00B5472D"/>
    <w:rsid w:val="00B56DF7"/>
    <w:rsid w:val="00B91D13"/>
    <w:rsid w:val="00B91F53"/>
    <w:rsid w:val="00B92BBE"/>
    <w:rsid w:val="00B97AAE"/>
    <w:rsid w:val="00BA2155"/>
    <w:rsid w:val="00BC4AFE"/>
    <w:rsid w:val="00BD308E"/>
    <w:rsid w:val="00BD6FEA"/>
    <w:rsid w:val="00BE353B"/>
    <w:rsid w:val="00BE55BC"/>
    <w:rsid w:val="00C03E2E"/>
    <w:rsid w:val="00C050E4"/>
    <w:rsid w:val="00C06A48"/>
    <w:rsid w:val="00C10C7F"/>
    <w:rsid w:val="00C10CF1"/>
    <w:rsid w:val="00C135D4"/>
    <w:rsid w:val="00C22ACB"/>
    <w:rsid w:val="00C47478"/>
    <w:rsid w:val="00C57432"/>
    <w:rsid w:val="00C7247E"/>
    <w:rsid w:val="00C84184"/>
    <w:rsid w:val="00C866AD"/>
    <w:rsid w:val="00C9021F"/>
    <w:rsid w:val="00C9299C"/>
    <w:rsid w:val="00C932BD"/>
    <w:rsid w:val="00CA1519"/>
    <w:rsid w:val="00CC0AB5"/>
    <w:rsid w:val="00CC1BEB"/>
    <w:rsid w:val="00CC7E37"/>
    <w:rsid w:val="00CD447F"/>
    <w:rsid w:val="00CD7279"/>
    <w:rsid w:val="00CE34C1"/>
    <w:rsid w:val="00CF6152"/>
    <w:rsid w:val="00D07CD5"/>
    <w:rsid w:val="00D13B08"/>
    <w:rsid w:val="00D13D23"/>
    <w:rsid w:val="00D16A44"/>
    <w:rsid w:val="00D2155A"/>
    <w:rsid w:val="00D3422F"/>
    <w:rsid w:val="00D349EF"/>
    <w:rsid w:val="00D411B4"/>
    <w:rsid w:val="00D4259C"/>
    <w:rsid w:val="00D442B2"/>
    <w:rsid w:val="00D46E26"/>
    <w:rsid w:val="00D52A94"/>
    <w:rsid w:val="00D53C4F"/>
    <w:rsid w:val="00D559B8"/>
    <w:rsid w:val="00D61EBC"/>
    <w:rsid w:val="00D67424"/>
    <w:rsid w:val="00D677CC"/>
    <w:rsid w:val="00D741D4"/>
    <w:rsid w:val="00D77F7C"/>
    <w:rsid w:val="00D918BC"/>
    <w:rsid w:val="00D948DA"/>
    <w:rsid w:val="00D951CA"/>
    <w:rsid w:val="00DB07C5"/>
    <w:rsid w:val="00DB2642"/>
    <w:rsid w:val="00DB2F85"/>
    <w:rsid w:val="00DB54C3"/>
    <w:rsid w:val="00DD2210"/>
    <w:rsid w:val="00DE1C04"/>
    <w:rsid w:val="00DE70A6"/>
    <w:rsid w:val="00E04C68"/>
    <w:rsid w:val="00E12BC3"/>
    <w:rsid w:val="00E131F1"/>
    <w:rsid w:val="00E174DB"/>
    <w:rsid w:val="00E41914"/>
    <w:rsid w:val="00E44F9E"/>
    <w:rsid w:val="00E47457"/>
    <w:rsid w:val="00E51E41"/>
    <w:rsid w:val="00E53C1D"/>
    <w:rsid w:val="00E61CAC"/>
    <w:rsid w:val="00E87904"/>
    <w:rsid w:val="00EB0B3F"/>
    <w:rsid w:val="00EF202D"/>
    <w:rsid w:val="00F05472"/>
    <w:rsid w:val="00F05EAB"/>
    <w:rsid w:val="00F31505"/>
    <w:rsid w:val="00F3342D"/>
    <w:rsid w:val="00F3434E"/>
    <w:rsid w:val="00F45D98"/>
    <w:rsid w:val="00F469E2"/>
    <w:rsid w:val="00F50695"/>
    <w:rsid w:val="00F51F68"/>
    <w:rsid w:val="00F52667"/>
    <w:rsid w:val="00F552BD"/>
    <w:rsid w:val="00F56602"/>
    <w:rsid w:val="00F75C61"/>
    <w:rsid w:val="00F945C5"/>
    <w:rsid w:val="00FA12AD"/>
    <w:rsid w:val="00FA7030"/>
    <w:rsid w:val="00FB1776"/>
    <w:rsid w:val="00FC0831"/>
    <w:rsid w:val="00FF2D66"/>
    <w:rsid w:val="00FF3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BE08FC"/>
  <w15:docId w15:val="{BAF3EA8F-3A13-4F0F-BBE7-6A38FDB77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03E2E"/>
    <w:pPr>
      <w:jc w:val="both"/>
    </w:pPr>
    <w:rPr>
      <w:rFonts w:ascii="Arial" w:hAnsi="Arial"/>
      <w:sz w:val="20"/>
    </w:rPr>
  </w:style>
  <w:style w:type="paragraph" w:styleId="Titre1">
    <w:name w:val="heading 1"/>
    <w:basedOn w:val="Normal"/>
    <w:next w:val="Normal"/>
    <w:link w:val="Titre1Car"/>
    <w:autoRedefine/>
    <w:uiPriority w:val="9"/>
    <w:qFormat/>
    <w:rsid w:val="008B3693"/>
    <w:pPr>
      <w:keepNext/>
      <w:keepLines/>
      <w:numPr>
        <w:numId w:val="6"/>
      </w:numPr>
      <w:spacing w:before="480" w:after="240"/>
      <w:jc w:val="left"/>
      <w:outlineLvl w:val="0"/>
    </w:pPr>
    <w:rPr>
      <w:rFonts w:eastAsiaTheme="majorEastAsia" w:cstheme="majorBidi"/>
      <w:b/>
      <w:bCs/>
      <w:caps/>
      <w:sz w:val="32"/>
      <w:szCs w:val="28"/>
      <w:u w:val="single"/>
    </w:rPr>
  </w:style>
  <w:style w:type="paragraph" w:styleId="Titre2">
    <w:name w:val="heading 2"/>
    <w:basedOn w:val="Normal"/>
    <w:next w:val="Normal"/>
    <w:link w:val="Titre2Car"/>
    <w:autoRedefine/>
    <w:uiPriority w:val="9"/>
    <w:qFormat/>
    <w:rsid w:val="003A70FE"/>
    <w:pPr>
      <w:keepNext/>
      <w:keepLines/>
      <w:numPr>
        <w:ilvl w:val="1"/>
        <w:numId w:val="6"/>
      </w:numPr>
      <w:spacing w:before="200" w:after="120"/>
      <w:jc w:val="left"/>
      <w:outlineLvl w:val="1"/>
    </w:pPr>
    <w:rPr>
      <w:rFonts w:eastAsiaTheme="majorEastAsia" w:cstheme="majorBidi"/>
      <w:b/>
      <w:bCs/>
      <w:sz w:val="28"/>
      <w:szCs w:val="26"/>
      <w:u w:val="single"/>
    </w:rPr>
  </w:style>
  <w:style w:type="paragraph" w:styleId="Titre3">
    <w:name w:val="heading 3"/>
    <w:basedOn w:val="Normal"/>
    <w:next w:val="Normal"/>
    <w:link w:val="Titre3Car"/>
    <w:autoRedefine/>
    <w:uiPriority w:val="9"/>
    <w:qFormat/>
    <w:rsid w:val="00CC1BEB"/>
    <w:pPr>
      <w:keepNext/>
      <w:keepLines/>
      <w:numPr>
        <w:ilvl w:val="2"/>
        <w:numId w:val="6"/>
      </w:numPr>
      <w:spacing w:before="200" w:after="120"/>
      <w:jc w:val="left"/>
      <w:outlineLvl w:val="2"/>
    </w:pPr>
    <w:rPr>
      <w:rFonts w:eastAsiaTheme="majorEastAsia" w:cstheme="majorBidi"/>
      <w:bCs/>
      <w:sz w:val="24"/>
    </w:rPr>
  </w:style>
  <w:style w:type="paragraph" w:styleId="Titre4">
    <w:name w:val="heading 4"/>
    <w:basedOn w:val="Normal"/>
    <w:next w:val="Normal"/>
    <w:link w:val="Titre4Car"/>
    <w:autoRedefine/>
    <w:uiPriority w:val="9"/>
    <w:qFormat/>
    <w:rsid w:val="008B3693"/>
    <w:pPr>
      <w:keepNext/>
      <w:keepLines/>
      <w:numPr>
        <w:ilvl w:val="3"/>
        <w:numId w:val="6"/>
      </w:numPr>
      <w:spacing w:before="200" w:after="120"/>
      <w:jc w:val="left"/>
      <w:outlineLvl w:val="3"/>
    </w:pPr>
    <w:rPr>
      <w:rFonts w:eastAsiaTheme="majorEastAsia" w:cstheme="majorBidi"/>
      <w:bCs/>
      <w:iCs/>
    </w:rPr>
  </w:style>
  <w:style w:type="paragraph" w:styleId="Titre5">
    <w:name w:val="heading 5"/>
    <w:basedOn w:val="Normal"/>
    <w:next w:val="Normal"/>
    <w:link w:val="Titre5Car"/>
    <w:autoRedefine/>
    <w:uiPriority w:val="9"/>
    <w:qFormat/>
    <w:rsid w:val="008B3693"/>
    <w:pPr>
      <w:keepNext/>
      <w:keepLines/>
      <w:numPr>
        <w:ilvl w:val="4"/>
        <w:numId w:val="6"/>
      </w:numPr>
      <w:spacing w:before="200" w:after="120"/>
      <w:jc w:val="left"/>
      <w:outlineLvl w:val="4"/>
    </w:pPr>
    <w:rPr>
      <w:rFonts w:eastAsiaTheme="majorEastAsia" w:cstheme="majorBidi"/>
      <w:i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8741B8"/>
    <w:pPr>
      <w:keepNext/>
      <w:keepLines/>
      <w:numPr>
        <w:ilvl w:val="5"/>
        <w:numId w:val="6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8741B8"/>
    <w:pPr>
      <w:keepNext/>
      <w:keepLines/>
      <w:numPr>
        <w:ilvl w:val="6"/>
        <w:numId w:val="6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8741B8"/>
    <w:pPr>
      <w:keepNext/>
      <w:keepLines/>
      <w:numPr>
        <w:ilvl w:val="7"/>
        <w:numId w:val="6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8741B8"/>
    <w:pPr>
      <w:keepNext/>
      <w:keepLines/>
      <w:numPr>
        <w:ilvl w:val="8"/>
        <w:numId w:val="6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8B3693"/>
    <w:rPr>
      <w:rFonts w:ascii="Arial" w:eastAsiaTheme="majorEastAsia" w:hAnsi="Arial" w:cstheme="majorBidi"/>
      <w:b/>
      <w:bCs/>
      <w:caps/>
      <w:sz w:val="32"/>
      <w:szCs w:val="28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3A70FE"/>
    <w:rPr>
      <w:rFonts w:ascii="Arial" w:eastAsiaTheme="majorEastAsia" w:hAnsi="Arial" w:cstheme="majorBidi"/>
      <w:b/>
      <w:bCs/>
      <w:sz w:val="28"/>
      <w:szCs w:val="26"/>
      <w:u w:val="single"/>
    </w:rPr>
  </w:style>
  <w:style w:type="character" w:customStyle="1" w:styleId="Titre3Car">
    <w:name w:val="Titre 3 Car"/>
    <w:basedOn w:val="Policepardfaut"/>
    <w:link w:val="Titre3"/>
    <w:uiPriority w:val="9"/>
    <w:rsid w:val="00CC1BEB"/>
    <w:rPr>
      <w:rFonts w:ascii="Arial" w:eastAsiaTheme="majorEastAsia" w:hAnsi="Arial" w:cstheme="majorBidi"/>
      <w:bCs/>
      <w:sz w:val="24"/>
    </w:rPr>
  </w:style>
  <w:style w:type="paragraph" w:styleId="Paragraphedeliste">
    <w:name w:val="List Paragraph"/>
    <w:basedOn w:val="Normal"/>
    <w:uiPriority w:val="34"/>
    <w:qFormat/>
    <w:rsid w:val="0065159F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rsid w:val="008B3693"/>
    <w:rPr>
      <w:rFonts w:ascii="Arial" w:eastAsiaTheme="majorEastAsia" w:hAnsi="Arial" w:cstheme="majorBidi"/>
      <w:bCs/>
      <w:iCs/>
      <w:sz w:val="20"/>
    </w:rPr>
  </w:style>
  <w:style w:type="character" w:customStyle="1" w:styleId="Titre5Car">
    <w:name w:val="Titre 5 Car"/>
    <w:basedOn w:val="Policepardfaut"/>
    <w:link w:val="Titre5"/>
    <w:uiPriority w:val="9"/>
    <w:rsid w:val="008B3693"/>
    <w:rPr>
      <w:rFonts w:ascii="Arial" w:eastAsiaTheme="majorEastAsia" w:hAnsi="Arial" w:cstheme="majorBidi"/>
      <w:i/>
      <w:sz w:val="20"/>
    </w:rPr>
  </w:style>
  <w:style w:type="character" w:customStyle="1" w:styleId="Titre6Car">
    <w:name w:val="Titre 6 Car"/>
    <w:basedOn w:val="Policepardfaut"/>
    <w:link w:val="Titre6"/>
    <w:uiPriority w:val="9"/>
    <w:rsid w:val="008741B8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Titre7Car">
    <w:name w:val="Titre 7 Car"/>
    <w:basedOn w:val="Policepardfaut"/>
    <w:link w:val="Titre7"/>
    <w:uiPriority w:val="9"/>
    <w:semiHidden/>
    <w:rsid w:val="008741B8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Titre8Car">
    <w:name w:val="Titre 8 Car"/>
    <w:basedOn w:val="Policepardfaut"/>
    <w:link w:val="Titre8"/>
    <w:uiPriority w:val="9"/>
    <w:semiHidden/>
    <w:rsid w:val="008741B8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8741B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M1">
    <w:name w:val="toc 1"/>
    <w:basedOn w:val="Normal"/>
    <w:next w:val="Normal"/>
    <w:autoRedefine/>
    <w:uiPriority w:val="39"/>
    <w:unhideWhenUsed/>
    <w:qFormat/>
    <w:rsid w:val="0030262D"/>
    <w:pPr>
      <w:spacing w:before="120" w:after="0"/>
      <w:ind w:left="1418"/>
      <w:jc w:val="left"/>
    </w:pPr>
    <w:rPr>
      <w:b/>
      <w:bCs/>
      <w:caps/>
      <w:sz w:val="24"/>
      <w:szCs w:val="24"/>
    </w:rPr>
  </w:style>
  <w:style w:type="paragraph" w:styleId="TM2">
    <w:name w:val="toc 2"/>
    <w:basedOn w:val="Normal"/>
    <w:next w:val="Normal"/>
    <w:autoRedefine/>
    <w:uiPriority w:val="39"/>
    <w:unhideWhenUsed/>
    <w:qFormat/>
    <w:rsid w:val="0030262D"/>
    <w:pPr>
      <w:tabs>
        <w:tab w:val="left" w:pos="2058"/>
        <w:tab w:val="right" w:leader="dot" w:pos="10762"/>
      </w:tabs>
      <w:spacing w:after="0"/>
      <w:ind w:left="1418" w:firstLine="142"/>
      <w:jc w:val="left"/>
    </w:pPr>
    <w:rPr>
      <w:b/>
      <w:bCs/>
      <w:szCs w:val="20"/>
    </w:rPr>
  </w:style>
  <w:style w:type="paragraph" w:styleId="TM3">
    <w:name w:val="toc 3"/>
    <w:basedOn w:val="Normal"/>
    <w:next w:val="Normal"/>
    <w:autoRedefine/>
    <w:uiPriority w:val="39"/>
    <w:unhideWhenUsed/>
    <w:qFormat/>
    <w:rsid w:val="007F4B3A"/>
    <w:pPr>
      <w:spacing w:after="0"/>
      <w:ind w:left="1418" w:firstLine="284"/>
      <w:jc w:val="left"/>
    </w:pPr>
    <w:rPr>
      <w:sz w:val="16"/>
      <w:szCs w:val="20"/>
    </w:rPr>
  </w:style>
  <w:style w:type="paragraph" w:styleId="TM4">
    <w:name w:val="toc 4"/>
    <w:basedOn w:val="Normal"/>
    <w:next w:val="Normal"/>
    <w:autoRedefine/>
    <w:uiPriority w:val="39"/>
    <w:unhideWhenUsed/>
    <w:qFormat/>
    <w:rsid w:val="007F4B3A"/>
    <w:pPr>
      <w:spacing w:after="0"/>
      <w:ind w:left="1418" w:firstLine="425"/>
      <w:jc w:val="left"/>
    </w:pPr>
    <w:rPr>
      <w:sz w:val="16"/>
      <w:szCs w:val="20"/>
    </w:rPr>
  </w:style>
  <w:style w:type="paragraph" w:styleId="TM5">
    <w:name w:val="toc 5"/>
    <w:basedOn w:val="Normal"/>
    <w:next w:val="Normal"/>
    <w:autoRedefine/>
    <w:uiPriority w:val="39"/>
    <w:unhideWhenUsed/>
    <w:qFormat/>
    <w:rsid w:val="007F4B3A"/>
    <w:pPr>
      <w:spacing w:after="0"/>
      <w:ind w:left="1418" w:firstLine="567"/>
      <w:jc w:val="left"/>
    </w:pPr>
    <w:rPr>
      <w:sz w:val="16"/>
      <w:szCs w:val="20"/>
    </w:rPr>
  </w:style>
  <w:style w:type="character" w:styleId="Lienhypertexte">
    <w:name w:val="Hyperlink"/>
    <w:basedOn w:val="Policepardfaut"/>
    <w:uiPriority w:val="99"/>
    <w:unhideWhenUsed/>
    <w:rsid w:val="007F54C5"/>
    <w:rPr>
      <w:color w:val="0000FF" w:themeColor="hyperlink"/>
      <w:u w:val="single"/>
    </w:rPr>
  </w:style>
  <w:style w:type="paragraph" w:styleId="TM6">
    <w:name w:val="toc 6"/>
    <w:basedOn w:val="Normal"/>
    <w:next w:val="Normal"/>
    <w:autoRedefine/>
    <w:uiPriority w:val="39"/>
    <w:unhideWhenUsed/>
    <w:rsid w:val="007F54C5"/>
    <w:pPr>
      <w:spacing w:after="0"/>
      <w:ind w:left="800"/>
      <w:jc w:val="left"/>
    </w:pPr>
    <w:rPr>
      <w:rFonts w:asciiTheme="minorHAnsi" w:hAnsiTheme="minorHAnsi"/>
      <w:szCs w:val="20"/>
    </w:rPr>
  </w:style>
  <w:style w:type="paragraph" w:styleId="TM7">
    <w:name w:val="toc 7"/>
    <w:basedOn w:val="Normal"/>
    <w:next w:val="Normal"/>
    <w:autoRedefine/>
    <w:uiPriority w:val="39"/>
    <w:unhideWhenUsed/>
    <w:rsid w:val="007F54C5"/>
    <w:pPr>
      <w:spacing w:after="0"/>
      <w:ind w:left="1000"/>
      <w:jc w:val="left"/>
    </w:pPr>
    <w:rPr>
      <w:rFonts w:asciiTheme="minorHAnsi" w:hAnsiTheme="minorHAnsi"/>
      <w:szCs w:val="20"/>
    </w:rPr>
  </w:style>
  <w:style w:type="paragraph" w:styleId="TM8">
    <w:name w:val="toc 8"/>
    <w:basedOn w:val="Normal"/>
    <w:next w:val="Normal"/>
    <w:autoRedefine/>
    <w:uiPriority w:val="39"/>
    <w:unhideWhenUsed/>
    <w:rsid w:val="007F54C5"/>
    <w:pPr>
      <w:spacing w:after="0"/>
      <w:ind w:left="1200"/>
      <w:jc w:val="left"/>
    </w:pPr>
    <w:rPr>
      <w:rFonts w:asciiTheme="minorHAnsi" w:hAnsiTheme="minorHAnsi"/>
      <w:szCs w:val="20"/>
    </w:rPr>
  </w:style>
  <w:style w:type="paragraph" w:styleId="TM9">
    <w:name w:val="toc 9"/>
    <w:basedOn w:val="Normal"/>
    <w:next w:val="Normal"/>
    <w:autoRedefine/>
    <w:uiPriority w:val="39"/>
    <w:unhideWhenUsed/>
    <w:rsid w:val="007F54C5"/>
    <w:pPr>
      <w:spacing w:after="0"/>
      <w:ind w:left="1400"/>
      <w:jc w:val="left"/>
    </w:pPr>
    <w:rPr>
      <w:rFonts w:asciiTheme="minorHAnsi" w:hAnsiTheme="minorHAnsi"/>
      <w:szCs w:val="20"/>
    </w:rPr>
  </w:style>
  <w:style w:type="paragraph" w:styleId="En-tte">
    <w:name w:val="header"/>
    <w:basedOn w:val="Normal"/>
    <w:link w:val="En-tteCar"/>
    <w:uiPriority w:val="99"/>
    <w:unhideWhenUsed/>
    <w:rsid w:val="00CD447F"/>
    <w:pPr>
      <w:tabs>
        <w:tab w:val="center" w:pos="4536"/>
        <w:tab w:val="right" w:pos="9072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  <w:rsid w:val="00CD447F"/>
    <w:rPr>
      <w:rFonts w:ascii="Arial" w:hAnsi="Arial"/>
      <w:sz w:val="20"/>
    </w:rPr>
  </w:style>
  <w:style w:type="paragraph" w:styleId="Pieddepage">
    <w:name w:val="footer"/>
    <w:basedOn w:val="Normal"/>
    <w:link w:val="PieddepageCar"/>
    <w:uiPriority w:val="99"/>
    <w:unhideWhenUsed/>
    <w:rsid w:val="00CD447F"/>
    <w:pPr>
      <w:tabs>
        <w:tab w:val="center" w:pos="4536"/>
        <w:tab w:val="right" w:pos="9072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CD447F"/>
    <w:rPr>
      <w:rFonts w:ascii="Arial" w:hAnsi="Arial"/>
      <w:sz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D447F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D447F"/>
    <w:rPr>
      <w:rFonts w:ascii="Tahoma" w:hAnsi="Tahoma" w:cs="Tahoma"/>
      <w:sz w:val="16"/>
      <w:szCs w:val="16"/>
    </w:rPr>
  </w:style>
  <w:style w:type="character" w:styleId="Textedelespacerserv">
    <w:name w:val="Placeholder Text"/>
    <w:basedOn w:val="Policepardfaut"/>
    <w:uiPriority w:val="99"/>
    <w:semiHidden/>
    <w:rsid w:val="00392371"/>
    <w:rPr>
      <w:color w:val="808080"/>
    </w:rPr>
  </w:style>
  <w:style w:type="paragraph" w:customStyle="1" w:styleId="Remarque">
    <w:name w:val="Remarque"/>
    <w:basedOn w:val="Normal"/>
    <w:link w:val="RemarqueCar"/>
    <w:qFormat/>
    <w:rsid w:val="00984CAC"/>
    <w:pPr>
      <w:numPr>
        <w:numId w:val="9"/>
      </w:numPr>
    </w:pPr>
    <w:rPr>
      <w:color w:val="00B050"/>
    </w:rPr>
  </w:style>
  <w:style w:type="paragraph" w:customStyle="1" w:styleId="Annotationimportante">
    <w:name w:val="Annotation importante"/>
    <w:basedOn w:val="Normal"/>
    <w:link w:val="AnnotationimportanteCar"/>
    <w:qFormat/>
    <w:rsid w:val="00984CAC"/>
    <w:pPr>
      <w:numPr>
        <w:numId w:val="7"/>
      </w:numPr>
      <w:spacing w:after="0"/>
    </w:pPr>
    <w:rPr>
      <w:b/>
      <w:color w:val="FF0000"/>
    </w:rPr>
  </w:style>
  <w:style w:type="character" w:customStyle="1" w:styleId="RemarqueCar">
    <w:name w:val="Remarque Car"/>
    <w:basedOn w:val="Policepardfaut"/>
    <w:link w:val="Remarque"/>
    <w:rsid w:val="00984CAC"/>
    <w:rPr>
      <w:rFonts w:ascii="Arial" w:hAnsi="Arial"/>
      <w:color w:val="00B050"/>
      <w:sz w:val="20"/>
    </w:rPr>
  </w:style>
  <w:style w:type="character" w:customStyle="1" w:styleId="AnnotationimportanteCar">
    <w:name w:val="Annotation importante Car"/>
    <w:basedOn w:val="Policepardfaut"/>
    <w:link w:val="Annotationimportante"/>
    <w:rsid w:val="00984CAC"/>
    <w:rPr>
      <w:rFonts w:ascii="Arial" w:hAnsi="Arial"/>
      <w:b/>
      <w:color w:val="FF0000"/>
      <w:sz w:val="20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C47478"/>
    <w:pPr>
      <w:numPr>
        <w:numId w:val="0"/>
      </w:numPr>
      <w:outlineLvl w:val="9"/>
    </w:pPr>
    <w:rPr>
      <w:rFonts w:asciiTheme="majorHAnsi" w:hAnsiTheme="majorHAnsi"/>
      <w:caps w:val="0"/>
      <w:color w:val="365F91" w:themeColor="accent1" w:themeShade="BF"/>
      <w:sz w:val="28"/>
      <w:u w:val="none"/>
    </w:rPr>
  </w:style>
  <w:style w:type="table" w:styleId="Grilledutableau">
    <w:name w:val="Table Grid"/>
    <w:basedOn w:val="TableauNormal"/>
    <w:uiPriority w:val="59"/>
    <w:rsid w:val="007567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centuationlgre">
    <w:name w:val="Subtle Emphasis"/>
    <w:aliases w:val="win term"/>
    <w:uiPriority w:val="19"/>
    <w:qFormat/>
    <w:rsid w:val="00741FA1"/>
    <w:rPr>
      <w:rFonts w:ascii="DejaVu Sans Mono" w:hAnsi="DejaVu Sans Mono"/>
      <w:i w:val="0"/>
      <w:iCs/>
      <w:color w:val="FFFFFF"/>
      <w:sz w:val="20"/>
      <w:bdr w:val="none" w:sz="0" w:space="0" w:color="auto"/>
      <w:shd w:val="solid" w:color="auto" w:fill="000000"/>
    </w:rPr>
  </w:style>
  <w:style w:type="paragraph" w:customStyle="1" w:styleId="code">
    <w:name w:val="code"/>
    <w:basedOn w:val="Normal"/>
    <w:autoRedefine/>
    <w:qFormat/>
    <w:rsid w:val="009151B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after="120"/>
      <w:contextualSpacing/>
      <w:jc w:val="left"/>
    </w:pPr>
    <w:rPr>
      <w:rFonts w:ascii="Consolas" w:hAnsi="Consolas" w:cs="Courier New"/>
      <w:lang w:val="en-US"/>
    </w:rPr>
  </w:style>
  <w:style w:type="paragraph" w:customStyle="1" w:styleId="Fxpagedegarde">
    <w:name w:val="Fx page de garde"/>
    <w:basedOn w:val="Normal"/>
    <w:link w:val="FxpagedegardeCar"/>
    <w:qFormat/>
    <w:rsid w:val="00AF7330"/>
    <w:pPr>
      <w:spacing w:after="0"/>
      <w:jc w:val="center"/>
    </w:pPr>
    <w:rPr>
      <w:rFonts w:eastAsia="Times New Roman" w:cs="Arial"/>
      <w:b/>
      <w:sz w:val="28"/>
      <w:szCs w:val="28"/>
    </w:rPr>
  </w:style>
  <w:style w:type="character" w:customStyle="1" w:styleId="FxpagedegardeCar">
    <w:name w:val="Fx page de garde Car"/>
    <w:basedOn w:val="Policepardfaut"/>
    <w:link w:val="Fxpagedegarde"/>
    <w:rsid w:val="00AF7330"/>
    <w:rPr>
      <w:rFonts w:ascii="Arial" w:eastAsia="Times New Roman" w:hAnsi="Arial" w:cs="Arial"/>
      <w:b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280375"/>
    <w:pPr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sz w:val="24"/>
      <w:szCs w:val="24"/>
    </w:rPr>
  </w:style>
  <w:style w:type="character" w:styleId="Mentionnonrsolue">
    <w:name w:val="Unresolved Mention"/>
    <w:basedOn w:val="Policepardfaut"/>
    <w:uiPriority w:val="99"/>
    <w:semiHidden/>
    <w:unhideWhenUsed/>
    <w:rsid w:val="00CC0AB5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B015A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26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48234">
          <w:marLeft w:val="0"/>
          <w:marRight w:val="0"/>
          <w:marTop w:val="0"/>
          <w:marBottom w:val="4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6393">
          <w:marLeft w:val="0"/>
          <w:marRight w:val="0"/>
          <w:marTop w:val="0"/>
          <w:marBottom w:val="4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64068">
          <w:marLeft w:val="0"/>
          <w:marRight w:val="0"/>
          <w:marTop w:val="0"/>
          <w:marBottom w:val="4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76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8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14558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00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678312">
          <w:marLeft w:val="0"/>
          <w:marRight w:val="0"/>
          <w:marTop w:val="0"/>
          <w:marBottom w:val="4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6.wdp"/><Relationship Id="rId117" Type="http://schemas.openxmlformats.org/officeDocument/2006/relationships/image" Target="media/image71.jpg"/><Relationship Id="rId21" Type="http://schemas.openxmlformats.org/officeDocument/2006/relationships/image" Target="media/image13.png"/><Relationship Id="rId42" Type="http://schemas.openxmlformats.org/officeDocument/2006/relationships/image" Target="media/image28.jpg"/><Relationship Id="rId47" Type="http://schemas.openxmlformats.org/officeDocument/2006/relationships/image" Target="media/image30.png"/><Relationship Id="rId63" Type="http://schemas.openxmlformats.org/officeDocument/2006/relationships/image" Target="media/image38.jpeg"/><Relationship Id="rId68" Type="http://schemas.openxmlformats.org/officeDocument/2006/relationships/image" Target="media/image41.png"/><Relationship Id="rId84" Type="http://schemas.openxmlformats.org/officeDocument/2006/relationships/image" Target="media/image52.jpg"/><Relationship Id="rId89" Type="http://schemas.openxmlformats.org/officeDocument/2006/relationships/image" Target="media/image56.png"/><Relationship Id="rId112" Type="http://schemas.openxmlformats.org/officeDocument/2006/relationships/image" Target="media/image69.jpg"/><Relationship Id="rId133" Type="http://schemas.openxmlformats.org/officeDocument/2006/relationships/image" Target="media/image82.jpg"/><Relationship Id="rId138" Type="http://schemas.openxmlformats.org/officeDocument/2006/relationships/image" Target="media/image108.jpeg"/><Relationship Id="rId154" Type="http://schemas.openxmlformats.org/officeDocument/2006/relationships/image" Target="media/image97.jpg"/><Relationship Id="rId159" Type="http://schemas.openxmlformats.org/officeDocument/2006/relationships/fontTable" Target="fontTable.xml"/><Relationship Id="rId16" Type="http://schemas.openxmlformats.org/officeDocument/2006/relationships/image" Target="media/image10.png"/><Relationship Id="rId107" Type="http://schemas.openxmlformats.org/officeDocument/2006/relationships/image" Target="media/image66.png"/><Relationship Id="rId11" Type="http://schemas.openxmlformats.org/officeDocument/2006/relationships/image" Target="media/image6.jpe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53" Type="http://schemas.openxmlformats.org/officeDocument/2006/relationships/image" Target="media/image32.jpg"/><Relationship Id="rId58" Type="http://schemas.openxmlformats.org/officeDocument/2006/relationships/image" Target="media/image37.jpeg"/><Relationship Id="rId74" Type="http://schemas.openxmlformats.org/officeDocument/2006/relationships/image" Target="media/image44.jpg"/><Relationship Id="rId79" Type="http://schemas.openxmlformats.org/officeDocument/2006/relationships/image" Target="media/image59.jpeg"/><Relationship Id="rId102" Type="http://schemas.openxmlformats.org/officeDocument/2006/relationships/image" Target="media/image62.jpg"/><Relationship Id="rId123" Type="http://schemas.openxmlformats.org/officeDocument/2006/relationships/hyperlink" Target="https://citybox2.axione.fr/reports" TargetMode="External"/><Relationship Id="rId128" Type="http://schemas.openxmlformats.org/officeDocument/2006/relationships/image" Target="media/image107.jpeg"/><Relationship Id="rId144" Type="http://schemas.openxmlformats.org/officeDocument/2006/relationships/image" Target="media/image90.jpg"/><Relationship Id="rId149" Type="http://schemas.openxmlformats.org/officeDocument/2006/relationships/image" Target="media/image128.jpeg"/><Relationship Id="rId5" Type="http://schemas.openxmlformats.org/officeDocument/2006/relationships/webSettings" Target="webSettings.xml"/><Relationship Id="rId90" Type="http://schemas.openxmlformats.org/officeDocument/2006/relationships/image" Target="media/image69.png"/><Relationship Id="rId95" Type="http://schemas.openxmlformats.org/officeDocument/2006/relationships/image" Target="media/image59.jpg"/><Relationship Id="rId160" Type="http://schemas.openxmlformats.org/officeDocument/2006/relationships/theme" Target="theme/theme1.xml"/><Relationship Id="rId22" Type="http://schemas.microsoft.com/office/2007/relationships/hdphoto" Target="media/hdphoto4.wdp"/><Relationship Id="rId27" Type="http://schemas.openxmlformats.org/officeDocument/2006/relationships/image" Target="media/image16.png"/><Relationship Id="rId48" Type="http://schemas.microsoft.com/office/2007/relationships/hdphoto" Target="media/hdphoto10.wdp"/><Relationship Id="rId64" Type="http://schemas.openxmlformats.org/officeDocument/2006/relationships/image" Target="media/image39.jpg"/><Relationship Id="rId69" Type="http://schemas.openxmlformats.org/officeDocument/2006/relationships/image" Target="media/image49.png"/><Relationship Id="rId113" Type="http://schemas.openxmlformats.org/officeDocument/2006/relationships/image" Target="media/image85.jpeg"/><Relationship Id="rId118" Type="http://schemas.openxmlformats.org/officeDocument/2006/relationships/image" Target="media/image72.jpg"/><Relationship Id="rId134" Type="http://schemas.openxmlformats.org/officeDocument/2006/relationships/image" Target="media/image83.jpg"/><Relationship Id="rId139" Type="http://schemas.openxmlformats.org/officeDocument/2006/relationships/image" Target="media/image87.jpg"/><Relationship Id="rId80" Type="http://schemas.openxmlformats.org/officeDocument/2006/relationships/image" Target="media/image49.jpg"/><Relationship Id="rId85" Type="http://schemas.openxmlformats.org/officeDocument/2006/relationships/image" Target="media/image53.jpg"/><Relationship Id="rId150" Type="http://schemas.openxmlformats.org/officeDocument/2006/relationships/image" Target="media/image94.jpg"/><Relationship Id="rId155" Type="http://schemas.openxmlformats.org/officeDocument/2006/relationships/image" Target="media/image98.jpg"/><Relationship Id="rId12" Type="http://schemas.openxmlformats.org/officeDocument/2006/relationships/image" Target="media/image7.jpeg"/><Relationship Id="rId17" Type="http://schemas.microsoft.com/office/2007/relationships/hdphoto" Target="media/hdphoto2.wdp"/><Relationship Id="rId25" Type="http://schemas.openxmlformats.org/officeDocument/2006/relationships/image" Target="media/image15.png"/><Relationship Id="rId33" Type="http://schemas.openxmlformats.org/officeDocument/2006/relationships/image" Target="media/image20.jpg"/><Relationship Id="rId38" Type="http://schemas.openxmlformats.org/officeDocument/2006/relationships/image" Target="media/image25.jpeg"/><Relationship Id="rId46" Type="http://schemas.openxmlformats.org/officeDocument/2006/relationships/image" Target="media/image29.jpg"/><Relationship Id="rId59" Type="http://schemas.openxmlformats.org/officeDocument/2006/relationships/image" Target="media/image35.jpg"/><Relationship Id="rId67" Type="http://schemas.openxmlformats.org/officeDocument/2006/relationships/image" Target="media/image40.jpg"/><Relationship Id="rId103" Type="http://schemas.openxmlformats.org/officeDocument/2006/relationships/image" Target="media/image63.jpg"/><Relationship Id="rId108" Type="http://schemas.openxmlformats.org/officeDocument/2006/relationships/image" Target="media/image87.png"/><Relationship Id="rId116" Type="http://schemas.openxmlformats.org/officeDocument/2006/relationships/image" Target="media/image95.png"/><Relationship Id="rId124" Type="http://schemas.openxmlformats.org/officeDocument/2006/relationships/image" Target="media/image77.jpg"/><Relationship Id="rId129" Type="http://schemas.openxmlformats.org/officeDocument/2006/relationships/image" Target="media/image80.jpg"/><Relationship Id="rId137" Type="http://schemas.openxmlformats.org/officeDocument/2006/relationships/image" Target="media/image86.jpg"/><Relationship Id="rId158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27.jpg"/><Relationship Id="rId54" Type="http://schemas.openxmlformats.org/officeDocument/2006/relationships/image" Target="media/image33.png"/><Relationship Id="rId62" Type="http://schemas.openxmlformats.org/officeDocument/2006/relationships/image" Target="media/image37.jpg"/><Relationship Id="rId70" Type="http://schemas.openxmlformats.org/officeDocument/2006/relationships/image" Target="media/image42.jpg"/><Relationship Id="rId75" Type="http://schemas.openxmlformats.org/officeDocument/2006/relationships/image" Target="media/image45.jpg"/><Relationship Id="rId83" Type="http://schemas.openxmlformats.org/officeDocument/2006/relationships/image" Target="media/image51.jpg"/><Relationship Id="rId88" Type="http://schemas.openxmlformats.org/officeDocument/2006/relationships/image" Target="media/image55.jpg"/><Relationship Id="rId91" Type="http://schemas.openxmlformats.org/officeDocument/2006/relationships/image" Target="media/image57.png"/><Relationship Id="rId96" Type="http://schemas.openxmlformats.org/officeDocument/2006/relationships/image" Target="media/image71.jpeg"/><Relationship Id="rId111" Type="http://schemas.openxmlformats.org/officeDocument/2006/relationships/image" Target="media/image68.jpg"/><Relationship Id="rId132" Type="http://schemas.openxmlformats.org/officeDocument/2006/relationships/image" Target="media/image101.jpeg"/><Relationship Id="rId140" Type="http://schemas.openxmlformats.org/officeDocument/2006/relationships/image" Target="media/image88.jpg"/><Relationship Id="rId145" Type="http://schemas.openxmlformats.org/officeDocument/2006/relationships/image" Target="media/image91.jpg"/><Relationship Id="rId153" Type="http://schemas.openxmlformats.org/officeDocument/2006/relationships/image" Target="media/image9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4.png"/><Relationship Id="rId28" Type="http://schemas.microsoft.com/office/2007/relationships/hdphoto" Target="media/hdphoto7.wdp"/><Relationship Id="rId36" Type="http://schemas.openxmlformats.org/officeDocument/2006/relationships/image" Target="media/image23.jpg"/><Relationship Id="rId49" Type="http://schemas.openxmlformats.org/officeDocument/2006/relationships/image" Target="media/image31.jpg"/><Relationship Id="rId57" Type="http://schemas.openxmlformats.org/officeDocument/2006/relationships/image" Target="media/image36.jpeg"/><Relationship Id="rId106" Type="http://schemas.openxmlformats.org/officeDocument/2006/relationships/image" Target="media/image65.jpg"/><Relationship Id="rId114" Type="http://schemas.openxmlformats.org/officeDocument/2006/relationships/image" Target="media/image86.jpeg"/><Relationship Id="rId119" Type="http://schemas.openxmlformats.org/officeDocument/2006/relationships/image" Target="media/image73.jpg"/><Relationship Id="rId127" Type="http://schemas.openxmlformats.org/officeDocument/2006/relationships/image" Target="media/image79.jpg"/><Relationship Id="rId10" Type="http://schemas.openxmlformats.org/officeDocument/2006/relationships/image" Target="media/image5.jpeg"/><Relationship Id="rId31" Type="http://schemas.openxmlformats.org/officeDocument/2006/relationships/image" Target="media/image18.jpg"/><Relationship Id="rId52" Type="http://schemas.openxmlformats.org/officeDocument/2006/relationships/image" Target="media/image32.jpeg"/><Relationship Id="rId60" Type="http://schemas.openxmlformats.org/officeDocument/2006/relationships/image" Target="media/image36.jpg"/><Relationship Id="rId65" Type="http://schemas.openxmlformats.org/officeDocument/2006/relationships/image" Target="media/image44.jpeg"/><Relationship Id="rId73" Type="http://schemas.openxmlformats.org/officeDocument/2006/relationships/image" Target="media/image51.jpeg"/><Relationship Id="rId78" Type="http://schemas.openxmlformats.org/officeDocument/2006/relationships/image" Target="media/image48.jpg"/><Relationship Id="rId81" Type="http://schemas.openxmlformats.org/officeDocument/2006/relationships/image" Target="media/image58.jpeg"/><Relationship Id="rId86" Type="http://schemas.openxmlformats.org/officeDocument/2006/relationships/image" Target="media/image63.jpeg"/><Relationship Id="rId94" Type="http://schemas.openxmlformats.org/officeDocument/2006/relationships/image" Target="media/image69.jpe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76.jpg"/><Relationship Id="rId130" Type="http://schemas.openxmlformats.org/officeDocument/2006/relationships/image" Target="media/image109.jpeg"/><Relationship Id="rId135" Type="http://schemas.openxmlformats.org/officeDocument/2006/relationships/image" Target="media/image84.jpg"/><Relationship Id="rId143" Type="http://schemas.openxmlformats.org/officeDocument/2006/relationships/image" Target="media/image113.jpeg"/><Relationship Id="rId148" Type="http://schemas.openxmlformats.org/officeDocument/2006/relationships/image" Target="media/image127.jpeg"/><Relationship Id="rId151" Type="http://schemas.openxmlformats.org/officeDocument/2006/relationships/hyperlink" Target="https://ccs.axione.fr/" TargetMode="External"/><Relationship Id="rId156" Type="http://schemas.openxmlformats.org/officeDocument/2006/relationships/image" Target="media/image99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eg"/><Relationship Id="rId18" Type="http://schemas.openxmlformats.org/officeDocument/2006/relationships/image" Target="media/image11.png"/><Relationship Id="rId39" Type="http://schemas.openxmlformats.org/officeDocument/2006/relationships/image" Target="media/image26.png"/><Relationship Id="rId109" Type="http://schemas.openxmlformats.org/officeDocument/2006/relationships/image" Target="media/image67.png"/><Relationship Id="rId34" Type="http://schemas.openxmlformats.org/officeDocument/2006/relationships/image" Target="media/image21.jpeg"/><Relationship Id="rId55" Type="http://schemas.openxmlformats.org/officeDocument/2006/relationships/image" Target="media/image34.png"/><Relationship Id="rId76" Type="http://schemas.openxmlformats.org/officeDocument/2006/relationships/image" Target="media/image46.jpg"/><Relationship Id="rId97" Type="http://schemas.openxmlformats.org/officeDocument/2006/relationships/image" Target="media/image72.jpeg"/><Relationship Id="rId104" Type="http://schemas.openxmlformats.org/officeDocument/2006/relationships/image" Target="media/image64.jpg"/><Relationship Id="rId120" Type="http://schemas.openxmlformats.org/officeDocument/2006/relationships/image" Target="media/image74.jpg"/><Relationship Id="rId125" Type="http://schemas.openxmlformats.org/officeDocument/2006/relationships/image" Target="media/image78.jpg"/><Relationship Id="rId141" Type="http://schemas.openxmlformats.org/officeDocument/2006/relationships/image" Target="media/image89.jpg"/><Relationship Id="rId146" Type="http://schemas.openxmlformats.org/officeDocument/2006/relationships/image" Target="media/image92.jpg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92" Type="http://schemas.openxmlformats.org/officeDocument/2006/relationships/image" Target="media/image71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microsoft.com/office/2007/relationships/hdphoto" Target="media/hdphoto5.wdp"/><Relationship Id="rId40" Type="http://schemas.microsoft.com/office/2007/relationships/hdphoto" Target="media/hdphoto9.wdp"/><Relationship Id="rId45" Type="http://schemas.openxmlformats.org/officeDocument/2006/relationships/image" Target="media/image28.jpeg"/><Relationship Id="rId66" Type="http://schemas.openxmlformats.org/officeDocument/2006/relationships/image" Target="media/image45.jpeg"/><Relationship Id="rId87" Type="http://schemas.openxmlformats.org/officeDocument/2006/relationships/image" Target="media/image54.jpg"/><Relationship Id="rId110" Type="http://schemas.openxmlformats.org/officeDocument/2006/relationships/image" Target="media/image89.png"/><Relationship Id="rId115" Type="http://schemas.openxmlformats.org/officeDocument/2006/relationships/image" Target="media/image70.png"/><Relationship Id="rId131" Type="http://schemas.openxmlformats.org/officeDocument/2006/relationships/image" Target="media/image81.jpg"/><Relationship Id="rId136" Type="http://schemas.openxmlformats.org/officeDocument/2006/relationships/image" Target="media/image85.jpg"/><Relationship Id="rId157" Type="http://schemas.openxmlformats.org/officeDocument/2006/relationships/header" Target="header1.xml"/><Relationship Id="rId61" Type="http://schemas.openxmlformats.org/officeDocument/2006/relationships/image" Target="media/image40.jpeg"/><Relationship Id="rId82" Type="http://schemas.openxmlformats.org/officeDocument/2006/relationships/image" Target="media/image50.jpg"/><Relationship Id="rId152" Type="http://schemas.openxmlformats.org/officeDocument/2006/relationships/image" Target="media/image95.jpg"/><Relationship Id="rId19" Type="http://schemas.microsoft.com/office/2007/relationships/hdphoto" Target="media/hdphoto3.wdp"/><Relationship Id="rId14" Type="http://schemas.openxmlformats.org/officeDocument/2006/relationships/image" Target="media/image9.png"/><Relationship Id="rId30" Type="http://schemas.microsoft.com/office/2007/relationships/hdphoto" Target="media/hdphoto8.wdp"/><Relationship Id="rId35" Type="http://schemas.openxmlformats.org/officeDocument/2006/relationships/image" Target="media/image22.jpg"/><Relationship Id="rId56" Type="http://schemas.openxmlformats.org/officeDocument/2006/relationships/image" Target="media/image36.png"/><Relationship Id="rId77" Type="http://schemas.openxmlformats.org/officeDocument/2006/relationships/image" Target="media/image47.jpg"/><Relationship Id="rId100" Type="http://schemas.openxmlformats.org/officeDocument/2006/relationships/image" Target="media/image61.png"/><Relationship Id="rId105" Type="http://schemas.openxmlformats.org/officeDocument/2006/relationships/image" Target="media/image84.jpeg"/><Relationship Id="rId126" Type="http://schemas.openxmlformats.org/officeDocument/2006/relationships/image" Target="media/image97.jpeg"/><Relationship Id="rId147" Type="http://schemas.openxmlformats.org/officeDocument/2006/relationships/image" Target="media/image93.jpg"/><Relationship Id="rId8" Type="http://schemas.openxmlformats.org/officeDocument/2006/relationships/image" Target="media/image3.jpeg"/><Relationship Id="rId72" Type="http://schemas.openxmlformats.org/officeDocument/2006/relationships/image" Target="media/image43.jpg"/><Relationship Id="rId93" Type="http://schemas.openxmlformats.org/officeDocument/2006/relationships/image" Target="media/image58.jpg"/><Relationship Id="rId98" Type="http://schemas.openxmlformats.org/officeDocument/2006/relationships/image" Target="media/image60.png"/><Relationship Id="rId121" Type="http://schemas.openxmlformats.org/officeDocument/2006/relationships/image" Target="media/image75.jpg"/><Relationship Id="rId142" Type="http://schemas.openxmlformats.org/officeDocument/2006/relationships/image" Target="media/image112.jpe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0.em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j\AppData\Roaming\Microsoft\Templates\ERM_Proc&#233;dure_Table_des_mati&#232;res_B.dotm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19050">
          <a:solidFill>
            <a:srgbClr val="FF0000"/>
          </a:solidFill>
        </a:ln>
      </a:spPr>
      <a:bodyPr rtlCol="0" anchor="ctr"/>
      <a:lstStyle/>
      <a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D6610E-494D-420A-B58E-5C764062BA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ERM_Procédure_Table_des_matières_B.dotm</Template>
  <TotalTime>0</TotalTime>
  <Pages>35</Pages>
  <Words>2168</Words>
  <Characters>11930</Characters>
  <Application>Microsoft Office Word</Application>
  <DocSecurity>0</DocSecurity>
  <Lines>99</Lines>
  <Paragraphs>28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PRXX100000XAProcédure</vt:lpstr>
    </vt:vector>
  </TitlesOfParts>
  <Company>Microsoft</Company>
  <LinksUpToDate>false</LinksUpToDate>
  <CharactersWithSpaces>14070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PRXX100000XAProcédure</dc:title>
  <dc:creator>cj</dc:creator>
  <cp:keywords>Smart Street CY10</cp:keywords>
  <cp:lastModifiedBy>cj</cp:lastModifiedBy>
  <cp:revision>54</cp:revision>
  <cp:lastPrinted>2019-02-06T08:32:00Z</cp:lastPrinted>
  <dcterms:created xsi:type="dcterms:W3CDTF">2019-01-02T15:22:00Z</dcterms:created>
  <dcterms:modified xsi:type="dcterms:W3CDTF">2019-02-06T08:33:00Z</dcterms:modified>
  <cp:category>Paramétrage ...</cp:category>
</cp:coreProperties>
</file>