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66910C" w14:textId="77777777" w:rsidR="0030262D" w:rsidRDefault="00A5018E" w:rsidP="0030262D">
      <w:pPr>
        <w:pStyle w:val="TM1"/>
        <w:pBdr>
          <w:bottom w:val="single" w:sz="4" w:space="1" w:color="auto"/>
        </w:pBdr>
        <w:tabs>
          <w:tab w:val="left" w:pos="1771"/>
          <w:tab w:val="right" w:leader="dot" w:pos="10762"/>
        </w:tabs>
        <w:rPr>
          <w:rFonts w:asciiTheme="majorHAnsi" w:hAnsiTheme="majorHAnsi"/>
        </w:rPr>
      </w:pPr>
      <w:r>
        <w:rPr>
          <w:noProof/>
        </w:rPr>
        <mc:AlternateContent>
          <mc:Choice Requires="wpc">
            <w:drawing>
              <wp:anchor distT="0" distB="0" distL="114300" distR="114300" simplePos="0" relativeHeight="251639296" behindDoc="0" locked="1" layoutInCell="1" allowOverlap="1" wp14:anchorId="38179B91" wp14:editId="7CB7E89B">
                <wp:simplePos x="0" y="0"/>
                <wp:positionH relativeFrom="column">
                  <wp:posOffset>635</wp:posOffset>
                </wp:positionH>
                <wp:positionV relativeFrom="paragraph">
                  <wp:posOffset>6451600</wp:posOffset>
                </wp:positionV>
                <wp:extent cx="6840220" cy="2628900"/>
                <wp:effectExtent l="19050" t="19050" r="17780" b="19050"/>
                <wp:wrapNone/>
                <wp:docPr id="33" name="Zone de dessin 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189" name="Rectangle 68"/>
                        <wps:cNvSpPr>
                          <a:spLocks noChangeArrowheads="1"/>
                        </wps:cNvSpPr>
                        <wps:spPr bwMode="auto">
                          <a:xfrm>
                            <a:off x="3679190" y="160020"/>
                            <a:ext cx="304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C2063" w14:textId="77777777" w:rsidR="00DC2347" w:rsidRPr="00CC0759" w:rsidRDefault="00DC2347" w:rsidP="002C1F33">
                              <w:pPr>
                                <w:jc w:val="center"/>
                                <w:rPr>
                                  <w:b/>
                                  <w:sz w:val="32"/>
                                  <w:szCs w:val="32"/>
                                  <w:u w:val="single"/>
                                </w:rPr>
                              </w:pPr>
                              <w:r w:rsidRPr="00CC0759">
                                <w:rPr>
                                  <w:b/>
                                  <w:sz w:val="32"/>
                                  <w:szCs w:val="32"/>
                                  <w:u w:val="single"/>
                                </w:rPr>
                                <w:t>DOSSIER TECHNIQUE</w:t>
                              </w:r>
                            </w:p>
                            <w:p w14:paraId="43434B4F" w14:textId="77777777" w:rsidR="00DC2347" w:rsidRPr="00AF7330" w:rsidRDefault="00EF0A1C" w:rsidP="002C1F33">
                              <w:pPr>
                                <w:pStyle w:val="Fxpagedegarde"/>
                              </w:pPr>
                              <w:r>
                                <w:fldChar w:fldCharType="begin"/>
                              </w:r>
                              <w:r>
                                <w:instrText xml:space="preserve"> DOCPROPERTY  Category  \* MERGEFORMAT </w:instrText>
                              </w:r>
                              <w:r>
                                <w:fldChar w:fldCharType="separate"/>
                              </w:r>
                              <w:r w:rsidR="00DC2347">
                                <w:t>F2.3 - Utilisation</w:t>
                              </w:r>
                              <w:r>
                                <w:fldChar w:fldCharType="end"/>
                              </w:r>
                            </w:p>
                          </w:txbxContent>
                        </wps:txbx>
                        <wps:bodyPr rot="0" vert="horz" wrap="square" lIns="0" tIns="0" rIns="0" bIns="0" anchor="t" anchorCtr="0" upright="1">
                          <a:noAutofit/>
                        </wps:bodyPr>
                      </wps:wsp>
                      <pic:pic xmlns:pic="http://schemas.openxmlformats.org/drawingml/2006/picture">
                        <pic:nvPicPr>
                          <pic:cNvPr id="190" name="Image 97" descr="Utilisation"/>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068445" y="1050925"/>
                            <a:ext cx="2216785" cy="154368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38179B91" id="Zone de dessin 19" o:spid="_x0000_s1026" editas="canvas" style="position:absolute;left:0;text-align:left;margin-left:.05pt;margin-top:508pt;width:538.6pt;height:207pt;z-index:251639296" coordsize="68402,26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6791;top:1600;width:30480;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430C2063" w14:textId="77777777" w:rsidR="00DC2347" w:rsidRPr="00CC0759" w:rsidRDefault="00DC2347" w:rsidP="002C1F33">
                        <w:pPr>
                          <w:jc w:val="center"/>
                          <w:rPr>
                            <w:b/>
                            <w:sz w:val="32"/>
                            <w:szCs w:val="32"/>
                            <w:u w:val="single"/>
                          </w:rPr>
                        </w:pPr>
                        <w:r w:rsidRPr="00CC0759">
                          <w:rPr>
                            <w:b/>
                            <w:sz w:val="32"/>
                            <w:szCs w:val="32"/>
                            <w:u w:val="single"/>
                          </w:rPr>
                          <w:t>DOSSIER TECHNIQUE</w:t>
                        </w:r>
                      </w:p>
                      <w:p w14:paraId="43434B4F" w14:textId="77777777" w:rsidR="00DC2347" w:rsidRPr="00AF7330" w:rsidRDefault="00536EC1" w:rsidP="002C1F33">
                        <w:pPr>
                          <w:pStyle w:val="Fxpagedegarde"/>
                        </w:pPr>
                        <w:fldSimple w:instr=" DOCPROPERTY  Category  \* MERGEFORMAT ">
                          <w:r w:rsidR="00DC2347">
                            <w:t>F2.3 - Utilisation</w:t>
                          </w:r>
                        </w:fldSimple>
                      </w:p>
                    </w:txbxContent>
                  </v:textbox>
                </v:rect>
                <v:shape id="Image 97" o:spid="_x0000_s1029" type="#_x0000_t75" alt="Utilisation" style="position:absolute;left:40684;top:10509;width:22168;height:1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">
                  <v:imagedata r:id="rId9" o:title="Utilisation"/>
                </v:shape>
                <w10:anchorlock/>
              </v:group>
            </w:pict>
          </mc:Fallback>
        </mc:AlternateContent>
      </w:r>
      <w:r>
        <w:rPr>
          <w:noProof/>
        </w:rPr>
        <mc:AlternateContent>
          <mc:Choice Requires="wps">
            <w:drawing>
              <wp:anchor distT="0" distB="0" distL="114300" distR="114300" simplePos="0" relativeHeight="251638272" behindDoc="1" locked="1" layoutInCell="0" allowOverlap="0" wp14:anchorId="366387D5" wp14:editId="235EC43B">
                <wp:simplePos x="0" y="0"/>
                <wp:positionH relativeFrom="column">
                  <wp:posOffset>-2249805</wp:posOffset>
                </wp:positionH>
                <wp:positionV relativeFrom="margin">
                  <wp:posOffset>2375535</wp:posOffset>
                </wp:positionV>
                <wp:extent cx="5039995" cy="810895"/>
                <wp:effectExtent l="0" t="3810" r="2540" b="4445"/>
                <wp:wrapNone/>
                <wp:docPr id="188"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A7A2E" w14:textId="77777777" w:rsidR="00DC2347" w:rsidRPr="007C0102" w:rsidRDefault="00DC2347" w:rsidP="00C62E37">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6387D5" id="_x0000_t202" coordsize="21600,21600" o:spt="202" path="m,l,21600r21600,l21600,xe">
                <v:stroke joinstyle="miter"/>
                <v:path gradientshapeok="t" o:connecttype="rect"/>
              </v:shapetype>
              <v:shape id="WordArt 17" o:spid="_x0000_s1030" type="#_x0000_t202" style="position:absolute;left:0;text-align:left;margin-left:-177.15pt;margin-top:187.05pt;width:396.85pt;height:63.85pt;rotation:-90;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" o:allowincell="f" o:allowoverlap="f" filled="f" stroked="f">
                <o:lock v:ext="edit" shapetype="t"/>
                <v:textbox style="layout-flow:vertical;mso-layout-flow-alt:bottom-to-top;mso-fit-shape-to-text:t">
                  <w:txbxContent>
                    <w:p w14:paraId="0FCA7A2E" w14:textId="77777777" w:rsidR="00DC2347" w:rsidRPr="007C0102" w:rsidRDefault="00DC2347" w:rsidP="00C62E37">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mc:Fallback>
        </mc:AlternateContent>
      </w:r>
    </w:p>
    <w:p w14:paraId="5A66B2D2" w14:textId="48B20725" w:rsidR="00313443" w:rsidRDefault="00FC7992">
      <w:pPr>
        <w:pStyle w:val="TM1"/>
        <w:tabs>
          <w:tab w:val="left" w:pos="1771"/>
          <w:tab w:val="right" w:leader="dot" w:pos="10762"/>
        </w:tabs>
        <w:rPr>
          <w:rFonts w:asciiTheme="minorHAnsi" w:hAnsiTheme="minorHAns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522262344" w:history="1">
        <w:r w:rsidR="00313443" w:rsidRPr="008D0461">
          <w:rPr>
            <w:rStyle w:val="Lienhypertexte"/>
            <w:noProof/>
          </w:rPr>
          <w:t>1</w:t>
        </w:r>
        <w:r w:rsidR="00313443">
          <w:rPr>
            <w:rFonts w:asciiTheme="minorHAnsi" w:hAnsiTheme="minorHAnsi"/>
            <w:b w:val="0"/>
            <w:bCs w:val="0"/>
            <w:caps w:val="0"/>
            <w:noProof/>
            <w:sz w:val="22"/>
            <w:szCs w:val="22"/>
          </w:rPr>
          <w:tab/>
        </w:r>
        <w:r w:rsidR="00313443" w:rsidRPr="008D0461">
          <w:rPr>
            <w:rStyle w:val="Lienhypertexte"/>
            <w:noProof/>
          </w:rPr>
          <w:t>Preambule</w:t>
        </w:r>
        <w:r w:rsidR="00313443">
          <w:rPr>
            <w:noProof/>
            <w:webHidden/>
          </w:rPr>
          <w:tab/>
        </w:r>
        <w:r w:rsidR="00313443">
          <w:rPr>
            <w:noProof/>
            <w:webHidden/>
          </w:rPr>
          <w:fldChar w:fldCharType="begin"/>
        </w:r>
        <w:r w:rsidR="00313443">
          <w:rPr>
            <w:noProof/>
            <w:webHidden/>
          </w:rPr>
          <w:instrText xml:space="preserve"> PAGEREF _Toc522262344 \h </w:instrText>
        </w:r>
        <w:r w:rsidR="00313443">
          <w:rPr>
            <w:noProof/>
            <w:webHidden/>
          </w:rPr>
        </w:r>
        <w:r w:rsidR="00313443">
          <w:rPr>
            <w:noProof/>
            <w:webHidden/>
          </w:rPr>
          <w:fldChar w:fldCharType="separate"/>
        </w:r>
        <w:r w:rsidR="00EF0A1C">
          <w:rPr>
            <w:noProof/>
            <w:webHidden/>
          </w:rPr>
          <w:t>1</w:t>
        </w:r>
        <w:r w:rsidR="00313443">
          <w:rPr>
            <w:noProof/>
            <w:webHidden/>
          </w:rPr>
          <w:fldChar w:fldCharType="end"/>
        </w:r>
      </w:hyperlink>
    </w:p>
    <w:p w14:paraId="30E6FA2E" w14:textId="41A9FC72" w:rsidR="00313443" w:rsidRDefault="00EF0A1C">
      <w:pPr>
        <w:pStyle w:val="TM1"/>
        <w:tabs>
          <w:tab w:val="left" w:pos="1771"/>
          <w:tab w:val="right" w:leader="dot" w:pos="10762"/>
        </w:tabs>
        <w:rPr>
          <w:rFonts w:asciiTheme="minorHAnsi" w:hAnsiTheme="minorHAnsi"/>
          <w:b w:val="0"/>
          <w:bCs w:val="0"/>
          <w:caps w:val="0"/>
          <w:noProof/>
          <w:sz w:val="22"/>
          <w:szCs w:val="22"/>
        </w:rPr>
      </w:pPr>
      <w:hyperlink w:anchor="_Toc522262345" w:history="1">
        <w:r w:rsidR="00313443" w:rsidRPr="008D0461">
          <w:rPr>
            <w:rStyle w:val="Lienhypertexte"/>
            <w:noProof/>
          </w:rPr>
          <w:t>2</w:t>
        </w:r>
        <w:r w:rsidR="00313443">
          <w:rPr>
            <w:rFonts w:asciiTheme="minorHAnsi" w:hAnsiTheme="minorHAnsi"/>
            <w:b w:val="0"/>
            <w:bCs w:val="0"/>
            <w:caps w:val="0"/>
            <w:noProof/>
            <w:sz w:val="22"/>
            <w:szCs w:val="22"/>
          </w:rPr>
          <w:tab/>
        </w:r>
        <w:r w:rsidR="00313443" w:rsidRPr="008D0461">
          <w:rPr>
            <w:rStyle w:val="Lienhypertexte"/>
            <w:noProof/>
          </w:rPr>
          <w:t>Contre indications et securité</w:t>
        </w:r>
        <w:r w:rsidR="00313443">
          <w:rPr>
            <w:noProof/>
            <w:webHidden/>
          </w:rPr>
          <w:tab/>
        </w:r>
        <w:r w:rsidR="00313443">
          <w:rPr>
            <w:noProof/>
            <w:webHidden/>
          </w:rPr>
          <w:fldChar w:fldCharType="begin"/>
        </w:r>
        <w:r w:rsidR="00313443">
          <w:rPr>
            <w:noProof/>
            <w:webHidden/>
          </w:rPr>
          <w:instrText xml:space="preserve"> PAGEREF _Toc522262345 \h </w:instrText>
        </w:r>
        <w:r w:rsidR="00313443">
          <w:rPr>
            <w:noProof/>
            <w:webHidden/>
          </w:rPr>
        </w:r>
        <w:r w:rsidR="00313443">
          <w:rPr>
            <w:noProof/>
            <w:webHidden/>
          </w:rPr>
          <w:fldChar w:fldCharType="separate"/>
        </w:r>
        <w:r>
          <w:rPr>
            <w:noProof/>
            <w:webHidden/>
          </w:rPr>
          <w:t>1</w:t>
        </w:r>
        <w:r w:rsidR="00313443">
          <w:rPr>
            <w:noProof/>
            <w:webHidden/>
          </w:rPr>
          <w:fldChar w:fldCharType="end"/>
        </w:r>
      </w:hyperlink>
    </w:p>
    <w:p w14:paraId="28189306" w14:textId="74E56175" w:rsidR="00313443" w:rsidRDefault="00EF0A1C">
      <w:pPr>
        <w:pStyle w:val="TM1"/>
        <w:tabs>
          <w:tab w:val="left" w:pos="1771"/>
          <w:tab w:val="right" w:leader="dot" w:pos="10762"/>
        </w:tabs>
        <w:rPr>
          <w:rFonts w:asciiTheme="minorHAnsi" w:hAnsiTheme="minorHAnsi"/>
          <w:b w:val="0"/>
          <w:bCs w:val="0"/>
          <w:caps w:val="0"/>
          <w:noProof/>
          <w:sz w:val="22"/>
          <w:szCs w:val="22"/>
        </w:rPr>
      </w:pPr>
      <w:hyperlink w:anchor="_Toc522262346" w:history="1">
        <w:r w:rsidR="00313443" w:rsidRPr="008D0461">
          <w:rPr>
            <w:rStyle w:val="Lienhypertexte"/>
            <w:noProof/>
          </w:rPr>
          <w:t>3</w:t>
        </w:r>
        <w:r w:rsidR="00313443">
          <w:rPr>
            <w:rFonts w:asciiTheme="minorHAnsi" w:hAnsiTheme="minorHAnsi"/>
            <w:b w:val="0"/>
            <w:bCs w:val="0"/>
            <w:caps w:val="0"/>
            <w:noProof/>
            <w:sz w:val="22"/>
            <w:szCs w:val="22"/>
          </w:rPr>
          <w:tab/>
        </w:r>
        <w:r w:rsidR="00313443" w:rsidRPr="008D0461">
          <w:rPr>
            <w:rStyle w:val="Lienhypertexte"/>
            <w:noProof/>
          </w:rPr>
          <w:t>Instructions d’utilisation</w:t>
        </w:r>
        <w:r w:rsidR="00313443">
          <w:rPr>
            <w:noProof/>
            <w:webHidden/>
          </w:rPr>
          <w:tab/>
        </w:r>
        <w:r w:rsidR="00313443">
          <w:rPr>
            <w:noProof/>
            <w:webHidden/>
          </w:rPr>
          <w:fldChar w:fldCharType="begin"/>
        </w:r>
        <w:r w:rsidR="00313443">
          <w:rPr>
            <w:noProof/>
            <w:webHidden/>
          </w:rPr>
          <w:instrText xml:space="preserve"> PAGEREF _Toc522262346 \h </w:instrText>
        </w:r>
        <w:r w:rsidR="00313443">
          <w:rPr>
            <w:noProof/>
            <w:webHidden/>
          </w:rPr>
        </w:r>
        <w:r w:rsidR="00313443">
          <w:rPr>
            <w:noProof/>
            <w:webHidden/>
          </w:rPr>
          <w:fldChar w:fldCharType="separate"/>
        </w:r>
        <w:r>
          <w:rPr>
            <w:noProof/>
            <w:webHidden/>
          </w:rPr>
          <w:t>1</w:t>
        </w:r>
        <w:r w:rsidR="00313443">
          <w:rPr>
            <w:noProof/>
            <w:webHidden/>
          </w:rPr>
          <w:fldChar w:fldCharType="end"/>
        </w:r>
      </w:hyperlink>
    </w:p>
    <w:p w14:paraId="51CD1EA0" w14:textId="7E5634CA" w:rsidR="00313443" w:rsidRDefault="00EF0A1C">
      <w:pPr>
        <w:pStyle w:val="TM1"/>
        <w:tabs>
          <w:tab w:val="left" w:pos="1771"/>
          <w:tab w:val="right" w:leader="dot" w:pos="10762"/>
        </w:tabs>
        <w:rPr>
          <w:rFonts w:asciiTheme="minorHAnsi" w:hAnsiTheme="minorHAnsi"/>
          <w:b w:val="0"/>
          <w:bCs w:val="0"/>
          <w:caps w:val="0"/>
          <w:noProof/>
          <w:sz w:val="22"/>
          <w:szCs w:val="22"/>
        </w:rPr>
      </w:pPr>
      <w:hyperlink w:anchor="_Toc522262347" w:history="1">
        <w:r w:rsidR="00313443" w:rsidRPr="008D0461">
          <w:rPr>
            <w:rStyle w:val="Lienhypertexte"/>
            <w:noProof/>
          </w:rPr>
          <w:t>4</w:t>
        </w:r>
        <w:r w:rsidR="00313443">
          <w:rPr>
            <w:rFonts w:asciiTheme="minorHAnsi" w:hAnsiTheme="minorHAnsi"/>
            <w:b w:val="0"/>
            <w:bCs w:val="0"/>
            <w:caps w:val="0"/>
            <w:noProof/>
            <w:sz w:val="22"/>
            <w:szCs w:val="22"/>
          </w:rPr>
          <w:tab/>
        </w:r>
        <w:r w:rsidR="00313443" w:rsidRPr="008D0461">
          <w:rPr>
            <w:rStyle w:val="Lienhypertexte"/>
            <w:noProof/>
          </w:rPr>
          <w:t>Exemple d’implantation dES kits fF10 et ff 15 SUR sructure 2d</w:t>
        </w:r>
        <w:r w:rsidR="00313443">
          <w:rPr>
            <w:noProof/>
            <w:webHidden/>
          </w:rPr>
          <w:tab/>
        </w:r>
        <w:r w:rsidR="00313443">
          <w:rPr>
            <w:noProof/>
            <w:webHidden/>
          </w:rPr>
          <w:fldChar w:fldCharType="begin"/>
        </w:r>
        <w:r w:rsidR="00313443">
          <w:rPr>
            <w:noProof/>
            <w:webHidden/>
          </w:rPr>
          <w:instrText xml:space="preserve"> PAGEREF _Toc522262347 \h </w:instrText>
        </w:r>
        <w:r w:rsidR="00313443">
          <w:rPr>
            <w:noProof/>
            <w:webHidden/>
          </w:rPr>
        </w:r>
        <w:r w:rsidR="00313443">
          <w:rPr>
            <w:noProof/>
            <w:webHidden/>
          </w:rPr>
          <w:fldChar w:fldCharType="separate"/>
        </w:r>
        <w:r>
          <w:rPr>
            <w:noProof/>
            <w:webHidden/>
          </w:rPr>
          <w:t>2</w:t>
        </w:r>
        <w:r w:rsidR="00313443">
          <w:rPr>
            <w:noProof/>
            <w:webHidden/>
          </w:rPr>
          <w:fldChar w:fldCharType="end"/>
        </w:r>
      </w:hyperlink>
    </w:p>
    <w:p w14:paraId="451CCAF9" w14:textId="06ED1F86" w:rsidR="00313443" w:rsidRDefault="00EF0A1C">
      <w:pPr>
        <w:pStyle w:val="TM2"/>
        <w:rPr>
          <w:rFonts w:asciiTheme="minorHAnsi" w:hAnsiTheme="minorHAnsi"/>
          <w:b w:val="0"/>
          <w:bCs w:val="0"/>
          <w:noProof/>
          <w:sz w:val="22"/>
          <w:szCs w:val="22"/>
        </w:rPr>
      </w:pPr>
      <w:hyperlink w:anchor="_Toc522262348" w:history="1">
        <w:r w:rsidR="00313443" w:rsidRPr="008D0461">
          <w:rPr>
            <w:rStyle w:val="Lienhypertexte"/>
            <w:noProof/>
          </w:rPr>
          <w:t>4.1</w:t>
        </w:r>
        <w:r w:rsidR="00313443">
          <w:rPr>
            <w:rFonts w:asciiTheme="minorHAnsi" w:hAnsiTheme="minorHAnsi"/>
            <w:b w:val="0"/>
            <w:bCs w:val="0"/>
            <w:noProof/>
            <w:sz w:val="22"/>
            <w:szCs w:val="22"/>
          </w:rPr>
          <w:tab/>
        </w:r>
        <w:r w:rsidR="00313443" w:rsidRPr="008D0461">
          <w:rPr>
            <w:rStyle w:val="Lienhypertexte"/>
            <w:noProof/>
          </w:rPr>
          <w:t>Implantation du matériel FF10</w:t>
        </w:r>
        <w:r w:rsidR="00313443">
          <w:rPr>
            <w:noProof/>
            <w:webHidden/>
          </w:rPr>
          <w:tab/>
        </w:r>
        <w:r w:rsidR="00313443">
          <w:rPr>
            <w:noProof/>
            <w:webHidden/>
          </w:rPr>
          <w:fldChar w:fldCharType="begin"/>
        </w:r>
        <w:r w:rsidR="00313443">
          <w:rPr>
            <w:noProof/>
            <w:webHidden/>
          </w:rPr>
          <w:instrText xml:space="preserve"> PAGEREF _Toc522262348 \h </w:instrText>
        </w:r>
        <w:r w:rsidR="00313443">
          <w:rPr>
            <w:noProof/>
            <w:webHidden/>
          </w:rPr>
        </w:r>
        <w:r w:rsidR="00313443">
          <w:rPr>
            <w:noProof/>
            <w:webHidden/>
          </w:rPr>
          <w:fldChar w:fldCharType="separate"/>
        </w:r>
        <w:r>
          <w:rPr>
            <w:noProof/>
            <w:webHidden/>
          </w:rPr>
          <w:t>2</w:t>
        </w:r>
        <w:r w:rsidR="00313443">
          <w:rPr>
            <w:noProof/>
            <w:webHidden/>
          </w:rPr>
          <w:fldChar w:fldCharType="end"/>
        </w:r>
      </w:hyperlink>
    </w:p>
    <w:p w14:paraId="7CA38D0B" w14:textId="743A7505" w:rsidR="00313443" w:rsidRDefault="00EF0A1C">
      <w:pPr>
        <w:pStyle w:val="TM2"/>
        <w:rPr>
          <w:rFonts w:asciiTheme="minorHAnsi" w:hAnsiTheme="minorHAnsi"/>
          <w:b w:val="0"/>
          <w:bCs w:val="0"/>
          <w:noProof/>
          <w:sz w:val="22"/>
          <w:szCs w:val="22"/>
        </w:rPr>
      </w:pPr>
      <w:hyperlink w:anchor="_Toc522262349" w:history="1">
        <w:r w:rsidR="00313443" w:rsidRPr="008D0461">
          <w:rPr>
            <w:rStyle w:val="Lienhypertexte"/>
            <w:noProof/>
          </w:rPr>
          <w:t>4.2</w:t>
        </w:r>
        <w:r w:rsidR="00313443">
          <w:rPr>
            <w:rFonts w:asciiTheme="minorHAnsi" w:hAnsiTheme="minorHAnsi"/>
            <w:b w:val="0"/>
            <w:bCs w:val="0"/>
            <w:noProof/>
            <w:sz w:val="22"/>
            <w:szCs w:val="22"/>
          </w:rPr>
          <w:tab/>
        </w:r>
        <w:r w:rsidR="00313443" w:rsidRPr="008D0461">
          <w:rPr>
            <w:rStyle w:val="Lienhypertexte"/>
            <w:noProof/>
          </w:rPr>
          <w:t>Implantation du matériel FF15</w:t>
        </w:r>
        <w:r w:rsidR="00313443">
          <w:rPr>
            <w:noProof/>
            <w:webHidden/>
          </w:rPr>
          <w:tab/>
        </w:r>
        <w:r w:rsidR="00313443">
          <w:rPr>
            <w:noProof/>
            <w:webHidden/>
          </w:rPr>
          <w:fldChar w:fldCharType="begin"/>
        </w:r>
        <w:r w:rsidR="00313443">
          <w:rPr>
            <w:noProof/>
            <w:webHidden/>
          </w:rPr>
          <w:instrText xml:space="preserve"> PAGEREF _Toc522262349 \h </w:instrText>
        </w:r>
        <w:r w:rsidR="00313443">
          <w:rPr>
            <w:noProof/>
            <w:webHidden/>
          </w:rPr>
        </w:r>
        <w:r w:rsidR="00313443">
          <w:rPr>
            <w:noProof/>
            <w:webHidden/>
          </w:rPr>
          <w:fldChar w:fldCharType="separate"/>
        </w:r>
        <w:r>
          <w:rPr>
            <w:noProof/>
            <w:webHidden/>
          </w:rPr>
          <w:t>3</w:t>
        </w:r>
        <w:r w:rsidR="00313443">
          <w:rPr>
            <w:noProof/>
            <w:webHidden/>
          </w:rPr>
          <w:fldChar w:fldCharType="end"/>
        </w:r>
      </w:hyperlink>
    </w:p>
    <w:p w14:paraId="2966CFFD" w14:textId="2DCD9A42" w:rsidR="00313443" w:rsidRDefault="00EF0A1C">
      <w:pPr>
        <w:pStyle w:val="TM2"/>
        <w:rPr>
          <w:rFonts w:asciiTheme="minorHAnsi" w:hAnsiTheme="minorHAnsi"/>
          <w:b w:val="0"/>
          <w:bCs w:val="0"/>
          <w:noProof/>
          <w:sz w:val="22"/>
          <w:szCs w:val="22"/>
        </w:rPr>
      </w:pPr>
      <w:hyperlink w:anchor="_Toc522262350" w:history="1">
        <w:r w:rsidR="00313443" w:rsidRPr="008D0461">
          <w:rPr>
            <w:rStyle w:val="Lienhypertexte"/>
            <w:noProof/>
          </w:rPr>
          <w:t>4.3</w:t>
        </w:r>
        <w:r w:rsidR="00313443">
          <w:rPr>
            <w:rFonts w:asciiTheme="minorHAnsi" w:hAnsiTheme="minorHAnsi"/>
            <w:b w:val="0"/>
            <w:bCs w:val="0"/>
            <w:noProof/>
            <w:sz w:val="22"/>
            <w:szCs w:val="22"/>
          </w:rPr>
          <w:tab/>
        </w:r>
        <w:r w:rsidR="00313443" w:rsidRPr="008D0461">
          <w:rPr>
            <w:rStyle w:val="Lienhypertexte"/>
            <w:noProof/>
          </w:rPr>
          <w:t>Plan d’implantation du matériel</w:t>
        </w:r>
        <w:r w:rsidR="00313443">
          <w:rPr>
            <w:noProof/>
            <w:webHidden/>
          </w:rPr>
          <w:tab/>
        </w:r>
        <w:r w:rsidR="00313443">
          <w:rPr>
            <w:noProof/>
            <w:webHidden/>
          </w:rPr>
          <w:fldChar w:fldCharType="begin"/>
        </w:r>
        <w:r w:rsidR="00313443">
          <w:rPr>
            <w:noProof/>
            <w:webHidden/>
          </w:rPr>
          <w:instrText xml:space="preserve"> PAGEREF _Toc522262350 \h </w:instrText>
        </w:r>
        <w:r w:rsidR="00313443">
          <w:rPr>
            <w:noProof/>
            <w:webHidden/>
          </w:rPr>
        </w:r>
        <w:r w:rsidR="00313443">
          <w:rPr>
            <w:noProof/>
            <w:webHidden/>
          </w:rPr>
          <w:fldChar w:fldCharType="separate"/>
        </w:r>
        <w:r>
          <w:rPr>
            <w:noProof/>
            <w:webHidden/>
          </w:rPr>
          <w:t>4</w:t>
        </w:r>
        <w:r w:rsidR="00313443">
          <w:rPr>
            <w:noProof/>
            <w:webHidden/>
          </w:rPr>
          <w:fldChar w:fldCharType="end"/>
        </w:r>
      </w:hyperlink>
    </w:p>
    <w:p w14:paraId="6845F373" w14:textId="7840F1BF" w:rsidR="00313443" w:rsidRDefault="00EF0A1C">
      <w:pPr>
        <w:pStyle w:val="TM1"/>
        <w:tabs>
          <w:tab w:val="left" w:pos="1771"/>
          <w:tab w:val="right" w:leader="dot" w:pos="10762"/>
        </w:tabs>
        <w:rPr>
          <w:rFonts w:asciiTheme="minorHAnsi" w:hAnsiTheme="minorHAnsi"/>
          <w:b w:val="0"/>
          <w:bCs w:val="0"/>
          <w:caps w:val="0"/>
          <w:noProof/>
          <w:sz w:val="22"/>
          <w:szCs w:val="22"/>
        </w:rPr>
      </w:pPr>
      <w:hyperlink w:anchor="_Toc522262351" w:history="1">
        <w:r w:rsidR="00313443" w:rsidRPr="008D0461">
          <w:rPr>
            <w:rStyle w:val="Lienhypertexte"/>
            <w:noProof/>
          </w:rPr>
          <w:t>5</w:t>
        </w:r>
        <w:r w:rsidR="00313443">
          <w:rPr>
            <w:rFonts w:asciiTheme="minorHAnsi" w:hAnsiTheme="minorHAnsi"/>
            <w:b w:val="0"/>
            <w:bCs w:val="0"/>
            <w:caps w:val="0"/>
            <w:noProof/>
            <w:sz w:val="22"/>
            <w:szCs w:val="22"/>
          </w:rPr>
          <w:tab/>
        </w:r>
        <w:r w:rsidR="00313443" w:rsidRPr="008D0461">
          <w:rPr>
            <w:rStyle w:val="Lienhypertexte"/>
            <w:noProof/>
          </w:rPr>
          <w:t>Exemple d’implantation du kit ff10 sur Structure 3D</w:t>
        </w:r>
        <w:r w:rsidR="00313443">
          <w:rPr>
            <w:noProof/>
            <w:webHidden/>
          </w:rPr>
          <w:tab/>
        </w:r>
        <w:r w:rsidR="00313443">
          <w:rPr>
            <w:noProof/>
            <w:webHidden/>
          </w:rPr>
          <w:fldChar w:fldCharType="begin"/>
        </w:r>
        <w:r w:rsidR="00313443">
          <w:rPr>
            <w:noProof/>
            <w:webHidden/>
          </w:rPr>
          <w:instrText xml:space="preserve"> PAGEREF _Toc522262351 \h </w:instrText>
        </w:r>
        <w:r w:rsidR="00313443">
          <w:rPr>
            <w:noProof/>
            <w:webHidden/>
          </w:rPr>
        </w:r>
        <w:r w:rsidR="00313443">
          <w:rPr>
            <w:noProof/>
            <w:webHidden/>
          </w:rPr>
          <w:fldChar w:fldCharType="separate"/>
        </w:r>
        <w:r>
          <w:rPr>
            <w:noProof/>
            <w:webHidden/>
          </w:rPr>
          <w:t>4</w:t>
        </w:r>
        <w:r w:rsidR="00313443">
          <w:rPr>
            <w:noProof/>
            <w:webHidden/>
          </w:rPr>
          <w:fldChar w:fldCharType="end"/>
        </w:r>
      </w:hyperlink>
    </w:p>
    <w:p w14:paraId="5E997B1C" w14:textId="4F25F84D" w:rsidR="00313443" w:rsidRDefault="00EF0A1C">
      <w:pPr>
        <w:pStyle w:val="TM2"/>
        <w:rPr>
          <w:rFonts w:asciiTheme="minorHAnsi" w:hAnsiTheme="minorHAnsi"/>
          <w:b w:val="0"/>
          <w:bCs w:val="0"/>
          <w:noProof/>
          <w:sz w:val="22"/>
          <w:szCs w:val="22"/>
        </w:rPr>
      </w:pPr>
      <w:hyperlink w:anchor="_Toc522262352" w:history="1">
        <w:r w:rsidR="00313443" w:rsidRPr="008D0461">
          <w:rPr>
            <w:rStyle w:val="Lienhypertexte"/>
            <w:noProof/>
          </w:rPr>
          <w:t>5.1</w:t>
        </w:r>
        <w:r w:rsidR="00313443">
          <w:rPr>
            <w:rFonts w:asciiTheme="minorHAnsi" w:hAnsiTheme="minorHAnsi"/>
            <w:b w:val="0"/>
            <w:bCs w:val="0"/>
            <w:noProof/>
            <w:sz w:val="22"/>
            <w:szCs w:val="22"/>
          </w:rPr>
          <w:tab/>
        </w:r>
        <w:r w:rsidR="00313443" w:rsidRPr="008D0461">
          <w:rPr>
            <w:rStyle w:val="Lienhypertexte"/>
            <w:noProof/>
          </w:rPr>
          <w:t>Implantation de la GTL</w:t>
        </w:r>
        <w:r w:rsidR="00313443">
          <w:rPr>
            <w:noProof/>
            <w:webHidden/>
          </w:rPr>
          <w:tab/>
        </w:r>
        <w:r w:rsidR="00313443">
          <w:rPr>
            <w:noProof/>
            <w:webHidden/>
          </w:rPr>
          <w:fldChar w:fldCharType="begin"/>
        </w:r>
        <w:r w:rsidR="00313443">
          <w:rPr>
            <w:noProof/>
            <w:webHidden/>
          </w:rPr>
          <w:instrText xml:space="preserve"> PAGEREF _Toc522262352 \h </w:instrText>
        </w:r>
        <w:r w:rsidR="00313443">
          <w:rPr>
            <w:noProof/>
            <w:webHidden/>
          </w:rPr>
        </w:r>
        <w:r w:rsidR="00313443">
          <w:rPr>
            <w:noProof/>
            <w:webHidden/>
          </w:rPr>
          <w:fldChar w:fldCharType="separate"/>
        </w:r>
        <w:r>
          <w:rPr>
            <w:noProof/>
            <w:webHidden/>
          </w:rPr>
          <w:t>4</w:t>
        </w:r>
        <w:r w:rsidR="00313443">
          <w:rPr>
            <w:noProof/>
            <w:webHidden/>
          </w:rPr>
          <w:fldChar w:fldCharType="end"/>
        </w:r>
      </w:hyperlink>
    </w:p>
    <w:p w14:paraId="4114D66F" w14:textId="44D5C0ED" w:rsidR="00313443" w:rsidRDefault="00EF0A1C">
      <w:pPr>
        <w:pStyle w:val="TM2"/>
        <w:rPr>
          <w:rFonts w:asciiTheme="minorHAnsi" w:hAnsiTheme="minorHAnsi"/>
          <w:b w:val="0"/>
          <w:bCs w:val="0"/>
          <w:noProof/>
          <w:sz w:val="22"/>
          <w:szCs w:val="22"/>
        </w:rPr>
      </w:pPr>
      <w:hyperlink w:anchor="_Toc522262353" w:history="1">
        <w:r w:rsidR="00313443" w:rsidRPr="008D0461">
          <w:rPr>
            <w:rStyle w:val="Lienhypertexte"/>
            <w:noProof/>
          </w:rPr>
          <w:t>5.2</w:t>
        </w:r>
        <w:r w:rsidR="00313443">
          <w:rPr>
            <w:rFonts w:asciiTheme="minorHAnsi" w:hAnsiTheme="minorHAnsi"/>
            <w:b w:val="0"/>
            <w:bCs w:val="0"/>
            <w:noProof/>
            <w:sz w:val="22"/>
            <w:szCs w:val="22"/>
          </w:rPr>
          <w:tab/>
        </w:r>
        <w:r w:rsidR="00313443" w:rsidRPr="008D0461">
          <w:rPr>
            <w:rStyle w:val="Lienhypertexte"/>
            <w:noProof/>
          </w:rPr>
          <w:t>Côtes d’implantation de la GTL</w:t>
        </w:r>
        <w:r w:rsidR="00313443">
          <w:rPr>
            <w:noProof/>
            <w:webHidden/>
          </w:rPr>
          <w:tab/>
        </w:r>
        <w:r w:rsidR="00313443">
          <w:rPr>
            <w:noProof/>
            <w:webHidden/>
          </w:rPr>
          <w:fldChar w:fldCharType="begin"/>
        </w:r>
        <w:r w:rsidR="00313443">
          <w:rPr>
            <w:noProof/>
            <w:webHidden/>
          </w:rPr>
          <w:instrText xml:space="preserve"> PAGEREF _Toc522262353 \h </w:instrText>
        </w:r>
        <w:r w:rsidR="00313443">
          <w:rPr>
            <w:noProof/>
            <w:webHidden/>
          </w:rPr>
        </w:r>
        <w:r w:rsidR="00313443">
          <w:rPr>
            <w:noProof/>
            <w:webHidden/>
          </w:rPr>
          <w:fldChar w:fldCharType="separate"/>
        </w:r>
        <w:r>
          <w:rPr>
            <w:noProof/>
            <w:webHidden/>
          </w:rPr>
          <w:t>5</w:t>
        </w:r>
        <w:r w:rsidR="00313443">
          <w:rPr>
            <w:noProof/>
            <w:webHidden/>
          </w:rPr>
          <w:fldChar w:fldCharType="end"/>
        </w:r>
      </w:hyperlink>
    </w:p>
    <w:p w14:paraId="5773446D" w14:textId="452CC5F6" w:rsidR="00313443" w:rsidRDefault="00EF0A1C">
      <w:pPr>
        <w:pStyle w:val="TM2"/>
        <w:rPr>
          <w:rFonts w:asciiTheme="minorHAnsi" w:hAnsiTheme="minorHAnsi"/>
          <w:b w:val="0"/>
          <w:bCs w:val="0"/>
          <w:noProof/>
          <w:sz w:val="22"/>
          <w:szCs w:val="22"/>
        </w:rPr>
      </w:pPr>
      <w:hyperlink w:anchor="_Toc522262354" w:history="1">
        <w:r w:rsidR="00313443" w:rsidRPr="008D0461">
          <w:rPr>
            <w:rStyle w:val="Lienhypertexte"/>
            <w:noProof/>
          </w:rPr>
          <w:t>5.3</w:t>
        </w:r>
        <w:r w:rsidR="00313443">
          <w:rPr>
            <w:rFonts w:asciiTheme="minorHAnsi" w:hAnsiTheme="minorHAnsi"/>
            <w:b w:val="0"/>
            <w:bCs w:val="0"/>
            <w:noProof/>
            <w:sz w:val="22"/>
            <w:szCs w:val="22"/>
          </w:rPr>
          <w:tab/>
        </w:r>
        <w:r w:rsidR="00313443" w:rsidRPr="008D0461">
          <w:rPr>
            <w:rStyle w:val="Lienhypertexte"/>
            <w:noProof/>
          </w:rPr>
          <w:t>Implantation d’un BPI et d’un BPO</w:t>
        </w:r>
        <w:r w:rsidR="00313443">
          <w:rPr>
            <w:noProof/>
            <w:webHidden/>
          </w:rPr>
          <w:tab/>
        </w:r>
        <w:r w:rsidR="00313443">
          <w:rPr>
            <w:noProof/>
            <w:webHidden/>
          </w:rPr>
          <w:fldChar w:fldCharType="begin"/>
        </w:r>
        <w:r w:rsidR="00313443">
          <w:rPr>
            <w:noProof/>
            <w:webHidden/>
          </w:rPr>
          <w:instrText xml:space="preserve"> PAGEREF _Toc522262354 \h </w:instrText>
        </w:r>
        <w:r w:rsidR="00313443">
          <w:rPr>
            <w:noProof/>
            <w:webHidden/>
          </w:rPr>
        </w:r>
        <w:r w:rsidR="00313443">
          <w:rPr>
            <w:noProof/>
            <w:webHidden/>
          </w:rPr>
          <w:fldChar w:fldCharType="separate"/>
        </w:r>
        <w:r>
          <w:rPr>
            <w:noProof/>
            <w:webHidden/>
          </w:rPr>
          <w:t>5</w:t>
        </w:r>
        <w:r w:rsidR="00313443">
          <w:rPr>
            <w:noProof/>
            <w:webHidden/>
          </w:rPr>
          <w:fldChar w:fldCharType="end"/>
        </w:r>
      </w:hyperlink>
    </w:p>
    <w:p w14:paraId="7C14FD35" w14:textId="368123F1" w:rsidR="00313443" w:rsidRDefault="00EF0A1C">
      <w:pPr>
        <w:pStyle w:val="TM2"/>
        <w:rPr>
          <w:rFonts w:asciiTheme="minorHAnsi" w:hAnsiTheme="minorHAnsi"/>
          <w:b w:val="0"/>
          <w:bCs w:val="0"/>
          <w:noProof/>
          <w:sz w:val="22"/>
          <w:szCs w:val="22"/>
        </w:rPr>
      </w:pPr>
      <w:hyperlink w:anchor="_Toc522262355" w:history="1">
        <w:r w:rsidR="00313443" w:rsidRPr="008D0461">
          <w:rPr>
            <w:rStyle w:val="Lienhypertexte"/>
            <w:noProof/>
          </w:rPr>
          <w:t>5.4</w:t>
        </w:r>
        <w:r w:rsidR="00313443">
          <w:rPr>
            <w:rFonts w:asciiTheme="minorHAnsi" w:hAnsiTheme="minorHAnsi"/>
            <w:b w:val="0"/>
            <w:bCs w:val="0"/>
            <w:noProof/>
            <w:sz w:val="22"/>
            <w:szCs w:val="22"/>
          </w:rPr>
          <w:tab/>
        </w:r>
        <w:r w:rsidR="00313443" w:rsidRPr="008D0461">
          <w:rPr>
            <w:rStyle w:val="Lienhypertexte"/>
            <w:noProof/>
          </w:rPr>
          <w:t>Côtes d’implantation du BPI et du BPO</w:t>
        </w:r>
        <w:r w:rsidR="00313443">
          <w:rPr>
            <w:noProof/>
            <w:webHidden/>
          </w:rPr>
          <w:tab/>
        </w:r>
        <w:r w:rsidR="00313443">
          <w:rPr>
            <w:noProof/>
            <w:webHidden/>
          </w:rPr>
          <w:fldChar w:fldCharType="begin"/>
        </w:r>
        <w:r w:rsidR="00313443">
          <w:rPr>
            <w:noProof/>
            <w:webHidden/>
          </w:rPr>
          <w:instrText xml:space="preserve"> PAGEREF _Toc522262355 \h </w:instrText>
        </w:r>
        <w:r w:rsidR="00313443">
          <w:rPr>
            <w:noProof/>
            <w:webHidden/>
          </w:rPr>
        </w:r>
        <w:r w:rsidR="00313443">
          <w:rPr>
            <w:noProof/>
            <w:webHidden/>
          </w:rPr>
          <w:fldChar w:fldCharType="separate"/>
        </w:r>
        <w:r>
          <w:rPr>
            <w:noProof/>
            <w:webHidden/>
          </w:rPr>
          <w:t>6</w:t>
        </w:r>
        <w:r w:rsidR="00313443">
          <w:rPr>
            <w:noProof/>
            <w:webHidden/>
          </w:rPr>
          <w:fldChar w:fldCharType="end"/>
        </w:r>
      </w:hyperlink>
    </w:p>
    <w:p w14:paraId="4C42E4DF" w14:textId="00DEF797" w:rsidR="00313443" w:rsidRDefault="00EF0A1C">
      <w:pPr>
        <w:pStyle w:val="TM2"/>
        <w:rPr>
          <w:rFonts w:asciiTheme="minorHAnsi" w:hAnsiTheme="minorHAnsi"/>
          <w:b w:val="0"/>
          <w:bCs w:val="0"/>
          <w:noProof/>
          <w:sz w:val="22"/>
          <w:szCs w:val="22"/>
        </w:rPr>
      </w:pPr>
      <w:hyperlink w:anchor="_Toc522262356" w:history="1">
        <w:r w:rsidR="00313443" w:rsidRPr="008D0461">
          <w:rPr>
            <w:rStyle w:val="Lienhypertexte"/>
            <w:noProof/>
          </w:rPr>
          <w:t>5.5</w:t>
        </w:r>
        <w:r w:rsidR="00313443">
          <w:rPr>
            <w:rFonts w:asciiTheme="minorHAnsi" w:hAnsiTheme="minorHAnsi"/>
            <w:b w:val="0"/>
            <w:bCs w:val="0"/>
            <w:noProof/>
            <w:sz w:val="22"/>
            <w:szCs w:val="22"/>
          </w:rPr>
          <w:tab/>
        </w:r>
        <w:r w:rsidR="00313443" w:rsidRPr="008D0461">
          <w:rPr>
            <w:rStyle w:val="Lienhypertexte"/>
            <w:noProof/>
          </w:rPr>
          <w:t>Implantation des prises optiques</w:t>
        </w:r>
        <w:r w:rsidR="00313443">
          <w:rPr>
            <w:noProof/>
            <w:webHidden/>
          </w:rPr>
          <w:tab/>
        </w:r>
        <w:r w:rsidR="00313443">
          <w:rPr>
            <w:noProof/>
            <w:webHidden/>
          </w:rPr>
          <w:fldChar w:fldCharType="begin"/>
        </w:r>
        <w:r w:rsidR="00313443">
          <w:rPr>
            <w:noProof/>
            <w:webHidden/>
          </w:rPr>
          <w:instrText xml:space="preserve"> PAGEREF _Toc522262356 \h </w:instrText>
        </w:r>
        <w:r w:rsidR="00313443">
          <w:rPr>
            <w:noProof/>
            <w:webHidden/>
          </w:rPr>
        </w:r>
        <w:r w:rsidR="00313443">
          <w:rPr>
            <w:noProof/>
            <w:webHidden/>
          </w:rPr>
          <w:fldChar w:fldCharType="separate"/>
        </w:r>
        <w:r>
          <w:rPr>
            <w:noProof/>
            <w:webHidden/>
          </w:rPr>
          <w:t>7</w:t>
        </w:r>
        <w:r w:rsidR="00313443">
          <w:rPr>
            <w:noProof/>
            <w:webHidden/>
          </w:rPr>
          <w:fldChar w:fldCharType="end"/>
        </w:r>
      </w:hyperlink>
    </w:p>
    <w:p w14:paraId="3D531A5A" w14:textId="47F4D705" w:rsidR="00313443" w:rsidRDefault="00EF0A1C">
      <w:pPr>
        <w:pStyle w:val="TM1"/>
        <w:tabs>
          <w:tab w:val="left" w:pos="1771"/>
          <w:tab w:val="right" w:leader="dot" w:pos="10762"/>
        </w:tabs>
        <w:rPr>
          <w:rFonts w:asciiTheme="minorHAnsi" w:hAnsiTheme="minorHAnsi"/>
          <w:b w:val="0"/>
          <w:bCs w:val="0"/>
          <w:caps w:val="0"/>
          <w:noProof/>
          <w:sz w:val="22"/>
          <w:szCs w:val="22"/>
        </w:rPr>
      </w:pPr>
      <w:hyperlink w:anchor="_Toc522262357" w:history="1">
        <w:r w:rsidR="00313443" w:rsidRPr="008D0461">
          <w:rPr>
            <w:rStyle w:val="Lienhypertexte"/>
            <w:noProof/>
          </w:rPr>
          <w:t>6</w:t>
        </w:r>
        <w:r w:rsidR="00313443">
          <w:rPr>
            <w:rFonts w:asciiTheme="minorHAnsi" w:hAnsiTheme="minorHAnsi"/>
            <w:b w:val="0"/>
            <w:bCs w:val="0"/>
            <w:caps w:val="0"/>
            <w:noProof/>
            <w:sz w:val="22"/>
            <w:szCs w:val="22"/>
          </w:rPr>
          <w:tab/>
        </w:r>
        <w:r w:rsidR="00313443" w:rsidRPr="008D0461">
          <w:rPr>
            <w:rStyle w:val="Lienhypertexte"/>
            <w:noProof/>
          </w:rPr>
          <w:t>Identification et repérage</w:t>
        </w:r>
        <w:r w:rsidR="00313443">
          <w:rPr>
            <w:noProof/>
            <w:webHidden/>
          </w:rPr>
          <w:tab/>
        </w:r>
        <w:r w:rsidR="00313443">
          <w:rPr>
            <w:noProof/>
            <w:webHidden/>
          </w:rPr>
          <w:fldChar w:fldCharType="begin"/>
        </w:r>
        <w:r w:rsidR="00313443">
          <w:rPr>
            <w:noProof/>
            <w:webHidden/>
          </w:rPr>
          <w:instrText xml:space="preserve"> PAGEREF _Toc522262357 \h </w:instrText>
        </w:r>
        <w:r w:rsidR="00313443">
          <w:rPr>
            <w:noProof/>
            <w:webHidden/>
          </w:rPr>
        </w:r>
        <w:r w:rsidR="00313443">
          <w:rPr>
            <w:noProof/>
            <w:webHidden/>
          </w:rPr>
          <w:fldChar w:fldCharType="separate"/>
        </w:r>
        <w:r>
          <w:rPr>
            <w:noProof/>
            <w:webHidden/>
          </w:rPr>
          <w:t>8</w:t>
        </w:r>
        <w:r w:rsidR="00313443">
          <w:rPr>
            <w:noProof/>
            <w:webHidden/>
          </w:rPr>
          <w:fldChar w:fldCharType="end"/>
        </w:r>
      </w:hyperlink>
    </w:p>
    <w:p w14:paraId="3826B248" w14:textId="1F74FCC9" w:rsidR="00313443" w:rsidRDefault="00EF0A1C">
      <w:pPr>
        <w:pStyle w:val="TM2"/>
        <w:rPr>
          <w:rFonts w:asciiTheme="minorHAnsi" w:hAnsiTheme="minorHAnsi"/>
          <w:b w:val="0"/>
          <w:bCs w:val="0"/>
          <w:noProof/>
          <w:sz w:val="22"/>
          <w:szCs w:val="22"/>
        </w:rPr>
      </w:pPr>
      <w:hyperlink w:anchor="_Toc522262358" w:history="1">
        <w:r w:rsidR="00313443" w:rsidRPr="008D0461">
          <w:rPr>
            <w:rStyle w:val="Lienhypertexte"/>
            <w:noProof/>
          </w:rPr>
          <w:t>6.1</w:t>
        </w:r>
        <w:r w:rsidR="00313443">
          <w:rPr>
            <w:rFonts w:asciiTheme="minorHAnsi" w:hAnsiTheme="minorHAnsi"/>
            <w:b w:val="0"/>
            <w:bCs w:val="0"/>
            <w:noProof/>
            <w:sz w:val="22"/>
            <w:szCs w:val="22"/>
          </w:rPr>
          <w:tab/>
        </w:r>
        <w:r w:rsidR="00313443" w:rsidRPr="008D0461">
          <w:rPr>
            <w:rStyle w:val="Lienhypertexte"/>
            <w:noProof/>
          </w:rPr>
          <w:t>Code couleurs :</w:t>
        </w:r>
        <w:r w:rsidR="00313443">
          <w:rPr>
            <w:noProof/>
            <w:webHidden/>
          </w:rPr>
          <w:tab/>
        </w:r>
        <w:r w:rsidR="00313443">
          <w:rPr>
            <w:noProof/>
            <w:webHidden/>
          </w:rPr>
          <w:fldChar w:fldCharType="begin"/>
        </w:r>
        <w:r w:rsidR="00313443">
          <w:rPr>
            <w:noProof/>
            <w:webHidden/>
          </w:rPr>
          <w:instrText xml:space="preserve"> PAGEREF _Toc522262358 \h </w:instrText>
        </w:r>
        <w:r w:rsidR="00313443">
          <w:rPr>
            <w:noProof/>
            <w:webHidden/>
          </w:rPr>
        </w:r>
        <w:r w:rsidR="00313443">
          <w:rPr>
            <w:noProof/>
            <w:webHidden/>
          </w:rPr>
          <w:fldChar w:fldCharType="separate"/>
        </w:r>
        <w:r>
          <w:rPr>
            <w:noProof/>
            <w:webHidden/>
          </w:rPr>
          <w:t>8</w:t>
        </w:r>
        <w:r w:rsidR="00313443">
          <w:rPr>
            <w:noProof/>
            <w:webHidden/>
          </w:rPr>
          <w:fldChar w:fldCharType="end"/>
        </w:r>
      </w:hyperlink>
    </w:p>
    <w:p w14:paraId="3F9247DA" w14:textId="696F836D" w:rsidR="00313443" w:rsidRDefault="00EF0A1C">
      <w:pPr>
        <w:pStyle w:val="TM2"/>
        <w:rPr>
          <w:rFonts w:asciiTheme="minorHAnsi" w:hAnsiTheme="minorHAnsi"/>
          <w:b w:val="0"/>
          <w:bCs w:val="0"/>
          <w:noProof/>
          <w:sz w:val="22"/>
          <w:szCs w:val="22"/>
        </w:rPr>
      </w:pPr>
      <w:hyperlink w:anchor="_Toc522262359" w:history="1">
        <w:r w:rsidR="00313443" w:rsidRPr="008D0461">
          <w:rPr>
            <w:rStyle w:val="Lienhypertexte"/>
            <w:noProof/>
          </w:rPr>
          <w:t>6.2</w:t>
        </w:r>
        <w:r w:rsidR="00313443">
          <w:rPr>
            <w:rFonts w:asciiTheme="minorHAnsi" w:hAnsiTheme="minorHAnsi"/>
            <w:b w:val="0"/>
            <w:bCs w:val="0"/>
            <w:noProof/>
            <w:sz w:val="22"/>
            <w:szCs w:val="22"/>
          </w:rPr>
          <w:tab/>
        </w:r>
        <w:r w:rsidR="00313443" w:rsidRPr="008D0461">
          <w:rPr>
            <w:rStyle w:val="Lienhypertexte"/>
            <w:noProof/>
          </w:rPr>
          <w:t>Plan de raccordement abonné</w:t>
        </w:r>
        <w:r w:rsidR="00313443">
          <w:rPr>
            <w:noProof/>
            <w:webHidden/>
          </w:rPr>
          <w:tab/>
        </w:r>
        <w:r w:rsidR="00313443">
          <w:rPr>
            <w:noProof/>
            <w:webHidden/>
          </w:rPr>
          <w:fldChar w:fldCharType="begin"/>
        </w:r>
        <w:r w:rsidR="00313443">
          <w:rPr>
            <w:noProof/>
            <w:webHidden/>
          </w:rPr>
          <w:instrText xml:space="preserve"> PAGEREF _Toc522262359 \h </w:instrText>
        </w:r>
        <w:r w:rsidR="00313443">
          <w:rPr>
            <w:noProof/>
            <w:webHidden/>
          </w:rPr>
        </w:r>
        <w:r w:rsidR="00313443">
          <w:rPr>
            <w:noProof/>
            <w:webHidden/>
          </w:rPr>
          <w:fldChar w:fldCharType="separate"/>
        </w:r>
        <w:r>
          <w:rPr>
            <w:noProof/>
            <w:webHidden/>
          </w:rPr>
          <w:t>9</w:t>
        </w:r>
        <w:r w:rsidR="00313443">
          <w:rPr>
            <w:noProof/>
            <w:webHidden/>
          </w:rPr>
          <w:fldChar w:fldCharType="end"/>
        </w:r>
      </w:hyperlink>
    </w:p>
    <w:p w14:paraId="69DB4BE9" w14:textId="28B08668" w:rsidR="00313443" w:rsidRDefault="00EF0A1C">
      <w:pPr>
        <w:pStyle w:val="TM1"/>
        <w:tabs>
          <w:tab w:val="left" w:pos="1771"/>
          <w:tab w:val="right" w:leader="dot" w:pos="10762"/>
        </w:tabs>
        <w:rPr>
          <w:rFonts w:asciiTheme="minorHAnsi" w:hAnsiTheme="minorHAnsi"/>
          <w:b w:val="0"/>
          <w:bCs w:val="0"/>
          <w:caps w:val="0"/>
          <w:noProof/>
          <w:sz w:val="22"/>
          <w:szCs w:val="22"/>
        </w:rPr>
      </w:pPr>
      <w:hyperlink w:anchor="_Toc522262360" w:history="1">
        <w:r w:rsidR="00313443" w:rsidRPr="008D0461">
          <w:rPr>
            <w:rStyle w:val="Lienhypertexte"/>
            <w:noProof/>
          </w:rPr>
          <w:t>7</w:t>
        </w:r>
        <w:r w:rsidR="00313443">
          <w:rPr>
            <w:rFonts w:asciiTheme="minorHAnsi" w:hAnsiTheme="minorHAnsi"/>
            <w:b w:val="0"/>
            <w:bCs w:val="0"/>
            <w:caps w:val="0"/>
            <w:noProof/>
            <w:sz w:val="22"/>
            <w:szCs w:val="22"/>
          </w:rPr>
          <w:tab/>
        </w:r>
        <w:r w:rsidR="00313443" w:rsidRPr="008D0461">
          <w:rPr>
            <w:rStyle w:val="Lienhypertexte"/>
            <w:noProof/>
          </w:rPr>
          <w:t>RaccoRdements des fibres</w:t>
        </w:r>
        <w:r w:rsidR="00313443">
          <w:rPr>
            <w:noProof/>
            <w:webHidden/>
          </w:rPr>
          <w:tab/>
        </w:r>
        <w:r w:rsidR="00313443">
          <w:rPr>
            <w:noProof/>
            <w:webHidden/>
          </w:rPr>
          <w:fldChar w:fldCharType="begin"/>
        </w:r>
        <w:r w:rsidR="00313443">
          <w:rPr>
            <w:noProof/>
            <w:webHidden/>
          </w:rPr>
          <w:instrText xml:space="preserve"> PAGEREF _Toc522262360 \h </w:instrText>
        </w:r>
        <w:r w:rsidR="00313443">
          <w:rPr>
            <w:noProof/>
            <w:webHidden/>
          </w:rPr>
        </w:r>
        <w:r w:rsidR="00313443">
          <w:rPr>
            <w:noProof/>
            <w:webHidden/>
          </w:rPr>
          <w:fldChar w:fldCharType="separate"/>
        </w:r>
        <w:r>
          <w:rPr>
            <w:noProof/>
            <w:webHidden/>
          </w:rPr>
          <w:t>9</w:t>
        </w:r>
        <w:r w:rsidR="00313443">
          <w:rPr>
            <w:noProof/>
            <w:webHidden/>
          </w:rPr>
          <w:fldChar w:fldCharType="end"/>
        </w:r>
      </w:hyperlink>
    </w:p>
    <w:p w14:paraId="1CFC220F" w14:textId="67E56332" w:rsidR="00313443" w:rsidRDefault="00EF0A1C">
      <w:pPr>
        <w:pStyle w:val="TM2"/>
        <w:rPr>
          <w:rFonts w:asciiTheme="minorHAnsi" w:hAnsiTheme="minorHAnsi"/>
          <w:b w:val="0"/>
          <w:bCs w:val="0"/>
          <w:noProof/>
          <w:sz w:val="22"/>
          <w:szCs w:val="22"/>
        </w:rPr>
      </w:pPr>
      <w:hyperlink w:anchor="_Toc522262361" w:history="1">
        <w:r w:rsidR="00313443" w:rsidRPr="008D0461">
          <w:rPr>
            <w:rStyle w:val="Lienhypertexte"/>
            <w:noProof/>
          </w:rPr>
          <w:t>7.1</w:t>
        </w:r>
        <w:r w:rsidR="00313443">
          <w:rPr>
            <w:rFonts w:asciiTheme="minorHAnsi" w:hAnsiTheme="minorHAnsi"/>
            <w:b w:val="0"/>
            <w:bCs w:val="0"/>
            <w:noProof/>
            <w:sz w:val="22"/>
            <w:szCs w:val="22"/>
          </w:rPr>
          <w:tab/>
        </w:r>
        <w:r w:rsidR="00313443" w:rsidRPr="008D0461">
          <w:rPr>
            <w:rStyle w:val="Lienhypertexte"/>
            <w:noProof/>
          </w:rPr>
          <w:t>Colonne montante</w:t>
        </w:r>
        <w:r w:rsidR="00313443">
          <w:rPr>
            <w:noProof/>
            <w:webHidden/>
          </w:rPr>
          <w:tab/>
        </w:r>
        <w:r w:rsidR="00313443">
          <w:rPr>
            <w:noProof/>
            <w:webHidden/>
          </w:rPr>
          <w:fldChar w:fldCharType="begin"/>
        </w:r>
        <w:r w:rsidR="00313443">
          <w:rPr>
            <w:noProof/>
            <w:webHidden/>
          </w:rPr>
          <w:instrText xml:space="preserve"> PAGEREF _Toc522262361 \h </w:instrText>
        </w:r>
        <w:r w:rsidR="00313443">
          <w:rPr>
            <w:noProof/>
            <w:webHidden/>
          </w:rPr>
        </w:r>
        <w:r w:rsidR="00313443">
          <w:rPr>
            <w:noProof/>
            <w:webHidden/>
          </w:rPr>
          <w:fldChar w:fldCharType="separate"/>
        </w:r>
        <w:r>
          <w:rPr>
            <w:noProof/>
            <w:webHidden/>
          </w:rPr>
          <w:t>9</w:t>
        </w:r>
        <w:r w:rsidR="00313443">
          <w:rPr>
            <w:noProof/>
            <w:webHidden/>
          </w:rPr>
          <w:fldChar w:fldCharType="end"/>
        </w:r>
      </w:hyperlink>
    </w:p>
    <w:p w14:paraId="0FB348F5" w14:textId="456434FA" w:rsidR="00313443" w:rsidRDefault="00EF0A1C">
      <w:pPr>
        <w:pStyle w:val="TM2"/>
        <w:rPr>
          <w:rFonts w:asciiTheme="minorHAnsi" w:hAnsiTheme="minorHAnsi"/>
          <w:b w:val="0"/>
          <w:bCs w:val="0"/>
          <w:noProof/>
          <w:sz w:val="22"/>
          <w:szCs w:val="22"/>
        </w:rPr>
      </w:pPr>
      <w:hyperlink w:anchor="_Toc522262362" w:history="1">
        <w:r w:rsidR="00313443" w:rsidRPr="008D0461">
          <w:rPr>
            <w:rStyle w:val="Lienhypertexte"/>
            <w:noProof/>
          </w:rPr>
          <w:t>7.2</w:t>
        </w:r>
        <w:r w:rsidR="00313443">
          <w:rPr>
            <w:rFonts w:asciiTheme="minorHAnsi" w:hAnsiTheme="minorHAnsi"/>
            <w:b w:val="0"/>
            <w:bCs w:val="0"/>
            <w:noProof/>
            <w:sz w:val="22"/>
            <w:szCs w:val="22"/>
          </w:rPr>
          <w:tab/>
        </w:r>
        <w:r w:rsidR="00313443" w:rsidRPr="008D0461">
          <w:rPr>
            <w:rStyle w:val="Lienhypertexte"/>
            <w:noProof/>
          </w:rPr>
          <w:t>Câble abonné</w:t>
        </w:r>
        <w:r w:rsidR="00313443">
          <w:rPr>
            <w:noProof/>
            <w:webHidden/>
          </w:rPr>
          <w:tab/>
        </w:r>
        <w:r w:rsidR="00313443">
          <w:rPr>
            <w:noProof/>
            <w:webHidden/>
          </w:rPr>
          <w:fldChar w:fldCharType="begin"/>
        </w:r>
        <w:r w:rsidR="00313443">
          <w:rPr>
            <w:noProof/>
            <w:webHidden/>
          </w:rPr>
          <w:instrText xml:space="preserve"> PAGEREF _Toc522262362 \h </w:instrText>
        </w:r>
        <w:r w:rsidR="00313443">
          <w:rPr>
            <w:noProof/>
            <w:webHidden/>
          </w:rPr>
        </w:r>
        <w:r w:rsidR="00313443">
          <w:rPr>
            <w:noProof/>
            <w:webHidden/>
          </w:rPr>
          <w:fldChar w:fldCharType="separate"/>
        </w:r>
        <w:r>
          <w:rPr>
            <w:noProof/>
            <w:webHidden/>
          </w:rPr>
          <w:t>9</w:t>
        </w:r>
        <w:r w:rsidR="00313443">
          <w:rPr>
            <w:noProof/>
            <w:webHidden/>
          </w:rPr>
          <w:fldChar w:fldCharType="end"/>
        </w:r>
      </w:hyperlink>
    </w:p>
    <w:p w14:paraId="280A5CCB" w14:textId="26CD4FF7" w:rsidR="00D13D23" w:rsidRDefault="00FC7992" w:rsidP="00D13D23">
      <w:pPr>
        <w:ind w:left="1418"/>
        <w:jc w:val="left"/>
        <w:rPr>
          <w:rFonts w:asciiTheme="majorHAnsi" w:hAnsiTheme="majorHAnsi"/>
          <w:b/>
          <w:bCs/>
          <w:caps/>
          <w:sz w:val="24"/>
          <w:szCs w:val="24"/>
        </w:rPr>
        <w:sectPr w:rsidR="00D13D23" w:rsidSect="000A1B9C">
          <w:headerReference w:type="default" r:id="rId10"/>
          <w:footerReference w:type="default" r:id="rId11"/>
          <w:headerReference w:type="first" r:id="rId12"/>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14:paraId="30968DEC" w14:textId="77777777" w:rsidR="00DB54C3" w:rsidRDefault="00DB54C3" w:rsidP="00D13D23">
      <w:pPr>
        <w:pBdr>
          <w:top w:val="single" w:sz="4" w:space="1" w:color="auto"/>
        </w:pBdr>
        <w:ind w:left="1418"/>
        <w:jc w:val="left"/>
        <w:sectPr w:rsidR="00DB54C3" w:rsidSect="008F577D">
          <w:headerReference w:type="default" r:id="rId13"/>
          <w:type w:val="continuous"/>
          <w:pgSz w:w="11906" w:h="16838" w:code="9"/>
          <w:pgMar w:top="397" w:right="567" w:bottom="851" w:left="567" w:header="397" w:footer="1134" w:gutter="0"/>
          <w:pgNumType w:start="0"/>
          <w:cols w:space="708"/>
          <w:titlePg/>
          <w:docGrid w:linePitch="360"/>
        </w:sectPr>
      </w:pPr>
    </w:p>
    <w:p w14:paraId="1ACF56BA" w14:textId="77777777" w:rsidR="00470955" w:rsidRDefault="00470955" w:rsidP="00D13D23">
      <w:pPr>
        <w:pBdr>
          <w:top w:val="single" w:sz="4" w:space="1" w:color="auto"/>
        </w:pBdr>
        <w:ind w:left="1418"/>
        <w:jc w:val="left"/>
      </w:pPr>
    </w:p>
    <w:p w14:paraId="1F3ED5B2" w14:textId="77777777" w:rsidR="00984CAC" w:rsidRPr="00984CAC" w:rsidRDefault="000537C3">
      <w:pPr>
        <w:jc w:val="left"/>
      </w:pPr>
      <w:r>
        <w:rPr>
          <w:noProof/>
        </w:rPr>
        <w:drawing>
          <wp:anchor distT="0" distB="0" distL="114300" distR="114300" simplePos="0" relativeHeight="251717120" behindDoc="0" locked="0" layoutInCell="1" allowOverlap="1" wp14:anchorId="059ADAB6" wp14:editId="20C53257">
            <wp:simplePos x="0" y="0"/>
            <wp:positionH relativeFrom="margin">
              <wp:posOffset>946241</wp:posOffset>
            </wp:positionH>
            <wp:positionV relativeFrom="paragraph">
              <wp:posOffset>1365915</wp:posOffset>
            </wp:positionV>
            <wp:extent cx="1686296" cy="2444688"/>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08249bis4.jpg"/>
                    <pic:cNvPicPr/>
                  </pic:nvPicPr>
                  <pic:blipFill rotWithShape="1">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l="11075" t="4336" r="3869" b="3184"/>
                    <a:stretch/>
                  </pic:blipFill>
                  <pic:spPr bwMode="auto">
                    <a:xfrm>
                      <a:off x="0" y="0"/>
                      <a:ext cx="1688883" cy="24484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06D2">
        <w:br w:type="page"/>
      </w:r>
    </w:p>
    <w:p w14:paraId="4898C303" w14:textId="77777777" w:rsidR="00096569" w:rsidRDefault="00D552C3" w:rsidP="00096569">
      <w:pPr>
        <w:pStyle w:val="Titre1"/>
      </w:pPr>
      <w:bookmarkStart w:id="1" w:name="_Toc522262344"/>
      <w:r>
        <w:lastRenderedPageBreak/>
        <w:t>Preambule</w:t>
      </w:r>
      <w:bookmarkEnd w:id="1"/>
    </w:p>
    <w:p w14:paraId="277E3085" w14:textId="77777777" w:rsidR="007837A9" w:rsidRDefault="00A5018E" w:rsidP="00C62E37">
      <w:r>
        <w:rPr>
          <w:noProof/>
        </w:rPr>
        <mc:AlternateContent>
          <mc:Choice Requires="wpc">
            <w:drawing>
              <wp:inline distT="0" distB="0" distL="0" distR="0" wp14:anchorId="4828EC40" wp14:editId="64FC3960">
                <wp:extent cx="6840220" cy="1875155"/>
                <wp:effectExtent l="0" t="0" r="635" b="4445"/>
                <wp:docPr id="32" name="Zone de dessin 3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84" name="Groupe 6"/>
                        <wpg:cNvGrpSpPr>
                          <a:grpSpLocks/>
                        </wpg:cNvGrpSpPr>
                        <wpg:grpSpPr bwMode="auto">
                          <a:xfrm>
                            <a:off x="97790" y="5715"/>
                            <a:ext cx="6593205" cy="1723390"/>
                            <a:chOff x="0" y="0"/>
                            <a:chExt cx="65932" cy="17230"/>
                          </a:xfrm>
                        </wpg:grpSpPr>
                        <pic:pic xmlns:pic="http://schemas.openxmlformats.org/drawingml/2006/picture">
                          <pic:nvPicPr>
                            <pic:cNvPr id="185" name="Picture 6" descr="j03463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3429" y="0"/>
                              <a:ext cx="6945" cy="4747"/>
                            </a:xfrm>
                            <a:prstGeom prst="rect">
                              <a:avLst/>
                            </a:prstGeom>
                            <a:noFill/>
                            <a:extLst>
                              <a:ext uri="{909E8E84-426E-40DD-AFC4-6F175D3DCCD1}">
                                <a14:hiddenFill xmlns:a14="http://schemas.microsoft.com/office/drawing/2010/main">
                                  <a:solidFill>
                                    <a:srgbClr val="FFFFFF"/>
                                  </a:solidFill>
                                </a14:hiddenFill>
                              </a:ext>
                            </a:extLst>
                          </pic:spPr>
                        </pic:pic>
                        <wps:wsp>
                          <wps:cNvPr id="186" name="Text Box 7"/>
                          <wps:cNvSpPr txBox="1">
                            <a:spLocks noChangeArrowheads="1"/>
                          </wps:cNvSpPr>
                          <wps:spPr bwMode="auto">
                            <a:xfrm>
                              <a:off x="15386" y="1406"/>
                              <a:ext cx="50546" cy="15824"/>
                            </a:xfrm>
                            <a:prstGeom prst="rect">
                              <a:avLst/>
                            </a:prstGeom>
                            <a:solidFill>
                              <a:srgbClr val="FFFFFF"/>
                            </a:solidFill>
                            <a:ln w="28575">
                              <a:solidFill>
                                <a:srgbClr val="3366FF"/>
                              </a:solidFill>
                              <a:miter lim="800000"/>
                              <a:headEnd/>
                              <a:tailEnd/>
                            </a:ln>
                          </wps:spPr>
                          <wps:txbx>
                            <w:txbxContent>
                              <w:p w14:paraId="4271DDBD" w14:textId="77777777" w:rsidR="00DC2347" w:rsidRDefault="00DC2347" w:rsidP="007837A9">
                                <w:r>
                                  <w:t xml:space="preserve">Le dossier technique de la machine est livré sur un DVD-ROM. </w:t>
                                </w:r>
                              </w:p>
                              <w:p w14:paraId="25547055" w14:textId="77777777" w:rsidR="00DC2347" w:rsidRDefault="00DC2347" w:rsidP="007837A9">
                                <w:r>
                                  <w:t>Ce support d’information peut se dégrader au fil du temps (rayures, cassures) ou se perdre.</w:t>
                                </w:r>
                              </w:p>
                              <w:p w14:paraId="33662A19" w14:textId="77777777" w:rsidR="00DC2347" w:rsidRDefault="00DC2347" w:rsidP="007837A9">
                                <w:pPr>
                                  <w:rPr>
                                    <w:sz w:val="24"/>
                                  </w:rPr>
                                </w:pPr>
                                <w:r>
                                  <w:t xml:space="preserve">Il est donc fortement conseillé de faire </w:t>
                                </w:r>
                                <w:r>
                                  <w:rPr>
                                    <w:u w:val="single"/>
                                  </w:rPr>
                                  <w:t>2 copies</w:t>
                                </w:r>
                                <w:r>
                                  <w:t xml:space="preserve"> de l’original et de les placer en lieu sûr (avec les sauvegardes et les logiciels informatiques de l’établissement par exemple) en prenant soin de noter sur les copies les indications présentes sur le DVD-ROM original.</w:t>
                                </w:r>
                              </w:p>
                            </w:txbxContent>
                          </wps:txbx>
                          <wps:bodyPr rot="0" vert="horz" wrap="square" lIns="91440" tIns="45720" rIns="91440" bIns="45720" anchor="t" anchorCtr="0" upright="1">
                            <a:noAutofit/>
                          </wps:bodyPr>
                        </wps:wsp>
                        <pic:pic xmlns:pic="http://schemas.openxmlformats.org/drawingml/2006/picture">
                          <pic:nvPicPr>
                            <pic:cNvPr id="187" name="Picture 8" descr="DSCN7725"/>
                            <pic:cNvPicPr>
                              <a:picLocks noChangeAspect="1"/>
                            </pic:cNvPicPr>
                          </pic:nvPicPr>
                          <pic:blipFill>
                            <a:blip r:embed="rId17">
                              <a:extLst>
                                <a:ext uri="{28A0092B-C50C-407E-A947-70E740481C1C}">
                                  <a14:useLocalDpi xmlns:a14="http://schemas.microsoft.com/office/drawing/2010/main" val="0"/>
                                </a:ext>
                              </a:extLst>
                            </a:blip>
                            <a:srcRect l="23676" t="16251" r="19460" b="17229"/>
                            <a:stretch>
                              <a:fillRect/>
                            </a:stretch>
                          </pic:blipFill>
                          <pic:spPr bwMode="auto">
                            <a:xfrm>
                              <a:off x="0" y="5275"/>
                              <a:ext cx="13364" cy="11782"/>
                            </a:xfrm>
                            <a:prstGeom prst="rect">
                              <a:avLst/>
                            </a:prstGeom>
                            <a:noFill/>
                            <a:extLst>
                              <a:ext uri="{909E8E84-426E-40DD-AFC4-6F175D3DCCD1}">
                                <a14:hiddenFill xmlns:a14="http://schemas.microsoft.com/office/drawing/2010/main">
                                  <a:solidFill>
                                    <a:srgbClr val="FFFFFF"/>
                                  </a:solidFill>
                                </a14:hiddenFill>
                              </a:ext>
                            </a:extLst>
                          </pic:spPr>
                        </pic:pic>
                      </wpg:wgp>
                    </wpc:wpc>
                  </a:graphicData>
                </a:graphic>
              </wp:inline>
            </w:drawing>
          </mc:Choice>
          <mc:Fallback>
            <w:pict>
              <v:group w14:anchorId="4828EC40" id="Zone de dessin 32" o:spid="_x0000_s1031" editas="canvas" style="width:538.6pt;height:147.65pt;mso-position-horizontal-relative:char;mso-position-vertical-relative:line" coordsize="68402,18751" o:gfxdata="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">
                <v:shape id="_x0000_s1032" type="#_x0000_t75" style="position:absolute;width:68402;height:18751;visibility:visible;mso-wrap-style:square">
                  <v:fill o:detectmouseclick="t"/>
                  <v:path o:connecttype="none"/>
                </v:shape>
                <v:group id="Groupe 6" o:spid="_x0000_s1033" style="position:absolute;left:977;top:57;width:65932;height:17234" coordsize="65932,1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Picture 6" o:spid="_x0000_s1034" type="#_x0000_t75" alt="j0346317" style="position:absolute;left:3429;width:6945;height: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">
                    <v:imagedata r:id="rId18" o:title="j0346317"/>
                  </v:shape>
                  <v:shape id="Text Box 7" o:spid="_x0000_s1035" type="#_x0000_t202" style="position:absolute;left:15386;top:1406;width:50546;height:15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" strokecolor="#36f" strokeweight="2.25pt">
                    <v:textbox>
                      <w:txbxContent>
                        <w:p w14:paraId="4271DDBD" w14:textId="77777777" w:rsidR="00DC2347" w:rsidRDefault="00DC2347" w:rsidP="007837A9">
                          <w:r>
                            <w:t xml:space="preserve">Le dossier technique de la machine est livré sur un DVD-ROM. </w:t>
                          </w:r>
                        </w:p>
                        <w:p w14:paraId="25547055" w14:textId="77777777" w:rsidR="00DC2347" w:rsidRDefault="00DC2347" w:rsidP="007837A9">
                          <w:r>
                            <w:t>Ce support d’information peut se dégrader au fil du temps (rayures, cassures) ou se perdre.</w:t>
                          </w:r>
                        </w:p>
                        <w:p w14:paraId="33662A19" w14:textId="77777777" w:rsidR="00DC2347" w:rsidRDefault="00DC2347" w:rsidP="007837A9">
                          <w:pPr>
                            <w:rPr>
                              <w:sz w:val="24"/>
                            </w:rPr>
                          </w:pPr>
                          <w:r>
                            <w:t xml:space="preserve">Il est donc fortement conseillé de faire </w:t>
                          </w:r>
                          <w:r>
                            <w:rPr>
                              <w:u w:val="single"/>
                            </w:rPr>
                            <w:t>2 copies</w:t>
                          </w:r>
                          <w:r>
                            <w:t xml:space="preserve"> de l’original et de les placer en lieu sûr (avec les sauvegardes et les logiciels informatiques de l’établissement par exemple) en prenant soin de noter sur les copies les indications présentes sur le DVD-ROM original.</w:t>
                          </w:r>
                        </w:p>
                      </w:txbxContent>
                    </v:textbox>
                  </v:shape>
                  <v:shape id="Picture 8" o:spid="_x0000_s1036" type="#_x0000_t75" alt="DSCN7725" style="position:absolute;top:5275;width:13364;height:11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">
                    <v:imagedata r:id="rId19" o:title="DSCN7725" croptop="10650f" cropbottom="11291f" cropleft="15516f" cropright="12753f"/>
                  </v:shape>
                </v:group>
                <w10:anchorlock/>
              </v:group>
            </w:pict>
          </mc:Fallback>
        </mc:AlternateContent>
      </w:r>
    </w:p>
    <w:p w14:paraId="2F181D68" w14:textId="77777777" w:rsidR="00D552C3" w:rsidRDefault="00D552C3" w:rsidP="00D552C3">
      <w:pPr>
        <w:pStyle w:val="Titre1"/>
      </w:pPr>
      <w:bookmarkStart w:id="2" w:name="_Toc522262345"/>
      <w:r>
        <w:t>Contre indications et securité</w:t>
      </w:r>
      <w:bookmarkEnd w:id="2"/>
    </w:p>
    <w:p w14:paraId="4B2CF65F" w14:textId="77777777" w:rsidR="007837A9" w:rsidRPr="00A67E03" w:rsidRDefault="007837A9" w:rsidP="007837A9">
      <w:r w:rsidRPr="00A67E03">
        <w:t xml:space="preserve">Le </w:t>
      </w:r>
      <w:r w:rsidR="00A67E03" w:rsidRPr="00A67E03">
        <w:rPr>
          <w:i/>
        </w:rPr>
        <w:t>Kit Fibre Optique FTTH pour déploiement en immeuble - FF10</w:t>
      </w:r>
      <w:r w:rsidR="00A67E03" w:rsidRPr="00A67E03">
        <w:t xml:space="preserve"> </w:t>
      </w:r>
      <w:r w:rsidRPr="00A67E03">
        <w:t>est prévu pour être utilisé dans les conditions définies par le présent dossier technique, toute autre utilisation de l’équipement est à proscrire.</w:t>
      </w:r>
    </w:p>
    <w:p w14:paraId="16F48151" w14:textId="77777777" w:rsidR="007837A9" w:rsidRDefault="007837A9" w:rsidP="007837A9">
      <w:r w:rsidRPr="00A67E03">
        <w:t xml:space="preserve">L’ensemble des consignes de sécurités, des contre-indications d’emploi et procédures de consignation sont détaillées dans le document </w:t>
      </w:r>
      <w:r w:rsidRPr="00A67E03">
        <w:rPr>
          <w:i/>
        </w:rPr>
        <w:t>DT</w:t>
      </w:r>
      <w:r w:rsidR="00FF5C70">
        <w:rPr>
          <w:i/>
        </w:rPr>
        <w:t>FF1000006</w:t>
      </w:r>
      <w:r w:rsidRPr="00A67E03">
        <w:rPr>
          <w:i/>
        </w:rPr>
        <w:t xml:space="preserve">X - </w:t>
      </w:r>
      <w:proofErr w:type="spellStart"/>
      <w:r w:rsidRPr="00A67E03">
        <w:rPr>
          <w:i/>
        </w:rPr>
        <w:t>Securité</w:t>
      </w:r>
      <w:proofErr w:type="spellEnd"/>
      <w:r w:rsidRPr="00A67E03">
        <w:rPr>
          <w:i/>
        </w:rPr>
        <w:t xml:space="preserve"> et contre-indications.pdf.</w:t>
      </w:r>
    </w:p>
    <w:p w14:paraId="3D11BBFF" w14:textId="77777777" w:rsidR="009111FD" w:rsidRDefault="00AA0FC0" w:rsidP="00AA0FC0">
      <w:pPr>
        <w:pStyle w:val="Titre1"/>
      </w:pPr>
      <w:bookmarkStart w:id="3" w:name="_Toc522262346"/>
      <w:r>
        <w:t>Instructions d’utilisation</w:t>
      </w:r>
      <w:bookmarkEnd w:id="3"/>
    </w:p>
    <w:p w14:paraId="6C65E89F" w14:textId="77777777" w:rsidR="00AA0FC0" w:rsidRDefault="000938DB" w:rsidP="000938DB">
      <w:r w:rsidRPr="00A67E03">
        <w:t xml:space="preserve">Le </w:t>
      </w:r>
      <w:r w:rsidRPr="00A67E03">
        <w:rPr>
          <w:i/>
        </w:rPr>
        <w:t>Kit Fibre Optique FTTH pour déploiement en immeuble - FF10</w:t>
      </w:r>
      <w:r w:rsidR="00C2795C">
        <w:t xml:space="preserve"> est un système prévu pour effectuer des actions de déploiement de la fibre sur les structures mécaniques 2D ou 3D présentées dans ce document.</w:t>
      </w:r>
    </w:p>
    <w:p w14:paraId="1C9A0470" w14:textId="77777777" w:rsidR="00C2795C" w:rsidRDefault="00C2795C" w:rsidP="000938DB">
      <w:r>
        <w:t>Ces kits de composants à installer ne nécessitent donc pas de procédure de mise en route ou d’arrêt du système.</w:t>
      </w:r>
    </w:p>
    <w:p w14:paraId="5BA90D16" w14:textId="77777777" w:rsidR="007F4B3A" w:rsidRDefault="007F4B3A" w:rsidP="007F4B3A"/>
    <w:p w14:paraId="7F67DB02" w14:textId="77777777" w:rsidR="00D05E45" w:rsidRDefault="00D05E45">
      <w:pPr>
        <w:jc w:val="left"/>
      </w:pPr>
      <w:r>
        <w:br w:type="page"/>
      </w:r>
    </w:p>
    <w:p w14:paraId="4E49C9A5" w14:textId="77777777" w:rsidR="00D05E45" w:rsidRDefault="00DA7CE6" w:rsidP="00D05E45">
      <w:pPr>
        <w:pStyle w:val="Titre1"/>
      </w:pPr>
      <w:bookmarkStart w:id="4" w:name="_Toc432691204"/>
      <w:bookmarkStart w:id="5" w:name="_Toc522262347"/>
      <w:r>
        <w:lastRenderedPageBreak/>
        <w:t>Exemple d’implantation dES kits fF10 et ff 15 SUR</w:t>
      </w:r>
      <w:r w:rsidR="00D05E45">
        <w:t xml:space="preserve"> sructure 2d</w:t>
      </w:r>
      <w:bookmarkEnd w:id="4"/>
      <w:bookmarkEnd w:id="5"/>
      <w:r w:rsidR="00D05E45">
        <w:t xml:space="preserve"> </w:t>
      </w:r>
    </w:p>
    <w:p w14:paraId="7FC9AAC2" w14:textId="77777777" w:rsidR="00D05E45" w:rsidRDefault="004332E2" w:rsidP="00D05E45">
      <w:pPr>
        <w:pStyle w:val="Titre2"/>
      </w:pPr>
      <w:bookmarkStart w:id="6" w:name="_Toc432691205"/>
      <w:bookmarkStart w:id="7" w:name="_Toc522262348"/>
      <w:r>
        <w:t>Implantation</w:t>
      </w:r>
      <w:bookmarkEnd w:id="6"/>
      <w:r>
        <w:t xml:space="preserve"> du matériel</w:t>
      </w:r>
      <w:r w:rsidR="00DA7CE6">
        <w:t xml:space="preserve"> FF10</w:t>
      </w:r>
      <w:bookmarkEnd w:id="7"/>
    </w:p>
    <w:p w14:paraId="76A8E349" w14:textId="77777777" w:rsidR="00D05E45" w:rsidRDefault="00D05E45" w:rsidP="00D05E45">
      <w:pPr>
        <w:ind w:firstLine="578"/>
      </w:pPr>
      <w:r>
        <w:t>L’option FF17 est une structure 2D composée d’une planche de mélaminé afin de permettre l’installation et la mise en œuvre du kit fibre optique FF10. La planche et démontable afin de pouvoir la changer.</w:t>
      </w:r>
    </w:p>
    <w:p w14:paraId="48246FD0" w14:textId="77777777" w:rsidR="00D05E45" w:rsidRDefault="00D05E45" w:rsidP="00D05E45">
      <w:pPr>
        <w:ind w:firstLine="578"/>
      </w:pPr>
    </w:p>
    <w:p w14:paraId="38E267FD" w14:textId="77777777" w:rsidR="00D05E45" w:rsidRDefault="00D05E45" w:rsidP="00D05E45">
      <w:pPr>
        <w:ind w:firstLine="578"/>
      </w:pPr>
      <w:r>
        <w:t xml:space="preserve"> </w:t>
      </w:r>
    </w:p>
    <w:p w14:paraId="60BC1E30" w14:textId="77777777" w:rsidR="00D05E45" w:rsidRDefault="00BD12D0" w:rsidP="00D05E45">
      <w:r>
        <w:rPr>
          <w:noProof/>
        </w:rPr>
        <w:drawing>
          <wp:anchor distT="0" distB="0" distL="114300" distR="114300" simplePos="0" relativeHeight="251652608" behindDoc="1" locked="0" layoutInCell="1" allowOverlap="1" wp14:anchorId="3B3207D2" wp14:editId="0962C501">
            <wp:simplePos x="0" y="0"/>
            <wp:positionH relativeFrom="margin">
              <wp:align>center</wp:align>
            </wp:positionH>
            <wp:positionV relativeFrom="paragraph">
              <wp:posOffset>10160</wp:posOffset>
            </wp:positionV>
            <wp:extent cx="4096987" cy="6158791"/>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8249bis4.jpg"/>
                    <pic:cNvPicPr/>
                  </pic:nvPicPr>
                  <pic:blipFill rotWithShape="1">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rcRect l="11631" t="4557" r="8331" b="5208"/>
                    <a:stretch/>
                  </pic:blipFill>
                  <pic:spPr bwMode="auto">
                    <a:xfrm>
                      <a:off x="0" y="0"/>
                      <a:ext cx="4096987" cy="6158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F0A01" w14:textId="77777777" w:rsidR="00D05E45" w:rsidRDefault="00A5018E" w:rsidP="00D05E45">
      <w:r>
        <w:rPr>
          <w:noProof/>
        </w:rPr>
        <mc:AlternateContent>
          <mc:Choice Requires="wpg">
            <w:drawing>
              <wp:anchor distT="0" distB="0" distL="114300" distR="114300" simplePos="0" relativeHeight="251699712" behindDoc="0" locked="0" layoutInCell="1" allowOverlap="1" wp14:anchorId="2D2C764E" wp14:editId="1DC357FE">
                <wp:simplePos x="0" y="0"/>
                <wp:positionH relativeFrom="column">
                  <wp:posOffset>-40005</wp:posOffset>
                </wp:positionH>
                <wp:positionV relativeFrom="paragraph">
                  <wp:posOffset>-649605</wp:posOffset>
                </wp:positionV>
                <wp:extent cx="6891655" cy="6496050"/>
                <wp:effectExtent l="0" t="17145" r="0" b="11430"/>
                <wp:wrapNone/>
                <wp:docPr id="166"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1655" cy="6496050"/>
                          <a:chOff x="504" y="4137"/>
                          <a:chExt cx="10853" cy="10230"/>
                        </a:xfrm>
                      </wpg:grpSpPr>
                      <wps:wsp>
                        <wps:cNvPr id="167" name="AutoShape 280"/>
                        <wps:cNvSpPr>
                          <a:spLocks/>
                        </wps:cNvSpPr>
                        <wps:spPr bwMode="auto">
                          <a:xfrm>
                            <a:off x="925" y="12831"/>
                            <a:ext cx="1687" cy="579"/>
                          </a:xfrm>
                          <a:prstGeom prst="accentCallout2">
                            <a:avLst>
                              <a:gd name="adj1" fmla="val 31088"/>
                              <a:gd name="adj2" fmla="val 107111"/>
                              <a:gd name="adj3" fmla="val 31088"/>
                              <a:gd name="adj4" fmla="val 134500"/>
                              <a:gd name="adj5" fmla="val -94130"/>
                              <a:gd name="adj6" fmla="val 286306"/>
                            </a:avLst>
                          </a:prstGeom>
                          <a:solidFill>
                            <a:srgbClr val="FFFFFF"/>
                          </a:solidFill>
                          <a:ln w="19050">
                            <a:solidFill>
                              <a:srgbClr val="FF0000"/>
                            </a:solidFill>
                            <a:miter lim="800000"/>
                            <a:headEnd/>
                            <a:tailEnd/>
                          </a:ln>
                        </wps:spPr>
                        <wps:txbx>
                          <w:txbxContent>
                            <w:p w14:paraId="018DE91D" w14:textId="77777777" w:rsidR="00DC2347" w:rsidRDefault="00DC2347" w:rsidP="0000315D">
                              <w:pPr>
                                <w:jc w:val="center"/>
                                <w:rPr>
                                  <w:noProof/>
                                </w:rPr>
                              </w:pPr>
                              <w:r>
                                <w:rPr>
                                  <w:noProof/>
                                </w:rPr>
                                <w:t>Boitier de pied d’immeuble  Client</w:t>
                              </w:r>
                            </w:p>
                          </w:txbxContent>
                        </wps:txbx>
                        <wps:bodyPr rot="0" vert="horz" wrap="square" lIns="0" tIns="0" rIns="0" bIns="0" anchor="ctr" anchorCtr="0" upright="1">
                          <a:noAutofit/>
                        </wps:bodyPr>
                      </wps:wsp>
                      <wps:wsp>
                        <wps:cNvPr id="168" name="AutoShape 281"/>
                        <wps:cNvSpPr>
                          <a:spLocks/>
                        </wps:cNvSpPr>
                        <wps:spPr bwMode="auto">
                          <a:xfrm>
                            <a:off x="504" y="13785"/>
                            <a:ext cx="2108" cy="582"/>
                          </a:xfrm>
                          <a:prstGeom prst="accentCallout2">
                            <a:avLst>
                              <a:gd name="adj1" fmla="val 30926"/>
                              <a:gd name="adj2" fmla="val 105694"/>
                              <a:gd name="adj3" fmla="val 30926"/>
                              <a:gd name="adj4" fmla="val 128606"/>
                              <a:gd name="adj5" fmla="val -124227"/>
                              <a:gd name="adj6" fmla="val 254602"/>
                            </a:avLst>
                          </a:prstGeom>
                          <a:solidFill>
                            <a:srgbClr val="FFFFFF"/>
                          </a:solidFill>
                          <a:ln w="19050">
                            <a:solidFill>
                              <a:srgbClr val="FF0000"/>
                            </a:solidFill>
                            <a:miter lim="800000"/>
                            <a:headEnd/>
                            <a:tailEnd/>
                          </a:ln>
                        </wps:spPr>
                        <wps:txbx>
                          <w:txbxContent>
                            <w:p w14:paraId="4C4993D5" w14:textId="77777777" w:rsidR="00DC2347" w:rsidRDefault="00DC2347" w:rsidP="0000315D">
                              <w:pPr>
                                <w:jc w:val="center"/>
                                <w:rPr>
                                  <w:noProof/>
                                </w:rPr>
                              </w:pPr>
                              <w:r>
                                <w:rPr>
                                  <w:noProof/>
                                </w:rPr>
                                <w:t>Boitier de pied d’immeuble Operateur</w:t>
                              </w:r>
                            </w:p>
                          </w:txbxContent>
                        </wps:txbx>
                        <wps:bodyPr rot="0" vert="horz" wrap="square" lIns="0" tIns="0" rIns="0" bIns="0" anchor="ctr" anchorCtr="0" upright="1">
                          <a:noAutofit/>
                        </wps:bodyPr>
                      </wps:wsp>
                      <wps:wsp>
                        <wps:cNvPr id="169" name="AutoShape 282"/>
                        <wps:cNvSpPr>
                          <a:spLocks/>
                        </wps:cNvSpPr>
                        <wps:spPr bwMode="auto">
                          <a:xfrm flipH="1">
                            <a:off x="876" y="7191"/>
                            <a:ext cx="1689" cy="582"/>
                          </a:xfrm>
                          <a:prstGeom prst="accentCallout2">
                            <a:avLst>
                              <a:gd name="adj1" fmla="val 30926"/>
                              <a:gd name="adj2" fmla="val -7106"/>
                              <a:gd name="adj3" fmla="val 30926"/>
                              <a:gd name="adj4" fmla="val -16759"/>
                              <a:gd name="adj5" fmla="val 117009"/>
                              <a:gd name="adj6" fmla="val -70102"/>
                            </a:avLst>
                          </a:prstGeom>
                          <a:solidFill>
                            <a:srgbClr val="FFFFFF"/>
                          </a:solidFill>
                          <a:ln w="19050">
                            <a:solidFill>
                              <a:srgbClr val="FF0000"/>
                            </a:solidFill>
                            <a:miter lim="800000"/>
                            <a:headEnd/>
                            <a:tailEnd/>
                          </a:ln>
                        </wps:spPr>
                        <wps:txbx>
                          <w:txbxContent>
                            <w:p w14:paraId="03EAD1A2" w14:textId="77777777" w:rsidR="00DC2347" w:rsidRDefault="00DC2347" w:rsidP="0000315D">
                              <w:pPr>
                                <w:jc w:val="right"/>
                                <w:rPr>
                                  <w:noProof/>
                                </w:rPr>
                              </w:pPr>
                              <w:r>
                                <w:rPr>
                                  <w:noProof/>
                                </w:rPr>
                                <w:t xml:space="preserve">Boitier de palier 2 </w:t>
                              </w:r>
                            </w:p>
                          </w:txbxContent>
                        </wps:txbx>
                        <wps:bodyPr rot="0" vert="horz" wrap="square" lIns="0" tIns="0" rIns="0" bIns="0" anchor="ctr" anchorCtr="0" upright="1">
                          <a:noAutofit/>
                        </wps:bodyPr>
                      </wps:wsp>
                      <wps:wsp>
                        <wps:cNvPr id="170" name="AutoShape 283"/>
                        <wps:cNvSpPr>
                          <a:spLocks/>
                        </wps:cNvSpPr>
                        <wps:spPr bwMode="auto">
                          <a:xfrm flipH="1">
                            <a:off x="857" y="9502"/>
                            <a:ext cx="1690" cy="582"/>
                          </a:xfrm>
                          <a:prstGeom prst="accentCallout2">
                            <a:avLst>
                              <a:gd name="adj1" fmla="val 30926"/>
                              <a:gd name="adj2" fmla="val -7102"/>
                              <a:gd name="adj3" fmla="val 30926"/>
                              <a:gd name="adj4" fmla="val -23079"/>
                              <a:gd name="adj5" fmla="val 65977"/>
                              <a:gd name="adj6" fmla="val -113375"/>
                            </a:avLst>
                          </a:prstGeom>
                          <a:solidFill>
                            <a:srgbClr val="FFFFFF"/>
                          </a:solidFill>
                          <a:ln w="19050">
                            <a:solidFill>
                              <a:srgbClr val="FF0000"/>
                            </a:solidFill>
                            <a:miter lim="800000"/>
                            <a:headEnd/>
                            <a:tailEnd/>
                          </a:ln>
                        </wps:spPr>
                        <wps:txbx>
                          <w:txbxContent>
                            <w:p w14:paraId="5163C94D" w14:textId="77777777" w:rsidR="00DC2347" w:rsidRDefault="00DC2347" w:rsidP="0000315D">
                              <w:pPr>
                                <w:jc w:val="right"/>
                                <w:rPr>
                                  <w:noProof/>
                                </w:rPr>
                              </w:pPr>
                              <w:r>
                                <w:rPr>
                                  <w:noProof/>
                                </w:rPr>
                                <w:t>Palier N°1</w:t>
                              </w:r>
                            </w:p>
                          </w:txbxContent>
                        </wps:txbx>
                        <wps:bodyPr rot="0" vert="horz" wrap="square" lIns="0" tIns="0" rIns="0" bIns="0" anchor="ctr" anchorCtr="0" upright="1">
                          <a:noAutofit/>
                        </wps:bodyPr>
                      </wps:wsp>
                      <wps:wsp>
                        <wps:cNvPr id="171" name="AutoShape 284"/>
                        <wps:cNvSpPr>
                          <a:spLocks/>
                        </wps:cNvSpPr>
                        <wps:spPr bwMode="auto">
                          <a:xfrm>
                            <a:off x="9172" y="5911"/>
                            <a:ext cx="2137" cy="582"/>
                          </a:xfrm>
                          <a:prstGeom prst="accentCallout2">
                            <a:avLst>
                              <a:gd name="adj1" fmla="val 30926"/>
                              <a:gd name="adj2" fmla="val -5616"/>
                              <a:gd name="adj3" fmla="val 30926"/>
                              <a:gd name="adj4" fmla="val -14037"/>
                              <a:gd name="adj5" fmla="val 99315"/>
                              <a:gd name="adj6" fmla="val -60741"/>
                            </a:avLst>
                          </a:prstGeom>
                          <a:solidFill>
                            <a:srgbClr val="FFFFFF"/>
                          </a:solidFill>
                          <a:ln w="19050">
                            <a:solidFill>
                              <a:srgbClr val="FF0000"/>
                            </a:solidFill>
                            <a:miter lim="800000"/>
                            <a:headEnd/>
                            <a:tailEnd/>
                          </a:ln>
                        </wps:spPr>
                        <wps:txbx>
                          <w:txbxContent>
                            <w:p w14:paraId="1D85CD92" w14:textId="77777777" w:rsidR="00DC2347" w:rsidRDefault="00DC2347" w:rsidP="0000315D">
                              <w:pPr>
                                <w:jc w:val="left"/>
                                <w:rPr>
                                  <w:noProof/>
                                </w:rPr>
                              </w:pPr>
                              <w:r>
                                <w:rPr>
                                  <w:noProof/>
                                </w:rPr>
                                <w:t>Prise terminale optique Cable Riser</w:t>
                              </w:r>
                            </w:p>
                            <w:p w14:paraId="312C1A41" w14:textId="77777777" w:rsidR="00DC2347" w:rsidRPr="00035FEF" w:rsidRDefault="00DC2347" w:rsidP="0000315D"/>
                          </w:txbxContent>
                        </wps:txbx>
                        <wps:bodyPr rot="0" vert="horz" wrap="square" lIns="0" tIns="0" rIns="0" bIns="0" anchor="ctr" anchorCtr="0" upright="1">
                          <a:noAutofit/>
                        </wps:bodyPr>
                      </wps:wsp>
                      <wps:wsp>
                        <wps:cNvPr id="172" name="AutoShape 285"/>
                        <wps:cNvSpPr>
                          <a:spLocks/>
                        </wps:cNvSpPr>
                        <wps:spPr bwMode="auto">
                          <a:xfrm flipH="1">
                            <a:off x="874" y="11456"/>
                            <a:ext cx="1689" cy="579"/>
                          </a:xfrm>
                          <a:prstGeom prst="accentCallout2">
                            <a:avLst>
                              <a:gd name="adj1" fmla="val 30977"/>
                              <a:gd name="adj2" fmla="val -7106"/>
                              <a:gd name="adj3" fmla="val 30977"/>
                              <a:gd name="adj4" fmla="val -15102"/>
                              <a:gd name="adj5" fmla="val 137690"/>
                              <a:gd name="adj6" fmla="val -59208"/>
                            </a:avLst>
                          </a:prstGeom>
                          <a:solidFill>
                            <a:srgbClr val="FFFFFF"/>
                          </a:solidFill>
                          <a:ln w="19050">
                            <a:solidFill>
                              <a:srgbClr val="FF0000"/>
                            </a:solidFill>
                            <a:miter lim="800000"/>
                            <a:headEnd/>
                            <a:tailEnd/>
                          </a:ln>
                        </wps:spPr>
                        <wps:txbx>
                          <w:txbxContent>
                            <w:p w14:paraId="5BA3EEED" w14:textId="77777777" w:rsidR="00DC2347" w:rsidRDefault="00DC2347" w:rsidP="0000315D">
                              <w:pPr>
                                <w:jc w:val="right"/>
                                <w:rPr>
                                  <w:noProof/>
                                </w:rPr>
                              </w:pPr>
                              <w:r>
                                <w:rPr>
                                  <w:noProof/>
                                </w:rPr>
                                <w:t xml:space="preserve">Sous sol </w:t>
                              </w:r>
                            </w:p>
                          </w:txbxContent>
                        </wps:txbx>
                        <wps:bodyPr rot="0" vert="horz" wrap="square" lIns="0" tIns="0" rIns="0" bIns="0" anchor="ctr" anchorCtr="0" upright="1">
                          <a:noAutofit/>
                        </wps:bodyPr>
                      </wps:wsp>
                      <wps:wsp>
                        <wps:cNvPr id="173" name="AutoShape 286"/>
                        <wps:cNvSpPr>
                          <a:spLocks/>
                        </wps:cNvSpPr>
                        <wps:spPr bwMode="auto">
                          <a:xfrm flipH="1">
                            <a:off x="878" y="10620"/>
                            <a:ext cx="1689" cy="582"/>
                          </a:xfrm>
                          <a:prstGeom prst="accentCallout2">
                            <a:avLst>
                              <a:gd name="adj1" fmla="val 30926"/>
                              <a:gd name="adj2" fmla="val -7106"/>
                              <a:gd name="adj3" fmla="val 30926"/>
                              <a:gd name="adj4" fmla="val -15690"/>
                              <a:gd name="adj5" fmla="val 59792"/>
                              <a:gd name="adj6" fmla="val -63056"/>
                            </a:avLst>
                          </a:prstGeom>
                          <a:solidFill>
                            <a:srgbClr val="FFFFFF"/>
                          </a:solidFill>
                          <a:ln w="19050">
                            <a:solidFill>
                              <a:srgbClr val="FF0000"/>
                            </a:solidFill>
                            <a:miter lim="800000"/>
                            <a:headEnd/>
                            <a:tailEnd/>
                          </a:ln>
                        </wps:spPr>
                        <wps:txbx>
                          <w:txbxContent>
                            <w:p w14:paraId="380A7832" w14:textId="77777777" w:rsidR="00DC2347" w:rsidRDefault="00DC2347" w:rsidP="0000315D">
                              <w:pPr>
                                <w:jc w:val="left"/>
                                <w:rPr>
                                  <w:noProof/>
                                </w:rPr>
                              </w:pPr>
                              <w:r>
                                <w:rPr>
                                  <w:noProof/>
                                </w:rPr>
                                <w:t xml:space="preserve">Colonne montante </w:t>
                              </w:r>
                            </w:p>
                            <w:p w14:paraId="04B1D64E" w14:textId="77777777" w:rsidR="00DC2347" w:rsidRPr="00634AB0" w:rsidRDefault="00DC2347" w:rsidP="0000315D"/>
                          </w:txbxContent>
                        </wps:txbx>
                        <wps:bodyPr rot="0" vert="horz" wrap="square" lIns="0" tIns="0" rIns="0" bIns="0" anchor="ctr" anchorCtr="0" upright="1">
                          <a:noAutofit/>
                        </wps:bodyPr>
                      </wps:wsp>
                      <wps:wsp>
                        <wps:cNvPr id="174" name="AutoShape 287"/>
                        <wps:cNvSpPr>
                          <a:spLocks/>
                        </wps:cNvSpPr>
                        <wps:spPr bwMode="auto">
                          <a:xfrm>
                            <a:off x="9097" y="9674"/>
                            <a:ext cx="1416" cy="582"/>
                          </a:xfrm>
                          <a:prstGeom prst="accentCallout2">
                            <a:avLst>
                              <a:gd name="adj1" fmla="val 30926"/>
                              <a:gd name="adj2" fmla="val -8477"/>
                              <a:gd name="adj3" fmla="val 30926"/>
                              <a:gd name="adj4" fmla="val -17301"/>
                              <a:gd name="adj5" fmla="val -3778"/>
                              <a:gd name="adj6" fmla="val -66315"/>
                            </a:avLst>
                          </a:prstGeom>
                          <a:solidFill>
                            <a:srgbClr val="FFFFFF"/>
                          </a:solidFill>
                          <a:ln w="19050">
                            <a:solidFill>
                              <a:srgbClr val="FF0000"/>
                            </a:solidFill>
                            <a:miter lim="800000"/>
                            <a:headEnd/>
                            <a:tailEnd/>
                          </a:ln>
                        </wps:spPr>
                        <wps:txbx>
                          <w:txbxContent>
                            <w:p w14:paraId="3921DA2A" w14:textId="77777777" w:rsidR="00DC2347" w:rsidRDefault="00DC2347" w:rsidP="0000315D">
                              <w:r>
                                <w:t>Logement n°2 A-0-1</w:t>
                              </w:r>
                            </w:p>
                            <w:p w14:paraId="62BB3E12" w14:textId="77777777" w:rsidR="00DC2347" w:rsidRPr="008D24B4" w:rsidRDefault="00DC2347" w:rsidP="0000315D"/>
                          </w:txbxContent>
                        </wps:txbx>
                        <wps:bodyPr rot="0" vert="horz" wrap="square" lIns="0" tIns="0" rIns="0" bIns="0" anchor="ctr" anchorCtr="0" upright="1">
                          <a:noAutofit/>
                        </wps:bodyPr>
                      </wps:wsp>
                      <wps:wsp>
                        <wps:cNvPr id="175" name="AutoShape 288"/>
                        <wps:cNvSpPr>
                          <a:spLocks/>
                        </wps:cNvSpPr>
                        <wps:spPr bwMode="auto">
                          <a:xfrm>
                            <a:off x="9097" y="8912"/>
                            <a:ext cx="1359" cy="582"/>
                          </a:xfrm>
                          <a:prstGeom prst="accentCallout2">
                            <a:avLst>
                              <a:gd name="adj1" fmla="val 30926"/>
                              <a:gd name="adj2" fmla="val -8829"/>
                              <a:gd name="adj3" fmla="val 30926"/>
                              <a:gd name="adj4" fmla="val -22074"/>
                              <a:gd name="adj5" fmla="val 117181"/>
                              <a:gd name="adj6" fmla="val -202500"/>
                            </a:avLst>
                          </a:prstGeom>
                          <a:solidFill>
                            <a:srgbClr val="FFFFFF"/>
                          </a:solidFill>
                          <a:ln w="19050">
                            <a:solidFill>
                              <a:srgbClr val="FF0000"/>
                            </a:solidFill>
                            <a:miter lim="800000"/>
                            <a:headEnd/>
                            <a:tailEnd/>
                          </a:ln>
                        </wps:spPr>
                        <wps:txbx>
                          <w:txbxContent>
                            <w:p w14:paraId="43023D05" w14:textId="77777777" w:rsidR="00DC2347" w:rsidRDefault="00DC2347" w:rsidP="0000315D">
                              <w:r w:rsidRPr="008D24B4">
                                <w:t>Logement</w:t>
                              </w:r>
                              <w:r>
                                <w:t xml:space="preserve"> n°1 A-0-0</w:t>
                              </w:r>
                            </w:p>
                            <w:p w14:paraId="47EBD35D" w14:textId="77777777" w:rsidR="00DC2347" w:rsidRPr="008D24B4" w:rsidRDefault="00DC2347" w:rsidP="0000315D"/>
                          </w:txbxContent>
                        </wps:txbx>
                        <wps:bodyPr rot="0" vert="horz" wrap="square" lIns="0" tIns="0" rIns="0" bIns="0" anchor="ctr" anchorCtr="0" upright="1">
                          <a:noAutofit/>
                        </wps:bodyPr>
                      </wps:wsp>
                      <wps:wsp>
                        <wps:cNvPr id="176" name="AutoShape 289"/>
                        <wps:cNvSpPr>
                          <a:spLocks/>
                        </wps:cNvSpPr>
                        <wps:spPr bwMode="auto">
                          <a:xfrm>
                            <a:off x="9161" y="7012"/>
                            <a:ext cx="1350" cy="579"/>
                          </a:xfrm>
                          <a:prstGeom prst="accentCallout2">
                            <a:avLst>
                              <a:gd name="adj1" fmla="val 31088"/>
                              <a:gd name="adj2" fmla="val -8889"/>
                              <a:gd name="adj3" fmla="val 31088"/>
                              <a:gd name="adj4" fmla="val -23556"/>
                              <a:gd name="adj5" fmla="val 130222"/>
                              <a:gd name="adj6" fmla="val -223926"/>
                            </a:avLst>
                          </a:prstGeom>
                          <a:solidFill>
                            <a:srgbClr val="FFFFFF"/>
                          </a:solidFill>
                          <a:ln w="19050">
                            <a:solidFill>
                              <a:srgbClr val="FF0000"/>
                            </a:solidFill>
                            <a:miter lim="800000"/>
                            <a:headEnd/>
                            <a:tailEnd/>
                          </a:ln>
                        </wps:spPr>
                        <wps:txbx>
                          <w:txbxContent>
                            <w:p w14:paraId="6F54A865" w14:textId="77777777" w:rsidR="00DC2347" w:rsidRDefault="00DC2347" w:rsidP="0000315D">
                              <w:r w:rsidRPr="008D24B4">
                                <w:t>Logement</w:t>
                              </w:r>
                              <w:r>
                                <w:t xml:space="preserve"> n°3</w:t>
                              </w:r>
                              <w:r w:rsidRPr="00E76590">
                                <w:t xml:space="preserve"> </w:t>
                              </w:r>
                              <w:r>
                                <w:t>A-1-0</w:t>
                              </w:r>
                            </w:p>
                            <w:p w14:paraId="1DCD261A" w14:textId="77777777" w:rsidR="00DC2347" w:rsidRPr="008D24B4" w:rsidRDefault="00DC2347" w:rsidP="0000315D"/>
                          </w:txbxContent>
                        </wps:txbx>
                        <wps:bodyPr rot="0" vert="horz" wrap="square" lIns="0" tIns="0" rIns="0" bIns="0" anchor="ctr" anchorCtr="0" upright="1">
                          <a:noAutofit/>
                        </wps:bodyPr>
                      </wps:wsp>
                      <wps:wsp>
                        <wps:cNvPr id="177" name="AutoShape 290"/>
                        <wps:cNvSpPr>
                          <a:spLocks/>
                        </wps:cNvSpPr>
                        <wps:spPr bwMode="auto">
                          <a:xfrm>
                            <a:off x="9188" y="4610"/>
                            <a:ext cx="1443" cy="579"/>
                          </a:xfrm>
                          <a:prstGeom prst="accentCallout2">
                            <a:avLst>
                              <a:gd name="adj1" fmla="val 31088"/>
                              <a:gd name="adj2" fmla="val -8315"/>
                              <a:gd name="adj3" fmla="val 31088"/>
                              <a:gd name="adj4" fmla="val -19125"/>
                              <a:gd name="adj5" fmla="val 117273"/>
                              <a:gd name="adj6" fmla="val -79625"/>
                            </a:avLst>
                          </a:prstGeom>
                          <a:solidFill>
                            <a:srgbClr val="FFFFFF"/>
                          </a:solidFill>
                          <a:ln w="19050">
                            <a:solidFill>
                              <a:srgbClr val="FF0000"/>
                            </a:solidFill>
                            <a:miter lim="800000"/>
                            <a:headEnd/>
                            <a:tailEnd/>
                          </a:ln>
                        </wps:spPr>
                        <wps:txbx>
                          <w:txbxContent>
                            <w:p w14:paraId="1CD9B28C" w14:textId="77777777" w:rsidR="00DC2347" w:rsidRDefault="00DC2347" w:rsidP="0000315D">
                              <w:pPr>
                                <w:jc w:val="left"/>
                              </w:pPr>
                              <w:r w:rsidRPr="008D24B4">
                                <w:t>Logement</w:t>
                              </w:r>
                              <w:r>
                                <w:t xml:space="preserve"> n°6</w:t>
                              </w:r>
                              <w:r w:rsidRPr="00E76590">
                                <w:t xml:space="preserve"> </w:t>
                              </w:r>
                              <w:r>
                                <w:t>A-2-1</w:t>
                              </w:r>
                            </w:p>
                            <w:p w14:paraId="66A356FC" w14:textId="77777777" w:rsidR="00DC2347" w:rsidRPr="008D24B4" w:rsidRDefault="00DC2347" w:rsidP="0000315D"/>
                          </w:txbxContent>
                        </wps:txbx>
                        <wps:bodyPr rot="0" vert="horz" wrap="square" lIns="0" tIns="0" rIns="0" bIns="0" anchor="ctr" anchorCtr="0" upright="1">
                          <a:noAutofit/>
                        </wps:bodyPr>
                      </wps:wsp>
                      <wps:wsp>
                        <wps:cNvPr id="178" name="AutoShape 291"/>
                        <wps:cNvSpPr>
                          <a:spLocks/>
                        </wps:cNvSpPr>
                        <wps:spPr bwMode="auto">
                          <a:xfrm>
                            <a:off x="6829" y="4137"/>
                            <a:ext cx="1334" cy="579"/>
                          </a:xfrm>
                          <a:prstGeom prst="accentCallout2">
                            <a:avLst>
                              <a:gd name="adj1" fmla="val 31088"/>
                              <a:gd name="adj2" fmla="val -8995"/>
                              <a:gd name="adj3" fmla="val 31088"/>
                              <a:gd name="adj4" fmla="val -17542"/>
                              <a:gd name="adj5" fmla="val 200171"/>
                              <a:gd name="adj6" fmla="val -65292"/>
                            </a:avLst>
                          </a:prstGeom>
                          <a:solidFill>
                            <a:srgbClr val="FFFFFF"/>
                          </a:solidFill>
                          <a:ln w="19050">
                            <a:solidFill>
                              <a:srgbClr val="FF0000"/>
                            </a:solidFill>
                            <a:miter lim="800000"/>
                            <a:headEnd/>
                            <a:tailEnd/>
                          </a:ln>
                        </wps:spPr>
                        <wps:txbx>
                          <w:txbxContent>
                            <w:p w14:paraId="5982F45D" w14:textId="77777777" w:rsidR="00DC2347" w:rsidRDefault="00DC2347" w:rsidP="0000315D">
                              <w:r w:rsidRPr="008D24B4">
                                <w:t>Logement</w:t>
                              </w:r>
                              <w:r>
                                <w:t xml:space="preserve"> n°5</w:t>
                              </w:r>
                              <w:r w:rsidRPr="00E76590">
                                <w:t xml:space="preserve"> </w:t>
                              </w:r>
                              <w:r>
                                <w:t>A-2-0</w:t>
                              </w:r>
                            </w:p>
                            <w:p w14:paraId="0FE581A2" w14:textId="77777777" w:rsidR="00DC2347" w:rsidRPr="008D24B4" w:rsidRDefault="00DC2347" w:rsidP="0000315D"/>
                          </w:txbxContent>
                        </wps:txbx>
                        <wps:bodyPr rot="0" vert="horz" wrap="square" lIns="0" tIns="0" rIns="0" bIns="0" anchor="ctr" anchorCtr="0" upright="1">
                          <a:noAutofit/>
                        </wps:bodyPr>
                      </wps:wsp>
                      <wps:wsp>
                        <wps:cNvPr id="179" name="AutoShape 292"/>
                        <wps:cNvSpPr>
                          <a:spLocks/>
                        </wps:cNvSpPr>
                        <wps:spPr bwMode="auto">
                          <a:xfrm flipH="1">
                            <a:off x="880" y="5039"/>
                            <a:ext cx="1689" cy="582"/>
                          </a:xfrm>
                          <a:prstGeom prst="accentCallout2">
                            <a:avLst>
                              <a:gd name="adj1" fmla="val 30926"/>
                              <a:gd name="adj2" fmla="val -7106"/>
                              <a:gd name="adj3" fmla="val 30926"/>
                              <a:gd name="adj4" fmla="val -15986"/>
                              <a:gd name="adj5" fmla="val 109792"/>
                              <a:gd name="adj6" fmla="val -64954"/>
                            </a:avLst>
                          </a:prstGeom>
                          <a:solidFill>
                            <a:srgbClr val="FFFFFF"/>
                          </a:solidFill>
                          <a:ln w="19050">
                            <a:solidFill>
                              <a:srgbClr val="FF0000"/>
                            </a:solidFill>
                            <a:miter lim="800000"/>
                            <a:headEnd/>
                            <a:tailEnd/>
                          </a:ln>
                        </wps:spPr>
                        <wps:txbx>
                          <w:txbxContent>
                            <w:p w14:paraId="20B7304F" w14:textId="77777777" w:rsidR="00DC2347" w:rsidRDefault="00DC2347" w:rsidP="0000315D">
                              <w:pPr>
                                <w:jc w:val="right"/>
                                <w:rPr>
                                  <w:noProof/>
                                </w:rPr>
                              </w:pPr>
                              <w:r>
                                <w:rPr>
                                  <w:noProof/>
                                </w:rPr>
                                <w:t xml:space="preserve">Boitier de palier 3 </w:t>
                              </w:r>
                            </w:p>
                          </w:txbxContent>
                        </wps:txbx>
                        <wps:bodyPr rot="0" vert="horz" wrap="square" lIns="0" tIns="0" rIns="0" bIns="0" anchor="ctr" anchorCtr="0" upright="1">
                          <a:noAutofit/>
                        </wps:bodyPr>
                      </wps:wsp>
                      <wps:wsp>
                        <wps:cNvPr id="180" name="AutoShape 293"/>
                        <wps:cNvSpPr>
                          <a:spLocks/>
                        </wps:cNvSpPr>
                        <wps:spPr bwMode="auto">
                          <a:xfrm flipH="1">
                            <a:off x="878" y="8220"/>
                            <a:ext cx="1690" cy="582"/>
                          </a:xfrm>
                          <a:prstGeom prst="accentCallout2">
                            <a:avLst>
                              <a:gd name="adj1" fmla="val 30926"/>
                              <a:gd name="adj2" fmla="val -7102"/>
                              <a:gd name="adj3" fmla="val 30926"/>
                              <a:gd name="adj4" fmla="val -22903"/>
                              <a:gd name="adj5" fmla="val 66491"/>
                              <a:gd name="adj6" fmla="val -111894"/>
                            </a:avLst>
                          </a:prstGeom>
                          <a:solidFill>
                            <a:srgbClr val="FFFFFF"/>
                          </a:solidFill>
                          <a:ln w="19050">
                            <a:solidFill>
                              <a:srgbClr val="FF0000"/>
                            </a:solidFill>
                            <a:miter lim="800000"/>
                            <a:headEnd/>
                            <a:tailEnd/>
                          </a:ln>
                        </wps:spPr>
                        <wps:txbx>
                          <w:txbxContent>
                            <w:p w14:paraId="577ECDD8" w14:textId="77777777" w:rsidR="00DC2347" w:rsidRDefault="00DC2347" w:rsidP="0000315D">
                              <w:pPr>
                                <w:jc w:val="right"/>
                                <w:rPr>
                                  <w:noProof/>
                                </w:rPr>
                              </w:pPr>
                              <w:r>
                                <w:rPr>
                                  <w:noProof/>
                                </w:rPr>
                                <w:t>Palier N°2</w:t>
                              </w:r>
                            </w:p>
                          </w:txbxContent>
                        </wps:txbx>
                        <wps:bodyPr rot="0" vert="horz" wrap="square" lIns="0" tIns="0" rIns="0" bIns="0" anchor="ctr" anchorCtr="0" upright="1">
                          <a:noAutofit/>
                        </wps:bodyPr>
                      </wps:wsp>
                      <wps:wsp>
                        <wps:cNvPr id="181" name="AutoShape 294"/>
                        <wps:cNvSpPr>
                          <a:spLocks/>
                        </wps:cNvSpPr>
                        <wps:spPr bwMode="auto">
                          <a:xfrm flipH="1">
                            <a:off x="875" y="5998"/>
                            <a:ext cx="1689" cy="579"/>
                          </a:xfrm>
                          <a:prstGeom prst="accentCallout2">
                            <a:avLst>
                              <a:gd name="adj1" fmla="val 31088"/>
                              <a:gd name="adj2" fmla="val -7106"/>
                              <a:gd name="adj3" fmla="val 31088"/>
                              <a:gd name="adj4" fmla="val -22736"/>
                              <a:gd name="adj5" fmla="val 61481"/>
                              <a:gd name="adj6" fmla="val -110718"/>
                            </a:avLst>
                          </a:prstGeom>
                          <a:solidFill>
                            <a:srgbClr val="FFFFFF"/>
                          </a:solidFill>
                          <a:ln w="19050">
                            <a:solidFill>
                              <a:srgbClr val="FF0000"/>
                            </a:solidFill>
                            <a:miter lim="800000"/>
                            <a:headEnd/>
                            <a:tailEnd/>
                          </a:ln>
                        </wps:spPr>
                        <wps:txbx>
                          <w:txbxContent>
                            <w:p w14:paraId="7511261C" w14:textId="77777777" w:rsidR="00DC2347" w:rsidRDefault="00DC2347" w:rsidP="0000315D">
                              <w:pPr>
                                <w:jc w:val="right"/>
                                <w:rPr>
                                  <w:noProof/>
                                </w:rPr>
                              </w:pPr>
                              <w:r>
                                <w:rPr>
                                  <w:noProof/>
                                </w:rPr>
                                <w:t>Palier N°3</w:t>
                              </w:r>
                            </w:p>
                          </w:txbxContent>
                        </wps:txbx>
                        <wps:bodyPr rot="0" vert="horz" wrap="square" lIns="0" tIns="0" rIns="0" bIns="0" anchor="ctr" anchorCtr="0" upright="1">
                          <a:noAutofit/>
                        </wps:bodyPr>
                      </wps:wsp>
                      <wps:wsp>
                        <wps:cNvPr id="182" name="AutoShape 295"/>
                        <wps:cNvSpPr>
                          <a:spLocks/>
                        </wps:cNvSpPr>
                        <wps:spPr bwMode="auto">
                          <a:xfrm>
                            <a:off x="9085" y="10560"/>
                            <a:ext cx="2272" cy="582"/>
                          </a:xfrm>
                          <a:prstGeom prst="accentCallout2">
                            <a:avLst>
                              <a:gd name="adj1" fmla="val 30926"/>
                              <a:gd name="adj2" fmla="val -5282"/>
                              <a:gd name="adj3" fmla="val 30926"/>
                              <a:gd name="adj4" fmla="val -12500"/>
                              <a:gd name="adj5" fmla="val -2407"/>
                              <a:gd name="adj6" fmla="val -57481"/>
                            </a:avLst>
                          </a:prstGeom>
                          <a:solidFill>
                            <a:srgbClr val="FFFFFF"/>
                          </a:solidFill>
                          <a:ln w="19050">
                            <a:solidFill>
                              <a:srgbClr val="FF0000"/>
                            </a:solidFill>
                            <a:miter lim="800000"/>
                            <a:headEnd/>
                            <a:tailEnd/>
                          </a:ln>
                        </wps:spPr>
                        <wps:txbx>
                          <w:txbxContent>
                            <w:p w14:paraId="67576224" w14:textId="77777777" w:rsidR="00DC2347" w:rsidRDefault="00DC2347" w:rsidP="0000315D">
                              <w:pPr>
                                <w:jc w:val="left"/>
                                <w:rPr>
                                  <w:noProof/>
                                </w:rPr>
                              </w:pPr>
                              <w:r>
                                <w:rPr>
                                  <w:noProof/>
                                </w:rPr>
                                <w:t>Prise terminale optique Drop direct (Palier N°1)</w:t>
                              </w:r>
                            </w:p>
                            <w:p w14:paraId="1E5CFE9C" w14:textId="77777777" w:rsidR="00DC2347" w:rsidRDefault="00DC2347" w:rsidP="0000315D">
                              <w:pPr>
                                <w:jc w:val="left"/>
                                <w:rPr>
                                  <w:noProof/>
                                </w:rPr>
                              </w:pPr>
                            </w:p>
                            <w:p w14:paraId="70A05FFD" w14:textId="77777777" w:rsidR="00DC2347" w:rsidRDefault="00DC2347" w:rsidP="0000315D">
                              <w:pPr>
                                <w:jc w:val="left"/>
                                <w:rPr>
                                  <w:noProof/>
                                </w:rPr>
                              </w:pPr>
                            </w:p>
                            <w:p w14:paraId="538F6B63" w14:textId="77777777" w:rsidR="00DC2347" w:rsidRDefault="00DC2347" w:rsidP="0000315D">
                              <w:pPr>
                                <w:jc w:val="left"/>
                                <w:rPr>
                                  <w:noProof/>
                                </w:rPr>
                              </w:pPr>
                            </w:p>
                            <w:p w14:paraId="4017A62F" w14:textId="77777777" w:rsidR="00DC2347" w:rsidRDefault="00DC2347" w:rsidP="0000315D">
                              <w:pPr>
                                <w:jc w:val="left"/>
                                <w:rPr>
                                  <w:noProof/>
                                </w:rPr>
                              </w:pPr>
                            </w:p>
                            <w:p w14:paraId="664F1E28" w14:textId="77777777" w:rsidR="00DC2347" w:rsidRPr="008D24B4" w:rsidRDefault="00DC2347" w:rsidP="0000315D"/>
                          </w:txbxContent>
                        </wps:txbx>
                        <wps:bodyPr rot="0" vert="horz" wrap="square" lIns="0" tIns="0" rIns="0" bIns="0" anchor="ctr" anchorCtr="0" upright="1">
                          <a:noAutofit/>
                        </wps:bodyPr>
                      </wps:wsp>
                      <wps:wsp>
                        <wps:cNvPr id="183" name="AutoShape 296"/>
                        <wps:cNvSpPr>
                          <a:spLocks/>
                        </wps:cNvSpPr>
                        <wps:spPr bwMode="auto">
                          <a:xfrm>
                            <a:off x="9150" y="7762"/>
                            <a:ext cx="1443" cy="579"/>
                          </a:xfrm>
                          <a:prstGeom prst="accentCallout2">
                            <a:avLst>
                              <a:gd name="adj1" fmla="val 31088"/>
                              <a:gd name="adj2" fmla="val -8315"/>
                              <a:gd name="adj3" fmla="val 31088"/>
                              <a:gd name="adj4" fmla="val -17741"/>
                              <a:gd name="adj5" fmla="val -3282"/>
                              <a:gd name="adj6" fmla="val -70685"/>
                            </a:avLst>
                          </a:prstGeom>
                          <a:solidFill>
                            <a:srgbClr val="FFFFFF"/>
                          </a:solidFill>
                          <a:ln w="19050">
                            <a:solidFill>
                              <a:srgbClr val="FF0000"/>
                            </a:solidFill>
                            <a:miter lim="800000"/>
                            <a:headEnd/>
                            <a:tailEnd/>
                          </a:ln>
                        </wps:spPr>
                        <wps:txbx>
                          <w:txbxContent>
                            <w:p w14:paraId="5EFFB4E3" w14:textId="77777777" w:rsidR="00DC2347" w:rsidRDefault="00DC2347" w:rsidP="0000315D">
                              <w:pPr>
                                <w:jc w:val="left"/>
                              </w:pPr>
                              <w:r w:rsidRPr="008D24B4">
                                <w:t>Logement</w:t>
                              </w:r>
                              <w:r>
                                <w:t xml:space="preserve"> n°6</w:t>
                              </w:r>
                              <w:r w:rsidRPr="00E76590">
                                <w:t xml:space="preserve"> </w:t>
                              </w:r>
                              <w:r>
                                <w:t>A-1-1</w:t>
                              </w:r>
                            </w:p>
                            <w:p w14:paraId="12CB4202" w14:textId="77777777" w:rsidR="00DC2347" w:rsidRPr="008D24B4" w:rsidRDefault="00DC2347" w:rsidP="0000315D"/>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C764E" id="Group 279" o:spid="_x0000_s1037" style="position:absolute;left:0;text-align:left;margin-left:-3.15pt;margin-top:-51.15pt;width:542.65pt;height:511.5pt;z-index:251699712;mso-position-horizontal-relative:text;mso-position-vertical-relative:text" coordorigin="504,4137" coordsize="10853,1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">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280" o:spid="_x0000_s1038" type="#_x0000_t45" style="position:absolute;left:925;top:12831;width:1687;height: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" adj="61842,-20332,29052,6715,23136,6715" strokecolor="red" strokeweight="1.5pt">
                  <v:textbox inset="0,0,0,0">
                    <w:txbxContent>
                      <w:p w14:paraId="018DE91D" w14:textId="77777777" w:rsidR="00DC2347" w:rsidRDefault="00DC2347" w:rsidP="0000315D">
                        <w:pPr>
                          <w:jc w:val="center"/>
                          <w:rPr>
                            <w:noProof/>
                          </w:rPr>
                        </w:pPr>
                        <w:r>
                          <w:rPr>
                            <w:noProof/>
                          </w:rPr>
                          <w:t>Boitier de pied d’immeuble  Client</w:t>
                        </w:r>
                      </w:p>
                    </w:txbxContent>
                  </v:textbox>
                  <o:callout v:ext="edit" minusx="t"/>
                </v:shape>
                <v:shape id="AutoShape 281" o:spid="_x0000_s1039" type="#_x0000_t45" style="position:absolute;left:504;top:13785;width:2108;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" adj="54994,-26833,27779,6680,22830,6680" strokecolor="red" strokeweight="1.5pt">
                  <v:textbox inset="0,0,0,0">
                    <w:txbxContent>
                      <w:p w14:paraId="4C4993D5" w14:textId="77777777" w:rsidR="00DC2347" w:rsidRDefault="00DC2347" w:rsidP="0000315D">
                        <w:pPr>
                          <w:jc w:val="center"/>
                          <w:rPr>
                            <w:noProof/>
                          </w:rPr>
                        </w:pPr>
                        <w:r>
                          <w:rPr>
                            <w:noProof/>
                          </w:rPr>
                          <w:t>Boitier de pied d’immeuble Operateur</w:t>
                        </w:r>
                      </w:p>
                    </w:txbxContent>
                  </v:textbox>
                  <o:callout v:ext="edit" minusx="t"/>
                </v:shape>
                <v:shape id="AutoShape 282" o:spid="_x0000_s1040" type="#_x0000_t45" style="position:absolute;left:876;top:7191;width:1689;height:5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" adj="-15142,25274,-3620,6680,-1535,6680" strokecolor="red" strokeweight="1.5pt">
                  <v:textbox inset="0,0,0,0">
                    <w:txbxContent>
                      <w:p w14:paraId="03EAD1A2" w14:textId="77777777" w:rsidR="00DC2347" w:rsidRDefault="00DC2347" w:rsidP="0000315D">
                        <w:pPr>
                          <w:jc w:val="right"/>
                          <w:rPr>
                            <w:noProof/>
                          </w:rPr>
                        </w:pPr>
                        <w:r>
                          <w:rPr>
                            <w:noProof/>
                          </w:rPr>
                          <w:t xml:space="preserve">Boitier de palier 2 </w:t>
                        </w:r>
                      </w:p>
                    </w:txbxContent>
                  </v:textbox>
                  <o:callout v:ext="edit" minusy="t"/>
                </v:shape>
                <v:shape id="AutoShape 283" o:spid="_x0000_s1041" type="#_x0000_t45" style="position:absolute;left:857;top:9502;width:1690;height:5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" adj="-24489,14251,-4985,6680,-1534,6680" strokecolor="red" strokeweight="1.5pt">
                  <v:textbox inset="0,0,0,0">
                    <w:txbxContent>
                      <w:p w14:paraId="5163C94D" w14:textId="77777777" w:rsidR="00DC2347" w:rsidRDefault="00DC2347" w:rsidP="0000315D">
                        <w:pPr>
                          <w:jc w:val="right"/>
                          <w:rPr>
                            <w:noProof/>
                          </w:rPr>
                        </w:pPr>
                        <w:r>
                          <w:rPr>
                            <w:noProof/>
                          </w:rPr>
                          <w:t>Palier N°1</w:t>
                        </w:r>
                      </w:p>
                    </w:txbxContent>
                  </v:textbox>
                  <o:callout v:ext="edit" minusy="t"/>
                </v:shape>
                <v:shape id="AutoShape 284" o:spid="_x0000_s1042" type="#_x0000_t45" style="position:absolute;left:9172;top:5911;width:2137;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" adj="-13120,21452,-3032,6680,-1213,6680" strokecolor="red" strokeweight="1.5pt">
                  <v:textbox inset="0,0,0,0">
                    <w:txbxContent>
                      <w:p w14:paraId="1D85CD92" w14:textId="77777777" w:rsidR="00DC2347" w:rsidRDefault="00DC2347" w:rsidP="0000315D">
                        <w:pPr>
                          <w:jc w:val="left"/>
                          <w:rPr>
                            <w:noProof/>
                          </w:rPr>
                        </w:pPr>
                        <w:r>
                          <w:rPr>
                            <w:noProof/>
                          </w:rPr>
                          <w:t>Prise terminale optique Cable Riser</w:t>
                        </w:r>
                      </w:p>
                      <w:p w14:paraId="312C1A41" w14:textId="77777777" w:rsidR="00DC2347" w:rsidRPr="00035FEF" w:rsidRDefault="00DC2347" w:rsidP="0000315D"/>
                    </w:txbxContent>
                  </v:textbox>
                  <o:callout v:ext="edit" minusy="t"/>
                </v:shape>
                <v:shape id="AutoShape 285" o:spid="_x0000_s1043" type="#_x0000_t45" style="position:absolute;left:874;top:11456;width:1689;height:5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" adj="-12789,29741,-3262,6691,-1535,6691" strokecolor="red" strokeweight="1.5pt">
                  <v:textbox inset="0,0,0,0">
                    <w:txbxContent>
                      <w:p w14:paraId="5BA3EEED" w14:textId="77777777" w:rsidR="00DC2347" w:rsidRDefault="00DC2347" w:rsidP="0000315D">
                        <w:pPr>
                          <w:jc w:val="right"/>
                          <w:rPr>
                            <w:noProof/>
                          </w:rPr>
                        </w:pPr>
                        <w:r>
                          <w:rPr>
                            <w:noProof/>
                          </w:rPr>
                          <w:t xml:space="preserve">Sous sol </w:t>
                        </w:r>
                      </w:p>
                    </w:txbxContent>
                  </v:textbox>
                  <o:callout v:ext="edit" minusy="t"/>
                </v:shape>
                <v:shape id="AutoShape 286" o:spid="_x0000_s1044" type="#_x0000_t45" style="position:absolute;left:878;top:10620;width:1689;height:5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" adj="-13620,12915,-3389,6680,-1535,6680" strokecolor="red" strokeweight="1.5pt">
                  <v:textbox inset="0,0,0,0">
                    <w:txbxContent>
                      <w:p w14:paraId="380A7832" w14:textId="77777777" w:rsidR="00DC2347" w:rsidRDefault="00DC2347" w:rsidP="0000315D">
                        <w:pPr>
                          <w:jc w:val="left"/>
                          <w:rPr>
                            <w:noProof/>
                          </w:rPr>
                        </w:pPr>
                        <w:r>
                          <w:rPr>
                            <w:noProof/>
                          </w:rPr>
                          <w:t xml:space="preserve">Colonne montante </w:t>
                        </w:r>
                      </w:p>
                      <w:p w14:paraId="04B1D64E" w14:textId="77777777" w:rsidR="00DC2347" w:rsidRPr="00634AB0" w:rsidRDefault="00DC2347" w:rsidP="0000315D"/>
                    </w:txbxContent>
                  </v:textbox>
                  <o:callout v:ext="edit" minusy="t"/>
                </v:shape>
                <v:shape id="AutoShape 287" o:spid="_x0000_s1045" type="#_x0000_t45" style="position:absolute;left:9097;top:9674;width:1416;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" adj="-14324,-816,-3737,6680,-1831,6680" strokecolor="red" strokeweight="1.5pt">
                  <v:textbox inset="0,0,0,0">
                    <w:txbxContent>
                      <w:p w14:paraId="3921DA2A" w14:textId="77777777" w:rsidR="00DC2347" w:rsidRDefault="00DC2347" w:rsidP="0000315D">
                        <w:r>
                          <w:t>Logement n°2 A-0-1</w:t>
                        </w:r>
                      </w:p>
                      <w:p w14:paraId="62BB3E12" w14:textId="77777777" w:rsidR="00DC2347" w:rsidRPr="008D24B4" w:rsidRDefault="00DC2347" w:rsidP="0000315D"/>
                    </w:txbxContent>
                  </v:textbox>
                </v:shape>
                <v:shape id="AutoShape 288" o:spid="_x0000_s1046" type="#_x0000_t45" style="position:absolute;left:9097;top:8912;width:1359;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" adj="-43740,25311,-4768,6680,-1907,6680" strokecolor="red" strokeweight="1.5pt">
                  <v:textbox inset="0,0,0,0">
                    <w:txbxContent>
                      <w:p w14:paraId="43023D05" w14:textId="77777777" w:rsidR="00DC2347" w:rsidRDefault="00DC2347" w:rsidP="0000315D">
                        <w:r w:rsidRPr="008D24B4">
                          <w:t>Logement</w:t>
                        </w:r>
                        <w:r>
                          <w:t xml:space="preserve"> n°1 A-0-0</w:t>
                        </w:r>
                      </w:p>
                      <w:p w14:paraId="47EBD35D" w14:textId="77777777" w:rsidR="00DC2347" w:rsidRPr="008D24B4" w:rsidRDefault="00DC2347" w:rsidP="0000315D"/>
                    </w:txbxContent>
                  </v:textbox>
                  <o:callout v:ext="edit" minusy="t"/>
                </v:shape>
                <v:shape id="AutoShape 289" o:spid="_x0000_s1047" type="#_x0000_t45" style="position:absolute;left:9161;top:7012;width:1350;height: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" adj="-48368,28128,-5088,6715,-1920,6715" strokecolor="red" strokeweight="1.5pt">
                  <v:textbox inset="0,0,0,0">
                    <w:txbxContent>
                      <w:p w14:paraId="6F54A865" w14:textId="77777777" w:rsidR="00DC2347" w:rsidRDefault="00DC2347" w:rsidP="0000315D">
                        <w:r w:rsidRPr="008D24B4">
                          <w:t>Logement</w:t>
                        </w:r>
                        <w:r>
                          <w:t xml:space="preserve"> n°3</w:t>
                        </w:r>
                        <w:r w:rsidRPr="00E76590">
                          <w:t xml:space="preserve"> </w:t>
                        </w:r>
                        <w:r>
                          <w:t>A-1-0</w:t>
                        </w:r>
                      </w:p>
                      <w:p w14:paraId="1DCD261A" w14:textId="77777777" w:rsidR="00DC2347" w:rsidRPr="008D24B4" w:rsidRDefault="00DC2347" w:rsidP="0000315D"/>
                    </w:txbxContent>
                  </v:textbox>
                  <o:callout v:ext="edit" minusy="t"/>
                </v:shape>
                <v:shape id="AutoShape 290" o:spid="_x0000_s1048" type="#_x0000_t45" style="position:absolute;left:9188;top:4610;width:1443;height: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" adj="-17199,25331,-4131,6715,-1796,6715" strokecolor="red" strokeweight="1.5pt">
                  <v:textbox inset="0,0,0,0">
                    <w:txbxContent>
                      <w:p w14:paraId="1CD9B28C" w14:textId="77777777" w:rsidR="00DC2347" w:rsidRDefault="00DC2347" w:rsidP="0000315D">
                        <w:pPr>
                          <w:jc w:val="left"/>
                        </w:pPr>
                        <w:r w:rsidRPr="008D24B4">
                          <w:t>Logement</w:t>
                        </w:r>
                        <w:r>
                          <w:t xml:space="preserve"> n°6</w:t>
                        </w:r>
                        <w:r w:rsidRPr="00E76590">
                          <w:t xml:space="preserve"> </w:t>
                        </w:r>
                        <w:r>
                          <w:t>A-2-1</w:t>
                        </w:r>
                      </w:p>
                      <w:p w14:paraId="66A356FC" w14:textId="77777777" w:rsidR="00DC2347" w:rsidRPr="008D24B4" w:rsidRDefault="00DC2347" w:rsidP="0000315D"/>
                    </w:txbxContent>
                  </v:textbox>
                  <o:callout v:ext="edit" minusy="t"/>
                </v:shape>
                <v:shape id="AutoShape 291" o:spid="_x0000_s1049" type="#_x0000_t45" style="position:absolute;left:6829;top:4137;width:1334;height: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" adj="-14103,43237,-3789,6715,-1943,6715" strokecolor="red" strokeweight="1.5pt">
                  <v:textbox inset="0,0,0,0">
                    <w:txbxContent>
                      <w:p w14:paraId="5982F45D" w14:textId="77777777" w:rsidR="00DC2347" w:rsidRDefault="00DC2347" w:rsidP="0000315D">
                        <w:r w:rsidRPr="008D24B4">
                          <w:t>Logement</w:t>
                        </w:r>
                        <w:r>
                          <w:t xml:space="preserve"> n°5</w:t>
                        </w:r>
                        <w:r w:rsidRPr="00E76590">
                          <w:t xml:space="preserve"> </w:t>
                        </w:r>
                        <w:r>
                          <w:t>A-2-0</w:t>
                        </w:r>
                      </w:p>
                      <w:p w14:paraId="0FE581A2" w14:textId="77777777" w:rsidR="00DC2347" w:rsidRPr="008D24B4" w:rsidRDefault="00DC2347" w:rsidP="0000315D"/>
                    </w:txbxContent>
                  </v:textbox>
                  <o:callout v:ext="edit" minusy="t"/>
                </v:shape>
                <v:shape id="AutoShape 292" o:spid="_x0000_s1050" type="#_x0000_t45" style="position:absolute;left:880;top:5039;width:1689;height:5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" adj="-14030,23715,-3453,6680,-1535,6680" strokecolor="red" strokeweight="1.5pt">
                  <v:textbox inset="0,0,0,0">
                    <w:txbxContent>
                      <w:p w14:paraId="20B7304F" w14:textId="77777777" w:rsidR="00DC2347" w:rsidRDefault="00DC2347" w:rsidP="0000315D">
                        <w:pPr>
                          <w:jc w:val="right"/>
                          <w:rPr>
                            <w:noProof/>
                          </w:rPr>
                        </w:pPr>
                        <w:r>
                          <w:rPr>
                            <w:noProof/>
                          </w:rPr>
                          <w:t xml:space="preserve">Boitier de palier 3 </w:t>
                        </w:r>
                      </w:p>
                    </w:txbxContent>
                  </v:textbox>
                  <o:callout v:ext="edit" minusy="t"/>
                </v:shape>
                <v:shape id="AutoShape 293" o:spid="_x0000_s1051" type="#_x0000_t45" style="position:absolute;left:878;top:8220;width:1690;height:58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" adj="-24169,14362,-4947,6680,-1534,6680" strokecolor="red" strokeweight="1.5pt">
                  <v:textbox inset="0,0,0,0">
                    <w:txbxContent>
                      <w:p w14:paraId="577ECDD8" w14:textId="77777777" w:rsidR="00DC2347" w:rsidRDefault="00DC2347" w:rsidP="0000315D">
                        <w:pPr>
                          <w:jc w:val="right"/>
                          <w:rPr>
                            <w:noProof/>
                          </w:rPr>
                        </w:pPr>
                        <w:r>
                          <w:rPr>
                            <w:noProof/>
                          </w:rPr>
                          <w:t>Palier N°2</w:t>
                        </w:r>
                      </w:p>
                    </w:txbxContent>
                  </v:textbox>
                  <o:callout v:ext="edit" minusy="t"/>
                </v:shape>
                <v:shape id="AutoShape 294" o:spid="_x0000_s1052" type="#_x0000_t45" style="position:absolute;left:875;top:5998;width:1689;height:57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" adj="-23915,13280,-4911,6715,-1535,6715" strokecolor="red" strokeweight="1.5pt">
                  <v:textbox inset="0,0,0,0">
                    <w:txbxContent>
                      <w:p w14:paraId="7511261C" w14:textId="77777777" w:rsidR="00DC2347" w:rsidRDefault="00DC2347" w:rsidP="0000315D">
                        <w:pPr>
                          <w:jc w:val="right"/>
                          <w:rPr>
                            <w:noProof/>
                          </w:rPr>
                        </w:pPr>
                        <w:r>
                          <w:rPr>
                            <w:noProof/>
                          </w:rPr>
                          <w:t>Palier N°3</w:t>
                        </w:r>
                      </w:p>
                    </w:txbxContent>
                  </v:textbox>
                  <o:callout v:ext="edit" minusy="t"/>
                </v:shape>
                <v:shape id="AutoShape 295" o:spid="_x0000_s1053" type="#_x0000_t45" style="position:absolute;left:9085;top:10560;width:2272;height: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" adj="-12416,-520,-2700,6680,-1141,6680" strokecolor="red" strokeweight="1.5pt">
                  <v:textbox inset="0,0,0,0">
                    <w:txbxContent>
                      <w:p w14:paraId="67576224" w14:textId="77777777" w:rsidR="00DC2347" w:rsidRDefault="00DC2347" w:rsidP="0000315D">
                        <w:pPr>
                          <w:jc w:val="left"/>
                          <w:rPr>
                            <w:noProof/>
                          </w:rPr>
                        </w:pPr>
                        <w:r>
                          <w:rPr>
                            <w:noProof/>
                          </w:rPr>
                          <w:t>Prise terminale optique Drop direct (Palier N°1)</w:t>
                        </w:r>
                      </w:p>
                      <w:p w14:paraId="1E5CFE9C" w14:textId="77777777" w:rsidR="00DC2347" w:rsidRDefault="00DC2347" w:rsidP="0000315D">
                        <w:pPr>
                          <w:jc w:val="left"/>
                          <w:rPr>
                            <w:noProof/>
                          </w:rPr>
                        </w:pPr>
                      </w:p>
                      <w:p w14:paraId="70A05FFD" w14:textId="77777777" w:rsidR="00DC2347" w:rsidRDefault="00DC2347" w:rsidP="0000315D">
                        <w:pPr>
                          <w:jc w:val="left"/>
                          <w:rPr>
                            <w:noProof/>
                          </w:rPr>
                        </w:pPr>
                      </w:p>
                      <w:p w14:paraId="538F6B63" w14:textId="77777777" w:rsidR="00DC2347" w:rsidRDefault="00DC2347" w:rsidP="0000315D">
                        <w:pPr>
                          <w:jc w:val="left"/>
                          <w:rPr>
                            <w:noProof/>
                          </w:rPr>
                        </w:pPr>
                      </w:p>
                      <w:p w14:paraId="4017A62F" w14:textId="77777777" w:rsidR="00DC2347" w:rsidRDefault="00DC2347" w:rsidP="0000315D">
                        <w:pPr>
                          <w:jc w:val="left"/>
                          <w:rPr>
                            <w:noProof/>
                          </w:rPr>
                        </w:pPr>
                      </w:p>
                      <w:p w14:paraId="664F1E28" w14:textId="77777777" w:rsidR="00DC2347" w:rsidRPr="008D24B4" w:rsidRDefault="00DC2347" w:rsidP="0000315D"/>
                    </w:txbxContent>
                  </v:textbox>
                </v:shape>
                <v:shape id="AutoShape 296" o:spid="_x0000_s1054" type="#_x0000_t45" style="position:absolute;left:9150;top:7762;width:1443;height: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" adj="-15268,-709,-3832,6715,-1796,6715" strokecolor="red" strokeweight="1.5pt">
                  <v:textbox inset="0,0,0,0">
                    <w:txbxContent>
                      <w:p w14:paraId="5EFFB4E3" w14:textId="77777777" w:rsidR="00DC2347" w:rsidRDefault="00DC2347" w:rsidP="0000315D">
                        <w:pPr>
                          <w:jc w:val="left"/>
                        </w:pPr>
                        <w:r w:rsidRPr="008D24B4">
                          <w:t>Logement</w:t>
                        </w:r>
                        <w:r>
                          <w:t xml:space="preserve"> n°6</w:t>
                        </w:r>
                        <w:r w:rsidRPr="00E76590">
                          <w:t xml:space="preserve"> </w:t>
                        </w:r>
                        <w:r>
                          <w:t>A-1-1</w:t>
                        </w:r>
                      </w:p>
                      <w:p w14:paraId="12CB4202" w14:textId="77777777" w:rsidR="00DC2347" w:rsidRPr="008D24B4" w:rsidRDefault="00DC2347" w:rsidP="0000315D"/>
                    </w:txbxContent>
                  </v:textbox>
                </v:shape>
              </v:group>
            </w:pict>
          </mc:Fallback>
        </mc:AlternateContent>
      </w:r>
    </w:p>
    <w:p w14:paraId="268F97CA" w14:textId="77777777" w:rsidR="00D05E45" w:rsidRDefault="00D05E45" w:rsidP="00D05E45"/>
    <w:p w14:paraId="6DBEE889" w14:textId="77777777" w:rsidR="00D05E45" w:rsidRDefault="00D05E45" w:rsidP="00D05E45"/>
    <w:p w14:paraId="4FEBCCE6" w14:textId="77777777" w:rsidR="00D05E45" w:rsidRDefault="00D05E45" w:rsidP="00D05E45"/>
    <w:p w14:paraId="24207A95" w14:textId="77777777" w:rsidR="00D05E45" w:rsidRDefault="00D05E45" w:rsidP="00D05E45"/>
    <w:p w14:paraId="0D0B769B" w14:textId="77777777" w:rsidR="00D05E45" w:rsidRDefault="00D05E45" w:rsidP="00D05E45"/>
    <w:p w14:paraId="0BD1CEEF" w14:textId="77777777" w:rsidR="00D05E45" w:rsidRDefault="00D05E45" w:rsidP="00D05E45"/>
    <w:p w14:paraId="0AFC6A43" w14:textId="77777777" w:rsidR="00D05E45" w:rsidRDefault="00D05E45" w:rsidP="00D05E45"/>
    <w:p w14:paraId="1085521A" w14:textId="77777777" w:rsidR="00D05E45" w:rsidRDefault="00D05E45" w:rsidP="00D05E45"/>
    <w:p w14:paraId="65AB670A" w14:textId="77777777" w:rsidR="00D05E45" w:rsidRDefault="00D05E45" w:rsidP="00D05E45"/>
    <w:p w14:paraId="7B9CE24A" w14:textId="77777777" w:rsidR="00D05E45" w:rsidRDefault="00D05E45" w:rsidP="00D05E45"/>
    <w:p w14:paraId="4CA23428" w14:textId="77777777" w:rsidR="00D05E45" w:rsidRDefault="00D05E45" w:rsidP="00D05E45"/>
    <w:p w14:paraId="05B7C55E" w14:textId="77777777" w:rsidR="00D05E45" w:rsidRDefault="00D05E45" w:rsidP="00D05E45"/>
    <w:p w14:paraId="761B4AA9" w14:textId="77777777" w:rsidR="00D05E45" w:rsidRDefault="00D05E45" w:rsidP="00D05E45"/>
    <w:p w14:paraId="100C3959" w14:textId="77777777" w:rsidR="00D05E45" w:rsidRDefault="00D05E45" w:rsidP="00D05E45"/>
    <w:p w14:paraId="4000B9DD" w14:textId="77777777" w:rsidR="00D05E45" w:rsidRDefault="00D05E45" w:rsidP="00D05E45"/>
    <w:p w14:paraId="76E72567" w14:textId="77777777" w:rsidR="00D05E45" w:rsidRDefault="00D05E45" w:rsidP="00D05E45"/>
    <w:p w14:paraId="1C92E39F" w14:textId="77777777" w:rsidR="00D05E45" w:rsidRDefault="00741C08" w:rsidP="00D05E45">
      <w:pPr>
        <w:jc w:val="left"/>
      </w:pPr>
      <w:r>
        <w:br w:type="page"/>
      </w:r>
    </w:p>
    <w:p w14:paraId="4A330056" w14:textId="77777777" w:rsidR="0063242F" w:rsidRDefault="0063242F" w:rsidP="0063242F">
      <w:pPr>
        <w:pStyle w:val="Titre2"/>
      </w:pPr>
      <w:bookmarkStart w:id="8" w:name="_Toc522262349"/>
      <w:r>
        <w:lastRenderedPageBreak/>
        <w:t>Implantation du matériel FF15</w:t>
      </w:r>
      <w:bookmarkEnd w:id="8"/>
    </w:p>
    <w:p w14:paraId="21A0B837" w14:textId="77777777" w:rsidR="0063242F" w:rsidRDefault="0063242F" w:rsidP="0063242F">
      <w:pPr>
        <w:ind w:firstLine="578"/>
      </w:pPr>
      <w:r>
        <w:t>L’option FF17 est une structure 2D composée d’une planche de mélaminé afin de permettre l’installation et la mise en œuvre du kit fibre o</w:t>
      </w:r>
      <w:bookmarkStart w:id="9" w:name="_GoBack"/>
      <w:bookmarkEnd w:id="9"/>
      <w:r>
        <w:t>ptique FF15. La planche et démontable afin de pouvoir la changer.</w:t>
      </w:r>
    </w:p>
    <w:p w14:paraId="2DC7C8B5" w14:textId="77777777" w:rsidR="00DA7CE6" w:rsidRDefault="00F92C5A" w:rsidP="00D05E45">
      <w:pPr>
        <w:jc w:val="left"/>
      </w:pPr>
      <w:r>
        <w:rPr>
          <w:noProof/>
        </w:rPr>
        <mc:AlternateContent>
          <mc:Choice Requires="wps">
            <w:drawing>
              <wp:anchor distT="0" distB="0" distL="114300" distR="114300" simplePos="0" relativeHeight="251710976" behindDoc="0" locked="0" layoutInCell="1" allowOverlap="1" wp14:anchorId="6A1373F4" wp14:editId="075438D4">
                <wp:simplePos x="0" y="0"/>
                <wp:positionH relativeFrom="column">
                  <wp:posOffset>5417820</wp:posOffset>
                </wp:positionH>
                <wp:positionV relativeFrom="paragraph">
                  <wp:posOffset>259080</wp:posOffset>
                </wp:positionV>
                <wp:extent cx="916305" cy="367665"/>
                <wp:effectExtent l="767715" t="18415" r="1905" b="280670"/>
                <wp:wrapNone/>
                <wp:docPr id="164" name="AutoShape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6305" cy="367665"/>
                        </a:xfrm>
                        <a:prstGeom prst="accentCallout2">
                          <a:avLst>
                            <a:gd name="adj1" fmla="val 31088"/>
                            <a:gd name="adj2" fmla="val -8315"/>
                            <a:gd name="adj3" fmla="val 31088"/>
                            <a:gd name="adj4" fmla="val -19611"/>
                            <a:gd name="adj5" fmla="val 171157"/>
                            <a:gd name="adj6" fmla="val -82606"/>
                          </a:avLst>
                        </a:prstGeom>
                        <a:solidFill>
                          <a:srgbClr val="FFFFFF"/>
                        </a:solidFill>
                        <a:ln w="19050">
                          <a:solidFill>
                            <a:srgbClr val="FF0000"/>
                          </a:solidFill>
                          <a:miter lim="800000"/>
                          <a:headEnd/>
                          <a:tailEnd/>
                        </a:ln>
                      </wps:spPr>
                      <wps:txbx>
                        <w:txbxContent>
                          <w:p w14:paraId="6C778A8D" w14:textId="77777777" w:rsidR="00DC2347" w:rsidRDefault="00DC2347" w:rsidP="0062014C">
                            <w:pPr>
                              <w:jc w:val="left"/>
                            </w:pPr>
                            <w:r w:rsidRPr="008D24B4">
                              <w:t>Logement</w:t>
                            </w:r>
                            <w:r>
                              <w:t xml:space="preserve"> n°6 A-2-1</w:t>
                            </w:r>
                          </w:p>
                          <w:p w14:paraId="410B3650" w14:textId="77777777" w:rsidR="00DC2347" w:rsidRPr="008D24B4" w:rsidRDefault="00DC2347" w:rsidP="0062014C"/>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1373F4" id="AutoShape 310" o:spid="_x0000_s1055" type="#_x0000_t45" style="position:absolute;margin-left:426.6pt;margin-top:20.4pt;width:72.15pt;height:28.9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" adj="-17843,36970,-4236,6715,-1796,6715" strokecolor="red" strokeweight="1.5pt">
                <v:textbox inset="0,0,0,0">
                  <w:txbxContent>
                    <w:p w14:paraId="6C778A8D" w14:textId="77777777" w:rsidR="00DC2347" w:rsidRDefault="00DC2347" w:rsidP="0062014C">
                      <w:pPr>
                        <w:jc w:val="left"/>
                      </w:pPr>
                      <w:r w:rsidRPr="008D24B4">
                        <w:t>Logement</w:t>
                      </w:r>
                      <w:r>
                        <w:t xml:space="preserve"> n°6 A-2-1</w:t>
                      </w:r>
                    </w:p>
                    <w:p w14:paraId="410B3650" w14:textId="77777777" w:rsidR="00DC2347" w:rsidRPr="008D24B4" w:rsidRDefault="00DC2347" w:rsidP="0062014C"/>
                  </w:txbxContent>
                </v:textbox>
                <o:callout v:ext="edit" minusy="t"/>
              </v:shape>
            </w:pict>
          </mc:Fallback>
        </mc:AlternateContent>
      </w:r>
      <w:r w:rsidR="00A5018E">
        <w:rPr>
          <w:noProof/>
        </w:rPr>
        <mc:AlternateContent>
          <mc:Choice Requires="wps">
            <w:drawing>
              <wp:anchor distT="0" distB="0" distL="114300" distR="114300" simplePos="0" relativeHeight="251712000" behindDoc="0" locked="0" layoutInCell="1" allowOverlap="1" wp14:anchorId="4514C0AE" wp14:editId="4830BEBC">
                <wp:simplePos x="0" y="0"/>
                <wp:positionH relativeFrom="column">
                  <wp:posOffset>3822065</wp:posOffset>
                </wp:positionH>
                <wp:positionV relativeFrom="paragraph">
                  <wp:posOffset>258445</wp:posOffset>
                </wp:positionV>
                <wp:extent cx="847090" cy="367665"/>
                <wp:effectExtent l="562610" t="17780" r="0" b="252730"/>
                <wp:wrapNone/>
                <wp:docPr id="165" name="AutoShape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090" cy="367665"/>
                        </a:xfrm>
                        <a:prstGeom prst="accentCallout2">
                          <a:avLst>
                            <a:gd name="adj1" fmla="val 31088"/>
                            <a:gd name="adj2" fmla="val -8995"/>
                            <a:gd name="adj3" fmla="val 31088"/>
                            <a:gd name="adj4" fmla="val -17542"/>
                            <a:gd name="adj5" fmla="val 164769"/>
                            <a:gd name="adj6" fmla="val -65292"/>
                          </a:avLst>
                        </a:prstGeom>
                        <a:solidFill>
                          <a:srgbClr val="FFFFFF"/>
                        </a:solidFill>
                        <a:ln w="19050">
                          <a:solidFill>
                            <a:srgbClr val="FF0000"/>
                          </a:solidFill>
                          <a:miter lim="800000"/>
                          <a:headEnd/>
                          <a:tailEnd/>
                        </a:ln>
                      </wps:spPr>
                      <wps:txbx>
                        <w:txbxContent>
                          <w:p w14:paraId="45A49397" w14:textId="77777777" w:rsidR="00DC2347" w:rsidRDefault="00DC2347" w:rsidP="0062014C">
                            <w:r w:rsidRPr="008D24B4">
                              <w:t>Logement</w:t>
                            </w:r>
                            <w:r>
                              <w:t xml:space="preserve"> n°5</w:t>
                            </w:r>
                            <w:r w:rsidRPr="00E76590">
                              <w:t xml:space="preserve"> </w:t>
                            </w:r>
                            <w:r>
                              <w:t>A-2-0</w:t>
                            </w:r>
                          </w:p>
                          <w:p w14:paraId="55BEE13E" w14:textId="77777777" w:rsidR="00DC2347" w:rsidRPr="008D24B4" w:rsidRDefault="00DC2347" w:rsidP="0062014C"/>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14C0AE" id="AutoShape 311" o:spid="_x0000_s1056" type="#_x0000_t45" style="position:absolute;margin-left:300.95pt;margin-top:20.35pt;width:66.7pt;height:28.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" adj="-14103,35590,-3789,6715,-1943,6715" strokecolor="red" strokeweight="1.5pt">
                <v:textbox inset="0,0,0,0">
                  <w:txbxContent>
                    <w:p w14:paraId="45A49397" w14:textId="77777777" w:rsidR="00DC2347" w:rsidRDefault="00DC2347" w:rsidP="0062014C">
                      <w:r w:rsidRPr="008D24B4">
                        <w:t>Logement</w:t>
                      </w:r>
                      <w:r>
                        <w:t xml:space="preserve"> n°5</w:t>
                      </w:r>
                      <w:r w:rsidRPr="00E76590">
                        <w:t xml:space="preserve"> </w:t>
                      </w:r>
                      <w:r>
                        <w:t>A-2-0</w:t>
                      </w:r>
                    </w:p>
                    <w:p w14:paraId="55BEE13E" w14:textId="77777777" w:rsidR="00DC2347" w:rsidRPr="008D24B4" w:rsidRDefault="00DC2347" w:rsidP="0062014C"/>
                  </w:txbxContent>
                </v:textbox>
                <o:callout v:ext="edit" minusy="t"/>
              </v:shape>
            </w:pict>
          </mc:Fallback>
        </mc:AlternateContent>
      </w:r>
    </w:p>
    <w:p w14:paraId="646BA078" w14:textId="77777777" w:rsidR="00DA7CE6" w:rsidRDefault="00DA7CE6" w:rsidP="00D05E45">
      <w:pPr>
        <w:jc w:val="left"/>
      </w:pPr>
    </w:p>
    <w:p w14:paraId="0FF7F7D5" w14:textId="77777777" w:rsidR="00DA7CE6" w:rsidRDefault="00A5018E" w:rsidP="00D05E45">
      <w:pPr>
        <w:jc w:val="left"/>
      </w:pPr>
      <w:r>
        <w:rPr>
          <w:noProof/>
        </w:rPr>
        <mc:AlternateContent>
          <mc:Choice Requires="wps">
            <w:drawing>
              <wp:anchor distT="0" distB="0" distL="114300" distR="114300" simplePos="0" relativeHeight="251713024" behindDoc="0" locked="0" layoutInCell="1" allowOverlap="1" wp14:anchorId="1111FEE0" wp14:editId="7A6BA346">
                <wp:simplePos x="0" y="0"/>
                <wp:positionH relativeFrom="column">
                  <wp:posOffset>347345</wp:posOffset>
                </wp:positionH>
                <wp:positionV relativeFrom="paragraph">
                  <wp:posOffset>37465</wp:posOffset>
                </wp:positionV>
                <wp:extent cx="1072515" cy="369570"/>
                <wp:effectExtent l="2540" t="15240" r="648970" b="158115"/>
                <wp:wrapNone/>
                <wp:docPr id="163"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72515" cy="369570"/>
                        </a:xfrm>
                        <a:prstGeom prst="accentCallout2">
                          <a:avLst>
                            <a:gd name="adj1" fmla="val 30977"/>
                            <a:gd name="adj2" fmla="val -7106"/>
                            <a:gd name="adj3" fmla="val 30977"/>
                            <a:gd name="adj4" fmla="val -15102"/>
                            <a:gd name="adj5" fmla="val 137690"/>
                            <a:gd name="adj6" fmla="val -59208"/>
                          </a:avLst>
                        </a:prstGeom>
                        <a:solidFill>
                          <a:srgbClr val="FFFFFF"/>
                        </a:solidFill>
                        <a:ln w="19050">
                          <a:solidFill>
                            <a:srgbClr val="FF0000"/>
                          </a:solidFill>
                          <a:miter lim="800000"/>
                          <a:headEnd/>
                          <a:tailEnd/>
                        </a:ln>
                      </wps:spPr>
                      <wps:txbx>
                        <w:txbxContent>
                          <w:p w14:paraId="5D7BB049" w14:textId="77777777" w:rsidR="00DC2347" w:rsidRDefault="00DC2347" w:rsidP="0062014C">
                            <w:pPr>
                              <w:jc w:val="right"/>
                              <w:rPr>
                                <w:noProof/>
                              </w:rPr>
                            </w:pPr>
                            <w:r>
                              <w:rPr>
                                <w:noProof/>
                              </w:rPr>
                              <w:t xml:space="preserve">Boitier de palier 3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11FEE0" id="AutoShape 312" o:spid="_x0000_s1057" type="#_x0000_t45" style="position:absolute;margin-left:27.35pt;margin-top:2.95pt;width:84.45pt;height:29.1pt;flip:x;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" adj="-12789,29741,-3262,6691,-1535,6691" strokecolor="red" strokeweight="1.5pt">
                <v:textbox inset="0,0,0,0">
                  <w:txbxContent>
                    <w:p w14:paraId="5D7BB049" w14:textId="77777777" w:rsidR="00DC2347" w:rsidRDefault="00DC2347" w:rsidP="0062014C">
                      <w:pPr>
                        <w:jc w:val="right"/>
                        <w:rPr>
                          <w:noProof/>
                        </w:rPr>
                      </w:pPr>
                      <w:r>
                        <w:rPr>
                          <w:noProof/>
                        </w:rPr>
                        <w:t xml:space="preserve">Boitier de palier 3 </w:t>
                      </w:r>
                    </w:p>
                  </w:txbxContent>
                </v:textbox>
                <o:callout v:ext="edit" minusy="t"/>
              </v:shape>
            </w:pict>
          </mc:Fallback>
        </mc:AlternateContent>
      </w:r>
      <w:r w:rsidR="0062014C">
        <w:rPr>
          <w:noProof/>
        </w:rPr>
        <w:drawing>
          <wp:anchor distT="0" distB="0" distL="114300" distR="114300" simplePos="0" relativeHeight="251665920" behindDoc="0" locked="0" layoutInCell="1" allowOverlap="1" wp14:anchorId="0E63B4B6" wp14:editId="4BC77373">
            <wp:simplePos x="0" y="0"/>
            <wp:positionH relativeFrom="column">
              <wp:posOffset>1420297</wp:posOffset>
            </wp:positionH>
            <wp:positionV relativeFrom="paragraph">
              <wp:posOffset>104824</wp:posOffset>
            </wp:positionV>
            <wp:extent cx="3991610" cy="5936615"/>
            <wp:effectExtent l="0" t="0" r="8890" b="698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8249bis5.jpg"/>
                    <pic:cNvPicPr/>
                  </pic:nvPicPr>
                  <pic:blipFill rotWithShape="1">
                    <a:blip r:embed="rId22" cstate="print">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l="10937" t="4427" r="8154" b="5340"/>
                    <a:stretch/>
                  </pic:blipFill>
                  <pic:spPr bwMode="auto">
                    <a:xfrm>
                      <a:off x="0" y="0"/>
                      <a:ext cx="3991610" cy="593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EB70DC" w14:textId="77777777" w:rsidR="00DA7CE6" w:rsidRDefault="00DA7CE6" w:rsidP="00D05E45">
      <w:pPr>
        <w:jc w:val="left"/>
      </w:pPr>
    </w:p>
    <w:p w14:paraId="01557088" w14:textId="77777777" w:rsidR="00DA7CE6" w:rsidRDefault="00A5018E" w:rsidP="00D05E45">
      <w:pPr>
        <w:jc w:val="left"/>
      </w:pPr>
      <w:r>
        <w:rPr>
          <w:noProof/>
        </w:rPr>
        <mc:AlternateContent>
          <mc:Choice Requires="wps">
            <w:drawing>
              <wp:anchor distT="0" distB="0" distL="114300" distR="114300" simplePos="0" relativeHeight="251715072" behindDoc="0" locked="0" layoutInCell="1" allowOverlap="1" wp14:anchorId="1B9D63F6" wp14:editId="0010A2F9">
                <wp:simplePos x="0" y="0"/>
                <wp:positionH relativeFrom="column">
                  <wp:posOffset>347980</wp:posOffset>
                </wp:positionH>
                <wp:positionV relativeFrom="paragraph">
                  <wp:posOffset>185420</wp:posOffset>
                </wp:positionV>
                <wp:extent cx="1072515" cy="367665"/>
                <wp:effectExtent l="3175" t="10160" r="1200785" b="12700"/>
                <wp:wrapNone/>
                <wp:docPr id="162"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72515" cy="367665"/>
                        </a:xfrm>
                        <a:prstGeom prst="accentCallout2">
                          <a:avLst>
                            <a:gd name="adj1" fmla="val 31088"/>
                            <a:gd name="adj2" fmla="val -7106"/>
                            <a:gd name="adj3" fmla="val 31088"/>
                            <a:gd name="adj4" fmla="val -22736"/>
                            <a:gd name="adj5" fmla="val 61481"/>
                            <a:gd name="adj6" fmla="val -110718"/>
                          </a:avLst>
                        </a:prstGeom>
                        <a:solidFill>
                          <a:srgbClr val="FFFFFF"/>
                        </a:solidFill>
                        <a:ln w="19050">
                          <a:solidFill>
                            <a:srgbClr val="FF0000"/>
                          </a:solidFill>
                          <a:miter lim="800000"/>
                          <a:headEnd/>
                          <a:tailEnd/>
                        </a:ln>
                      </wps:spPr>
                      <wps:txbx>
                        <w:txbxContent>
                          <w:p w14:paraId="057422CF" w14:textId="77777777" w:rsidR="00DC2347" w:rsidRDefault="00DC2347" w:rsidP="0062014C">
                            <w:pPr>
                              <w:jc w:val="right"/>
                              <w:rPr>
                                <w:noProof/>
                              </w:rPr>
                            </w:pPr>
                            <w:r>
                              <w:rPr>
                                <w:noProof/>
                              </w:rPr>
                              <w:t>Palier N°3</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9D63F6" id="AutoShape 314" o:spid="_x0000_s1058" type="#_x0000_t45" style="position:absolute;margin-left:27.4pt;margin-top:14.6pt;width:84.45pt;height:28.95pt;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" adj="-23915,13280,-4911,6715,-1535,6715" strokecolor="red" strokeweight="1.5pt">
                <v:textbox inset="0,0,0,0">
                  <w:txbxContent>
                    <w:p w14:paraId="057422CF" w14:textId="77777777" w:rsidR="00DC2347" w:rsidRDefault="00DC2347" w:rsidP="0062014C">
                      <w:pPr>
                        <w:jc w:val="right"/>
                        <w:rPr>
                          <w:noProof/>
                        </w:rPr>
                      </w:pPr>
                      <w:r>
                        <w:rPr>
                          <w:noProof/>
                        </w:rPr>
                        <w:t>Palier N°3</w:t>
                      </w:r>
                    </w:p>
                  </w:txbxContent>
                </v:textbox>
                <o:callout v:ext="edit" minusy="t"/>
              </v:shape>
            </w:pict>
          </mc:Fallback>
        </mc:AlternateContent>
      </w:r>
      <w:r>
        <w:rPr>
          <w:noProof/>
        </w:rPr>
        <mc:AlternateContent>
          <mc:Choice Requires="wps">
            <w:drawing>
              <wp:anchor distT="0" distB="0" distL="114300" distR="114300" simplePos="0" relativeHeight="251704832" behindDoc="0" locked="0" layoutInCell="1" allowOverlap="1" wp14:anchorId="1948CC54" wp14:editId="18D369E4">
                <wp:simplePos x="0" y="0"/>
                <wp:positionH relativeFrom="column">
                  <wp:posOffset>5419090</wp:posOffset>
                </wp:positionH>
                <wp:positionV relativeFrom="paragraph">
                  <wp:posOffset>62865</wp:posOffset>
                </wp:positionV>
                <wp:extent cx="1356995" cy="369570"/>
                <wp:effectExtent l="778510" t="11430" r="0" b="9525"/>
                <wp:wrapNone/>
                <wp:docPr id="161" name="AutoShap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995" cy="369570"/>
                        </a:xfrm>
                        <a:prstGeom prst="accentCallout2">
                          <a:avLst>
                            <a:gd name="adj1" fmla="val 30926"/>
                            <a:gd name="adj2" fmla="val -5616"/>
                            <a:gd name="adj3" fmla="val 30926"/>
                            <a:gd name="adj4" fmla="val -13338"/>
                            <a:gd name="adj5" fmla="val 10824"/>
                            <a:gd name="adj6" fmla="val -56245"/>
                          </a:avLst>
                        </a:prstGeom>
                        <a:solidFill>
                          <a:srgbClr val="FFFFFF"/>
                        </a:solidFill>
                        <a:ln w="19050">
                          <a:solidFill>
                            <a:srgbClr val="FF0000"/>
                          </a:solidFill>
                          <a:miter lim="800000"/>
                          <a:headEnd/>
                          <a:tailEnd/>
                        </a:ln>
                      </wps:spPr>
                      <wps:txbx>
                        <w:txbxContent>
                          <w:p w14:paraId="59D81192" w14:textId="77777777" w:rsidR="00DC2347" w:rsidRDefault="00DC2347" w:rsidP="0062014C">
                            <w:pPr>
                              <w:jc w:val="left"/>
                              <w:rPr>
                                <w:noProof/>
                              </w:rPr>
                            </w:pPr>
                            <w:r>
                              <w:rPr>
                                <w:noProof/>
                              </w:rPr>
                              <w:t>Prise terminale optique Cable Riser</w:t>
                            </w:r>
                          </w:p>
                          <w:p w14:paraId="5126FB5C" w14:textId="77777777" w:rsidR="00DC2347" w:rsidRPr="00035FEF" w:rsidRDefault="00DC2347" w:rsidP="0062014C"/>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48CC54" id="AutoShape 304" o:spid="_x0000_s1059" type="#_x0000_t45" style="position:absolute;margin-left:426.7pt;margin-top:4.95pt;width:106.85pt;height:29.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" adj="-12149,2338,-2881,6680,-1213,6680" strokecolor="red" strokeweight="1.5pt">
                <v:textbox inset="0,0,0,0">
                  <w:txbxContent>
                    <w:p w14:paraId="59D81192" w14:textId="77777777" w:rsidR="00DC2347" w:rsidRDefault="00DC2347" w:rsidP="0062014C">
                      <w:pPr>
                        <w:jc w:val="left"/>
                        <w:rPr>
                          <w:noProof/>
                        </w:rPr>
                      </w:pPr>
                      <w:r>
                        <w:rPr>
                          <w:noProof/>
                        </w:rPr>
                        <w:t>Prise terminale optique Cable Riser</w:t>
                      </w:r>
                    </w:p>
                    <w:p w14:paraId="5126FB5C" w14:textId="77777777" w:rsidR="00DC2347" w:rsidRPr="00035FEF" w:rsidRDefault="00DC2347" w:rsidP="0062014C"/>
                  </w:txbxContent>
                </v:textbox>
              </v:shape>
            </w:pict>
          </mc:Fallback>
        </mc:AlternateContent>
      </w:r>
    </w:p>
    <w:p w14:paraId="45CAC542" w14:textId="77777777" w:rsidR="00DA7CE6" w:rsidRDefault="00DA7CE6" w:rsidP="00D05E45">
      <w:pPr>
        <w:jc w:val="left"/>
      </w:pPr>
    </w:p>
    <w:p w14:paraId="0EFE4322" w14:textId="77777777" w:rsidR="00DA7CE6" w:rsidRDefault="00DA7CE6" w:rsidP="00D05E45">
      <w:pPr>
        <w:jc w:val="left"/>
      </w:pPr>
    </w:p>
    <w:p w14:paraId="4B62193C" w14:textId="77777777" w:rsidR="00DA7CE6" w:rsidRDefault="00A5018E" w:rsidP="00016228">
      <w:pPr>
        <w:tabs>
          <w:tab w:val="left" w:pos="6209"/>
        </w:tabs>
        <w:jc w:val="left"/>
      </w:pPr>
      <w:r>
        <w:rPr>
          <w:noProof/>
        </w:rPr>
        <mc:AlternateContent>
          <mc:Choice Requires="wps">
            <w:drawing>
              <wp:anchor distT="0" distB="0" distL="114300" distR="114300" simplePos="0" relativeHeight="251709952" behindDoc="0" locked="0" layoutInCell="1" allowOverlap="1" wp14:anchorId="019219E1" wp14:editId="5CF78A0C">
                <wp:simplePos x="0" y="0"/>
                <wp:positionH relativeFrom="column">
                  <wp:posOffset>5419090</wp:posOffset>
                </wp:positionH>
                <wp:positionV relativeFrom="paragraph">
                  <wp:posOffset>5715</wp:posOffset>
                </wp:positionV>
                <wp:extent cx="857250" cy="367665"/>
                <wp:effectExtent l="1759585" t="10160" r="2540" b="79375"/>
                <wp:wrapNone/>
                <wp:docPr id="127" name="Auto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0" cy="367665"/>
                        </a:xfrm>
                        <a:prstGeom prst="accentCallout2">
                          <a:avLst>
                            <a:gd name="adj1" fmla="val 31088"/>
                            <a:gd name="adj2" fmla="val -8889"/>
                            <a:gd name="adj3" fmla="val 31088"/>
                            <a:gd name="adj4" fmla="val -22222"/>
                            <a:gd name="adj5" fmla="val 117273"/>
                            <a:gd name="adj6" fmla="val -204074"/>
                          </a:avLst>
                        </a:prstGeom>
                        <a:solidFill>
                          <a:srgbClr val="FFFFFF"/>
                        </a:solidFill>
                        <a:ln w="19050">
                          <a:solidFill>
                            <a:srgbClr val="FF0000"/>
                          </a:solidFill>
                          <a:miter lim="800000"/>
                          <a:headEnd/>
                          <a:tailEnd/>
                        </a:ln>
                      </wps:spPr>
                      <wps:txbx>
                        <w:txbxContent>
                          <w:p w14:paraId="2BF4451C" w14:textId="77777777" w:rsidR="00DC2347" w:rsidRDefault="00DC2347" w:rsidP="0062014C">
                            <w:r w:rsidRPr="008D24B4">
                              <w:t>Logement</w:t>
                            </w:r>
                            <w:r>
                              <w:t xml:space="preserve"> n°3</w:t>
                            </w:r>
                            <w:r w:rsidRPr="00E76590">
                              <w:t xml:space="preserve"> </w:t>
                            </w:r>
                            <w:r>
                              <w:t>A-1-0</w:t>
                            </w:r>
                          </w:p>
                          <w:p w14:paraId="550BFFB7" w14:textId="77777777" w:rsidR="00DC2347" w:rsidRPr="008D24B4" w:rsidRDefault="00DC2347" w:rsidP="0062014C"/>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19219E1" id="AutoShape 309" o:spid="_x0000_s1060" type="#_x0000_t45" style="position:absolute;margin-left:426.7pt;margin-top:.45pt;width:67.5pt;height:28.9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" adj="-44080,25331,-4800,6715,-1920,6715" strokecolor="red" strokeweight="1.5pt">
                <v:textbox inset="0,0,0,0">
                  <w:txbxContent>
                    <w:p w14:paraId="2BF4451C" w14:textId="77777777" w:rsidR="00DC2347" w:rsidRDefault="00DC2347" w:rsidP="0062014C">
                      <w:r w:rsidRPr="008D24B4">
                        <w:t>Logement</w:t>
                      </w:r>
                      <w:r>
                        <w:t xml:space="preserve"> n°3</w:t>
                      </w:r>
                      <w:r w:rsidRPr="00E76590">
                        <w:t xml:space="preserve"> </w:t>
                      </w:r>
                      <w:r>
                        <w:t>A-1-0</w:t>
                      </w:r>
                    </w:p>
                    <w:p w14:paraId="550BFFB7" w14:textId="77777777" w:rsidR="00DC2347" w:rsidRPr="008D24B4" w:rsidRDefault="00DC2347" w:rsidP="0062014C"/>
                  </w:txbxContent>
                </v:textbox>
                <o:callout v:ext="edit" minusy="t"/>
              </v:shape>
            </w:pict>
          </mc:Fallback>
        </mc:AlternateContent>
      </w:r>
      <w:r w:rsidR="00016228">
        <w:tab/>
      </w:r>
    </w:p>
    <w:p w14:paraId="0D6F013F" w14:textId="77777777" w:rsidR="00DA7CE6" w:rsidRDefault="00A5018E" w:rsidP="00D05E45">
      <w:pPr>
        <w:jc w:val="left"/>
      </w:pPr>
      <w:r>
        <w:rPr>
          <w:noProof/>
        </w:rPr>
        <mc:AlternateContent>
          <mc:Choice Requires="wps">
            <w:drawing>
              <wp:anchor distT="0" distB="0" distL="114300" distR="114300" simplePos="0" relativeHeight="251716096" behindDoc="0" locked="0" layoutInCell="1" allowOverlap="1" wp14:anchorId="1F77D6AF" wp14:editId="5373A8BA">
                <wp:simplePos x="0" y="0"/>
                <wp:positionH relativeFrom="column">
                  <wp:posOffset>5426075</wp:posOffset>
                </wp:positionH>
                <wp:positionV relativeFrom="paragraph">
                  <wp:posOffset>280035</wp:posOffset>
                </wp:positionV>
                <wp:extent cx="899160" cy="369570"/>
                <wp:effectExtent l="495300" t="38100" r="15240" b="49530"/>
                <wp:wrapNone/>
                <wp:docPr id="126"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160" cy="369570"/>
                        </a:xfrm>
                        <a:prstGeom prst="accentCallout2">
                          <a:avLst>
                            <a:gd name="adj1" fmla="val 30926"/>
                            <a:gd name="adj2" fmla="val -8477"/>
                            <a:gd name="adj3" fmla="val 30926"/>
                            <a:gd name="adj4" fmla="val -15676"/>
                            <a:gd name="adj5" fmla="val 95875"/>
                            <a:gd name="adj6" fmla="val -55648"/>
                          </a:avLst>
                        </a:prstGeom>
                        <a:solidFill>
                          <a:srgbClr val="FFFFFF"/>
                        </a:solidFill>
                        <a:ln w="19050">
                          <a:solidFill>
                            <a:srgbClr val="FF0000"/>
                          </a:solidFill>
                          <a:miter lim="800000"/>
                          <a:headEnd/>
                          <a:tailEnd/>
                        </a:ln>
                      </wps:spPr>
                      <wps:txbx>
                        <w:txbxContent>
                          <w:p w14:paraId="5473CFFB" w14:textId="77777777" w:rsidR="00DC2347" w:rsidRDefault="00DC2347" w:rsidP="0062014C">
                            <w:r>
                              <w:t>Logement n°4 A-1-1</w:t>
                            </w:r>
                          </w:p>
                          <w:p w14:paraId="79FEA560" w14:textId="77777777" w:rsidR="00DC2347" w:rsidRPr="008D24B4" w:rsidRDefault="00DC2347" w:rsidP="0062014C"/>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F77D6AF" id="AutoShape 316" o:spid="_x0000_s1061" type="#_x0000_t45" style="position:absolute;margin-left:427.25pt;margin-top:22.05pt;width:70.8pt;height:29.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" adj="-12020,20709,-3386,6680,-1831,6680" strokecolor="red" strokeweight="1.5pt">
                <v:textbox inset="0,0,0,0">
                  <w:txbxContent>
                    <w:p w14:paraId="5473CFFB" w14:textId="77777777" w:rsidR="00DC2347" w:rsidRDefault="00DC2347" w:rsidP="0062014C">
                      <w:r>
                        <w:t>Logement n°4 A-1-1</w:t>
                      </w:r>
                    </w:p>
                    <w:p w14:paraId="79FEA560" w14:textId="77777777" w:rsidR="00DC2347" w:rsidRPr="008D24B4" w:rsidRDefault="00DC2347" w:rsidP="0062014C"/>
                  </w:txbxContent>
                </v:textbox>
                <o:callout v:ext="edit" minusy="t"/>
              </v:shape>
            </w:pict>
          </mc:Fallback>
        </mc:AlternateContent>
      </w:r>
    </w:p>
    <w:p w14:paraId="768F7752" w14:textId="77777777" w:rsidR="00DA7CE6" w:rsidRDefault="00A5018E" w:rsidP="00D05E45">
      <w:pPr>
        <w:jc w:val="left"/>
      </w:pPr>
      <w:r>
        <w:rPr>
          <w:noProof/>
        </w:rPr>
        <mc:AlternateContent>
          <mc:Choice Requires="wps">
            <w:drawing>
              <wp:anchor distT="0" distB="0" distL="114300" distR="114300" simplePos="0" relativeHeight="251714048" behindDoc="0" locked="0" layoutInCell="1" allowOverlap="1" wp14:anchorId="171CC768" wp14:editId="461AA078">
                <wp:simplePos x="0" y="0"/>
                <wp:positionH relativeFrom="column">
                  <wp:posOffset>348615</wp:posOffset>
                </wp:positionH>
                <wp:positionV relativeFrom="paragraph">
                  <wp:posOffset>67310</wp:posOffset>
                </wp:positionV>
                <wp:extent cx="1073150" cy="369570"/>
                <wp:effectExtent l="3810" t="13970" r="1218565" b="16510"/>
                <wp:wrapNone/>
                <wp:docPr id="125" name="AutoShape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73150" cy="369570"/>
                        </a:xfrm>
                        <a:prstGeom prst="accentCallout2">
                          <a:avLst>
                            <a:gd name="adj1" fmla="val 30926"/>
                            <a:gd name="adj2" fmla="val -7102"/>
                            <a:gd name="adj3" fmla="val 30926"/>
                            <a:gd name="adj4" fmla="val -22903"/>
                            <a:gd name="adj5" fmla="val 66491"/>
                            <a:gd name="adj6" fmla="val -111894"/>
                          </a:avLst>
                        </a:prstGeom>
                        <a:solidFill>
                          <a:srgbClr val="FFFFFF"/>
                        </a:solidFill>
                        <a:ln w="19050">
                          <a:solidFill>
                            <a:srgbClr val="FF0000"/>
                          </a:solidFill>
                          <a:miter lim="800000"/>
                          <a:headEnd/>
                          <a:tailEnd/>
                        </a:ln>
                      </wps:spPr>
                      <wps:txbx>
                        <w:txbxContent>
                          <w:p w14:paraId="65BAD45D" w14:textId="77777777" w:rsidR="00DC2347" w:rsidRDefault="00DC2347" w:rsidP="0062014C">
                            <w:pPr>
                              <w:jc w:val="right"/>
                              <w:rPr>
                                <w:noProof/>
                              </w:rPr>
                            </w:pPr>
                            <w:r>
                              <w:rPr>
                                <w:noProof/>
                              </w:rPr>
                              <w:t>Palier N°2</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71CC768" id="AutoShape 313" o:spid="_x0000_s1062" type="#_x0000_t45" style="position:absolute;margin-left:27.45pt;margin-top:5.3pt;width:84.5pt;height:29.1pt;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" adj="-24169,14362,-4947,6680,-1534,6680" strokecolor="red" strokeweight="1.5pt">
                <v:textbox inset="0,0,0,0">
                  <w:txbxContent>
                    <w:p w14:paraId="65BAD45D" w14:textId="77777777" w:rsidR="00DC2347" w:rsidRDefault="00DC2347" w:rsidP="0062014C">
                      <w:pPr>
                        <w:jc w:val="right"/>
                        <w:rPr>
                          <w:noProof/>
                        </w:rPr>
                      </w:pPr>
                      <w:r>
                        <w:rPr>
                          <w:noProof/>
                        </w:rPr>
                        <w:t>Palier N°2</w:t>
                      </w:r>
                    </w:p>
                  </w:txbxContent>
                </v:textbox>
                <o:callout v:ext="edit" minusy="t"/>
              </v:shape>
            </w:pict>
          </mc:Fallback>
        </mc:AlternateContent>
      </w:r>
    </w:p>
    <w:p w14:paraId="78E16FC9" w14:textId="77777777" w:rsidR="00DA7CE6" w:rsidRDefault="00DA7CE6" w:rsidP="00D05E45">
      <w:pPr>
        <w:jc w:val="left"/>
      </w:pPr>
    </w:p>
    <w:p w14:paraId="7B8A5A8B" w14:textId="77777777" w:rsidR="00DA7CE6" w:rsidRDefault="00A5018E" w:rsidP="00D05E45">
      <w:pPr>
        <w:jc w:val="left"/>
      </w:pPr>
      <w:r>
        <w:rPr>
          <w:noProof/>
        </w:rPr>
        <mc:AlternateContent>
          <mc:Choice Requires="wps">
            <w:drawing>
              <wp:anchor distT="0" distB="0" distL="114300" distR="114300" simplePos="0" relativeHeight="251708928" behindDoc="0" locked="0" layoutInCell="1" allowOverlap="1" wp14:anchorId="068B0492" wp14:editId="1E3B1AE0">
                <wp:simplePos x="0" y="0"/>
                <wp:positionH relativeFrom="column">
                  <wp:posOffset>5415915</wp:posOffset>
                </wp:positionH>
                <wp:positionV relativeFrom="paragraph">
                  <wp:posOffset>84455</wp:posOffset>
                </wp:positionV>
                <wp:extent cx="862965" cy="369570"/>
                <wp:effectExtent l="1733550" t="38100" r="13335" b="87630"/>
                <wp:wrapNone/>
                <wp:docPr id="124" name="AutoShape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965" cy="369570"/>
                        </a:xfrm>
                        <a:prstGeom prst="accentCallout2">
                          <a:avLst>
                            <a:gd name="adj1" fmla="val 30926"/>
                            <a:gd name="adj2" fmla="val -8829"/>
                            <a:gd name="adj3" fmla="val 30926"/>
                            <a:gd name="adj4" fmla="val -22074"/>
                            <a:gd name="adj5" fmla="val 117181"/>
                            <a:gd name="adj6" fmla="val -202500"/>
                          </a:avLst>
                        </a:prstGeom>
                        <a:solidFill>
                          <a:srgbClr val="FFFFFF"/>
                        </a:solidFill>
                        <a:ln w="19050">
                          <a:solidFill>
                            <a:srgbClr val="FF0000"/>
                          </a:solidFill>
                          <a:miter lim="800000"/>
                          <a:headEnd/>
                          <a:tailEnd/>
                        </a:ln>
                      </wps:spPr>
                      <wps:txbx>
                        <w:txbxContent>
                          <w:p w14:paraId="68715EB7" w14:textId="77777777" w:rsidR="00DC2347" w:rsidRDefault="00DC2347" w:rsidP="0062014C">
                            <w:r w:rsidRPr="008D24B4">
                              <w:t>Logement</w:t>
                            </w:r>
                            <w:r>
                              <w:t xml:space="preserve"> n°1 A-0-0</w:t>
                            </w:r>
                          </w:p>
                          <w:p w14:paraId="604B905C" w14:textId="77777777" w:rsidR="00DC2347" w:rsidRPr="008D24B4" w:rsidRDefault="00DC2347" w:rsidP="0062014C"/>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8B0492" id="AutoShape 308" o:spid="_x0000_s1063" type="#_x0000_t45" style="position:absolute;margin-left:426.45pt;margin-top:6.65pt;width:67.95pt;height:29.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" adj="-43740,25311,-4768,6680,-1907,6680" strokecolor="red" strokeweight="1.5pt">
                <v:textbox inset="0,0,0,0">
                  <w:txbxContent>
                    <w:p w14:paraId="68715EB7" w14:textId="77777777" w:rsidR="00DC2347" w:rsidRDefault="00DC2347" w:rsidP="0062014C">
                      <w:r w:rsidRPr="008D24B4">
                        <w:t>Logement</w:t>
                      </w:r>
                      <w:r>
                        <w:t xml:space="preserve"> n°1 A-0-0</w:t>
                      </w:r>
                    </w:p>
                    <w:p w14:paraId="604B905C" w14:textId="77777777" w:rsidR="00DC2347" w:rsidRPr="008D24B4" w:rsidRDefault="00DC2347" w:rsidP="0062014C"/>
                  </w:txbxContent>
                </v:textbox>
                <o:callout v:ext="edit" minusy="t"/>
              </v:shape>
            </w:pict>
          </mc:Fallback>
        </mc:AlternateContent>
      </w:r>
    </w:p>
    <w:p w14:paraId="05C06F53" w14:textId="77777777" w:rsidR="00DA7CE6" w:rsidRDefault="00A5018E" w:rsidP="00D05E45">
      <w:pPr>
        <w:jc w:val="left"/>
      </w:pPr>
      <w:r>
        <w:rPr>
          <w:noProof/>
        </w:rPr>
        <mc:AlternateContent>
          <mc:Choice Requires="wps">
            <w:drawing>
              <wp:anchor distT="0" distB="0" distL="114300" distR="114300" simplePos="0" relativeHeight="251706880" behindDoc="0" locked="0" layoutInCell="1" allowOverlap="1" wp14:anchorId="5C82C1F0" wp14:editId="1F5707BB">
                <wp:simplePos x="0" y="0"/>
                <wp:positionH relativeFrom="column">
                  <wp:posOffset>347345</wp:posOffset>
                </wp:positionH>
                <wp:positionV relativeFrom="paragraph">
                  <wp:posOffset>31115</wp:posOffset>
                </wp:positionV>
                <wp:extent cx="1072515" cy="369570"/>
                <wp:effectExtent l="2540" t="14605" r="648970" b="149225"/>
                <wp:wrapNone/>
                <wp:docPr id="122" name="AutoShap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72515" cy="369570"/>
                        </a:xfrm>
                        <a:prstGeom prst="accentCallout2">
                          <a:avLst>
                            <a:gd name="adj1" fmla="val 30977"/>
                            <a:gd name="adj2" fmla="val -7106"/>
                            <a:gd name="adj3" fmla="val 30977"/>
                            <a:gd name="adj4" fmla="val -15102"/>
                            <a:gd name="adj5" fmla="val 137690"/>
                            <a:gd name="adj6" fmla="val -59208"/>
                          </a:avLst>
                        </a:prstGeom>
                        <a:solidFill>
                          <a:srgbClr val="FFFFFF"/>
                        </a:solidFill>
                        <a:ln w="19050">
                          <a:solidFill>
                            <a:srgbClr val="FF0000"/>
                          </a:solidFill>
                          <a:miter lim="800000"/>
                          <a:headEnd/>
                          <a:tailEnd/>
                        </a:ln>
                      </wps:spPr>
                      <wps:txbx>
                        <w:txbxContent>
                          <w:p w14:paraId="3D8018AB" w14:textId="77777777" w:rsidR="00DC2347" w:rsidRDefault="00DC2347" w:rsidP="0062014C">
                            <w:pPr>
                              <w:jc w:val="left"/>
                              <w:rPr>
                                <w:noProof/>
                              </w:rPr>
                            </w:pPr>
                            <w:r>
                              <w:rPr>
                                <w:noProof/>
                              </w:rPr>
                              <w:t xml:space="preserve">Colonne montante </w:t>
                            </w:r>
                          </w:p>
                          <w:p w14:paraId="763F1ABB" w14:textId="77777777" w:rsidR="00DC2347" w:rsidRPr="00634AB0" w:rsidRDefault="00DC2347" w:rsidP="0062014C"/>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82C1F0" id="AutoShape 306" o:spid="_x0000_s1064" type="#_x0000_t45" style="position:absolute;margin-left:27.35pt;margin-top:2.45pt;width:84.45pt;height:29.1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" adj="-12789,29741,-3262,6691,-1535,6691" strokecolor="red" strokeweight="1.5pt">
                <v:textbox inset="0,0,0,0">
                  <w:txbxContent>
                    <w:p w14:paraId="3D8018AB" w14:textId="77777777" w:rsidR="00DC2347" w:rsidRDefault="00DC2347" w:rsidP="0062014C">
                      <w:pPr>
                        <w:jc w:val="left"/>
                        <w:rPr>
                          <w:noProof/>
                        </w:rPr>
                      </w:pPr>
                      <w:r>
                        <w:rPr>
                          <w:noProof/>
                        </w:rPr>
                        <w:t xml:space="preserve">Colonne montante </w:t>
                      </w:r>
                    </w:p>
                    <w:p w14:paraId="763F1ABB" w14:textId="77777777" w:rsidR="00DC2347" w:rsidRPr="00634AB0" w:rsidRDefault="00DC2347" w:rsidP="0062014C"/>
                  </w:txbxContent>
                </v:textbox>
                <o:callout v:ext="edit" minusy="t"/>
              </v:shape>
            </w:pict>
          </mc:Fallback>
        </mc:AlternateContent>
      </w:r>
    </w:p>
    <w:p w14:paraId="427B7B20" w14:textId="77777777" w:rsidR="0063242F" w:rsidRDefault="00F92C5A" w:rsidP="00D05E45">
      <w:pPr>
        <w:jc w:val="left"/>
      </w:pPr>
      <w:r>
        <w:rPr>
          <w:noProof/>
        </w:rPr>
        <mc:AlternateContent>
          <mc:Choice Requires="wps">
            <w:drawing>
              <wp:anchor distT="0" distB="0" distL="114300" distR="114300" simplePos="0" relativeHeight="251707904" behindDoc="0" locked="0" layoutInCell="1" allowOverlap="1" wp14:anchorId="68D047DB" wp14:editId="19617BDF">
                <wp:simplePos x="0" y="0"/>
                <wp:positionH relativeFrom="column">
                  <wp:posOffset>5411470</wp:posOffset>
                </wp:positionH>
                <wp:positionV relativeFrom="paragraph">
                  <wp:posOffset>64135</wp:posOffset>
                </wp:positionV>
                <wp:extent cx="899160" cy="369570"/>
                <wp:effectExtent l="513715" t="9525" r="0" b="11430"/>
                <wp:wrapNone/>
                <wp:docPr id="123" name="AutoShap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9160" cy="369570"/>
                        </a:xfrm>
                        <a:prstGeom prst="accentCallout2">
                          <a:avLst>
                            <a:gd name="adj1" fmla="val 30926"/>
                            <a:gd name="adj2" fmla="val -8477"/>
                            <a:gd name="adj3" fmla="val 30926"/>
                            <a:gd name="adj4" fmla="val -15676"/>
                            <a:gd name="adj5" fmla="val 95875"/>
                            <a:gd name="adj6" fmla="val -55648"/>
                          </a:avLst>
                        </a:prstGeom>
                        <a:solidFill>
                          <a:srgbClr val="FFFFFF"/>
                        </a:solidFill>
                        <a:ln w="19050">
                          <a:solidFill>
                            <a:srgbClr val="FF0000"/>
                          </a:solidFill>
                          <a:miter lim="800000"/>
                          <a:headEnd/>
                          <a:tailEnd/>
                        </a:ln>
                      </wps:spPr>
                      <wps:txbx>
                        <w:txbxContent>
                          <w:p w14:paraId="609B2AEA" w14:textId="77777777" w:rsidR="00DC2347" w:rsidRDefault="00DC2347" w:rsidP="0062014C">
                            <w:r>
                              <w:t>Logement n°2 A-0-1</w:t>
                            </w:r>
                          </w:p>
                          <w:p w14:paraId="3BCA469F" w14:textId="77777777" w:rsidR="00DC2347" w:rsidRPr="008D24B4" w:rsidRDefault="00DC2347" w:rsidP="0062014C"/>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D047DB" id="AutoShape 307" o:spid="_x0000_s1065" type="#_x0000_t45" style="position:absolute;margin-left:426.1pt;margin-top:5.05pt;width:70.8pt;height:29.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" adj="-12020,20709,-3386,6680,-1831,6680" strokecolor="red" strokeweight="1.5pt">
                <v:textbox inset="0,0,0,0">
                  <w:txbxContent>
                    <w:p w14:paraId="609B2AEA" w14:textId="77777777" w:rsidR="00DC2347" w:rsidRDefault="00DC2347" w:rsidP="0062014C">
                      <w:r>
                        <w:t>Logement n°2 A-0-1</w:t>
                      </w:r>
                    </w:p>
                    <w:p w14:paraId="3BCA469F" w14:textId="77777777" w:rsidR="00DC2347" w:rsidRPr="008D24B4" w:rsidRDefault="00DC2347" w:rsidP="0062014C"/>
                  </w:txbxContent>
                </v:textbox>
                <o:callout v:ext="edit" minusy="t"/>
              </v:shape>
            </w:pict>
          </mc:Fallback>
        </mc:AlternateContent>
      </w:r>
    </w:p>
    <w:p w14:paraId="162F4867" w14:textId="77777777" w:rsidR="0063242F" w:rsidRDefault="00A5018E" w:rsidP="00D05E45">
      <w:pPr>
        <w:jc w:val="left"/>
      </w:pPr>
      <w:r>
        <w:rPr>
          <w:noProof/>
        </w:rPr>
        <mc:AlternateContent>
          <mc:Choice Requires="wps">
            <w:drawing>
              <wp:anchor distT="0" distB="0" distL="114300" distR="114300" simplePos="0" relativeHeight="251703808" behindDoc="0" locked="0" layoutInCell="1" allowOverlap="1" wp14:anchorId="4BD9CF49" wp14:editId="7DF202FA">
                <wp:simplePos x="0" y="0"/>
                <wp:positionH relativeFrom="column">
                  <wp:posOffset>350520</wp:posOffset>
                </wp:positionH>
                <wp:positionV relativeFrom="paragraph">
                  <wp:posOffset>82550</wp:posOffset>
                </wp:positionV>
                <wp:extent cx="1073150" cy="369570"/>
                <wp:effectExtent l="0" t="17780" r="1235710" b="12700"/>
                <wp:wrapNone/>
                <wp:docPr id="121"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73150" cy="369570"/>
                        </a:xfrm>
                        <a:prstGeom prst="accentCallout2">
                          <a:avLst>
                            <a:gd name="adj1" fmla="val 30926"/>
                            <a:gd name="adj2" fmla="val -7102"/>
                            <a:gd name="adj3" fmla="val 30926"/>
                            <a:gd name="adj4" fmla="val -23079"/>
                            <a:gd name="adj5" fmla="val 65977"/>
                            <a:gd name="adj6" fmla="val -113375"/>
                          </a:avLst>
                        </a:prstGeom>
                        <a:solidFill>
                          <a:srgbClr val="FFFFFF"/>
                        </a:solidFill>
                        <a:ln w="19050">
                          <a:solidFill>
                            <a:srgbClr val="FF0000"/>
                          </a:solidFill>
                          <a:miter lim="800000"/>
                          <a:headEnd/>
                          <a:tailEnd/>
                        </a:ln>
                      </wps:spPr>
                      <wps:txbx>
                        <w:txbxContent>
                          <w:p w14:paraId="6C3342A3" w14:textId="77777777" w:rsidR="00DC2347" w:rsidRDefault="00DC2347" w:rsidP="0062014C">
                            <w:pPr>
                              <w:jc w:val="right"/>
                              <w:rPr>
                                <w:noProof/>
                              </w:rPr>
                            </w:pPr>
                            <w:r>
                              <w:rPr>
                                <w:noProof/>
                              </w:rPr>
                              <w:t>Palier N°1</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D9CF49" id="AutoShape 303" o:spid="_x0000_s1066" type="#_x0000_t45" style="position:absolute;margin-left:27.6pt;margin-top:6.5pt;width:84.5pt;height:29.1pt;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" adj="-24489,14251,-4985,6680,-1534,6680" strokecolor="red" strokeweight="1.5pt">
                <v:textbox inset="0,0,0,0">
                  <w:txbxContent>
                    <w:p w14:paraId="6C3342A3" w14:textId="77777777" w:rsidR="00DC2347" w:rsidRDefault="00DC2347" w:rsidP="0062014C">
                      <w:pPr>
                        <w:jc w:val="right"/>
                        <w:rPr>
                          <w:noProof/>
                        </w:rPr>
                      </w:pPr>
                      <w:r>
                        <w:rPr>
                          <w:noProof/>
                        </w:rPr>
                        <w:t>Palier N°1</w:t>
                      </w:r>
                    </w:p>
                  </w:txbxContent>
                </v:textbox>
                <o:callout v:ext="edit" minusy="t"/>
              </v:shape>
            </w:pict>
          </mc:Fallback>
        </mc:AlternateContent>
      </w:r>
    </w:p>
    <w:p w14:paraId="2EF95FBA" w14:textId="77777777" w:rsidR="0063242F" w:rsidRDefault="00A5018E" w:rsidP="00D05E45">
      <w:pPr>
        <w:jc w:val="left"/>
      </w:pPr>
      <w:r>
        <w:rPr>
          <w:noProof/>
        </w:rPr>
        <mc:AlternateContent>
          <mc:Choice Requires="wps">
            <w:drawing>
              <wp:anchor distT="0" distB="0" distL="114300" distR="114300" simplePos="0" relativeHeight="251702784" behindDoc="0" locked="0" layoutInCell="1" allowOverlap="1" wp14:anchorId="48691A65" wp14:editId="03266BFD">
                <wp:simplePos x="0" y="0"/>
                <wp:positionH relativeFrom="column">
                  <wp:posOffset>5414010</wp:posOffset>
                </wp:positionH>
                <wp:positionV relativeFrom="paragraph">
                  <wp:posOffset>120650</wp:posOffset>
                </wp:positionV>
                <wp:extent cx="1071245" cy="367665"/>
                <wp:effectExtent l="890270" t="13970" r="635" b="342265"/>
                <wp:wrapNone/>
                <wp:docPr id="120"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1245" cy="367665"/>
                        </a:xfrm>
                        <a:prstGeom prst="accentCallout2">
                          <a:avLst>
                            <a:gd name="adj1" fmla="val 30981"/>
                            <a:gd name="adj2" fmla="val -7106"/>
                            <a:gd name="adj3" fmla="val 30981"/>
                            <a:gd name="adj4" fmla="val -18593"/>
                            <a:gd name="adj5" fmla="val 187954"/>
                            <a:gd name="adj6" fmla="val -82120"/>
                          </a:avLst>
                        </a:prstGeom>
                        <a:solidFill>
                          <a:srgbClr val="FFFFFF"/>
                        </a:solidFill>
                        <a:ln w="19050">
                          <a:solidFill>
                            <a:srgbClr val="FF0000"/>
                          </a:solidFill>
                          <a:miter lim="800000"/>
                          <a:headEnd/>
                          <a:tailEnd/>
                        </a:ln>
                      </wps:spPr>
                      <wps:txbx>
                        <w:txbxContent>
                          <w:p w14:paraId="102FA1CC" w14:textId="77777777" w:rsidR="00DC2347" w:rsidRDefault="00DC2347" w:rsidP="0062014C">
                            <w:pPr>
                              <w:jc w:val="left"/>
                              <w:rPr>
                                <w:noProof/>
                              </w:rPr>
                            </w:pPr>
                            <w:r>
                              <w:rPr>
                                <w:noProof/>
                              </w:rPr>
                              <w:t>Boitier de pied d’immeuble  Client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691A65" id="AutoShape 302" o:spid="_x0000_s1067" type="#_x0000_t45" style="position:absolute;margin-left:426.3pt;margin-top:9.5pt;width:84.35pt;height:28.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" adj="-17738,40598,-4016,6692,-1535,6692" strokecolor="red" strokeweight="1.5pt">
                <v:textbox inset="0,0,0,0">
                  <w:txbxContent>
                    <w:p w14:paraId="102FA1CC" w14:textId="77777777" w:rsidR="00DC2347" w:rsidRDefault="00DC2347" w:rsidP="0062014C">
                      <w:pPr>
                        <w:jc w:val="left"/>
                        <w:rPr>
                          <w:noProof/>
                        </w:rPr>
                      </w:pPr>
                      <w:r>
                        <w:rPr>
                          <w:noProof/>
                        </w:rPr>
                        <w:t>Boitier de pied d’immeuble  Client</w:t>
                      </w:r>
                    </w:p>
                  </w:txbxContent>
                </v:textbox>
                <o:callout v:ext="edit" minusy="t"/>
              </v:shape>
            </w:pict>
          </mc:Fallback>
        </mc:AlternateContent>
      </w:r>
    </w:p>
    <w:p w14:paraId="2FDA20E9" w14:textId="77777777" w:rsidR="0063242F" w:rsidRDefault="00A5018E" w:rsidP="00D05E45">
      <w:pPr>
        <w:jc w:val="left"/>
      </w:pPr>
      <w:r>
        <w:rPr>
          <w:noProof/>
        </w:rPr>
        <mc:AlternateContent>
          <mc:Choice Requires="wps">
            <w:drawing>
              <wp:anchor distT="0" distB="0" distL="114300" distR="114300" simplePos="0" relativeHeight="251705856" behindDoc="0" locked="0" layoutInCell="1" allowOverlap="1" wp14:anchorId="74096D79" wp14:editId="28B9AD60">
                <wp:simplePos x="0" y="0"/>
                <wp:positionH relativeFrom="column">
                  <wp:posOffset>347345</wp:posOffset>
                </wp:positionH>
                <wp:positionV relativeFrom="paragraph">
                  <wp:posOffset>187960</wp:posOffset>
                </wp:positionV>
                <wp:extent cx="1072515" cy="367665"/>
                <wp:effectExtent l="2540" t="17780" r="648970" b="157480"/>
                <wp:wrapNone/>
                <wp:docPr id="119"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072515" cy="367665"/>
                        </a:xfrm>
                        <a:prstGeom prst="accentCallout2">
                          <a:avLst>
                            <a:gd name="adj1" fmla="val 30977"/>
                            <a:gd name="adj2" fmla="val -7106"/>
                            <a:gd name="adj3" fmla="val 30977"/>
                            <a:gd name="adj4" fmla="val -15102"/>
                            <a:gd name="adj5" fmla="val 137690"/>
                            <a:gd name="adj6" fmla="val -59208"/>
                          </a:avLst>
                        </a:prstGeom>
                        <a:solidFill>
                          <a:srgbClr val="FFFFFF"/>
                        </a:solidFill>
                        <a:ln w="19050">
                          <a:solidFill>
                            <a:srgbClr val="FF0000"/>
                          </a:solidFill>
                          <a:miter lim="800000"/>
                          <a:headEnd/>
                          <a:tailEnd/>
                        </a:ln>
                      </wps:spPr>
                      <wps:txbx>
                        <w:txbxContent>
                          <w:p w14:paraId="63A0EE91" w14:textId="77777777" w:rsidR="00DC2347" w:rsidRDefault="00DC2347" w:rsidP="0062014C">
                            <w:pPr>
                              <w:jc w:val="right"/>
                              <w:rPr>
                                <w:noProof/>
                              </w:rPr>
                            </w:pPr>
                            <w:r>
                              <w:rPr>
                                <w:noProof/>
                              </w:rPr>
                              <w:t xml:space="preserve">Sous sol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096D79" id="AutoShape 305" o:spid="_x0000_s1068" type="#_x0000_t45" style="position:absolute;margin-left:27.35pt;margin-top:14.8pt;width:84.45pt;height:28.95pt;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" adj="-12789,29741,-3262,6691,-1535,6691" strokecolor="red" strokeweight="1.5pt">
                <v:textbox inset="0,0,0,0">
                  <w:txbxContent>
                    <w:p w14:paraId="63A0EE91" w14:textId="77777777" w:rsidR="00DC2347" w:rsidRDefault="00DC2347" w:rsidP="0062014C">
                      <w:pPr>
                        <w:jc w:val="right"/>
                        <w:rPr>
                          <w:noProof/>
                        </w:rPr>
                      </w:pPr>
                      <w:r>
                        <w:rPr>
                          <w:noProof/>
                        </w:rPr>
                        <w:t xml:space="preserve">Sous sol </w:t>
                      </w:r>
                    </w:p>
                  </w:txbxContent>
                </v:textbox>
                <o:callout v:ext="edit" minusy="t"/>
              </v:shape>
            </w:pict>
          </mc:Fallback>
        </mc:AlternateContent>
      </w:r>
    </w:p>
    <w:p w14:paraId="5E2D6947" w14:textId="77777777" w:rsidR="0063242F" w:rsidRDefault="0063242F" w:rsidP="00D05E45">
      <w:pPr>
        <w:jc w:val="left"/>
      </w:pPr>
    </w:p>
    <w:p w14:paraId="0F2CB272" w14:textId="77777777" w:rsidR="0063242F" w:rsidRDefault="0063242F" w:rsidP="00D05E45">
      <w:pPr>
        <w:jc w:val="left"/>
      </w:pPr>
    </w:p>
    <w:p w14:paraId="40C6773C" w14:textId="77777777" w:rsidR="0063242F" w:rsidRDefault="0063242F" w:rsidP="00D05E45">
      <w:pPr>
        <w:jc w:val="left"/>
      </w:pPr>
    </w:p>
    <w:p w14:paraId="18D91F00" w14:textId="77777777" w:rsidR="00DA7CE6" w:rsidRDefault="00DA7CE6" w:rsidP="00D05E45">
      <w:pPr>
        <w:jc w:val="left"/>
      </w:pPr>
    </w:p>
    <w:p w14:paraId="5C87138C" w14:textId="77777777" w:rsidR="00DA7CE6" w:rsidRDefault="00DA7CE6" w:rsidP="00D05E45">
      <w:pPr>
        <w:jc w:val="left"/>
      </w:pPr>
    </w:p>
    <w:p w14:paraId="4505C5D0" w14:textId="77777777" w:rsidR="00DA7CE6" w:rsidRDefault="00DA7CE6" w:rsidP="00D05E45">
      <w:pPr>
        <w:jc w:val="left"/>
      </w:pPr>
    </w:p>
    <w:p w14:paraId="0982A23E" w14:textId="77777777" w:rsidR="00DA7CE6" w:rsidRDefault="00DA7CE6" w:rsidP="00D05E45">
      <w:pPr>
        <w:jc w:val="left"/>
      </w:pPr>
    </w:p>
    <w:p w14:paraId="7396EAA7" w14:textId="77777777" w:rsidR="0063242F" w:rsidRDefault="0063242F">
      <w:pPr>
        <w:jc w:val="left"/>
      </w:pPr>
      <w:r>
        <w:br w:type="page"/>
      </w:r>
    </w:p>
    <w:p w14:paraId="7FB50977" w14:textId="4D69BD67" w:rsidR="00D05E45" w:rsidRPr="00DC2347" w:rsidRDefault="00C61CFF" w:rsidP="00D05E45">
      <w:pPr>
        <w:pStyle w:val="Titre2"/>
      </w:pPr>
      <w:bookmarkStart w:id="10" w:name="_Toc522262350"/>
      <w:r>
        <w:lastRenderedPageBreak/>
        <w:t>Plan d’i</w:t>
      </w:r>
      <w:r w:rsidR="00177E8A">
        <w:t>mplantation du matériel</w:t>
      </w:r>
      <w:bookmarkEnd w:id="10"/>
      <w:r w:rsidR="00177E8A">
        <w:t xml:space="preserve"> </w:t>
      </w:r>
    </w:p>
    <w:p w14:paraId="5F3923B9" w14:textId="58661997" w:rsidR="00D05E45" w:rsidRPr="00DC2347" w:rsidRDefault="008D7EA5" w:rsidP="00D05E45">
      <w:pPr>
        <w:rPr>
          <w:sz w:val="22"/>
        </w:rPr>
      </w:pPr>
      <w:r w:rsidRPr="00DC2347">
        <w:rPr>
          <w:sz w:val="22"/>
        </w:rPr>
        <w:t xml:space="preserve">Pour l’implantation du matériel sur la structure 2D FF17, utiliser le document </w:t>
      </w:r>
      <w:r w:rsidR="00C61CFF" w:rsidRPr="00C61CFF">
        <w:rPr>
          <w:sz w:val="22"/>
        </w:rPr>
        <w:t>SCFF1000000</w:t>
      </w:r>
      <w:r w:rsidR="00C61CFF">
        <w:rPr>
          <w:sz w:val="22"/>
        </w:rPr>
        <w:t>x</w:t>
      </w:r>
      <w:r w:rsidR="00C61CFF" w:rsidRPr="00C61CFF">
        <w:rPr>
          <w:sz w:val="22"/>
        </w:rPr>
        <w:t xml:space="preserve"> - Implantation FF17</w:t>
      </w:r>
      <w:r w:rsidRPr="00DC2347">
        <w:rPr>
          <w:sz w:val="22"/>
        </w:rPr>
        <w:t xml:space="preserve"> disponible dans le dossier </w:t>
      </w:r>
      <w:r w:rsidR="00564488">
        <w:rPr>
          <w:sz w:val="22"/>
        </w:rPr>
        <w:t>SC</w:t>
      </w:r>
      <w:r w:rsidRPr="00DC2347">
        <w:rPr>
          <w:sz w:val="22"/>
        </w:rPr>
        <w:t xml:space="preserve"> du CD technique ERM</w:t>
      </w:r>
      <w:r w:rsidR="00564488">
        <w:rPr>
          <w:sz w:val="22"/>
        </w:rPr>
        <w:t>.</w:t>
      </w:r>
    </w:p>
    <w:p w14:paraId="2E1C5609" w14:textId="77777777" w:rsidR="00FD6063" w:rsidRDefault="00DF3982" w:rsidP="00FD6063">
      <w:pPr>
        <w:pStyle w:val="Titre1"/>
        <w:rPr>
          <w:noProof/>
        </w:rPr>
      </w:pPr>
      <w:bookmarkStart w:id="11" w:name="_Toc522262351"/>
      <w:r>
        <w:t xml:space="preserve">Exemple d’implantation du kit ff10 sur </w:t>
      </w:r>
      <w:r w:rsidR="00FD6063">
        <w:rPr>
          <w:noProof/>
        </w:rPr>
        <w:t>Structure 3D</w:t>
      </w:r>
      <w:bookmarkEnd w:id="11"/>
    </w:p>
    <w:p w14:paraId="101D6B58" w14:textId="77777777" w:rsidR="00FD6063" w:rsidRDefault="00FD6063" w:rsidP="00FD6063">
      <w:pPr>
        <w:pStyle w:val="Titre2"/>
        <w:rPr>
          <w:noProof/>
        </w:rPr>
      </w:pPr>
      <w:bookmarkStart w:id="12" w:name="_Toc522262352"/>
      <w:r>
        <w:rPr>
          <w:noProof/>
        </w:rPr>
        <w:t>Implantation de la GTL</w:t>
      </w:r>
      <w:bookmarkEnd w:id="12"/>
    </w:p>
    <w:p w14:paraId="53ABBACD" w14:textId="77777777" w:rsidR="00FD6063" w:rsidRPr="00576215" w:rsidRDefault="00FD6063" w:rsidP="00FD6063">
      <w:r>
        <w:t xml:space="preserve">Installer la GTL sur la face intérieure </w:t>
      </w:r>
    </w:p>
    <w:p w14:paraId="7E2A2E46" w14:textId="77777777" w:rsidR="000537C3" w:rsidRDefault="000537C3" w:rsidP="00FD6063">
      <w:pPr>
        <w:jc w:val="left"/>
      </w:pPr>
    </w:p>
    <w:p w14:paraId="333E3189" w14:textId="77777777" w:rsidR="000537C3" w:rsidRDefault="000537C3" w:rsidP="00FD6063">
      <w:pPr>
        <w:jc w:val="left"/>
      </w:pPr>
    </w:p>
    <w:p w14:paraId="73FF2337" w14:textId="77777777" w:rsidR="000537C3" w:rsidRDefault="000537C3" w:rsidP="00FD6063">
      <w:pPr>
        <w:jc w:val="left"/>
      </w:pPr>
      <w:r>
        <w:rPr>
          <w:noProof/>
        </w:rPr>
        <mc:AlternateContent>
          <mc:Choice Requires="wpg">
            <w:drawing>
              <wp:anchor distT="0" distB="0" distL="114300" distR="114300" simplePos="0" relativeHeight="251661824" behindDoc="0" locked="0" layoutInCell="1" allowOverlap="1" wp14:anchorId="763D145D" wp14:editId="2043217C">
                <wp:simplePos x="0" y="0"/>
                <wp:positionH relativeFrom="margin">
                  <wp:posOffset>973455</wp:posOffset>
                </wp:positionH>
                <wp:positionV relativeFrom="paragraph">
                  <wp:posOffset>25400</wp:posOffset>
                </wp:positionV>
                <wp:extent cx="5105400" cy="5182870"/>
                <wp:effectExtent l="0" t="0" r="0" b="0"/>
                <wp:wrapNone/>
                <wp:docPr id="35" name="Groupe 35"/>
                <wp:cNvGraphicFramePr/>
                <a:graphic xmlns:a="http://schemas.openxmlformats.org/drawingml/2006/main">
                  <a:graphicData uri="http://schemas.microsoft.com/office/word/2010/wordprocessingGroup">
                    <wpg:wgp>
                      <wpg:cNvGrpSpPr/>
                      <wpg:grpSpPr>
                        <a:xfrm>
                          <a:off x="0" y="0"/>
                          <a:ext cx="5105400" cy="5182870"/>
                          <a:chOff x="0" y="0"/>
                          <a:chExt cx="3897630" cy="3315970"/>
                        </a:xfrm>
                      </wpg:grpSpPr>
                      <pic:pic xmlns:pic="http://schemas.openxmlformats.org/drawingml/2006/picture">
                        <pic:nvPicPr>
                          <pic:cNvPr id="10" name="Image 2" descr="PEFF1000000A-VUE1.JPG"/>
                          <pic:cNvPicPr>
                            <a:picLocks noChangeAspect="1"/>
                          </pic:cNvPicPr>
                        </pic:nvPicPr>
                        <pic:blipFill>
                          <a:blip r:embed="rId24" cstate="print"/>
                          <a:srcRect l="22053" t="9756" r="21105" b="11324"/>
                          <a:stretch>
                            <a:fillRect/>
                          </a:stretch>
                        </pic:blipFill>
                        <pic:spPr>
                          <a:xfrm>
                            <a:off x="0" y="0"/>
                            <a:ext cx="3897630" cy="3315970"/>
                          </a:xfrm>
                          <a:prstGeom prst="rect">
                            <a:avLst/>
                          </a:prstGeom>
                        </pic:spPr>
                      </pic:pic>
                      <wps:wsp>
                        <wps:cNvPr id="118" name="Oval 202"/>
                        <wps:cNvSpPr>
                          <a:spLocks noChangeArrowheads="1"/>
                        </wps:cNvSpPr>
                        <wps:spPr bwMode="auto">
                          <a:xfrm>
                            <a:off x="1306285" y="23750"/>
                            <a:ext cx="859790" cy="311213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CDCCBAA" id="Groupe 35" o:spid="_x0000_s1026" style="position:absolute;margin-left:76.65pt;margin-top:2pt;width:402pt;height:408.1pt;z-index:251661824;mso-position-horizontal-relative:margin;mso-width-relative:margin;mso-height-relative:margin" coordsize="38976,331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R22qWxnAzigBaK/Br4n/APB3j+1r4Y8Sapo/h/8A4JrWdtDp189uJNT1q+ldtrEZIS3jAPHO&#10;CeawNJ/4O+P25dSha7H/AAT/APCrRoATH9q1FWIPp1/lU80e4H9AlFfmZ/wSv/4Lk/tSft9fHfQv&#10;hX8UP2G7fwbomsJc7/E9pq97IsDxWk86gpLaKh3GHZjzc/PnnGK/TOmmpK6AKKKKY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&#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x/aP/Y+&#10;+AX7VWlQ2fxe8GCe9s0ZdN1zT52tdQss9RHPHhtvco2UPdTXy3qX/BBX4PX2tzTw/tJePINLnkDS&#10;6dHFY+ZKO4km8nLk+u0EYBr7yooA8a/ZY/YL/Zs/Y/tWk+E3hCWTVpYjHdeI9auTdahMGILjzWAC&#10;BiAWCBQxAJBIFey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">
                <v:shape id="Image 2" o:spid="_x0000_s1027" type="#_x0000_t75" alt="PEFF1000000A-VUE1.JPG" style="position:absolute;width:38976;height:33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">
                  <v:imagedata r:id="rId25" o:title="PEFF1000000A-VUE1" croptop="6394f" cropbottom="7421f" cropleft="14453f" cropright="13831f"/>
                </v:shape>
                <v:oval id="Oval 202" o:spid="_x0000_s1028" style="position:absolute;left:13062;top:237;width:8598;height:31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" filled="f" strokecolor="red"/>
                <w10:wrap anchorx="margin"/>
              </v:group>
            </w:pict>
          </mc:Fallback>
        </mc:AlternateContent>
      </w:r>
    </w:p>
    <w:p w14:paraId="1DF6FC01" w14:textId="77777777" w:rsidR="000537C3" w:rsidRDefault="000537C3" w:rsidP="00FD6063">
      <w:pPr>
        <w:jc w:val="left"/>
      </w:pPr>
    </w:p>
    <w:p w14:paraId="272E7221" w14:textId="77777777" w:rsidR="000537C3" w:rsidRDefault="000537C3" w:rsidP="00FD6063">
      <w:pPr>
        <w:jc w:val="left"/>
      </w:pPr>
    </w:p>
    <w:p w14:paraId="3BDD2592" w14:textId="77777777" w:rsidR="000537C3" w:rsidRDefault="00FD6063" w:rsidP="00FD6063">
      <w:pPr>
        <w:jc w:val="left"/>
      </w:pPr>
      <w:r>
        <w:br w:type="textWrapping" w:clear="all"/>
      </w:r>
    </w:p>
    <w:p w14:paraId="2DF713C1" w14:textId="77777777" w:rsidR="000537C3" w:rsidRDefault="000537C3" w:rsidP="00FD6063">
      <w:pPr>
        <w:jc w:val="left"/>
      </w:pPr>
    </w:p>
    <w:p w14:paraId="7ABD920D" w14:textId="77777777" w:rsidR="000537C3" w:rsidRDefault="000537C3" w:rsidP="00FD6063">
      <w:pPr>
        <w:jc w:val="left"/>
      </w:pPr>
    </w:p>
    <w:p w14:paraId="5598ECBD" w14:textId="77777777" w:rsidR="000537C3" w:rsidRDefault="000537C3" w:rsidP="00FD6063">
      <w:pPr>
        <w:jc w:val="left"/>
      </w:pPr>
    </w:p>
    <w:p w14:paraId="66BEFDC7" w14:textId="77777777" w:rsidR="000537C3" w:rsidRDefault="000537C3" w:rsidP="00FD6063">
      <w:pPr>
        <w:jc w:val="left"/>
      </w:pPr>
    </w:p>
    <w:p w14:paraId="481AA371" w14:textId="77777777" w:rsidR="000537C3" w:rsidRDefault="000537C3" w:rsidP="00FD6063">
      <w:pPr>
        <w:jc w:val="left"/>
      </w:pPr>
    </w:p>
    <w:p w14:paraId="40FD1253" w14:textId="77777777" w:rsidR="000537C3" w:rsidRDefault="000537C3" w:rsidP="00FD6063">
      <w:pPr>
        <w:jc w:val="left"/>
      </w:pPr>
    </w:p>
    <w:p w14:paraId="47B4BFB0" w14:textId="77777777" w:rsidR="000537C3" w:rsidRDefault="000537C3" w:rsidP="00FD6063">
      <w:pPr>
        <w:jc w:val="left"/>
      </w:pPr>
    </w:p>
    <w:p w14:paraId="7C2A8BFD" w14:textId="77777777" w:rsidR="000537C3" w:rsidRDefault="000537C3" w:rsidP="00FD6063">
      <w:pPr>
        <w:jc w:val="left"/>
      </w:pPr>
    </w:p>
    <w:p w14:paraId="07496CF0" w14:textId="77777777" w:rsidR="000537C3" w:rsidRDefault="000537C3" w:rsidP="00FD6063">
      <w:pPr>
        <w:jc w:val="left"/>
      </w:pPr>
    </w:p>
    <w:p w14:paraId="26E4E8C3" w14:textId="77777777" w:rsidR="000537C3" w:rsidRDefault="000537C3" w:rsidP="00FD6063">
      <w:pPr>
        <w:jc w:val="left"/>
      </w:pPr>
    </w:p>
    <w:p w14:paraId="36C255CF" w14:textId="77777777" w:rsidR="000537C3" w:rsidRDefault="000537C3" w:rsidP="00FD6063">
      <w:pPr>
        <w:jc w:val="left"/>
      </w:pPr>
    </w:p>
    <w:p w14:paraId="5862BF4A" w14:textId="77777777" w:rsidR="000537C3" w:rsidRDefault="000537C3" w:rsidP="00FD6063">
      <w:pPr>
        <w:jc w:val="left"/>
      </w:pPr>
    </w:p>
    <w:p w14:paraId="5F515299" w14:textId="77777777" w:rsidR="000537C3" w:rsidRDefault="000537C3" w:rsidP="000537C3">
      <w:r>
        <w:br w:type="page"/>
      </w:r>
    </w:p>
    <w:p w14:paraId="4DDA93D1" w14:textId="77777777" w:rsidR="00FD6063" w:rsidRDefault="00FD6063" w:rsidP="004332E2">
      <w:pPr>
        <w:pStyle w:val="Titre2"/>
      </w:pPr>
      <w:bookmarkStart w:id="13" w:name="_Toc522262353"/>
      <w:r>
        <w:lastRenderedPageBreak/>
        <w:t>Côtes d’implantation</w:t>
      </w:r>
      <w:r w:rsidR="004332E2">
        <w:t xml:space="preserve"> de la GTL</w:t>
      </w:r>
      <w:bookmarkEnd w:id="13"/>
    </w:p>
    <w:p w14:paraId="5565A9C4" w14:textId="77777777" w:rsidR="00FD6063" w:rsidRDefault="00A5018E" w:rsidP="00FD6063">
      <w:pPr>
        <w:jc w:val="left"/>
      </w:pPr>
      <w:r>
        <w:rPr>
          <w:noProof/>
        </w:rPr>
        <mc:AlternateContent>
          <mc:Choice Requires="wpg">
            <w:drawing>
              <wp:anchor distT="0" distB="0" distL="114300" distR="114300" simplePos="0" relativeHeight="251662848" behindDoc="0" locked="0" layoutInCell="1" allowOverlap="1" wp14:anchorId="4A684286" wp14:editId="1CCCFC87">
                <wp:simplePos x="0" y="0"/>
                <wp:positionH relativeFrom="column">
                  <wp:posOffset>1890395</wp:posOffset>
                </wp:positionH>
                <wp:positionV relativeFrom="paragraph">
                  <wp:posOffset>207010</wp:posOffset>
                </wp:positionV>
                <wp:extent cx="2179955" cy="3307080"/>
                <wp:effectExtent l="2540" t="18415" r="17780" b="17780"/>
                <wp:wrapNone/>
                <wp:docPr id="10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9955" cy="3307080"/>
                          <a:chOff x="3544" y="9242"/>
                          <a:chExt cx="3433" cy="5208"/>
                        </a:xfrm>
                      </wpg:grpSpPr>
                      <wps:wsp>
                        <wps:cNvPr id="107" name="Rectangle 204"/>
                        <wps:cNvSpPr>
                          <a:spLocks noChangeArrowheads="1"/>
                        </wps:cNvSpPr>
                        <wps:spPr bwMode="auto">
                          <a:xfrm>
                            <a:off x="3600" y="9242"/>
                            <a:ext cx="3377" cy="52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108" name="Rectangle 205"/>
                        <wps:cNvSpPr>
                          <a:spLocks noChangeArrowheads="1"/>
                        </wps:cNvSpPr>
                        <wps:spPr bwMode="auto">
                          <a:xfrm>
                            <a:off x="4047" y="9306"/>
                            <a:ext cx="1192" cy="506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9" name="Rectangle 206"/>
                        <wps:cNvSpPr>
                          <a:spLocks noChangeArrowheads="1"/>
                        </wps:cNvSpPr>
                        <wps:spPr bwMode="auto">
                          <a:xfrm>
                            <a:off x="4047" y="10313"/>
                            <a:ext cx="1192" cy="107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 name="Rectangle 207"/>
                        <wps:cNvSpPr>
                          <a:spLocks noChangeArrowheads="1"/>
                        </wps:cNvSpPr>
                        <wps:spPr bwMode="auto">
                          <a:xfrm>
                            <a:off x="4047" y="9883"/>
                            <a:ext cx="1192" cy="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1" name="AutoShape 208"/>
                        <wps:cNvCnPr>
                          <a:cxnSpLocks noChangeShapeType="1"/>
                        </wps:cNvCnPr>
                        <wps:spPr bwMode="auto">
                          <a:xfrm>
                            <a:off x="3600" y="12354"/>
                            <a:ext cx="447" cy="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2" name="AutoShape 209"/>
                        <wps:cNvCnPr>
                          <a:cxnSpLocks noChangeShapeType="1"/>
                        </wps:cNvCnPr>
                        <wps:spPr bwMode="auto">
                          <a:xfrm>
                            <a:off x="4629" y="11387"/>
                            <a:ext cx="0" cy="2988"/>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3" name="AutoShape 210"/>
                        <wps:cNvCnPr>
                          <a:cxnSpLocks noChangeShapeType="1"/>
                        </wps:cNvCnPr>
                        <wps:spPr bwMode="auto">
                          <a:xfrm>
                            <a:off x="4047" y="9624"/>
                            <a:ext cx="1192" cy="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4" name="Text Box 211"/>
                        <wps:cNvSpPr txBox="1">
                          <a:spLocks noChangeArrowheads="1"/>
                        </wps:cNvSpPr>
                        <wps:spPr bwMode="auto">
                          <a:xfrm>
                            <a:off x="4158" y="9242"/>
                            <a:ext cx="95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DDB5A" w14:textId="77777777" w:rsidR="00DC2347" w:rsidRPr="003632AB" w:rsidRDefault="00DC2347" w:rsidP="00FD6063">
                              <w:pPr>
                                <w:rPr>
                                  <w:color w:val="FF0000"/>
                                  <w:sz w:val="16"/>
                                  <w:szCs w:val="16"/>
                                </w:rPr>
                              </w:pPr>
                              <w:r w:rsidRPr="003632AB">
                                <w:rPr>
                                  <w:color w:val="FF0000"/>
                                  <w:sz w:val="16"/>
                                  <w:szCs w:val="16"/>
                                </w:rPr>
                                <w:t>360mm</w:t>
                              </w:r>
                            </w:p>
                          </w:txbxContent>
                        </wps:txbx>
                        <wps:bodyPr rot="0" vert="horz" wrap="square" lIns="91440" tIns="45720" rIns="91440" bIns="45720" anchor="t" anchorCtr="0" upright="1">
                          <a:noAutofit/>
                        </wps:bodyPr>
                      </wps:wsp>
                      <wps:wsp>
                        <wps:cNvPr id="115" name="Text Box 212"/>
                        <wps:cNvSpPr txBox="1">
                          <a:spLocks noChangeArrowheads="1"/>
                        </wps:cNvSpPr>
                        <wps:spPr bwMode="auto">
                          <a:xfrm>
                            <a:off x="3544" y="12011"/>
                            <a:ext cx="67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944F4" w14:textId="77777777" w:rsidR="00DC2347" w:rsidRPr="003632AB" w:rsidRDefault="00DC2347" w:rsidP="00FD6063">
                              <w:pPr>
                                <w:rPr>
                                  <w:color w:val="FF0000"/>
                                  <w:sz w:val="16"/>
                                  <w:szCs w:val="16"/>
                                </w:rPr>
                              </w:pPr>
                              <w:r>
                                <w:rPr>
                                  <w:color w:val="FF0000"/>
                                  <w:sz w:val="16"/>
                                  <w:szCs w:val="16"/>
                                </w:rPr>
                                <w:t>120</w:t>
                              </w:r>
                            </w:p>
                          </w:txbxContent>
                        </wps:txbx>
                        <wps:bodyPr rot="0" vert="horz" wrap="square" lIns="91440" tIns="45720" rIns="91440" bIns="45720" anchor="t" anchorCtr="0" upright="1">
                          <a:noAutofit/>
                        </wps:bodyPr>
                      </wps:wsp>
                      <wps:wsp>
                        <wps:cNvPr id="116" name="Text Box 213"/>
                        <wps:cNvSpPr txBox="1">
                          <a:spLocks noChangeArrowheads="1"/>
                        </wps:cNvSpPr>
                        <wps:spPr bwMode="auto">
                          <a:xfrm>
                            <a:off x="4629" y="12232"/>
                            <a:ext cx="95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A6595" w14:textId="77777777" w:rsidR="00DC2347" w:rsidRPr="003632AB" w:rsidRDefault="00DC2347" w:rsidP="00FD6063">
                              <w:pPr>
                                <w:rPr>
                                  <w:color w:val="FF0000"/>
                                  <w:sz w:val="16"/>
                                  <w:szCs w:val="16"/>
                                </w:rPr>
                              </w:pPr>
                              <w:r>
                                <w:rPr>
                                  <w:color w:val="FF0000"/>
                                  <w:sz w:val="16"/>
                                  <w:szCs w:val="16"/>
                                </w:rPr>
                                <w:t>1200</w:t>
                              </w:r>
                              <w:r w:rsidRPr="003632AB">
                                <w:rPr>
                                  <w:color w:val="FF0000"/>
                                  <w:sz w:val="16"/>
                                  <w:szCs w:val="16"/>
                                </w:rPr>
                                <w:t>mm</w:t>
                              </w:r>
                            </w:p>
                          </w:txbxContent>
                        </wps:txbx>
                        <wps:bodyPr rot="0" vert="horz" wrap="square" lIns="91440" tIns="45720" rIns="91440" bIns="45720" anchor="t" anchorCtr="0" upright="1">
                          <a:noAutofit/>
                        </wps:bodyPr>
                      </wps:wsp>
                      <wps:wsp>
                        <wps:cNvPr id="117" name="Text Box 223"/>
                        <wps:cNvSpPr txBox="1">
                          <a:spLocks noChangeArrowheads="1"/>
                        </wps:cNvSpPr>
                        <wps:spPr bwMode="auto">
                          <a:xfrm>
                            <a:off x="4221" y="10651"/>
                            <a:ext cx="113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BCD39" w14:textId="77777777" w:rsidR="00DC2347" w:rsidRPr="00465AA7" w:rsidRDefault="00DC2347" w:rsidP="00FD6063">
                              <w:pPr>
                                <w:rPr>
                                  <w:b/>
                                  <w:color w:val="002060"/>
                                  <w:sz w:val="28"/>
                                  <w:szCs w:val="28"/>
                                </w:rPr>
                              </w:pPr>
                              <w:r w:rsidRPr="00465AA7">
                                <w:rPr>
                                  <w:b/>
                                  <w:color w:val="002060"/>
                                  <w:sz w:val="28"/>
                                  <w:szCs w:val="28"/>
                                </w:rPr>
                                <w:t>GTL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84286" id="Group 232" o:spid="_x0000_s1069" style="position:absolute;margin-left:148.85pt;margin-top:16.3pt;width:171.65pt;height:260.4pt;z-index:251662848;mso-position-horizontal-relative:text;mso-position-vertical-relative:text" coordorigin="3544,9242" coordsize="3433,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">
                <v:rect id="Rectangle 204" o:spid="_x0000_s1070" style="position:absolute;left:3600;top:9242;width:3377;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" strokeweight="2.25pt"/>
                <v:rect id="Rectangle 205" o:spid="_x0000_s1071" style="position:absolute;left:4047;top:9306;width:1192;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"/>
                <v:rect id="Rectangle 206" o:spid="_x0000_s1072" style="position:absolute;left:4047;top:10313;width:1192;height:1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"/>
                <v:rect id="Rectangle 207" o:spid="_x0000_s1073" style="position:absolute;left:4047;top:9883;width:1192;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"/>
                <v:shapetype id="_x0000_t32" coordsize="21600,21600" o:spt="32" o:oned="t" path="m,l21600,21600e" filled="f">
                  <v:path arrowok="t" fillok="f" o:connecttype="none"/>
                  <o:lock v:ext="edit" shapetype="t"/>
                </v:shapetype>
                <v:shape id="AutoShape 208" o:spid="_x0000_s1074" type="#_x0000_t32" style="position:absolute;left:3600;top:12354;width:4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" strokecolor="red">
                  <v:stroke startarrow="block" endarrow="block"/>
                </v:shape>
                <v:shape id="AutoShape 209" o:spid="_x0000_s1075" type="#_x0000_t32" style="position:absolute;left:4629;top:11387;width:0;height:29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" strokecolor="red">
                  <v:stroke startarrow="block" endarrow="block"/>
                </v:shape>
                <v:shape id="AutoShape 210" o:spid="_x0000_s1076" type="#_x0000_t32" style="position:absolute;left:4047;top:9624;width:1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" strokecolor="red">
                  <v:stroke startarrow="block" endarrow="block"/>
                </v:shape>
                <v:shape id="Text Box 211" o:spid="_x0000_s1077" type="#_x0000_t202" style="position:absolute;left:4158;top:9242;width:95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394DDB5A" w14:textId="77777777" w:rsidR="00DC2347" w:rsidRPr="003632AB" w:rsidRDefault="00DC2347" w:rsidP="00FD6063">
                        <w:pPr>
                          <w:rPr>
                            <w:color w:val="FF0000"/>
                            <w:sz w:val="16"/>
                            <w:szCs w:val="16"/>
                          </w:rPr>
                        </w:pPr>
                        <w:r w:rsidRPr="003632AB">
                          <w:rPr>
                            <w:color w:val="FF0000"/>
                            <w:sz w:val="16"/>
                            <w:szCs w:val="16"/>
                          </w:rPr>
                          <w:t>360mm</w:t>
                        </w:r>
                      </w:p>
                    </w:txbxContent>
                  </v:textbox>
                </v:shape>
                <v:shape id="Text Box 212" o:spid="_x0000_s1078" type="#_x0000_t202" style="position:absolute;left:3544;top:12011;width:677;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37F944F4" w14:textId="77777777" w:rsidR="00DC2347" w:rsidRPr="003632AB" w:rsidRDefault="00DC2347" w:rsidP="00FD6063">
                        <w:pPr>
                          <w:rPr>
                            <w:color w:val="FF0000"/>
                            <w:sz w:val="16"/>
                            <w:szCs w:val="16"/>
                          </w:rPr>
                        </w:pPr>
                        <w:r>
                          <w:rPr>
                            <w:color w:val="FF0000"/>
                            <w:sz w:val="16"/>
                            <w:szCs w:val="16"/>
                          </w:rPr>
                          <w:t>120</w:t>
                        </w:r>
                      </w:p>
                    </w:txbxContent>
                  </v:textbox>
                </v:shape>
                <v:shape id="Text Box 213" o:spid="_x0000_s1079" type="#_x0000_t202" style="position:absolute;left:4629;top:12232;width:95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07CA6595" w14:textId="77777777" w:rsidR="00DC2347" w:rsidRPr="003632AB" w:rsidRDefault="00DC2347" w:rsidP="00FD6063">
                        <w:pPr>
                          <w:rPr>
                            <w:color w:val="FF0000"/>
                            <w:sz w:val="16"/>
                            <w:szCs w:val="16"/>
                          </w:rPr>
                        </w:pPr>
                        <w:r>
                          <w:rPr>
                            <w:color w:val="FF0000"/>
                            <w:sz w:val="16"/>
                            <w:szCs w:val="16"/>
                          </w:rPr>
                          <w:t>1200</w:t>
                        </w:r>
                        <w:r w:rsidRPr="003632AB">
                          <w:rPr>
                            <w:color w:val="FF0000"/>
                            <w:sz w:val="16"/>
                            <w:szCs w:val="16"/>
                          </w:rPr>
                          <w:t>mm</w:t>
                        </w:r>
                      </w:p>
                    </w:txbxContent>
                  </v:textbox>
                </v:shape>
                <v:shape id="Text Box 223" o:spid="_x0000_s1080" type="#_x0000_t202" style="position:absolute;left:4221;top:10651;width:113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" filled="f" stroked="f">
                  <v:textbox>
                    <w:txbxContent>
                      <w:p w14:paraId="115BCD39" w14:textId="77777777" w:rsidR="00DC2347" w:rsidRPr="00465AA7" w:rsidRDefault="00DC2347" w:rsidP="00FD6063">
                        <w:pPr>
                          <w:rPr>
                            <w:b/>
                            <w:color w:val="002060"/>
                            <w:sz w:val="28"/>
                            <w:szCs w:val="28"/>
                          </w:rPr>
                        </w:pPr>
                        <w:r w:rsidRPr="00465AA7">
                          <w:rPr>
                            <w:b/>
                            <w:color w:val="002060"/>
                            <w:sz w:val="28"/>
                            <w:szCs w:val="28"/>
                          </w:rPr>
                          <w:t>GTL</w:t>
                        </w:r>
                      </w:p>
                    </w:txbxContent>
                  </v:textbox>
                </v:shape>
              </v:group>
            </w:pict>
          </mc:Fallback>
        </mc:AlternateContent>
      </w:r>
    </w:p>
    <w:p w14:paraId="382EB32C" w14:textId="77777777" w:rsidR="00FD6063" w:rsidRDefault="00FD6063" w:rsidP="00FD6063">
      <w:pPr>
        <w:jc w:val="left"/>
      </w:pPr>
    </w:p>
    <w:p w14:paraId="729C7932" w14:textId="77777777" w:rsidR="00FD6063" w:rsidRDefault="00FD6063" w:rsidP="00FD6063">
      <w:pPr>
        <w:jc w:val="left"/>
      </w:pPr>
    </w:p>
    <w:p w14:paraId="77E267AD" w14:textId="77777777" w:rsidR="00FD6063" w:rsidRDefault="00FD6063" w:rsidP="00FD6063">
      <w:pPr>
        <w:jc w:val="left"/>
      </w:pPr>
    </w:p>
    <w:p w14:paraId="43B04312" w14:textId="77777777" w:rsidR="00FD6063" w:rsidRDefault="00FD6063" w:rsidP="00FD6063">
      <w:pPr>
        <w:jc w:val="left"/>
      </w:pPr>
    </w:p>
    <w:p w14:paraId="5C09E0AE" w14:textId="77777777" w:rsidR="00FD6063" w:rsidRDefault="00FD6063" w:rsidP="00FD6063">
      <w:pPr>
        <w:jc w:val="left"/>
      </w:pPr>
    </w:p>
    <w:p w14:paraId="01FD5692" w14:textId="77777777" w:rsidR="00FD6063" w:rsidRDefault="00FD6063" w:rsidP="00FD6063">
      <w:pPr>
        <w:jc w:val="left"/>
      </w:pPr>
    </w:p>
    <w:p w14:paraId="6EEECCF8" w14:textId="77777777" w:rsidR="00FD6063" w:rsidRDefault="00FD6063" w:rsidP="00FD6063">
      <w:pPr>
        <w:jc w:val="left"/>
      </w:pPr>
    </w:p>
    <w:p w14:paraId="5A3A2D32" w14:textId="77777777" w:rsidR="00FD6063" w:rsidRDefault="00FD6063" w:rsidP="00FD6063">
      <w:pPr>
        <w:jc w:val="left"/>
      </w:pPr>
    </w:p>
    <w:p w14:paraId="04E4C5B0" w14:textId="77777777" w:rsidR="00FD6063" w:rsidRDefault="00FD6063" w:rsidP="00FD6063">
      <w:pPr>
        <w:jc w:val="left"/>
      </w:pPr>
    </w:p>
    <w:p w14:paraId="5780A157" w14:textId="77777777" w:rsidR="00FD6063" w:rsidRDefault="00FD6063" w:rsidP="00FD6063">
      <w:pPr>
        <w:jc w:val="left"/>
      </w:pPr>
    </w:p>
    <w:p w14:paraId="7CBA6D7B" w14:textId="77777777" w:rsidR="00FD6063" w:rsidRDefault="00FD6063" w:rsidP="00FD6063">
      <w:pPr>
        <w:jc w:val="left"/>
      </w:pPr>
    </w:p>
    <w:p w14:paraId="1706F096" w14:textId="77777777" w:rsidR="00FD6063" w:rsidRDefault="00FD6063" w:rsidP="00FD6063">
      <w:pPr>
        <w:pStyle w:val="Titre2"/>
      </w:pPr>
      <w:bookmarkStart w:id="14" w:name="_Toc522262354"/>
      <w:r>
        <w:t xml:space="preserve">Implantation d’un </w:t>
      </w:r>
      <w:r w:rsidR="004332E2">
        <w:t>BPI et</w:t>
      </w:r>
      <w:r>
        <w:t xml:space="preserve"> </w:t>
      </w:r>
      <w:r w:rsidR="0084037E">
        <w:t xml:space="preserve">d’un </w:t>
      </w:r>
      <w:r w:rsidR="004332E2">
        <w:t>BPO</w:t>
      </w:r>
      <w:bookmarkEnd w:id="14"/>
    </w:p>
    <w:p w14:paraId="0048695C" w14:textId="77777777" w:rsidR="00FD6063" w:rsidRPr="00576215" w:rsidRDefault="00FD6063" w:rsidP="00FD6063">
      <w:r>
        <w:t xml:space="preserve">Installer </w:t>
      </w:r>
      <w:r w:rsidR="004332E2">
        <w:t xml:space="preserve">le boitier de pied d’immeuble (BPI) et le boitier de palier optique (BPO) </w:t>
      </w:r>
      <w:r>
        <w:t xml:space="preserve">sur la face extérieure </w:t>
      </w:r>
    </w:p>
    <w:p w14:paraId="74FEB11B" w14:textId="77777777" w:rsidR="008D7EA5" w:rsidRDefault="00FD6063" w:rsidP="008D7EA5">
      <w:pPr>
        <w:jc w:val="center"/>
      </w:pPr>
      <w:r>
        <w:rPr>
          <w:noProof/>
        </w:rPr>
        <w:drawing>
          <wp:inline distT="0" distB="0" distL="0" distR="0" wp14:anchorId="7F008574" wp14:editId="520CBF1B">
            <wp:extent cx="3916908" cy="3630305"/>
            <wp:effectExtent l="19050" t="0" r="7392" b="0"/>
            <wp:docPr id="11" name="Image 3" descr="PEFF1000000A-VU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FF1000000A-VUE2-2.JPG"/>
                    <pic:cNvPicPr/>
                  </pic:nvPicPr>
                  <pic:blipFill>
                    <a:blip r:embed="rId26" cstate="print"/>
                    <a:srcRect l="20812" t="12292" r="24836" b="11938"/>
                    <a:stretch>
                      <a:fillRect/>
                    </a:stretch>
                  </pic:blipFill>
                  <pic:spPr>
                    <a:xfrm>
                      <a:off x="0" y="0"/>
                      <a:ext cx="3916858" cy="3628340"/>
                    </a:xfrm>
                    <a:prstGeom prst="rect">
                      <a:avLst/>
                    </a:prstGeom>
                  </pic:spPr>
                </pic:pic>
              </a:graphicData>
            </a:graphic>
          </wp:inline>
        </w:drawing>
      </w:r>
      <w:r w:rsidR="008D7EA5">
        <w:br w:type="page"/>
      </w:r>
    </w:p>
    <w:bookmarkStart w:id="15" w:name="_Toc522262355"/>
    <w:p w14:paraId="69DD4BF9" w14:textId="77777777" w:rsidR="0084037E" w:rsidRDefault="00A5018E" w:rsidP="0084037E">
      <w:pPr>
        <w:pStyle w:val="Titre2"/>
      </w:pPr>
      <w:r>
        <w:rPr>
          <w:noProof/>
        </w:rPr>
        <w:lastRenderedPageBreak/>
        <mc:AlternateContent>
          <mc:Choice Requires="wpg">
            <w:drawing>
              <wp:anchor distT="0" distB="0" distL="114300" distR="114300" simplePos="0" relativeHeight="251663872" behindDoc="0" locked="0" layoutInCell="1" allowOverlap="1" wp14:anchorId="4E0C5456" wp14:editId="4A0C45CD">
                <wp:simplePos x="0" y="0"/>
                <wp:positionH relativeFrom="column">
                  <wp:posOffset>2113915</wp:posOffset>
                </wp:positionH>
                <wp:positionV relativeFrom="paragraph">
                  <wp:posOffset>592455</wp:posOffset>
                </wp:positionV>
                <wp:extent cx="2144395" cy="3307080"/>
                <wp:effectExtent l="16510" t="19050" r="20320" b="17145"/>
                <wp:wrapNone/>
                <wp:docPr id="86"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4395" cy="3307080"/>
                          <a:chOff x="3896" y="9711"/>
                          <a:chExt cx="3377" cy="5208"/>
                        </a:xfrm>
                      </wpg:grpSpPr>
                      <wps:wsp>
                        <wps:cNvPr id="87" name="AutoShape 203"/>
                        <wps:cNvCnPr>
                          <a:cxnSpLocks noChangeShapeType="1"/>
                        </wps:cNvCnPr>
                        <wps:spPr bwMode="auto">
                          <a:xfrm>
                            <a:off x="6792" y="10806"/>
                            <a:ext cx="0" cy="2472"/>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 name="Rectangle 214"/>
                        <wps:cNvSpPr>
                          <a:spLocks noChangeArrowheads="1"/>
                        </wps:cNvSpPr>
                        <wps:spPr bwMode="auto">
                          <a:xfrm>
                            <a:off x="3896" y="9711"/>
                            <a:ext cx="3377" cy="5208"/>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89" name="Rectangle 215"/>
                        <wps:cNvSpPr>
                          <a:spLocks noChangeArrowheads="1"/>
                        </wps:cNvSpPr>
                        <wps:spPr bwMode="auto">
                          <a:xfrm>
                            <a:off x="4454" y="13625"/>
                            <a:ext cx="1192" cy="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Rectangle 216"/>
                        <wps:cNvSpPr>
                          <a:spLocks noChangeArrowheads="1"/>
                        </wps:cNvSpPr>
                        <wps:spPr bwMode="auto">
                          <a:xfrm>
                            <a:off x="6071" y="10430"/>
                            <a:ext cx="461" cy="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 name="AutoShape 217"/>
                        <wps:cNvCnPr>
                          <a:cxnSpLocks noChangeShapeType="1"/>
                        </wps:cNvCnPr>
                        <wps:spPr bwMode="auto">
                          <a:xfrm>
                            <a:off x="3896" y="13965"/>
                            <a:ext cx="558" cy="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2" name="AutoShape 218"/>
                        <wps:cNvCnPr>
                          <a:cxnSpLocks noChangeShapeType="1"/>
                        </wps:cNvCnPr>
                        <wps:spPr bwMode="auto">
                          <a:xfrm>
                            <a:off x="4925" y="14190"/>
                            <a:ext cx="1" cy="729"/>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3" name="AutoShape 219"/>
                        <wps:cNvCnPr>
                          <a:cxnSpLocks noChangeShapeType="1"/>
                        </wps:cNvCnPr>
                        <wps:spPr bwMode="auto">
                          <a:xfrm>
                            <a:off x="3896" y="10791"/>
                            <a:ext cx="2175" cy="0"/>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4" name="Text Box 220"/>
                        <wps:cNvSpPr txBox="1">
                          <a:spLocks noChangeArrowheads="1"/>
                        </wps:cNvSpPr>
                        <wps:spPr bwMode="auto">
                          <a:xfrm>
                            <a:off x="4454" y="10430"/>
                            <a:ext cx="95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D20E" w14:textId="77777777" w:rsidR="00DC2347" w:rsidRPr="003632AB" w:rsidRDefault="00DC2347" w:rsidP="00FD6063">
                              <w:pPr>
                                <w:rPr>
                                  <w:color w:val="FF0000"/>
                                  <w:sz w:val="16"/>
                                  <w:szCs w:val="16"/>
                                </w:rPr>
                              </w:pPr>
                              <w:r w:rsidRPr="003632AB">
                                <w:rPr>
                                  <w:color w:val="FF0000"/>
                                  <w:sz w:val="16"/>
                                  <w:szCs w:val="16"/>
                                </w:rPr>
                                <w:t>360mm</w:t>
                              </w:r>
                            </w:p>
                          </w:txbxContent>
                        </wps:txbx>
                        <wps:bodyPr rot="0" vert="horz" wrap="square" lIns="91440" tIns="45720" rIns="91440" bIns="45720" anchor="t" anchorCtr="0" upright="1">
                          <a:noAutofit/>
                        </wps:bodyPr>
                      </wps:wsp>
                      <wps:wsp>
                        <wps:cNvPr id="95" name="Text Box 221"/>
                        <wps:cNvSpPr txBox="1">
                          <a:spLocks noChangeArrowheads="1"/>
                        </wps:cNvSpPr>
                        <wps:spPr bwMode="auto">
                          <a:xfrm>
                            <a:off x="3896" y="13625"/>
                            <a:ext cx="677"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45084" w14:textId="77777777" w:rsidR="00DC2347" w:rsidRPr="003632AB" w:rsidRDefault="00DC2347" w:rsidP="00FD6063">
                              <w:pPr>
                                <w:rPr>
                                  <w:color w:val="FF0000"/>
                                  <w:sz w:val="16"/>
                                  <w:szCs w:val="16"/>
                                </w:rPr>
                              </w:pPr>
                              <w:r>
                                <w:rPr>
                                  <w:color w:val="FF0000"/>
                                  <w:sz w:val="16"/>
                                  <w:szCs w:val="16"/>
                                </w:rPr>
                                <w:t>200</w:t>
                              </w:r>
                            </w:p>
                          </w:txbxContent>
                        </wps:txbx>
                        <wps:bodyPr rot="0" vert="horz" wrap="square" lIns="91440" tIns="45720" rIns="91440" bIns="45720" anchor="t" anchorCtr="0" upright="1">
                          <a:noAutofit/>
                        </wps:bodyPr>
                      </wps:wsp>
                      <wps:wsp>
                        <wps:cNvPr id="96" name="Text Box 222"/>
                        <wps:cNvSpPr txBox="1">
                          <a:spLocks noChangeArrowheads="1"/>
                        </wps:cNvSpPr>
                        <wps:spPr bwMode="auto">
                          <a:xfrm>
                            <a:off x="6187" y="11583"/>
                            <a:ext cx="95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3F94A" w14:textId="77777777" w:rsidR="00DC2347" w:rsidRPr="003632AB" w:rsidRDefault="00DC2347" w:rsidP="00FD6063">
                              <w:pPr>
                                <w:rPr>
                                  <w:color w:val="FF0000"/>
                                  <w:sz w:val="16"/>
                                  <w:szCs w:val="16"/>
                                </w:rPr>
                              </w:pPr>
                              <w:r>
                                <w:rPr>
                                  <w:color w:val="FF0000"/>
                                  <w:sz w:val="16"/>
                                  <w:szCs w:val="16"/>
                                </w:rPr>
                                <w:t>1700</w:t>
                              </w:r>
                              <w:r w:rsidRPr="003632AB">
                                <w:rPr>
                                  <w:color w:val="FF0000"/>
                                  <w:sz w:val="16"/>
                                  <w:szCs w:val="16"/>
                                </w:rPr>
                                <w:t>mm</w:t>
                              </w:r>
                            </w:p>
                          </w:txbxContent>
                        </wps:txbx>
                        <wps:bodyPr rot="0" vert="horz" wrap="square" lIns="91440" tIns="45720" rIns="91440" bIns="45720" anchor="t" anchorCtr="0" upright="1">
                          <a:noAutofit/>
                        </wps:bodyPr>
                      </wps:wsp>
                      <wps:wsp>
                        <wps:cNvPr id="97" name="AutoShape 224"/>
                        <wps:cNvCnPr>
                          <a:cxnSpLocks noChangeShapeType="1"/>
                        </wps:cNvCnPr>
                        <wps:spPr bwMode="auto">
                          <a:xfrm>
                            <a:off x="6325" y="13012"/>
                            <a:ext cx="0" cy="1907"/>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Text Box 225"/>
                        <wps:cNvSpPr txBox="1">
                          <a:spLocks noChangeArrowheads="1"/>
                        </wps:cNvSpPr>
                        <wps:spPr bwMode="auto">
                          <a:xfrm>
                            <a:off x="5050" y="14359"/>
                            <a:ext cx="95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65453F" w14:textId="77777777" w:rsidR="00DC2347" w:rsidRPr="003632AB" w:rsidRDefault="00DC2347" w:rsidP="00FD6063">
                              <w:pPr>
                                <w:rPr>
                                  <w:color w:val="FF0000"/>
                                  <w:sz w:val="16"/>
                                  <w:szCs w:val="16"/>
                                </w:rPr>
                              </w:pPr>
                              <w:r>
                                <w:rPr>
                                  <w:color w:val="FF0000"/>
                                  <w:sz w:val="16"/>
                                  <w:szCs w:val="16"/>
                                </w:rPr>
                                <w:t>250</w:t>
                              </w:r>
                              <w:r w:rsidRPr="003632AB">
                                <w:rPr>
                                  <w:color w:val="FF0000"/>
                                  <w:sz w:val="16"/>
                                  <w:szCs w:val="16"/>
                                </w:rPr>
                                <w:t>mm</w:t>
                              </w:r>
                            </w:p>
                          </w:txbxContent>
                        </wps:txbx>
                        <wps:bodyPr rot="0" vert="horz" wrap="square" lIns="91440" tIns="45720" rIns="91440" bIns="45720" anchor="t" anchorCtr="0" upright="1">
                          <a:noAutofit/>
                        </wps:bodyPr>
                      </wps:wsp>
                      <wps:wsp>
                        <wps:cNvPr id="99" name="Text Box 226"/>
                        <wps:cNvSpPr txBox="1">
                          <a:spLocks noChangeArrowheads="1"/>
                        </wps:cNvSpPr>
                        <wps:spPr bwMode="auto">
                          <a:xfrm>
                            <a:off x="4693" y="13673"/>
                            <a:ext cx="1137"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893B2" w14:textId="77777777" w:rsidR="00DC2347" w:rsidRPr="00465AA7" w:rsidRDefault="00DC2347" w:rsidP="00FD6063">
                              <w:pPr>
                                <w:rPr>
                                  <w:b/>
                                  <w:color w:val="002060"/>
                                  <w:sz w:val="28"/>
                                  <w:szCs w:val="28"/>
                                </w:rPr>
                              </w:pPr>
                              <w:r>
                                <w:rPr>
                                  <w:b/>
                                  <w:color w:val="002060"/>
                                  <w:sz w:val="28"/>
                                  <w:szCs w:val="28"/>
                                </w:rPr>
                                <w:t>BPI</w:t>
                              </w:r>
                            </w:p>
                          </w:txbxContent>
                        </wps:txbx>
                        <wps:bodyPr rot="0" vert="horz" wrap="square" lIns="91440" tIns="45720" rIns="91440" bIns="45720" anchor="t" anchorCtr="0" upright="1">
                          <a:noAutofit/>
                        </wps:bodyPr>
                      </wps:wsp>
                      <wps:wsp>
                        <wps:cNvPr id="101" name="Text Box 227"/>
                        <wps:cNvSpPr txBox="1">
                          <a:spLocks noChangeArrowheads="1"/>
                        </wps:cNvSpPr>
                        <wps:spPr bwMode="auto">
                          <a:xfrm>
                            <a:off x="6000" y="10500"/>
                            <a:ext cx="7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6B9E7" w14:textId="77777777" w:rsidR="00DC2347" w:rsidRPr="0075653C" w:rsidRDefault="00DC2347" w:rsidP="00FD6063">
                              <w:pPr>
                                <w:rPr>
                                  <w:b/>
                                  <w:color w:val="002060"/>
                                  <w:sz w:val="16"/>
                                  <w:szCs w:val="16"/>
                                </w:rPr>
                              </w:pPr>
                              <w:r w:rsidRPr="0075653C">
                                <w:rPr>
                                  <w:b/>
                                  <w:color w:val="002060"/>
                                  <w:sz w:val="16"/>
                                  <w:szCs w:val="16"/>
                                </w:rPr>
                                <w:t>BP</w:t>
                              </w:r>
                              <w:r>
                                <w:rPr>
                                  <w:b/>
                                  <w:color w:val="002060"/>
                                  <w:sz w:val="16"/>
                                  <w:szCs w:val="16"/>
                                </w:rPr>
                                <w:t>O</w:t>
                              </w:r>
                            </w:p>
                          </w:txbxContent>
                        </wps:txbx>
                        <wps:bodyPr rot="0" vert="horz" wrap="square" lIns="91440" tIns="45720" rIns="91440" bIns="45720" anchor="t" anchorCtr="0" upright="1">
                          <a:noAutofit/>
                        </wps:bodyPr>
                      </wps:wsp>
                      <wps:wsp>
                        <wps:cNvPr id="102" name="Rectangle 228"/>
                        <wps:cNvSpPr>
                          <a:spLocks noChangeArrowheads="1"/>
                        </wps:cNvSpPr>
                        <wps:spPr bwMode="auto">
                          <a:xfrm>
                            <a:off x="6071" y="12282"/>
                            <a:ext cx="461" cy="7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 name="AutoShape 229"/>
                        <wps:cNvCnPr>
                          <a:cxnSpLocks noChangeShapeType="1"/>
                        </wps:cNvCnPr>
                        <wps:spPr bwMode="auto">
                          <a:xfrm>
                            <a:off x="6993" y="11096"/>
                            <a:ext cx="1" cy="3771"/>
                          </a:xfrm>
                          <a:prstGeom prst="straightConnector1">
                            <a:avLst/>
                          </a:prstGeom>
                          <a:noFill/>
                          <a:ln w="9525">
                            <a:solidFill>
                              <a:srgbClr val="FF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 name="Text Box 230"/>
                        <wps:cNvSpPr txBox="1">
                          <a:spLocks noChangeArrowheads="1"/>
                        </wps:cNvSpPr>
                        <wps:spPr bwMode="auto">
                          <a:xfrm>
                            <a:off x="5477" y="13115"/>
                            <a:ext cx="950"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ED220" w14:textId="77777777" w:rsidR="00DC2347" w:rsidRPr="003632AB" w:rsidRDefault="00DC2347" w:rsidP="00FD6063">
                              <w:pPr>
                                <w:rPr>
                                  <w:color w:val="FF0000"/>
                                  <w:sz w:val="16"/>
                                  <w:szCs w:val="16"/>
                                </w:rPr>
                              </w:pPr>
                              <w:r>
                                <w:rPr>
                                  <w:color w:val="FF0000"/>
                                  <w:sz w:val="16"/>
                                  <w:szCs w:val="16"/>
                                </w:rPr>
                                <w:t>1000</w:t>
                              </w:r>
                              <w:r w:rsidRPr="003632AB">
                                <w:rPr>
                                  <w:color w:val="FF0000"/>
                                  <w:sz w:val="16"/>
                                  <w:szCs w:val="16"/>
                                </w:rPr>
                                <w:t>mm</w:t>
                              </w:r>
                            </w:p>
                          </w:txbxContent>
                        </wps:txbx>
                        <wps:bodyPr rot="0" vert="horz" wrap="square" lIns="91440" tIns="45720" rIns="91440" bIns="45720" anchor="t" anchorCtr="0" upright="1">
                          <a:noAutofit/>
                        </wps:bodyPr>
                      </wps:wsp>
                      <wps:wsp>
                        <wps:cNvPr id="105" name="Text Box 231"/>
                        <wps:cNvSpPr txBox="1">
                          <a:spLocks noChangeArrowheads="1"/>
                        </wps:cNvSpPr>
                        <wps:spPr bwMode="auto">
                          <a:xfrm>
                            <a:off x="6000" y="12355"/>
                            <a:ext cx="728"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F7F14" w14:textId="77777777" w:rsidR="00DC2347" w:rsidRPr="0075653C" w:rsidRDefault="00DC2347" w:rsidP="00FD6063">
                              <w:pPr>
                                <w:rPr>
                                  <w:b/>
                                  <w:color w:val="002060"/>
                                  <w:sz w:val="16"/>
                                  <w:szCs w:val="16"/>
                                </w:rPr>
                              </w:pPr>
                              <w:r w:rsidRPr="0075653C">
                                <w:rPr>
                                  <w:b/>
                                  <w:color w:val="002060"/>
                                  <w:sz w:val="16"/>
                                  <w:szCs w:val="16"/>
                                </w:rPr>
                                <w:t>BP</w:t>
                              </w:r>
                              <w:r>
                                <w:rPr>
                                  <w:b/>
                                  <w:color w:val="002060"/>
                                  <w:sz w:val="16"/>
                                  <w:szCs w:val="16"/>
                                </w:rPr>
                                <w:t>O</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C5456" id="Group 233" o:spid="_x0000_s1081" style="position:absolute;left:0;text-align:left;margin-left:166.45pt;margin-top:46.65pt;width:168.85pt;height:260.4pt;z-index:251663872;mso-position-horizontal-relative:text;mso-position-vertical-relative:text" coordorigin="3896,9711" coordsize="3377,5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">
                <v:shape id="AutoShape 203" o:spid="_x0000_s1082" type="#_x0000_t32" style="position:absolute;left:6792;top:10806;width:0;height:24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">
                  <v:stroke dashstyle="dash"/>
                </v:shape>
                <v:rect id="Rectangle 214" o:spid="_x0000_s1083" style="position:absolute;left:3896;top:9711;width:3377;height:5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" strokeweight="2.25pt"/>
                <v:rect id="Rectangle 215" o:spid="_x0000_s1084" style="position:absolute;left:4454;top:13625;width:1192;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"/>
                <v:rect id="Rectangle 216" o:spid="_x0000_s1085" style="position:absolute;left:6071;top:10430;width:46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shape id="AutoShape 217" o:spid="_x0000_s1086" type="#_x0000_t32" style="position:absolute;left:3896;top:13965;width:5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" strokecolor="red">
                  <v:stroke startarrow="block" endarrow="block"/>
                </v:shape>
                <v:shape id="AutoShape 218" o:spid="_x0000_s1087" type="#_x0000_t32" style="position:absolute;left:4925;top:14190;width:1;height: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" strokecolor="red">
                  <v:stroke startarrow="block" endarrow="block"/>
                </v:shape>
                <v:shape id="AutoShape 219" o:spid="_x0000_s1088" type="#_x0000_t32" style="position:absolute;left:3896;top:10791;width:217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" strokecolor="red">
                  <v:stroke startarrow="block" endarrow="block"/>
                </v:shape>
                <v:shape id="Text Box 220" o:spid="_x0000_s1089" type="#_x0000_t202" style="position:absolute;left:4454;top:10430;width:95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73EAD20E" w14:textId="77777777" w:rsidR="00DC2347" w:rsidRPr="003632AB" w:rsidRDefault="00DC2347" w:rsidP="00FD6063">
                        <w:pPr>
                          <w:rPr>
                            <w:color w:val="FF0000"/>
                            <w:sz w:val="16"/>
                            <w:szCs w:val="16"/>
                          </w:rPr>
                        </w:pPr>
                        <w:r w:rsidRPr="003632AB">
                          <w:rPr>
                            <w:color w:val="FF0000"/>
                            <w:sz w:val="16"/>
                            <w:szCs w:val="16"/>
                          </w:rPr>
                          <w:t>360mm</w:t>
                        </w:r>
                      </w:p>
                    </w:txbxContent>
                  </v:textbox>
                </v:shape>
                <v:shape id="Text Box 221" o:spid="_x0000_s1090" type="#_x0000_t202" style="position:absolute;left:3896;top:13625;width:677;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37745084" w14:textId="77777777" w:rsidR="00DC2347" w:rsidRPr="003632AB" w:rsidRDefault="00DC2347" w:rsidP="00FD6063">
                        <w:pPr>
                          <w:rPr>
                            <w:color w:val="FF0000"/>
                            <w:sz w:val="16"/>
                            <w:szCs w:val="16"/>
                          </w:rPr>
                        </w:pPr>
                        <w:r>
                          <w:rPr>
                            <w:color w:val="FF0000"/>
                            <w:sz w:val="16"/>
                            <w:szCs w:val="16"/>
                          </w:rPr>
                          <w:t>200</w:t>
                        </w:r>
                      </w:p>
                    </w:txbxContent>
                  </v:textbox>
                </v:shape>
                <v:shape id="Text Box 222" o:spid="_x0000_s1091" type="#_x0000_t202" style="position:absolute;left:6187;top:11583;width:95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6603F94A" w14:textId="77777777" w:rsidR="00DC2347" w:rsidRPr="003632AB" w:rsidRDefault="00DC2347" w:rsidP="00FD6063">
                        <w:pPr>
                          <w:rPr>
                            <w:color w:val="FF0000"/>
                            <w:sz w:val="16"/>
                            <w:szCs w:val="16"/>
                          </w:rPr>
                        </w:pPr>
                        <w:r>
                          <w:rPr>
                            <w:color w:val="FF0000"/>
                            <w:sz w:val="16"/>
                            <w:szCs w:val="16"/>
                          </w:rPr>
                          <w:t>1700</w:t>
                        </w:r>
                        <w:r w:rsidRPr="003632AB">
                          <w:rPr>
                            <w:color w:val="FF0000"/>
                            <w:sz w:val="16"/>
                            <w:szCs w:val="16"/>
                          </w:rPr>
                          <w:t>mm</w:t>
                        </w:r>
                      </w:p>
                    </w:txbxContent>
                  </v:textbox>
                </v:shape>
                <v:shape id="AutoShape 224" o:spid="_x0000_s1092" type="#_x0000_t32" style="position:absolute;left:6325;top:13012;width:0;height:19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" strokecolor="red">
                  <v:stroke startarrow="block" endarrow="block"/>
                </v:shape>
                <v:shape id="Text Box 225" o:spid="_x0000_s1093" type="#_x0000_t202" style="position:absolute;left:5050;top:14359;width:95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5165453F" w14:textId="77777777" w:rsidR="00DC2347" w:rsidRPr="003632AB" w:rsidRDefault="00DC2347" w:rsidP="00FD6063">
                        <w:pPr>
                          <w:rPr>
                            <w:color w:val="FF0000"/>
                            <w:sz w:val="16"/>
                            <w:szCs w:val="16"/>
                          </w:rPr>
                        </w:pPr>
                        <w:r>
                          <w:rPr>
                            <w:color w:val="FF0000"/>
                            <w:sz w:val="16"/>
                            <w:szCs w:val="16"/>
                          </w:rPr>
                          <w:t>250</w:t>
                        </w:r>
                        <w:r w:rsidRPr="003632AB">
                          <w:rPr>
                            <w:color w:val="FF0000"/>
                            <w:sz w:val="16"/>
                            <w:szCs w:val="16"/>
                          </w:rPr>
                          <w:t>mm</w:t>
                        </w:r>
                      </w:p>
                    </w:txbxContent>
                  </v:textbox>
                </v:shape>
                <v:shape id="Text Box 226" o:spid="_x0000_s1094" type="#_x0000_t202" style="position:absolute;left:4693;top:13673;width:113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" filled="f" stroked="f">
                  <v:textbox>
                    <w:txbxContent>
                      <w:p w14:paraId="69C893B2" w14:textId="77777777" w:rsidR="00DC2347" w:rsidRPr="00465AA7" w:rsidRDefault="00DC2347" w:rsidP="00FD6063">
                        <w:pPr>
                          <w:rPr>
                            <w:b/>
                            <w:color w:val="002060"/>
                            <w:sz w:val="28"/>
                            <w:szCs w:val="28"/>
                          </w:rPr>
                        </w:pPr>
                        <w:r>
                          <w:rPr>
                            <w:b/>
                            <w:color w:val="002060"/>
                            <w:sz w:val="28"/>
                            <w:szCs w:val="28"/>
                          </w:rPr>
                          <w:t>BPI</w:t>
                        </w:r>
                      </w:p>
                    </w:txbxContent>
                  </v:textbox>
                </v:shape>
                <v:shape id="Text Box 227" o:spid="_x0000_s1095" type="#_x0000_t202" style="position:absolute;left:6000;top:10500;width:72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29A6B9E7" w14:textId="77777777" w:rsidR="00DC2347" w:rsidRPr="0075653C" w:rsidRDefault="00DC2347" w:rsidP="00FD6063">
                        <w:pPr>
                          <w:rPr>
                            <w:b/>
                            <w:color w:val="002060"/>
                            <w:sz w:val="16"/>
                            <w:szCs w:val="16"/>
                          </w:rPr>
                        </w:pPr>
                        <w:r w:rsidRPr="0075653C">
                          <w:rPr>
                            <w:b/>
                            <w:color w:val="002060"/>
                            <w:sz w:val="16"/>
                            <w:szCs w:val="16"/>
                          </w:rPr>
                          <w:t>BP</w:t>
                        </w:r>
                        <w:r>
                          <w:rPr>
                            <w:b/>
                            <w:color w:val="002060"/>
                            <w:sz w:val="16"/>
                            <w:szCs w:val="16"/>
                          </w:rPr>
                          <w:t>O</w:t>
                        </w:r>
                      </w:p>
                    </w:txbxContent>
                  </v:textbox>
                </v:shape>
                <v:rect id="Rectangle 228" o:spid="_x0000_s1096" style="position:absolute;left:6071;top:12282;width:46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v:shape id="AutoShape 229" o:spid="_x0000_s1097" type="#_x0000_t32" style="position:absolute;left:6993;top:11096;width:1;height:37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" strokecolor="red">
                  <v:stroke startarrow="block" endarrow="block"/>
                </v:shape>
                <v:shape id="Text Box 230" o:spid="_x0000_s1098" type="#_x0000_t202" style="position:absolute;left:5477;top:13115;width:950;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56FED220" w14:textId="77777777" w:rsidR="00DC2347" w:rsidRPr="003632AB" w:rsidRDefault="00DC2347" w:rsidP="00FD6063">
                        <w:pPr>
                          <w:rPr>
                            <w:color w:val="FF0000"/>
                            <w:sz w:val="16"/>
                            <w:szCs w:val="16"/>
                          </w:rPr>
                        </w:pPr>
                        <w:r>
                          <w:rPr>
                            <w:color w:val="FF0000"/>
                            <w:sz w:val="16"/>
                            <w:szCs w:val="16"/>
                          </w:rPr>
                          <w:t>1000</w:t>
                        </w:r>
                        <w:r w:rsidRPr="003632AB">
                          <w:rPr>
                            <w:color w:val="FF0000"/>
                            <w:sz w:val="16"/>
                            <w:szCs w:val="16"/>
                          </w:rPr>
                          <w:t>mm</w:t>
                        </w:r>
                      </w:p>
                    </w:txbxContent>
                  </v:textbox>
                </v:shape>
                <v:shape id="Text Box 231" o:spid="_x0000_s1099" type="#_x0000_t202" style="position:absolute;left:6000;top:12355;width:728;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2BAF7F14" w14:textId="77777777" w:rsidR="00DC2347" w:rsidRPr="0075653C" w:rsidRDefault="00DC2347" w:rsidP="00FD6063">
                        <w:pPr>
                          <w:rPr>
                            <w:b/>
                            <w:color w:val="002060"/>
                            <w:sz w:val="16"/>
                            <w:szCs w:val="16"/>
                          </w:rPr>
                        </w:pPr>
                        <w:r w:rsidRPr="0075653C">
                          <w:rPr>
                            <w:b/>
                            <w:color w:val="002060"/>
                            <w:sz w:val="16"/>
                            <w:szCs w:val="16"/>
                          </w:rPr>
                          <w:t>BP</w:t>
                        </w:r>
                        <w:r>
                          <w:rPr>
                            <w:b/>
                            <w:color w:val="002060"/>
                            <w:sz w:val="16"/>
                            <w:szCs w:val="16"/>
                          </w:rPr>
                          <w:t>O</w:t>
                        </w:r>
                      </w:p>
                    </w:txbxContent>
                  </v:textbox>
                </v:shape>
              </v:group>
            </w:pict>
          </mc:Fallback>
        </mc:AlternateContent>
      </w:r>
      <w:r w:rsidR="00FD6063">
        <w:t>Côtes d’implantation</w:t>
      </w:r>
      <w:r w:rsidR="0084037E">
        <w:t xml:space="preserve"> du BPI et du BPO</w:t>
      </w:r>
      <w:bookmarkEnd w:id="15"/>
    </w:p>
    <w:p w14:paraId="69B87EB9" w14:textId="77777777" w:rsidR="00FD6063" w:rsidRDefault="00FD6063" w:rsidP="00FD6063">
      <w:pPr>
        <w:jc w:val="left"/>
      </w:pPr>
    </w:p>
    <w:p w14:paraId="65E2754B" w14:textId="77777777" w:rsidR="008D7EA5" w:rsidRDefault="008D7EA5" w:rsidP="00FD6063">
      <w:pPr>
        <w:jc w:val="left"/>
      </w:pPr>
    </w:p>
    <w:p w14:paraId="3BBAA247" w14:textId="77777777" w:rsidR="008D7EA5" w:rsidRDefault="008D7EA5" w:rsidP="00FD6063">
      <w:pPr>
        <w:jc w:val="left"/>
      </w:pPr>
    </w:p>
    <w:p w14:paraId="01F04414" w14:textId="77777777" w:rsidR="008D7EA5" w:rsidRDefault="008D7EA5" w:rsidP="00FD6063">
      <w:pPr>
        <w:jc w:val="left"/>
      </w:pPr>
    </w:p>
    <w:p w14:paraId="79707546" w14:textId="77777777" w:rsidR="008D7EA5" w:rsidRDefault="008D7EA5" w:rsidP="00FD6063">
      <w:pPr>
        <w:jc w:val="left"/>
      </w:pPr>
    </w:p>
    <w:p w14:paraId="6A4FFF9B" w14:textId="77777777" w:rsidR="008D7EA5" w:rsidRDefault="008D7EA5" w:rsidP="00FD6063">
      <w:pPr>
        <w:jc w:val="left"/>
      </w:pPr>
    </w:p>
    <w:p w14:paraId="1A0DD3EC" w14:textId="77777777" w:rsidR="008D7EA5" w:rsidRDefault="008D7EA5" w:rsidP="00FD6063">
      <w:pPr>
        <w:jc w:val="left"/>
      </w:pPr>
    </w:p>
    <w:p w14:paraId="1F87CCD1" w14:textId="77777777" w:rsidR="008D7EA5" w:rsidRDefault="008D7EA5" w:rsidP="00FD6063">
      <w:pPr>
        <w:jc w:val="left"/>
      </w:pPr>
    </w:p>
    <w:p w14:paraId="37C93DBA" w14:textId="77777777" w:rsidR="008D7EA5" w:rsidRDefault="008D7EA5" w:rsidP="00FD6063">
      <w:pPr>
        <w:jc w:val="left"/>
      </w:pPr>
    </w:p>
    <w:p w14:paraId="3E51CD34" w14:textId="77777777" w:rsidR="008D7EA5" w:rsidRDefault="008D7EA5" w:rsidP="00FD6063">
      <w:pPr>
        <w:jc w:val="left"/>
      </w:pPr>
    </w:p>
    <w:p w14:paraId="633A2C6A" w14:textId="77777777" w:rsidR="008D7EA5" w:rsidRDefault="008D7EA5" w:rsidP="00FD6063">
      <w:pPr>
        <w:jc w:val="left"/>
      </w:pPr>
    </w:p>
    <w:p w14:paraId="49C6C742" w14:textId="77777777" w:rsidR="008D7EA5" w:rsidRDefault="008D7EA5" w:rsidP="00FD6063">
      <w:pPr>
        <w:jc w:val="left"/>
      </w:pPr>
    </w:p>
    <w:p w14:paraId="69D70644" w14:textId="77777777" w:rsidR="008D7EA5" w:rsidRDefault="008D7EA5" w:rsidP="00FD6063">
      <w:pPr>
        <w:jc w:val="left"/>
      </w:pPr>
    </w:p>
    <w:p w14:paraId="79184FFE" w14:textId="77777777" w:rsidR="008D7EA5" w:rsidRDefault="008D7EA5" w:rsidP="00FD6063">
      <w:pPr>
        <w:jc w:val="left"/>
      </w:pPr>
      <w:r>
        <w:br w:type="page"/>
      </w:r>
    </w:p>
    <w:p w14:paraId="34C1B5B1" w14:textId="77777777" w:rsidR="0084037E" w:rsidRDefault="0084037E" w:rsidP="0084037E">
      <w:pPr>
        <w:pStyle w:val="Titre2"/>
        <w:rPr>
          <w:noProof/>
        </w:rPr>
      </w:pPr>
      <w:bookmarkStart w:id="16" w:name="_Toc522262356"/>
      <w:r>
        <w:rPr>
          <w:noProof/>
        </w:rPr>
        <w:lastRenderedPageBreak/>
        <w:t>Implantation des prises optiques</w:t>
      </w:r>
      <w:bookmarkEnd w:id="16"/>
    </w:p>
    <w:p w14:paraId="066408DE" w14:textId="77777777" w:rsidR="00FD6063" w:rsidRDefault="00FD6063" w:rsidP="00FD6063">
      <w:pPr>
        <w:pStyle w:val="Remarque"/>
      </w:pPr>
      <w:r>
        <w:t>Pour compléter selon vos options vous référez au synoptique FF11 dans le répertoire SCFF11 du dossier technique</w:t>
      </w:r>
    </w:p>
    <w:p w14:paraId="46B4DDA7" w14:textId="77777777" w:rsidR="00FD6063" w:rsidRDefault="00FD6063" w:rsidP="00FD6063">
      <w:pPr>
        <w:jc w:val="left"/>
      </w:pPr>
      <w:r>
        <w:t xml:space="preserve">Exemple de structure de raccordement </w:t>
      </w:r>
    </w:p>
    <w:p w14:paraId="23A82191" w14:textId="77777777" w:rsidR="00FD6063" w:rsidRDefault="00A5018E" w:rsidP="00FD6063">
      <w:pPr>
        <w:spacing w:after="0" w:line="240" w:lineRule="auto"/>
        <w:jc w:val="left"/>
      </w:pPr>
      <w:r>
        <w:rPr>
          <w:noProof/>
        </w:rPr>
        <mc:AlternateContent>
          <mc:Choice Requires="wpc">
            <w:drawing>
              <wp:inline distT="0" distB="0" distL="0" distR="0" wp14:anchorId="53DEAC27" wp14:editId="207F367A">
                <wp:extent cx="6840220" cy="6874510"/>
                <wp:effectExtent l="0" t="0" r="635" b="0"/>
                <wp:docPr id="160" name="Zone de dessin 1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3" name="Picture 162"/>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a:stretch>
                            <a:fillRect/>
                          </a:stretch>
                        </pic:blipFill>
                        <pic:spPr bwMode="auto">
                          <a:xfrm>
                            <a:off x="953135" y="1005205"/>
                            <a:ext cx="775970" cy="7448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63"/>
                          <pic:cNvPicPr>
                            <a:picLocks noChangeAspect="1" noChangeArrowheads="1"/>
                          </pic:cNvPicPr>
                        </pic:nvPicPr>
                        <pic:blipFill>
                          <a:blip r:embed="rId28" cstate="print">
                            <a:lum bright="20000" contrast="-40000"/>
                            <a:extLst>
                              <a:ext uri="{28A0092B-C50C-407E-A947-70E740481C1C}">
                                <a14:useLocalDpi xmlns:a14="http://schemas.microsoft.com/office/drawing/2010/main" val="0"/>
                              </a:ext>
                            </a:extLst>
                          </a:blip>
                          <a:srcRect l="4050" t="3436" r="5978"/>
                          <a:stretch>
                            <a:fillRect/>
                          </a:stretch>
                        </pic:blipFill>
                        <pic:spPr bwMode="auto">
                          <a:xfrm>
                            <a:off x="3144520" y="321945"/>
                            <a:ext cx="796925" cy="1116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164"/>
                          <pic:cNvPicPr>
                            <a:picLocks noChangeAspect="1" noChangeArrowheads="1"/>
                          </pic:cNvPicPr>
                        </pic:nvPicPr>
                        <pic:blipFill>
                          <a:blip r:embed="rId29" cstate="print">
                            <a:lum contrast="20000"/>
                            <a:extLst>
                              <a:ext uri="{28A0092B-C50C-407E-A947-70E740481C1C}">
                                <a14:useLocalDpi xmlns:a14="http://schemas.microsoft.com/office/drawing/2010/main" val="0"/>
                              </a:ext>
                            </a:extLst>
                          </a:blip>
                          <a:srcRect/>
                          <a:stretch>
                            <a:fillRect/>
                          </a:stretch>
                        </pic:blipFill>
                        <pic:spPr bwMode="auto">
                          <a:xfrm>
                            <a:off x="5295265" y="3355340"/>
                            <a:ext cx="776605" cy="7467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65"/>
                          <pic:cNvPicPr>
                            <a:picLocks noChangeAspect="1" noChangeArrowheads="1"/>
                          </pic:cNvPicPr>
                        </pic:nvPicPr>
                        <pic:blipFill>
                          <a:blip r:embed="rId27" cstate="print">
                            <a:lum contrast="20000"/>
                            <a:extLst>
                              <a:ext uri="{28A0092B-C50C-407E-A947-70E740481C1C}">
                                <a14:useLocalDpi xmlns:a14="http://schemas.microsoft.com/office/drawing/2010/main" val="0"/>
                              </a:ext>
                            </a:extLst>
                          </a:blip>
                          <a:srcRect/>
                          <a:stretch>
                            <a:fillRect/>
                          </a:stretch>
                        </pic:blipFill>
                        <pic:spPr bwMode="auto">
                          <a:xfrm>
                            <a:off x="982980" y="3357245"/>
                            <a:ext cx="775335" cy="7448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166"/>
                          <pic:cNvPicPr>
                            <a:picLocks noChangeAspect="1" noChangeArrowheads="1"/>
                          </pic:cNvPicPr>
                        </pic:nvPicPr>
                        <pic:blipFill>
                          <a:blip r:embed="rId30" cstate="print">
                            <a:lum contrast="20000"/>
                            <a:extLst>
                              <a:ext uri="{28A0092B-C50C-407E-A947-70E740481C1C}">
                                <a14:useLocalDpi xmlns:a14="http://schemas.microsoft.com/office/drawing/2010/main" val="0"/>
                              </a:ext>
                            </a:extLst>
                          </a:blip>
                          <a:srcRect/>
                          <a:stretch>
                            <a:fillRect/>
                          </a:stretch>
                        </pic:blipFill>
                        <pic:spPr bwMode="auto">
                          <a:xfrm>
                            <a:off x="5244465" y="1005205"/>
                            <a:ext cx="778510" cy="7448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67"/>
                          <pic:cNvPicPr>
                            <a:picLocks noChangeAspect="1" noChangeArrowheads="1"/>
                          </pic:cNvPicPr>
                        </pic:nvPicPr>
                        <pic:blipFill>
                          <a:blip r:embed="rId28" cstate="print">
                            <a:lum bright="20000" contrast="-40000"/>
                            <a:extLst>
                              <a:ext uri="{28A0092B-C50C-407E-A947-70E740481C1C}">
                                <a14:useLocalDpi xmlns:a14="http://schemas.microsoft.com/office/drawing/2010/main" val="0"/>
                              </a:ext>
                            </a:extLst>
                          </a:blip>
                          <a:srcRect l="4050" t="3436" r="5978"/>
                          <a:stretch>
                            <a:fillRect/>
                          </a:stretch>
                        </pic:blipFill>
                        <pic:spPr bwMode="auto">
                          <a:xfrm>
                            <a:off x="3144520" y="2707005"/>
                            <a:ext cx="796925" cy="1117600"/>
                          </a:xfrm>
                          <a:prstGeom prst="rect">
                            <a:avLst/>
                          </a:prstGeom>
                          <a:noFill/>
                          <a:extLst>
                            <a:ext uri="{909E8E84-426E-40DD-AFC4-6F175D3DCCD1}">
                              <a14:hiddenFill xmlns:a14="http://schemas.microsoft.com/office/drawing/2010/main">
                                <a:solidFill>
                                  <a:srgbClr val="FFFFFF"/>
                                </a:solidFill>
                              </a14:hiddenFill>
                            </a:ext>
                          </a:extLst>
                        </pic:spPr>
                      </pic:pic>
                      <wps:wsp>
                        <wps:cNvPr id="19" name="AutoShape 168"/>
                        <wps:cNvCnPr>
                          <a:cxnSpLocks noChangeShapeType="1"/>
                        </wps:cNvCnPr>
                        <wps:spPr bwMode="auto">
                          <a:xfrm flipV="1">
                            <a:off x="1169670" y="1698625"/>
                            <a:ext cx="635" cy="21907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20" name="AutoShape 169"/>
                        <wps:cNvCnPr>
                          <a:cxnSpLocks noChangeShapeType="1"/>
                        </wps:cNvCnPr>
                        <wps:spPr bwMode="auto">
                          <a:xfrm flipH="1">
                            <a:off x="1169670" y="1917700"/>
                            <a:ext cx="2362835" cy="127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21" name="AutoShape 170"/>
                        <wps:cNvCnPr>
                          <a:cxnSpLocks noChangeShapeType="1"/>
                        </wps:cNvCnPr>
                        <wps:spPr bwMode="auto">
                          <a:xfrm flipV="1">
                            <a:off x="3305175" y="1413510"/>
                            <a:ext cx="635" cy="1293495"/>
                          </a:xfrm>
                          <a:prstGeom prst="straightConnector1">
                            <a:avLst/>
                          </a:prstGeom>
                          <a:noFill/>
                          <a:ln w="12700">
                            <a:solidFill>
                              <a:srgbClr val="FFFF00"/>
                            </a:solidFill>
                            <a:round/>
                            <a:headEnd/>
                            <a:tailEnd/>
                          </a:ln>
                          <a:extLst>
                            <a:ext uri="{909E8E84-426E-40DD-AFC4-6F175D3DCCD1}">
                              <a14:hiddenFill xmlns:a14="http://schemas.microsoft.com/office/drawing/2010/main">
                                <a:noFill/>
                              </a14:hiddenFill>
                            </a:ext>
                          </a:extLst>
                        </wps:spPr>
                        <wps:bodyPr/>
                      </wps:wsp>
                      <wps:wsp>
                        <wps:cNvPr id="22" name="AutoShape 171"/>
                        <wps:cNvCnPr>
                          <a:cxnSpLocks noChangeShapeType="1"/>
                        </wps:cNvCnPr>
                        <wps:spPr bwMode="auto">
                          <a:xfrm>
                            <a:off x="3734435" y="1918970"/>
                            <a:ext cx="171323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23" name="AutoShape 172"/>
                        <wps:cNvCnPr>
                          <a:cxnSpLocks noChangeShapeType="1"/>
                        </wps:cNvCnPr>
                        <wps:spPr bwMode="auto">
                          <a:xfrm>
                            <a:off x="3532505" y="1413510"/>
                            <a:ext cx="0" cy="50546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24" name="AutoShape 173"/>
                        <wps:cNvCnPr>
                          <a:cxnSpLocks noChangeShapeType="1"/>
                        </wps:cNvCnPr>
                        <wps:spPr bwMode="auto">
                          <a:xfrm>
                            <a:off x="3734435" y="1413510"/>
                            <a:ext cx="1270" cy="50546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25" name="AutoShape 174"/>
                        <wps:cNvCnPr>
                          <a:cxnSpLocks noChangeShapeType="1"/>
                        </wps:cNvCnPr>
                        <wps:spPr bwMode="auto">
                          <a:xfrm flipV="1">
                            <a:off x="5447665" y="1698625"/>
                            <a:ext cx="635" cy="22034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26" name="AutoShape 175"/>
                        <wps:cNvCnPr>
                          <a:cxnSpLocks noChangeShapeType="1"/>
                        </wps:cNvCnPr>
                        <wps:spPr bwMode="auto">
                          <a:xfrm flipV="1">
                            <a:off x="1168400" y="4045585"/>
                            <a:ext cx="1270" cy="21844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27" name="AutoShape 176"/>
                        <wps:cNvCnPr>
                          <a:cxnSpLocks noChangeShapeType="1"/>
                        </wps:cNvCnPr>
                        <wps:spPr bwMode="auto">
                          <a:xfrm flipH="1">
                            <a:off x="1168400" y="4264025"/>
                            <a:ext cx="2362200" cy="190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28" name="AutoShape 177"/>
                        <wps:cNvCnPr>
                          <a:cxnSpLocks noChangeShapeType="1"/>
                        </wps:cNvCnPr>
                        <wps:spPr bwMode="auto">
                          <a:xfrm flipH="1" flipV="1">
                            <a:off x="3303905" y="3761105"/>
                            <a:ext cx="1905" cy="2713355"/>
                          </a:xfrm>
                          <a:prstGeom prst="straightConnector1">
                            <a:avLst/>
                          </a:prstGeom>
                          <a:noFill/>
                          <a:ln w="19050">
                            <a:solidFill>
                              <a:srgbClr val="FFFF00"/>
                            </a:solidFill>
                            <a:round/>
                            <a:headEnd/>
                            <a:tailEnd/>
                          </a:ln>
                          <a:extLst>
                            <a:ext uri="{909E8E84-426E-40DD-AFC4-6F175D3DCCD1}">
                              <a14:hiddenFill xmlns:a14="http://schemas.microsoft.com/office/drawing/2010/main">
                                <a:noFill/>
                              </a14:hiddenFill>
                            </a:ext>
                          </a:extLst>
                        </wps:spPr>
                        <wps:bodyPr/>
                      </wps:wsp>
                      <wps:wsp>
                        <wps:cNvPr id="29" name="AutoShape 178"/>
                        <wps:cNvCnPr>
                          <a:cxnSpLocks noChangeShapeType="1"/>
                        </wps:cNvCnPr>
                        <wps:spPr bwMode="auto">
                          <a:xfrm>
                            <a:off x="3732530" y="4265930"/>
                            <a:ext cx="1713865" cy="190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30" name="AutoShape 179"/>
                        <wps:cNvCnPr>
                          <a:cxnSpLocks noChangeShapeType="1"/>
                        </wps:cNvCnPr>
                        <wps:spPr bwMode="auto">
                          <a:xfrm>
                            <a:off x="3530600" y="3761105"/>
                            <a:ext cx="635" cy="50482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31" name="AutoShape 180"/>
                        <wps:cNvCnPr>
                          <a:cxnSpLocks noChangeShapeType="1"/>
                        </wps:cNvCnPr>
                        <wps:spPr bwMode="auto">
                          <a:xfrm>
                            <a:off x="3732530" y="3761105"/>
                            <a:ext cx="1905" cy="50482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64" name="AutoShape 181"/>
                        <wps:cNvCnPr>
                          <a:cxnSpLocks noChangeShapeType="1"/>
                        </wps:cNvCnPr>
                        <wps:spPr bwMode="auto">
                          <a:xfrm flipV="1">
                            <a:off x="5446395" y="4045585"/>
                            <a:ext cx="1270" cy="220345"/>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wps:wsp>
                        <wps:cNvPr id="65" name="Text Box 182"/>
                        <wps:cNvSpPr txBox="1">
                          <a:spLocks noChangeArrowheads="1"/>
                        </wps:cNvSpPr>
                        <wps:spPr bwMode="auto">
                          <a:xfrm>
                            <a:off x="506095" y="2707005"/>
                            <a:ext cx="151955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A58D0" w14:textId="77777777" w:rsidR="00DC2347" w:rsidRDefault="00DC2347" w:rsidP="00FD6063">
                              <w:r>
                                <w:t>Appartement A-0-0</w:t>
                              </w:r>
                            </w:p>
                          </w:txbxContent>
                        </wps:txbx>
                        <wps:bodyPr rot="0" vert="horz" wrap="square" lIns="91440" tIns="45720" rIns="91440" bIns="45720" anchor="t" anchorCtr="0" upright="1">
                          <a:noAutofit/>
                        </wps:bodyPr>
                      </wps:wsp>
                      <wps:wsp>
                        <wps:cNvPr id="66" name="Rectangle 183"/>
                        <wps:cNvSpPr>
                          <a:spLocks noChangeArrowheads="1"/>
                        </wps:cNvSpPr>
                        <wps:spPr bwMode="auto">
                          <a:xfrm>
                            <a:off x="335280" y="119380"/>
                            <a:ext cx="6353175" cy="4998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Rectangle 184"/>
                        <wps:cNvSpPr>
                          <a:spLocks noChangeArrowheads="1"/>
                        </wps:cNvSpPr>
                        <wps:spPr bwMode="auto">
                          <a:xfrm>
                            <a:off x="2929255" y="119380"/>
                            <a:ext cx="1306195" cy="49980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185"/>
                        <wps:cNvCnPr>
                          <a:cxnSpLocks noChangeShapeType="1"/>
                        </wps:cNvCnPr>
                        <wps:spPr bwMode="auto">
                          <a:xfrm>
                            <a:off x="335280" y="2503805"/>
                            <a:ext cx="635317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Text Box 186"/>
                        <wps:cNvSpPr txBox="1">
                          <a:spLocks noChangeArrowheads="1"/>
                        </wps:cNvSpPr>
                        <wps:spPr bwMode="auto">
                          <a:xfrm>
                            <a:off x="594995" y="321945"/>
                            <a:ext cx="15195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F95EA" w14:textId="77777777" w:rsidR="00DC2347" w:rsidRDefault="00DC2347" w:rsidP="00FD6063">
                              <w:r>
                                <w:t>Appartement A-1-0</w:t>
                              </w:r>
                            </w:p>
                          </w:txbxContent>
                        </wps:txbx>
                        <wps:bodyPr rot="0" vert="horz" wrap="square" lIns="91440" tIns="45720" rIns="91440" bIns="45720" anchor="t" anchorCtr="0" upright="1">
                          <a:noAutofit/>
                        </wps:bodyPr>
                      </wps:wsp>
                      <wps:wsp>
                        <wps:cNvPr id="71" name="Text Box 187"/>
                        <wps:cNvSpPr txBox="1">
                          <a:spLocks noChangeArrowheads="1"/>
                        </wps:cNvSpPr>
                        <wps:spPr bwMode="auto">
                          <a:xfrm>
                            <a:off x="4503420" y="321945"/>
                            <a:ext cx="15195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1863E" w14:textId="77777777" w:rsidR="00DC2347" w:rsidRDefault="00DC2347" w:rsidP="00FD6063">
                              <w:r>
                                <w:t>Appartement A-1-1</w:t>
                              </w:r>
                            </w:p>
                          </w:txbxContent>
                        </wps:txbx>
                        <wps:bodyPr rot="0" vert="horz" wrap="square" lIns="91440" tIns="45720" rIns="91440" bIns="45720" anchor="t" anchorCtr="0" upright="1">
                          <a:noAutofit/>
                        </wps:bodyPr>
                      </wps:wsp>
                      <wps:wsp>
                        <wps:cNvPr id="72" name="Text Box 188"/>
                        <wps:cNvSpPr txBox="1">
                          <a:spLocks noChangeArrowheads="1"/>
                        </wps:cNvSpPr>
                        <wps:spPr bwMode="auto">
                          <a:xfrm>
                            <a:off x="4503420" y="2705100"/>
                            <a:ext cx="151955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9F6C4" w14:textId="77777777" w:rsidR="00DC2347" w:rsidRDefault="00DC2347" w:rsidP="00FD6063">
                              <w:r>
                                <w:t>Appartement A-0-1</w:t>
                              </w:r>
                            </w:p>
                          </w:txbxContent>
                        </wps:txbx>
                        <wps:bodyPr rot="0" vert="horz" wrap="square" lIns="91440" tIns="45720" rIns="91440" bIns="45720" anchor="t" anchorCtr="0" upright="1">
                          <a:noAutofit/>
                        </wps:bodyPr>
                      </wps:wsp>
                      <wps:wsp>
                        <wps:cNvPr id="73" name="Text Box 189"/>
                        <wps:cNvSpPr txBox="1">
                          <a:spLocks noChangeArrowheads="1"/>
                        </wps:cNvSpPr>
                        <wps:spPr bwMode="auto">
                          <a:xfrm>
                            <a:off x="1116330" y="4267835"/>
                            <a:ext cx="119634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61FDD" w14:textId="77777777" w:rsidR="00DC2347" w:rsidRDefault="00DC2347" w:rsidP="00FD6063">
                              <w:r>
                                <w:t>Câble abonné</w:t>
                              </w:r>
                            </w:p>
                          </w:txbxContent>
                        </wps:txbx>
                        <wps:bodyPr rot="0" vert="horz" wrap="square" lIns="91440" tIns="45720" rIns="91440" bIns="45720" anchor="t" anchorCtr="0" upright="1">
                          <a:noAutofit/>
                        </wps:bodyPr>
                      </wps:wsp>
                      <wps:wsp>
                        <wps:cNvPr id="74" name="Text Box 190"/>
                        <wps:cNvSpPr txBox="1">
                          <a:spLocks noChangeArrowheads="1"/>
                        </wps:cNvSpPr>
                        <wps:spPr bwMode="auto">
                          <a:xfrm>
                            <a:off x="4503420" y="4264025"/>
                            <a:ext cx="11969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5D222" w14:textId="77777777" w:rsidR="00DC2347" w:rsidRDefault="00DC2347" w:rsidP="00FD6063">
                              <w:r>
                                <w:t>Câble abonné</w:t>
                              </w:r>
                            </w:p>
                          </w:txbxContent>
                        </wps:txbx>
                        <wps:bodyPr rot="0" vert="horz" wrap="square" lIns="91440" tIns="45720" rIns="91440" bIns="45720" anchor="t" anchorCtr="0" upright="1">
                          <a:noAutofit/>
                        </wps:bodyPr>
                      </wps:wsp>
                      <wps:wsp>
                        <wps:cNvPr id="75" name="Text Box 191"/>
                        <wps:cNvSpPr txBox="1">
                          <a:spLocks noChangeArrowheads="1"/>
                        </wps:cNvSpPr>
                        <wps:spPr bwMode="auto">
                          <a:xfrm>
                            <a:off x="1116330" y="1917700"/>
                            <a:ext cx="119824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B35BB" w14:textId="77777777" w:rsidR="00DC2347" w:rsidRDefault="00DC2347" w:rsidP="00FD6063">
                              <w:r>
                                <w:t>Câble abonné</w:t>
                              </w:r>
                            </w:p>
                          </w:txbxContent>
                        </wps:txbx>
                        <wps:bodyPr rot="0" vert="horz" wrap="square" lIns="91440" tIns="45720" rIns="91440" bIns="45720" anchor="t" anchorCtr="0" upright="1">
                          <a:noAutofit/>
                        </wps:bodyPr>
                      </wps:wsp>
                      <wps:wsp>
                        <wps:cNvPr id="76" name="Text Box 192"/>
                        <wps:cNvSpPr txBox="1">
                          <a:spLocks noChangeArrowheads="1"/>
                        </wps:cNvSpPr>
                        <wps:spPr bwMode="auto">
                          <a:xfrm>
                            <a:off x="4503420" y="1917700"/>
                            <a:ext cx="119697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61027" w14:textId="77777777" w:rsidR="00DC2347" w:rsidRDefault="00DC2347" w:rsidP="00FD6063">
                              <w:r>
                                <w:t>Câble abonné</w:t>
                              </w:r>
                            </w:p>
                          </w:txbxContent>
                        </wps:txbx>
                        <wps:bodyPr rot="0" vert="horz" wrap="square" lIns="91440" tIns="45720" rIns="91440" bIns="45720" anchor="t" anchorCtr="0" upright="1">
                          <a:noAutofit/>
                        </wps:bodyPr>
                      </wps:wsp>
                      <wps:wsp>
                        <wps:cNvPr id="77" name="Text Box 193"/>
                        <wps:cNvSpPr txBox="1">
                          <a:spLocks noChangeArrowheads="1"/>
                        </wps:cNvSpPr>
                        <wps:spPr bwMode="auto">
                          <a:xfrm>
                            <a:off x="5295265" y="3154045"/>
                            <a:ext cx="58801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E44D" w14:textId="77777777" w:rsidR="00DC2347" w:rsidRDefault="00DC2347" w:rsidP="00FD6063">
                              <w:r>
                                <w:t>DTIO</w:t>
                              </w:r>
                            </w:p>
                          </w:txbxContent>
                        </wps:txbx>
                        <wps:bodyPr rot="0" vert="horz" wrap="square" lIns="91440" tIns="45720" rIns="91440" bIns="45720" anchor="t" anchorCtr="0" upright="1">
                          <a:noAutofit/>
                        </wps:bodyPr>
                      </wps:wsp>
                      <wps:wsp>
                        <wps:cNvPr id="78" name="Text Box 194"/>
                        <wps:cNvSpPr txBox="1">
                          <a:spLocks noChangeArrowheads="1"/>
                        </wps:cNvSpPr>
                        <wps:spPr bwMode="auto">
                          <a:xfrm>
                            <a:off x="982980" y="3190875"/>
                            <a:ext cx="58864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882FD" w14:textId="77777777" w:rsidR="00DC2347" w:rsidRDefault="00DC2347" w:rsidP="00FD6063">
                              <w:r>
                                <w:t>DTIO</w:t>
                              </w:r>
                            </w:p>
                          </w:txbxContent>
                        </wps:txbx>
                        <wps:bodyPr rot="0" vert="horz" wrap="square" lIns="91440" tIns="45720" rIns="91440" bIns="45720" anchor="t" anchorCtr="0" upright="1">
                          <a:noAutofit/>
                        </wps:bodyPr>
                      </wps:wsp>
                      <wps:wsp>
                        <wps:cNvPr id="79" name="Text Box 195"/>
                        <wps:cNvSpPr txBox="1">
                          <a:spLocks noChangeArrowheads="1"/>
                        </wps:cNvSpPr>
                        <wps:spPr bwMode="auto">
                          <a:xfrm>
                            <a:off x="953135" y="804545"/>
                            <a:ext cx="5886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BD77" w14:textId="77777777" w:rsidR="00DC2347" w:rsidRDefault="00DC2347" w:rsidP="00FD6063">
                              <w:r>
                                <w:t>DTIO</w:t>
                              </w:r>
                            </w:p>
                          </w:txbxContent>
                        </wps:txbx>
                        <wps:bodyPr rot="0" vert="horz" wrap="square" lIns="91440" tIns="45720" rIns="91440" bIns="45720" anchor="t" anchorCtr="0" upright="1">
                          <a:noAutofit/>
                        </wps:bodyPr>
                      </wps:wsp>
                      <wps:wsp>
                        <wps:cNvPr id="80" name="Text Box 196"/>
                        <wps:cNvSpPr txBox="1">
                          <a:spLocks noChangeArrowheads="1"/>
                        </wps:cNvSpPr>
                        <wps:spPr bwMode="auto">
                          <a:xfrm>
                            <a:off x="5244465" y="803910"/>
                            <a:ext cx="588645"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550A6" w14:textId="77777777" w:rsidR="00DC2347" w:rsidRDefault="00DC2347" w:rsidP="00FD6063">
                              <w:r>
                                <w:t>DTIO</w:t>
                              </w:r>
                            </w:p>
                          </w:txbxContent>
                        </wps:txbx>
                        <wps:bodyPr rot="0" vert="horz" wrap="square" lIns="91440" tIns="45720" rIns="91440" bIns="45720" anchor="t" anchorCtr="0" upright="1">
                          <a:noAutofit/>
                        </wps:bodyPr>
                      </wps:wsp>
                      <wps:wsp>
                        <wps:cNvPr id="81" name="Text Box 197"/>
                        <wps:cNvSpPr txBox="1">
                          <a:spLocks noChangeArrowheads="1"/>
                        </wps:cNvSpPr>
                        <wps:spPr bwMode="auto">
                          <a:xfrm>
                            <a:off x="1437640" y="5427980"/>
                            <a:ext cx="58801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583EA" w14:textId="77777777" w:rsidR="00DC2347" w:rsidRDefault="00DC2347" w:rsidP="00FD6063">
                              <w:r>
                                <w:t>BPI</w:t>
                              </w:r>
                            </w:p>
                          </w:txbxContent>
                        </wps:txbx>
                        <wps:bodyPr rot="0" vert="horz" wrap="square" lIns="91440" tIns="45720" rIns="91440" bIns="45720" anchor="t" anchorCtr="0" upright="1">
                          <a:noAutofit/>
                        </wps:bodyPr>
                      </wps:wsp>
                      <wps:wsp>
                        <wps:cNvPr id="82" name="Text Box 198"/>
                        <wps:cNvSpPr txBox="1">
                          <a:spLocks noChangeArrowheads="1"/>
                        </wps:cNvSpPr>
                        <wps:spPr bwMode="auto">
                          <a:xfrm>
                            <a:off x="3352800" y="5386070"/>
                            <a:ext cx="177355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B2A32" w14:textId="77777777" w:rsidR="00DC2347" w:rsidRDefault="00DC2347" w:rsidP="00FD6063">
                              <w:r>
                                <w:t>Câble colonne montante</w:t>
                              </w:r>
                            </w:p>
                          </w:txbxContent>
                        </wps:txbx>
                        <wps:bodyPr rot="0" vert="horz" wrap="square" lIns="91440" tIns="45720" rIns="91440" bIns="45720" anchor="t" anchorCtr="0" upright="1">
                          <a:noAutofit/>
                        </wps:bodyPr>
                      </wps:wsp>
                      <pic:pic xmlns:pic="http://schemas.openxmlformats.org/drawingml/2006/picture">
                        <pic:nvPicPr>
                          <pic:cNvPr id="83" name="Picture 19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437640" y="5726430"/>
                            <a:ext cx="2982595" cy="1055370"/>
                          </a:xfrm>
                          <a:prstGeom prst="rect">
                            <a:avLst/>
                          </a:prstGeom>
                          <a:noFill/>
                          <a:extLst>
                            <a:ext uri="{909E8E84-426E-40DD-AFC4-6F175D3DCCD1}">
                              <a14:hiddenFill xmlns:a14="http://schemas.microsoft.com/office/drawing/2010/main">
                                <a:solidFill>
                                  <a:srgbClr val="FFFFFF"/>
                                </a:solidFill>
                              </a14:hiddenFill>
                            </a:ext>
                          </a:extLst>
                        </pic:spPr>
                      </pic:pic>
                      <wps:wsp>
                        <wps:cNvPr id="84" name="Text Box 200"/>
                        <wps:cNvSpPr txBox="1">
                          <a:spLocks noChangeArrowheads="1"/>
                        </wps:cNvSpPr>
                        <wps:spPr bwMode="auto">
                          <a:xfrm>
                            <a:off x="225425" y="5981700"/>
                            <a:ext cx="12122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CDB71" w14:textId="77777777" w:rsidR="00DC2347" w:rsidRDefault="00DC2347" w:rsidP="00FD6063">
                              <w:r>
                                <w:t>Câble opérateur</w:t>
                              </w:r>
                            </w:p>
                          </w:txbxContent>
                        </wps:txbx>
                        <wps:bodyPr rot="0" vert="horz" wrap="square" lIns="91440" tIns="45720" rIns="91440" bIns="45720" anchor="t" anchorCtr="0" upright="1">
                          <a:noAutofit/>
                        </wps:bodyPr>
                      </wps:wsp>
                      <wps:wsp>
                        <wps:cNvPr id="85" name="AutoShape 201"/>
                        <wps:cNvCnPr>
                          <a:cxnSpLocks noChangeShapeType="1"/>
                        </wps:cNvCnPr>
                        <wps:spPr bwMode="auto">
                          <a:xfrm>
                            <a:off x="506095" y="6206490"/>
                            <a:ext cx="1102360" cy="635"/>
                          </a:xfrm>
                          <a:prstGeom prst="straightConnector1">
                            <a:avLst/>
                          </a:prstGeom>
                          <a:noFill/>
                          <a:ln w="38100">
                            <a:solidFill>
                              <a:srgbClr val="00B0F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3DEAC27" id="Zone de dessin 160" o:spid="_x0000_s1100" editas="canvas" style="width:538.6pt;height:541.3pt;mso-position-horizontal-relative:char;mso-position-vertical-relative:line" coordsize="68402,68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">
                <v:shape id="_x0000_s1101" type="#_x0000_t75" style="position:absolute;width:68402;height:68745;visibility:visible;mso-wrap-style:square">
                  <v:fill o:detectmouseclick="t"/>
                  <v:path o:connecttype="none"/>
                </v:shape>
                <v:shape id="Picture 162" o:spid="_x0000_s1102" type="#_x0000_t75" style="position:absolute;left:9531;top:10052;width:7760;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">
                  <v:imagedata r:id="rId32" o:title="" gain="1.25"/>
                </v:shape>
                <v:shape id="Picture 163" o:spid="_x0000_s1103" type="#_x0000_t75" style="position:absolute;left:31445;top:3219;width:7969;height:1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">
                  <v:imagedata r:id="rId33" o:title="" croptop="2252f" cropleft="2654f" cropright="3918f" gain="39322f" blacklevel="6554f"/>
                </v:shape>
                <v:shape id="Picture 164" o:spid="_x0000_s1104" type="#_x0000_t75" style="position:absolute;left:52952;top:33553;width:7766;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">
                  <v:imagedata r:id="rId34" o:title="" gain="1.25"/>
                </v:shape>
                <v:shape id="Picture 165" o:spid="_x0000_s1105" type="#_x0000_t75" style="position:absolute;left:9829;top:33572;width:7754;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">
                  <v:imagedata r:id="rId32" o:title="" gain="1.25"/>
                </v:shape>
                <v:shape id="Picture 166" o:spid="_x0000_s1106" type="#_x0000_t75" style="position:absolute;left:52444;top:10052;width:7785;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">
                  <v:imagedata r:id="rId35" o:title="" gain="1.25"/>
                </v:shape>
                <v:shape id="Picture 167" o:spid="_x0000_s1107" type="#_x0000_t75" style="position:absolute;left:31445;top:27070;width:7969;height:11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">
                  <v:imagedata r:id="rId33" o:title="" croptop="2252f" cropleft="2654f" cropright="3918f" gain="39322f" blacklevel="6554f"/>
                </v:shape>
                <v:shapetype id="_x0000_t32" coordsize="21600,21600" o:spt="32" o:oned="t" path="m,l21600,21600e" filled="f">
                  <v:path arrowok="t" fillok="f" o:connecttype="none"/>
                  <o:lock v:ext="edit" shapetype="t"/>
                </v:shapetype>
                <v:shape id="AutoShape 168" o:spid="_x0000_s1108" type="#_x0000_t32" style="position:absolute;left:11696;top:16986;width:7;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" strokecolor="#92d050"/>
                <v:shape id="AutoShape 169" o:spid="_x0000_s1109" type="#_x0000_t32" style="position:absolute;left:11696;top:19177;width:23629;height: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" strokecolor="#92d050"/>
                <v:shape id="AutoShape 170" o:spid="_x0000_s1110" type="#_x0000_t32" style="position:absolute;left:33051;top:14135;width:7;height:129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" strokecolor="yellow" strokeweight="1pt"/>
                <v:shape id="AutoShape 171" o:spid="_x0000_s1111" type="#_x0000_t32" style="position:absolute;left:37344;top:19189;width:171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" strokecolor="#92d050"/>
                <v:shape id="AutoShape 172" o:spid="_x0000_s1112" type="#_x0000_t32" style="position:absolute;left:35325;top:14135;width:0;height:5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" strokecolor="#92d050"/>
                <v:shape id="AutoShape 173" o:spid="_x0000_s1113" type="#_x0000_t32" style="position:absolute;left:37344;top:14135;width:13;height:5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" strokecolor="#92d050"/>
                <v:shape id="AutoShape 174" o:spid="_x0000_s1114" type="#_x0000_t32" style="position:absolute;left:54476;top:16986;width:7;height:22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" strokecolor="#92d050"/>
                <v:shape id="AutoShape 175" o:spid="_x0000_s1115" type="#_x0000_t32" style="position:absolute;left:11684;top:40455;width:12;height:2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" strokecolor="#92d050"/>
                <v:shape id="AutoShape 176" o:spid="_x0000_s1116" type="#_x0000_t32" style="position:absolute;left:11684;top:42640;width:23622;height: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" strokecolor="#92d050"/>
                <v:shape id="AutoShape 177" o:spid="_x0000_s1117" type="#_x0000_t32" style="position:absolute;left:33039;top:37611;width:19;height:2713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" strokecolor="yellow" strokeweight="1.5pt"/>
                <v:shape id="AutoShape 178" o:spid="_x0000_s1118" type="#_x0000_t32" style="position:absolute;left:37325;top:42659;width:17138;height: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" strokecolor="#92d050"/>
                <v:shape id="AutoShape 179" o:spid="_x0000_s1119" type="#_x0000_t32" style="position:absolute;left:35306;top:37611;width:6;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" strokecolor="#92d050"/>
                <v:shape id="AutoShape 180" o:spid="_x0000_s1120" type="#_x0000_t32" style="position:absolute;left:37325;top:37611;width:19;height:5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" strokecolor="#92d050"/>
                <v:shape id="AutoShape 181" o:spid="_x0000_s1121" type="#_x0000_t32" style="position:absolute;left:54463;top:40455;width:13;height:2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" strokecolor="#92d050"/>
                <v:shapetype id="_x0000_t202" coordsize="21600,21600" o:spt="202" path="m,l,21600r21600,l21600,xe">
                  <v:stroke joinstyle="miter"/>
                  <v:path gradientshapeok="t" o:connecttype="rect"/>
                </v:shapetype>
                <v:shape id="Text Box 182" o:spid="_x0000_s1122" type="#_x0000_t202" style="position:absolute;left:5060;top:27070;width:15196;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647A58D0" w14:textId="77777777" w:rsidR="00DC2347" w:rsidRDefault="00DC2347" w:rsidP="00FD6063">
                        <w:r>
                          <w:t>Appartement A-0-0</w:t>
                        </w:r>
                      </w:p>
                    </w:txbxContent>
                  </v:textbox>
                </v:shape>
                <v:rect id="Rectangle 183" o:spid="_x0000_s1123" style="position:absolute;left:3352;top:1193;width:63532;height:49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" filled="f" strokeweight="1pt"/>
                <v:rect id="Rectangle 184" o:spid="_x0000_s1124" style="position:absolute;left:29292;top:1193;width:13062;height:49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" filled="f" strokeweight="1pt"/>
                <v:shape id="AutoShape 185" o:spid="_x0000_s1125" type="#_x0000_t32" style="position:absolute;left:3352;top:25038;width:63532;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"/>
                <v:shape id="Text Box 186" o:spid="_x0000_s1126" type="#_x0000_t202" style="position:absolute;left:5949;top:3219;width:1519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639F95EA" w14:textId="77777777" w:rsidR="00DC2347" w:rsidRDefault="00DC2347" w:rsidP="00FD6063">
                        <w:r>
                          <w:t>Appartement A-1-0</w:t>
                        </w:r>
                      </w:p>
                    </w:txbxContent>
                  </v:textbox>
                </v:shape>
                <v:shape id="Text Box 187" o:spid="_x0000_s1127" type="#_x0000_t202" style="position:absolute;left:45034;top:3219;width:15195;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4DF1863E" w14:textId="77777777" w:rsidR="00DC2347" w:rsidRDefault="00DC2347" w:rsidP="00FD6063">
                        <w:r>
                          <w:t>Appartement A-1-1</w:t>
                        </w:r>
                      </w:p>
                    </w:txbxContent>
                  </v:textbox>
                </v:shape>
                <v:shape id="Text Box 188" o:spid="_x0000_s1128" type="#_x0000_t202" style="position:absolute;left:45034;top:27051;width:15195;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39D9F6C4" w14:textId="77777777" w:rsidR="00DC2347" w:rsidRDefault="00DC2347" w:rsidP="00FD6063">
                        <w:r>
                          <w:t>Appartement A-0-1</w:t>
                        </w:r>
                      </w:p>
                    </w:txbxContent>
                  </v:textbox>
                </v:shape>
                <v:shape id="Text Box 189" o:spid="_x0000_s1129" type="#_x0000_t202" style="position:absolute;left:11163;top:42678;width:11963;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1D761FDD" w14:textId="77777777" w:rsidR="00DC2347" w:rsidRDefault="00DC2347" w:rsidP="00FD6063">
                        <w:r>
                          <w:t>Câble abonné</w:t>
                        </w:r>
                      </w:p>
                    </w:txbxContent>
                  </v:textbox>
                </v:shape>
                <v:shape id="Text Box 190" o:spid="_x0000_s1130" type="#_x0000_t202" style="position:absolute;left:45034;top:42640;width:1196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F25D222" w14:textId="77777777" w:rsidR="00DC2347" w:rsidRDefault="00DC2347" w:rsidP="00FD6063">
                        <w:r>
                          <w:t>Câble abonné</w:t>
                        </w:r>
                      </w:p>
                    </w:txbxContent>
                  </v:textbox>
                </v:shape>
                <v:shape id="Text Box 191" o:spid="_x0000_s1131" type="#_x0000_t202" style="position:absolute;left:11163;top:19177;width:11982;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493B35BB" w14:textId="77777777" w:rsidR="00DC2347" w:rsidRDefault="00DC2347" w:rsidP="00FD6063">
                        <w:r>
                          <w:t>Câble abonné</w:t>
                        </w:r>
                      </w:p>
                    </w:txbxContent>
                  </v:textbox>
                </v:shape>
                <v:shape id="Text Box 192" o:spid="_x0000_s1132" type="#_x0000_t202" style="position:absolute;left:45034;top:19177;width:11969;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4BE61027" w14:textId="77777777" w:rsidR="00DC2347" w:rsidRDefault="00DC2347" w:rsidP="00FD6063">
                        <w:r>
                          <w:t>Câble abonné</w:t>
                        </w:r>
                      </w:p>
                    </w:txbxContent>
                  </v:textbox>
                </v:shape>
                <v:shape id="Text Box 193" o:spid="_x0000_s1133" type="#_x0000_t202" style="position:absolute;left:52952;top:31540;width:588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17ADE44D" w14:textId="77777777" w:rsidR="00DC2347" w:rsidRDefault="00DC2347" w:rsidP="00FD6063">
                        <w:r>
                          <w:t>DTIO</w:t>
                        </w:r>
                      </w:p>
                    </w:txbxContent>
                  </v:textbox>
                </v:shape>
                <v:shape id="Text Box 194" o:spid="_x0000_s1134" type="#_x0000_t202" style="position:absolute;left:9829;top:31908;width:588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201882FD" w14:textId="77777777" w:rsidR="00DC2347" w:rsidRDefault="00DC2347" w:rsidP="00FD6063">
                        <w:r>
                          <w:t>DTIO</w:t>
                        </w:r>
                      </w:p>
                    </w:txbxContent>
                  </v:textbox>
                </v:shape>
                <v:shape id="Text Box 195" o:spid="_x0000_s1135" type="#_x0000_t202" style="position:absolute;left:9531;top:8045;width:588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4977BD77" w14:textId="77777777" w:rsidR="00DC2347" w:rsidRDefault="00DC2347" w:rsidP="00FD6063">
                        <w:r>
                          <w:t>DTIO</w:t>
                        </w:r>
                      </w:p>
                    </w:txbxContent>
                  </v:textbox>
                </v:shape>
                <v:shape id="Text Box 196" o:spid="_x0000_s1136" type="#_x0000_t202" style="position:absolute;left:52444;top:8039;width:5887;height:2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19F550A6" w14:textId="77777777" w:rsidR="00DC2347" w:rsidRDefault="00DC2347" w:rsidP="00FD6063">
                        <w:r>
                          <w:t>DTIO</w:t>
                        </w:r>
                      </w:p>
                    </w:txbxContent>
                  </v:textbox>
                </v:shape>
                <v:shape id="Text Box 197" o:spid="_x0000_s1137" type="#_x0000_t202" style="position:absolute;left:14376;top:54279;width:5880;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391583EA" w14:textId="77777777" w:rsidR="00DC2347" w:rsidRDefault="00DC2347" w:rsidP="00FD6063">
                        <w:r>
                          <w:t>BPI</w:t>
                        </w:r>
                      </w:p>
                    </w:txbxContent>
                  </v:textbox>
                </v:shape>
                <v:shape id="Text Box 198" o:spid="_x0000_s1138" type="#_x0000_t202" style="position:absolute;left:33528;top:53860;width:1773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09BB2A32" w14:textId="77777777" w:rsidR="00DC2347" w:rsidRDefault="00DC2347" w:rsidP="00FD6063">
                        <w:r>
                          <w:t>Câble colonne montante</w:t>
                        </w:r>
                      </w:p>
                    </w:txbxContent>
                  </v:textbox>
                </v:shape>
                <v:shape id="Picture 199" o:spid="_x0000_s1139" type="#_x0000_t75" style="position:absolute;left:14376;top:57264;width:29826;height:10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">
                  <v:imagedata r:id="rId36" o:title=""/>
                </v:shape>
                <v:shape id="Text Box 200" o:spid="_x0000_s1140" type="#_x0000_t202" style="position:absolute;left:2254;top:59817;width:12122;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1A2CDB71" w14:textId="77777777" w:rsidR="00DC2347" w:rsidRDefault="00DC2347" w:rsidP="00FD6063">
                        <w:r>
                          <w:t>Câble opérateur</w:t>
                        </w:r>
                      </w:p>
                    </w:txbxContent>
                  </v:textbox>
                </v:shape>
                <v:shape id="AutoShape 201" o:spid="_x0000_s1141" type="#_x0000_t32" style="position:absolute;left:5060;top:62064;width:11024;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" strokecolor="#00b0f0" strokeweight="3pt"/>
                <w10:anchorlock/>
              </v:group>
            </w:pict>
          </mc:Fallback>
        </mc:AlternateContent>
      </w:r>
    </w:p>
    <w:p w14:paraId="041C7F9C" w14:textId="77777777" w:rsidR="00FD6063" w:rsidRDefault="00FD6063" w:rsidP="00D05E45">
      <w:pPr>
        <w:jc w:val="left"/>
      </w:pPr>
    </w:p>
    <w:p w14:paraId="54584588" w14:textId="77777777" w:rsidR="00D05E45" w:rsidRDefault="00D05E45" w:rsidP="007B120B">
      <w:r>
        <w:t>.</w:t>
      </w:r>
      <w:r>
        <w:br w:type="page"/>
      </w:r>
    </w:p>
    <w:p w14:paraId="597065A5" w14:textId="77777777" w:rsidR="00D05E45" w:rsidRDefault="00D05E45" w:rsidP="00D05E45">
      <w:pPr>
        <w:pStyle w:val="Titre1"/>
      </w:pPr>
      <w:bookmarkStart w:id="17" w:name="_Toc522262357"/>
      <w:r>
        <w:lastRenderedPageBreak/>
        <w:t>Identification et repérage</w:t>
      </w:r>
      <w:bookmarkEnd w:id="17"/>
    </w:p>
    <w:p w14:paraId="47F852B8" w14:textId="77777777" w:rsidR="00D05E45" w:rsidRDefault="00D05E45" w:rsidP="00D05E45">
      <w:pPr>
        <w:rPr>
          <w:noProof/>
        </w:rPr>
      </w:pPr>
      <w:r>
        <w:rPr>
          <w:noProof/>
        </w:rPr>
        <w:t>Cas d’un immeble demoins de 12 logements et locaux à usageprofessionnel</w:t>
      </w:r>
    </w:p>
    <w:p w14:paraId="1C8A2647" w14:textId="77777777" w:rsidR="00D05E45" w:rsidRDefault="00D05E45" w:rsidP="00D05E45">
      <w:pPr>
        <w:rPr>
          <w:noProof/>
        </w:rPr>
      </w:pPr>
      <w:r>
        <w:rPr>
          <w:noProof/>
        </w:rPr>
        <w:drawing>
          <wp:inline distT="0" distB="0" distL="0" distR="0" wp14:anchorId="4B59A5C9" wp14:editId="4939E417">
            <wp:extent cx="6681765" cy="4389120"/>
            <wp:effectExtent l="19050" t="0" r="4785"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6682284" cy="4389461"/>
                    </a:xfrm>
                    <a:prstGeom prst="rect">
                      <a:avLst/>
                    </a:prstGeom>
                    <a:noFill/>
                    <a:ln w="9525">
                      <a:noFill/>
                      <a:miter lim="800000"/>
                      <a:headEnd/>
                      <a:tailEnd/>
                    </a:ln>
                  </pic:spPr>
                </pic:pic>
              </a:graphicData>
            </a:graphic>
          </wp:inline>
        </w:drawing>
      </w:r>
    </w:p>
    <w:p w14:paraId="7AEB2591" w14:textId="77777777" w:rsidR="00D05E45" w:rsidRDefault="00D05E45" w:rsidP="00D05E45">
      <w:pPr>
        <w:pStyle w:val="Titre2"/>
      </w:pPr>
      <w:bookmarkStart w:id="18" w:name="_Toc522262358"/>
      <w:r>
        <w:t>Code couleurs :</w:t>
      </w:r>
      <w:bookmarkEnd w:id="18"/>
    </w:p>
    <w:p w14:paraId="2A0D1939" w14:textId="77777777" w:rsidR="00D05E45" w:rsidRDefault="00D05E45" w:rsidP="00D05E45">
      <w:pPr>
        <w:spacing w:after="0" w:line="240" w:lineRule="auto"/>
        <w:jc w:val="left"/>
      </w:pPr>
    </w:p>
    <w:p w14:paraId="538D68C3" w14:textId="77777777" w:rsidR="00D05E45" w:rsidRDefault="00D05E45" w:rsidP="00D05E45">
      <w:pPr>
        <w:spacing w:after="0" w:line="240" w:lineRule="auto"/>
        <w:jc w:val="center"/>
      </w:pPr>
      <w:r>
        <w:rPr>
          <w:noProof/>
        </w:rPr>
        <w:drawing>
          <wp:inline distT="0" distB="0" distL="0" distR="0" wp14:anchorId="4CF0188D" wp14:editId="31EABD07">
            <wp:extent cx="5201299" cy="2266950"/>
            <wp:effectExtent l="19050" t="0" r="0" b="0"/>
            <wp:docPr id="9"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srcRect/>
                    <a:stretch>
                      <a:fillRect/>
                    </a:stretch>
                  </pic:blipFill>
                  <pic:spPr bwMode="auto">
                    <a:xfrm>
                      <a:off x="0" y="0"/>
                      <a:ext cx="5201299" cy="2266950"/>
                    </a:xfrm>
                    <a:prstGeom prst="rect">
                      <a:avLst/>
                    </a:prstGeom>
                    <a:noFill/>
                    <a:ln w="9525">
                      <a:noFill/>
                      <a:miter lim="800000"/>
                      <a:headEnd/>
                      <a:tailEnd/>
                    </a:ln>
                  </pic:spPr>
                </pic:pic>
              </a:graphicData>
            </a:graphic>
          </wp:inline>
        </w:drawing>
      </w:r>
    </w:p>
    <w:p w14:paraId="72F8DE7F" w14:textId="77777777" w:rsidR="00D05E45" w:rsidRDefault="00D05E45" w:rsidP="00D05E45">
      <w:pPr>
        <w:spacing w:after="0" w:line="240" w:lineRule="auto"/>
        <w:jc w:val="center"/>
      </w:pPr>
    </w:p>
    <w:p w14:paraId="507CB049" w14:textId="77777777" w:rsidR="00D05E45" w:rsidRDefault="00D05E45" w:rsidP="00D05E45">
      <w:pPr>
        <w:pStyle w:val="Titre2"/>
      </w:pPr>
      <w:bookmarkStart w:id="19" w:name="_Toc522262359"/>
      <w:r>
        <w:lastRenderedPageBreak/>
        <w:t>Plan de raccordement abonné</w:t>
      </w:r>
      <w:bookmarkEnd w:id="19"/>
    </w:p>
    <w:p w14:paraId="5A83CDFD" w14:textId="77777777" w:rsidR="00D05E45" w:rsidRDefault="00D05E45" w:rsidP="00D05E45">
      <w:pPr>
        <w:spacing w:after="0" w:line="240" w:lineRule="auto"/>
        <w:jc w:val="left"/>
      </w:pPr>
    </w:p>
    <w:tbl>
      <w:tblPr>
        <w:tblStyle w:val="Grilledutableau"/>
        <w:tblW w:w="0" w:type="auto"/>
        <w:tblLook w:val="04A0" w:firstRow="1" w:lastRow="0" w:firstColumn="1" w:lastColumn="0" w:noHBand="0" w:noVBand="1"/>
      </w:tblPr>
      <w:tblGrid>
        <w:gridCol w:w="2213"/>
        <w:gridCol w:w="2653"/>
        <w:gridCol w:w="3202"/>
        <w:gridCol w:w="2694"/>
      </w:tblGrid>
      <w:tr w:rsidR="00D05E45" w14:paraId="055B85AB" w14:textId="77777777" w:rsidTr="00DF3982">
        <w:trPr>
          <w:trHeight w:val="308"/>
        </w:trPr>
        <w:tc>
          <w:tcPr>
            <w:tcW w:w="2235" w:type="dxa"/>
          </w:tcPr>
          <w:p w14:paraId="0D824B37" w14:textId="77777777" w:rsidR="00D05E45" w:rsidRDefault="00D05E45" w:rsidP="00177E8A">
            <w:pPr>
              <w:jc w:val="center"/>
            </w:pPr>
            <w:r>
              <w:t>Appartement</w:t>
            </w:r>
          </w:p>
        </w:tc>
        <w:tc>
          <w:tcPr>
            <w:tcW w:w="2693" w:type="dxa"/>
          </w:tcPr>
          <w:p w14:paraId="5A8C2A76" w14:textId="77777777" w:rsidR="00D05E45" w:rsidRDefault="00D05E45" w:rsidP="00177E8A">
            <w:pPr>
              <w:jc w:val="center"/>
            </w:pPr>
            <w:r>
              <w:t>Tube colonne montante</w:t>
            </w:r>
          </w:p>
        </w:tc>
        <w:tc>
          <w:tcPr>
            <w:tcW w:w="3256" w:type="dxa"/>
          </w:tcPr>
          <w:p w14:paraId="4E45D485" w14:textId="77777777" w:rsidR="00D05E45" w:rsidRDefault="00D05E45" w:rsidP="00177E8A">
            <w:pPr>
              <w:jc w:val="center"/>
            </w:pPr>
            <w:r>
              <w:t>Repère boîtier pied immeuble</w:t>
            </w:r>
          </w:p>
        </w:tc>
        <w:tc>
          <w:tcPr>
            <w:tcW w:w="2728" w:type="dxa"/>
          </w:tcPr>
          <w:p w14:paraId="67F6E27B" w14:textId="77777777" w:rsidR="00D05E45" w:rsidRDefault="00D05E45" w:rsidP="00177E8A">
            <w:pPr>
              <w:jc w:val="center"/>
            </w:pPr>
            <w:r>
              <w:t>Numéro identification</w:t>
            </w:r>
          </w:p>
        </w:tc>
      </w:tr>
      <w:tr w:rsidR="00D05E45" w14:paraId="666E8FC5" w14:textId="77777777" w:rsidTr="00177E8A">
        <w:trPr>
          <w:trHeight w:val="270"/>
        </w:trPr>
        <w:tc>
          <w:tcPr>
            <w:tcW w:w="2235" w:type="dxa"/>
            <w:vAlign w:val="center"/>
          </w:tcPr>
          <w:p w14:paraId="2323A3B3" w14:textId="77777777" w:rsidR="00D05E45" w:rsidRDefault="00D05E45" w:rsidP="00177E8A">
            <w:pPr>
              <w:jc w:val="center"/>
            </w:pPr>
            <w:r>
              <w:t>A-0-0</w:t>
            </w:r>
          </w:p>
        </w:tc>
        <w:tc>
          <w:tcPr>
            <w:tcW w:w="2693" w:type="dxa"/>
            <w:vAlign w:val="center"/>
          </w:tcPr>
          <w:p w14:paraId="294BD4CF" w14:textId="77777777" w:rsidR="00D05E45" w:rsidRDefault="00D05E45" w:rsidP="00177E8A">
            <w:pPr>
              <w:jc w:val="center"/>
            </w:pPr>
            <w:r>
              <w:t>1</w:t>
            </w:r>
          </w:p>
        </w:tc>
        <w:tc>
          <w:tcPr>
            <w:tcW w:w="3256" w:type="dxa"/>
            <w:vAlign w:val="center"/>
          </w:tcPr>
          <w:p w14:paraId="5D2FC750" w14:textId="77777777" w:rsidR="00D05E45" w:rsidRDefault="00D05E45" w:rsidP="00177E8A">
            <w:pPr>
              <w:jc w:val="center"/>
            </w:pPr>
            <w:r>
              <w:t>Prise et fibre 1 : A0</w:t>
            </w:r>
          </w:p>
          <w:p w14:paraId="0CFE3829" w14:textId="77777777" w:rsidR="00D05E45" w:rsidRDefault="00D05E45" w:rsidP="00177E8A">
            <w:pPr>
              <w:jc w:val="center"/>
            </w:pPr>
            <w:r>
              <w:t>Prise et fibre 2 : A1</w:t>
            </w:r>
          </w:p>
        </w:tc>
        <w:tc>
          <w:tcPr>
            <w:tcW w:w="2728" w:type="dxa"/>
            <w:vAlign w:val="center"/>
          </w:tcPr>
          <w:p w14:paraId="0FBD262F" w14:textId="77777777" w:rsidR="00D05E45" w:rsidRDefault="00851434" w:rsidP="00177E8A">
            <w:pPr>
              <w:jc w:val="center"/>
            </w:pPr>
            <w:r>
              <w:t>FI-12345</w:t>
            </w:r>
            <w:r w:rsidR="006B1D57">
              <w:t>670</w:t>
            </w:r>
          </w:p>
        </w:tc>
      </w:tr>
      <w:tr w:rsidR="00D05E45" w14:paraId="0C8E98A9" w14:textId="77777777" w:rsidTr="00177E8A">
        <w:trPr>
          <w:trHeight w:val="274"/>
        </w:trPr>
        <w:tc>
          <w:tcPr>
            <w:tcW w:w="2235" w:type="dxa"/>
            <w:vAlign w:val="center"/>
          </w:tcPr>
          <w:p w14:paraId="3A8E6956" w14:textId="77777777" w:rsidR="00D05E45" w:rsidRDefault="00D05E45" w:rsidP="00177E8A">
            <w:pPr>
              <w:jc w:val="center"/>
            </w:pPr>
            <w:r>
              <w:t>A-0-1</w:t>
            </w:r>
          </w:p>
        </w:tc>
        <w:tc>
          <w:tcPr>
            <w:tcW w:w="2693" w:type="dxa"/>
            <w:vAlign w:val="center"/>
          </w:tcPr>
          <w:p w14:paraId="046BC9E2" w14:textId="77777777" w:rsidR="00D05E45" w:rsidRDefault="00D05E45" w:rsidP="00177E8A">
            <w:pPr>
              <w:jc w:val="center"/>
            </w:pPr>
            <w:r>
              <w:t>2</w:t>
            </w:r>
          </w:p>
        </w:tc>
        <w:tc>
          <w:tcPr>
            <w:tcW w:w="3256" w:type="dxa"/>
            <w:vAlign w:val="center"/>
          </w:tcPr>
          <w:p w14:paraId="362C9B13" w14:textId="77777777" w:rsidR="00D05E45" w:rsidRDefault="00D05E45" w:rsidP="00177E8A">
            <w:pPr>
              <w:jc w:val="center"/>
            </w:pPr>
            <w:r>
              <w:t>Prise et fibre 1 : A2</w:t>
            </w:r>
          </w:p>
          <w:p w14:paraId="6845F5AD" w14:textId="77777777" w:rsidR="00D05E45" w:rsidRDefault="00D05E45" w:rsidP="00177E8A">
            <w:pPr>
              <w:jc w:val="center"/>
            </w:pPr>
            <w:r>
              <w:t>Prise et fibre 2 : A3</w:t>
            </w:r>
          </w:p>
        </w:tc>
        <w:tc>
          <w:tcPr>
            <w:tcW w:w="2728" w:type="dxa"/>
            <w:vAlign w:val="center"/>
          </w:tcPr>
          <w:p w14:paraId="5EEEDC84" w14:textId="77777777" w:rsidR="00D05E45" w:rsidRDefault="00540199" w:rsidP="00177E8A">
            <w:pPr>
              <w:jc w:val="center"/>
            </w:pPr>
            <w:r>
              <w:t>FI-12345671</w:t>
            </w:r>
          </w:p>
        </w:tc>
      </w:tr>
      <w:tr w:rsidR="00D05E45" w14:paraId="5E2BA777" w14:textId="77777777" w:rsidTr="00177E8A">
        <w:trPr>
          <w:trHeight w:val="278"/>
        </w:trPr>
        <w:tc>
          <w:tcPr>
            <w:tcW w:w="2235" w:type="dxa"/>
            <w:vAlign w:val="center"/>
          </w:tcPr>
          <w:p w14:paraId="558343AA" w14:textId="77777777" w:rsidR="00D05E45" w:rsidRDefault="00D05E45" w:rsidP="00177E8A">
            <w:pPr>
              <w:jc w:val="center"/>
            </w:pPr>
            <w:r>
              <w:t>A-1-0</w:t>
            </w:r>
          </w:p>
        </w:tc>
        <w:tc>
          <w:tcPr>
            <w:tcW w:w="2693" w:type="dxa"/>
            <w:vAlign w:val="center"/>
          </w:tcPr>
          <w:p w14:paraId="27C7BA69" w14:textId="77777777" w:rsidR="00D05E45" w:rsidRDefault="00D05E45" w:rsidP="00177E8A">
            <w:pPr>
              <w:jc w:val="center"/>
            </w:pPr>
            <w:r>
              <w:t>3</w:t>
            </w:r>
          </w:p>
        </w:tc>
        <w:tc>
          <w:tcPr>
            <w:tcW w:w="3256" w:type="dxa"/>
            <w:vAlign w:val="center"/>
          </w:tcPr>
          <w:p w14:paraId="344705F8" w14:textId="77777777" w:rsidR="00D05E45" w:rsidRDefault="00D05E45" w:rsidP="00177E8A">
            <w:pPr>
              <w:jc w:val="center"/>
            </w:pPr>
            <w:r>
              <w:t>Prise et fibre 1 : A4</w:t>
            </w:r>
          </w:p>
          <w:p w14:paraId="23BCBAEF" w14:textId="77777777" w:rsidR="00D05E45" w:rsidRDefault="00D05E45" w:rsidP="00177E8A">
            <w:pPr>
              <w:jc w:val="center"/>
            </w:pPr>
            <w:r>
              <w:t>Prise et fibre 2 : A5</w:t>
            </w:r>
          </w:p>
        </w:tc>
        <w:tc>
          <w:tcPr>
            <w:tcW w:w="2728" w:type="dxa"/>
            <w:vAlign w:val="center"/>
          </w:tcPr>
          <w:p w14:paraId="1A5C3360" w14:textId="77777777" w:rsidR="00D05E45" w:rsidRDefault="00540199" w:rsidP="00177E8A">
            <w:pPr>
              <w:jc w:val="center"/>
            </w:pPr>
            <w:r>
              <w:t>FI-12345672</w:t>
            </w:r>
          </w:p>
        </w:tc>
      </w:tr>
      <w:tr w:rsidR="00D05E45" w14:paraId="2DA1DAE3" w14:textId="77777777" w:rsidTr="00177E8A">
        <w:trPr>
          <w:trHeight w:val="268"/>
        </w:trPr>
        <w:tc>
          <w:tcPr>
            <w:tcW w:w="2235" w:type="dxa"/>
            <w:vAlign w:val="center"/>
          </w:tcPr>
          <w:p w14:paraId="4BC465E8" w14:textId="77777777" w:rsidR="00D05E45" w:rsidRDefault="00D05E45" w:rsidP="00177E8A">
            <w:pPr>
              <w:jc w:val="center"/>
            </w:pPr>
            <w:r>
              <w:t>A-1-1</w:t>
            </w:r>
          </w:p>
        </w:tc>
        <w:tc>
          <w:tcPr>
            <w:tcW w:w="2693" w:type="dxa"/>
            <w:vAlign w:val="center"/>
          </w:tcPr>
          <w:p w14:paraId="488661C7" w14:textId="77777777" w:rsidR="00D05E45" w:rsidRDefault="00D05E45" w:rsidP="00177E8A">
            <w:pPr>
              <w:jc w:val="center"/>
            </w:pPr>
            <w:r>
              <w:t>4</w:t>
            </w:r>
          </w:p>
        </w:tc>
        <w:tc>
          <w:tcPr>
            <w:tcW w:w="3256" w:type="dxa"/>
            <w:vAlign w:val="center"/>
          </w:tcPr>
          <w:p w14:paraId="6661E9BB" w14:textId="77777777" w:rsidR="00D05E45" w:rsidRDefault="00D05E45" w:rsidP="00177E8A">
            <w:pPr>
              <w:jc w:val="center"/>
            </w:pPr>
            <w:r>
              <w:t>Prise et fibre 1 : A6</w:t>
            </w:r>
          </w:p>
          <w:p w14:paraId="55508DFD" w14:textId="77777777" w:rsidR="00D05E45" w:rsidRDefault="00D05E45" w:rsidP="00177E8A">
            <w:pPr>
              <w:jc w:val="center"/>
            </w:pPr>
            <w:r>
              <w:t>Prise et fibre 2 : A7</w:t>
            </w:r>
          </w:p>
        </w:tc>
        <w:tc>
          <w:tcPr>
            <w:tcW w:w="2728" w:type="dxa"/>
            <w:vAlign w:val="center"/>
          </w:tcPr>
          <w:p w14:paraId="0E6401B3" w14:textId="77777777" w:rsidR="00D05E45" w:rsidRDefault="00316921" w:rsidP="00177E8A">
            <w:pPr>
              <w:jc w:val="center"/>
            </w:pPr>
            <w:r>
              <w:t>FI-12345673</w:t>
            </w:r>
          </w:p>
        </w:tc>
      </w:tr>
      <w:tr w:rsidR="00177E8A" w14:paraId="5D2DBE14" w14:textId="77777777" w:rsidTr="00177E8A">
        <w:trPr>
          <w:trHeight w:val="410"/>
        </w:trPr>
        <w:tc>
          <w:tcPr>
            <w:tcW w:w="2235" w:type="dxa"/>
            <w:vAlign w:val="center"/>
          </w:tcPr>
          <w:p w14:paraId="35570C69" w14:textId="77777777" w:rsidR="00177E8A" w:rsidRDefault="00177E8A" w:rsidP="00177E8A">
            <w:pPr>
              <w:jc w:val="center"/>
            </w:pPr>
            <w:r>
              <w:t>A-2-0</w:t>
            </w:r>
          </w:p>
        </w:tc>
        <w:tc>
          <w:tcPr>
            <w:tcW w:w="2693" w:type="dxa"/>
            <w:vAlign w:val="center"/>
          </w:tcPr>
          <w:p w14:paraId="6783D8BB" w14:textId="77777777" w:rsidR="00177E8A" w:rsidRDefault="00177E8A" w:rsidP="00177E8A">
            <w:pPr>
              <w:jc w:val="center"/>
            </w:pPr>
            <w:r>
              <w:t>5</w:t>
            </w:r>
          </w:p>
        </w:tc>
        <w:tc>
          <w:tcPr>
            <w:tcW w:w="3256" w:type="dxa"/>
            <w:vAlign w:val="center"/>
          </w:tcPr>
          <w:p w14:paraId="481E6DCD" w14:textId="77777777" w:rsidR="00177E8A" w:rsidRDefault="00177E8A" w:rsidP="00177E8A">
            <w:pPr>
              <w:jc w:val="center"/>
            </w:pPr>
            <w:r>
              <w:t>Prise et fibre 1 : A8</w:t>
            </w:r>
          </w:p>
          <w:p w14:paraId="52673294" w14:textId="77777777" w:rsidR="00177E8A" w:rsidRDefault="00177E8A" w:rsidP="00177E8A">
            <w:pPr>
              <w:jc w:val="center"/>
            </w:pPr>
            <w:r>
              <w:t>Prise et fibre 2 : A9</w:t>
            </w:r>
          </w:p>
        </w:tc>
        <w:tc>
          <w:tcPr>
            <w:tcW w:w="2728" w:type="dxa"/>
            <w:vAlign w:val="center"/>
          </w:tcPr>
          <w:p w14:paraId="5C0C4130" w14:textId="77777777" w:rsidR="00177E8A" w:rsidRDefault="00177E8A" w:rsidP="00177E8A">
            <w:pPr>
              <w:jc w:val="center"/>
            </w:pPr>
            <w:r>
              <w:t>FI-12345674</w:t>
            </w:r>
          </w:p>
        </w:tc>
      </w:tr>
      <w:tr w:rsidR="00177E8A" w14:paraId="35C1FE2B" w14:textId="77777777" w:rsidTr="00177E8A">
        <w:trPr>
          <w:trHeight w:val="555"/>
        </w:trPr>
        <w:tc>
          <w:tcPr>
            <w:tcW w:w="2235" w:type="dxa"/>
            <w:vAlign w:val="center"/>
          </w:tcPr>
          <w:p w14:paraId="3EE1F7D5" w14:textId="77777777" w:rsidR="00177E8A" w:rsidRDefault="00177E8A" w:rsidP="00177E8A">
            <w:pPr>
              <w:jc w:val="center"/>
            </w:pPr>
            <w:r>
              <w:t>A-2-1</w:t>
            </w:r>
          </w:p>
        </w:tc>
        <w:tc>
          <w:tcPr>
            <w:tcW w:w="2693" w:type="dxa"/>
            <w:vAlign w:val="center"/>
          </w:tcPr>
          <w:p w14:paraId="7DED75CD" w14:textId="77777777" w:rsidR="00177E8A" w:rsidRDefault="00177E8A" w:rsidP="00177E8A">
            <w:pPr>
              <w:jc w:val="center"/>
            </w:pPr>
            <w:r>
              <w:t>6</w:t>
            </w:r>
          </w:p>
        </w:tc>
        <w:tc>
          <w:tcPr>
            <w:tcW w:w="3256" w:type="dxa"/>
            <w:vAlign w:val="center"/>
          </w:tcPr>
          <w:p w14:paraId="19CD27FF" w14:textId="77777777" w:rsidR="00177E8A" w:rsidRDefault="00177E8A" w:rsidP="00177E8A">
            <w:pPr>
              <w:jc w:val="center"/>
            </w:pPr>
            <w:r>
              <w:t>Prise et fibre 1 : A10</w:t>
            </w:r>
          </w:p>
          <w:p w14:paraId="6E84121D" w14:textId="77777777" w:rsidR="00177E8A" w:rsidRDefault="00177E8A" w:rsidP="00177E8A">
            <w:pPr>
              <w:jc w:val="center"/>
            </w:pPr>
            <w:r>
              <w:t>Prise et fibre 2 : A11</w:t>
            </w:r>
          </w:p>
        </w:tc>
        <w:tc>
          <w:tcPr>
            <w:tcW w:w="2728" w:type="dxa"/>
            <w:vAlign w:val="center"/>
          </w:tcPr>
          <w:p w14:paraId="5BB7D061" w14:textId="77777777" w:rsidR="00177E8A" w:rsidRDefault="00177E8A" w:rsidP="00177E8A">
            <w:pPr>
              <w:jc w:val="center"/>
            </w:pPr>
            <w:r>
              <w:t>FI-12345675</w:t>
            </w:r>
          </w:p>
        </w:tc>
      </w:tr>
    </w:tbl>
    <w:p w14:paraId="6E4084CB" w14:textId="77777777" w:rsidR="006B1D57" w:rsidRDefault="006B1D57" w:rsidP="00177E8A">
      <w:pPr>
        <w:jc w:val="center"/>
        <w:rPr>
          <w:noProof/>
        </w:rPr>
      </w:pPr>
      <w:bookmarkStart w:id="20" w:name="_Toc432691209"/>
    </w:p>
    <w:p w14:paraId="3C336365" w14:textId="77777777" w:rsidR="006B1D57" w:rsidRDefault="006B1D57" w:rsidP="006B1D57">
      <w:pPr>
        <w:rPr>
          <w:noProof/>
        </w:rPr>
      </w:pPr>
      <w:r>
        <w:rPr>
          <w:noProof/>
        </w:rPr>
        <w:t>Les 2 premières lettres du code correspondent à l’opérateur FI pour France Télécom Orange</w:t>
      </w:r>
    </w:p>
    <w:p w14:paraId="1A78F914" w14:textId="77777777" w:rsidR="00D05E45" w:rsidRDefault="00D05E45" w:rsidP="00D05E45">
      <w:pPr>
        <w:pStyle w:val="Titre1"/>
        <w:rPr>
          <w:noProof/>
        </w:rPr>
      </w:pPr>
      <w:bookmarkStart w:id="21" w:name="_Toc522262360"/>
      <w:r>
        <w:rPr>
          <w:noProof/>
        </w:rPr>
        <w:t>Rac</w:t>
      </w:r>
      <w:r w:rsidR="00936BCB">
        <w:rPr>
          <w:noProof/>
        </w:rPr>
        <w:t>c</w:t>
      </w:r>
      <w:r>
        <w:rPr>
          <w:noProof/>
        </w:rPr>
        <w:t>o</w:t>
      </w:r>
      <w:r w:rsidR="00564F49">
        <w:rPr>
          <w:noProof/>
        </w:rPr>
        <w:t>R</w:t>
      </w:r>
      <w:r>
        <w:rPr>
          <w:noProof/>
        </w:rPr>
        <w:t>dements des fibres</w:t>
      </w:r>
      <w:bookmarkEnd w:id="20"/>
      <w:bookmarkEnd w:id="21"/>
      <w:r>
        <w:rPr>
          <w:noProof/>
        </w:rPr>
        <w:t> </w:t>
      </w:r>
    </w:p>
    <w:p w14:paraId="2DF83082" w14:textId="77777777" w:rsidR="00D05E45" w:rsidRDefault="00D05E45" w:rsidP="00D05E45">
      <w:pPr>
        <w:pStyle w:val="Titre2"/>
        <w:rPr>
          <w:noProof/>
        </w:rPr>
      </w:pPr>
      <w:bookmarkStart w:id="22" w:name="_Toc432691210"/>
      <w:bookmarkStart w:id="23" w:name="_Toc522262361"/>
      <w:r>
        <w:rPr>
          <w:noProof/>
        </w:rPr>
        <w:t>Colonne montante</w:t>
      </w:r>
      <w:bookmarkEnd w:id="22"/>
      <w:bookmarkEnd w:id="23"/>
    </w:p>
    <w:p w14:paraId="2569C691" w14:textId="77777777" w:rsidR="00D05E45" w:rsidRDefault="00D05E45" w:rsidP="00D05E45">
      <w:pPr>
        <w:rPr>
          <w:noProof/>
        </w:rPr>
      </w:pPr>
      <w:r>
        <w:rPr>
          <w:noProof/>
        </w:rPr>
        <w:t xml:space="preserve"> La communication du BPI vers BPO est cablé avec un 2 x 12 fibres G657 A2</w:t>
      </w:r>
    </w:p>
    <w:p w14:paraId="65F36C42" w14:textId="77777777" w:rsidR="00D05E45" w:rsidRDefault="00D05E45" w:rsidP="00D05E45">
      <w:pPr>
        <w:rPr>
          <w:noProof/>
        </w:rPr>
      </w:pPr>
      <w:r>
        <w:rPr>
          <w:noProof/>
        </w:rPr>
        <w:t>Couper une longueur de câble pour la colonne montante à une longueur allant du boîtier « Pied d'immeuble » au dernier boîtier d'étage auquel il faut ajouter 1 mètre à chaque extrémité pour le lovage des fibres dans les cassettes des boîtiers et la longueur des lovages.</w:t>
      </w:r>
    </w:p>
    <w:p w14:paraId="468D1A09" w14:textId="77777777" w:rsidR="00D05E45" w:rsidRDefault="00D05E45" w:rsidP="00D05E45">
      <w:pPr>
        <w:pStyle w:val="Titre2"/>
        <w:rPr>
          <w:noProof/>
        </w:rPr>
      </w:pPr>
      <w:bookmarkStart w:id="24" w:name="_Toc432691211"/>
      <w:bookmarkStart w:id="25" w:name="_Toc522262362"/>
      <w:r>
        <w:rPr>
          <w:noProof/>
        </w:rPr>
        <w:t>Câble abonné</w:t>
      </w:r>
      <w:bookmarkEnd w:id="24"/>
      <w:bookmarkEnd w:id="25"/>
      <w:r>
        <w:rPr>
          <w:noProof/>
        </w:rPr>
        <w:t xml:space="preserve"> </w:t>
      </w:r>
    </w:p>
    <w:p w14:paraId="2E2CA0FD" w14:textId="77777777" w:rsidR="00D05E45" w:rsidRDefault="00D05E45" w:rsidP="00D05E45">
      <w:pPr>
        <w:rPr>
          <w:noProof/>
        </w:rPr>
      </w:pPr>
      <w:r>
        <w:rPr>
          <w:noProof/>
        </w:rPr>
        <w:t>Le câble utilisé est un 2 fibres G657 A2.</w:t>
      </w:r>
    </w:p>
    <w:p w14:paraId="0128DBF6" w14:textId="77777777" w:rsidR="00D05E45" w:rsidRDefault="00D05E45" w:rsidP="0084037E">
      <w:pPr>
        <w:rPr>
          <w:noProof/>
        </w:rPr>
      </w:pPr>
      <w:r>
        <w:rPr>
          <w:noProof/>
        </w:rPr>
        <w:t>Couper un morceau de câble pour le raccordement client à une longueur allant du boîtier d'étage à la prise terminale optique auquel il faut ajouter 1 mètre à chaque extrémité pour le lovage des fibres dans les cassettes.</w:t>
      </w:r>
    </w:p>
    <w:p w14:paraId="178B1BE0" w14:textId="77777777" w:rsidR="00D05E45" w:rsidRDefault="00D05E45" w:rsidP="00D05E45">
      <w:pPr>
        <w:pStyle w:val="Paragraphedeliste"/>
        <w:numPr>
          <w:ilvl w:val="0"/>
          <w:numId w:val="11"/>
        </w:numPr>
        <w:jc w:val="left"/>
        <w:rPr>
          <w:noProof/>
        </w:rPr>
      </w:pPr>
      <w:r>
        <w:rPr>
          <w:noProof/>
        </w:rPr>
        <w:t>Fixer les PTO.</w:t>
      </w:r>
    </w:p>
    <w:p w14:paraId="4EB919FF" w14:textId="77777777" w:rsidR="00D05E45" w:rsidRDefault="00D05E45" w:rsidP="00D05E45">
      <w:pPr>
        <w:pStyle w:val="Paragraphedeliste"/>
        <w:numPr>
          <w:ilvl w:val="0"/>
          <w:numId w:val="11"/>
        </w:numPr>
        <w:jc w:val="left"/>
        <w:rPr>
          <w:noProof/>
        </w:rPr>
      </w:pPr>
      <w:r>
        <w:rPr>
          <w:noProof/>
        </w:rPr>
        <w:t>Monter les deux pigtails dans la PTO.</w:t>
      </w:r>
    </w:p>
    <w:p w14:paraId="2E2724C4" w14:textId="77777777" w:rsidR="00D05E45" w:rsidRDefault="00D05E45" w:rsidP="00D05E45">
      <w:pPr>
        <w:pStyle w:val="Paragraphedeliste"/>
        <w:numPr>
          <w:ilvl w:val="0"/>
          <w:numId w:val="11"/>
        </w:numPr>
        <w:jc w:val="left"/>
        <w:rPr>
          <w:noProof/>
        </w:rPr>
      </w:pPr>
      <w:r>
        <w:rPr>
          <w:noProof/>
        </w:rPr>
        <w:t>Dénuder et monter le câble de raccordement dans la PTO.</w:t>
      </w:r>
    </w:p>
    <w:p w14:paraId="2EBA3C2F" w14:textId="77777777" w:rsidR="00D05E45" w:rsidRDefault="00D05E45" w:rsidP="00D05E45">
      <w:pPr>
        <w:pStyle w:val="Paragraphedeliste"/>
        <w:numPr>
          <w:ilvl w:val="0"/>
          <w:numId w:val="11"/>
        </w:numPr>
        <w:jc w:val="left"/>
        <w:rPr>
          <w:noProof/>
        </w:rPr>
      </w:pPr>
      <w:r>
        <w:rPr>
          <w:noProof/>
        </w:rPr>
        <w:t xml:space="preserve">Souder les fibres, lover les fibres dans la cassette de la PTO. </w:t>
      </w:r>
    </w:p>
    <w:p w14:paraId="39A3ADC4" w14:textId="77777777" w:rsidR="00D05E45" w:rsidRDefault="00D05E45" w:rsidP="00D05E45">
      <w:pPr>
        <w:pStyle w:val="Paragraphedeliste"/>
        <w:numPr>
          <w:ilvl w:val="0"/>
          <w:numId w:val="11"/>
        </w:numPr>
        <w:jc w:val="left"/>
        <w:rPr>
          <w:noProof/>
        </w:rPr>
      </w:pPr>
      <w:r>
        <w:rPr>
          <w:noProof/>
        </w:rPr>
        <w:t>Passer le câble de raccordement jusqu'au boîtier d'étage.</w:t>
      </w:r>
    </w:p>
    <w:p w14:paraId="574E181C" w14:textId="77777777" w:rsidR="00D05E45" w:rsidRDefault="00D05E45" w:rsidP="00D05E45">
      <w:pPr>
        <w:pStyle w:val="Paragraphedeliste"/>
        <w:numPr>
          <w:ilvl w:val="0"/>
          <w:numId w:val="11"/>
        </w:numPr>
        <w:jc w:val="left"/>
        <w:rPr>
          <w:noProof/>
        </w:rPr>
      </w:pPr>
      <w:r>
        <w:rPr>
          <w:noProof/>
        </w:rPr>
        <w:t xml:space="preserve">Effectuer le montage du boîtier étage </w:t>
      </w:r>
    </w:p>
    <w:p w14:paraId="69FFD731" w14:textId="77777777" w:rsidR="00D05E45" w:rsidRDefault="00D05E45" w:rsidP="00D05E45">
      <w:pPr>
        <w:pStyle w:val="Paragraphedeliste"/>
        <w:numPr>
          <w:ilvl w:val="0"/>
          <w:numId w:val="11"/>
        </w:numPr>
        <w:jc w:val="left"/>
        <w:rPr>
          <w:noProof/>
        </w:rPr>
      </w:pPr>
      <w:r>
        <w:rPr>
          <w:noProof/>
        </w:rPr>
        <w:t xml:space="preserve">Dénuder et monter le câble de la colonne montante dans le boîtier pied d'immeuble. </w:t>
      </w:r>
    </w:p>
    <w:p w14:paraId="16EF57A8" w14:textId="77777777" w:rsidR="00D05E45" w:rsidRDefault="00D05E45" w:rsidP="00D05E45">
      <w:pPr>
        <w:pStyle w:val="Paragraphedeliste"/>
        <w:numPr>
          <w:ilvl w:val="0"/>
          <w:numId w:val="11"/>
        </w:numPr>
        <w:jc w:val="left"/>
        <w:rPr>
          <w:noProof/>
        </w:rPr>
      </w:pPr>
      <w:r>
        <w:rPr>
          <w:noProof/>
        </w:rPr>
        <w:t>Souder les fibres correspondantes aux PTO aux pigtails,  lover les fibres dans la cassette.</w:t>
      </w:r>
    </w:p>
    <w:p w14:paraId="77028E3C" w14:textId="77777777" w:rsidR="00A67E03" w:rsidRDefault="00A67E03">
      <w:pPr>
        <w:jc w:val="left"/>
      </w:pPr>
    </w:p>
    <w:sectPr w:rsidR="00A67E03" w:rsidSect="00BD0C1C">
      <w:headerReference w:type="default" r:id="rId39"/>
      <w:footerReference w:type="default" r:id="rId40"/>
      <w:type w:val="continuous"/>
      <w:pgSz w:w="11906" w:h="16838" w:code="9"/>
      <w:pgMar w:top="397" w:right="567" w:bottom="851" w:left="567" w:header="39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2448D6" w14:textId="77777777" w:rsidR="00DC2347" w:rsidRDefault="00DC2347" w:rsidP="00CD447F">
      <w:pPr>
        <w:spacing w:after="0"/>
      </w:pPr>
      <w:r>
        <w:separator/>
      </w:r>
    </w:p>
  </w:endnote>
  <w:endnote w:type="continuationSeparator" w:id="0">
    <w:p w14:paraId="5EACEDC3" w14:textId="77777777" w:rsidR="00DC2347" w:rsidRDefault="00DC2347"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D6860" w14:textId="77777777" w:rsidR="00DC2347" w:rsidRDefault="00DC2347"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C2347" w14:paraId="1AEED989" w14:textId="77777777" w:rsidTr="00155991">
      <w:trPr>
        <w:trHeight w:val="847"/>
        <w:jc w:val="center"/>
      </w:trPr>
      <w:tc>
        <w:tcPr>
          <w:tcW w:w="1667" w:type="pct"/>
          <w:vAlign w:val="center"/>
        </w:tcPr>
        <w:p w14:paraId="3119FF05" w14:textId="77777777" w:rsidR="00DC2347" w:rsidRDefault="00DC2347"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710AC42E" wp14:editId="45151C83">
                <wp:extent cx="1375200" cy="468000"/>
                <wp:effectExtent l="0" t="0" r="0" b="825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4D593BFB" w14:textId="0076FCC7" w:rsidR="00DC2347" w:rsidRDefault="00DC2347"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EF0A1C">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EF0A1C">
            <w:rPr>
              <w:rFonts w:ascii="Arial Narrow" w:hAnsi="Arial Narrow"/>
              <w:noProof/>
            </w:rPr>
            <w:t>9</w:t>
          </w:r>
          <w:r>
            <w:rPr>
              <w:rFonts w:ascii="Arial Narrow" w:hAnsi="Arial Narrow"/>
            </w:rPr>
            <w:fldChar w:fldCharType="end"/>
          </w:r>
        </w:p>
        <w:p w14:paraId="735EEBDD" w14:textId="77777777" w:rsidR="00DC2347" w:rsidRDefault="00DC2347" w:rsidP="00155991">
          <w:pPr>
            <w:pStyle w:val="Pieddepage"/>
            <w:tabs>
              <w:tab w:val="clear" w:pos="4536"/>
              <w:tab w:val="clear" w:pos="9072"/>
              <w:tab w:val="right" w:pos="0"/>
              <w:tab w:val="left" w:pos="3045"/>
            </w:tabs>
            <w:ind w:right="360"/>
            <w:rPr>
              <w:bCs/>
              <w:szCs w:val="20"/>
            </w:rPr>
          </w:pPr>
        </w:p>
        <w:p w14:paraId="1B8B7BC4" w14:textId="77777777" w:rsidR="00DC2347" w:rsidRDefault="00EF0A1C" w:rsidP="00155991">
          <w:pPr>
            <w:pStyle w:val="Pieddepage"/>
            <w:tabs>
              <w:tab w:val="clear" w:pos="4536"/>
              <w:tab w:val="clear" w:pos="9072"/>
              <w:tab w:val="right" w:pos="0"/>
              <w:tab w:val="left" w:pos="3045"/>
            </w:tabs>
            <w:ind w:right="360"/>
            <w:jc w:val="center"/>
            <w:rPr>
              <w:color w:val="3366FF"/>
            </w:rPr>
          </w:pPr>
          <w:hyperlink w:anchor="_top" w:history="1">
            <w:r w:rsidR="00DC2347" w:rsidRPr="006D1484">
              <w:rPr>
                <w:rStyle w:val="Lienhypertexte"/>
                <w:bCs/>
                <w:szCs w:val="20"/>
              </w:rPr>
              <w:t>Retour page de garde</w:t>
            </w:r>
          </w:hyperlink>
        </w:p>
      </w:tc>
      <w:tc>
        <w:tcPr>
          <w:tcW w:w="1666" w:type="pct"/>
          <w:vAlign w:val="center"/>
        </w:tcPr>
        <w:p w14:paraId="5117D90E" w14:textId="77777777" w:rsidR="00DC2347" w:rsidRDefault="00DC2347" w:rsidP="00155991">
          <w:pPr>
            <w:pStyle w:val="Pieddepage"/>
            <w:tabs>
              <w:tab w:val="clear" w:pos="4536"/>
              <w:tab w:val="clear" w:pos="9072"/>
              <w:tab w:val="right" w:pos="0"/>
              <w:tab w:val="left" w:pos="3499"/>
            </w:tabs>
            <w:jc w:val="right"/>
            <w:rPr>
              <w:color w:val="3366FF"/>
            </w:rPr>
          </w:pPr>
          <w:r>
            <w:rPr>
              <w:color w:val="3366FF"/>
            </w:rPr>
            <w:t>84 200 Carpentras</w:t>
          </w:r>
        </w:p>
      </w:tc>
    </w:tr>
  </w:tbl>
  <w:p w14:paraId="581C2260" w14:textId="77777777" w:rsidR="00DC2347" w:rsidRDefault="00DC2347"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DC2347" w14:paraId="611418A3" w14:textId="77777777" w:rsidTr="00DF3982">
      <w:trPr>
        <w:trHeight w:val="847"/>
      </w:trPr>
      <w:tc>
        <w:tcPr>
          <w:tcW w:w="1667" w:type="pct"/>
          <w:vAlign w:val="center"/>
        </w:tcPr>
        <w:p w14:paraId="283A3DC7" w14:textId="77777777" w:rsidR="00DC2347" w:rsidRDefault="00DC2347" w:rsidP="00DF3982">
          <w:pPr>
            <w:pStyle w:val="Pieddepage"/>
            <w:tabs>
              <w:tab w:val="clear" w:pos="4536"/>
              <w:tab w:val="clear" w:pos="9072"/>
              <w:tab w:val="right" w:pos="0"/>
              <w:tab w:val="left" w:pos="3045"/>
            </w:tabs>
            <w:ind w:right="360"/>
            <w:jc w:val="left"/>
            <w:rPr>
              <w:color w:val="3366FF"/>
            </w:rPr>
          </w:pPr>
          <w:r>
            <w:rPr>
              <w:noProof/>
            </w:rPr>
            <w:drawing>
              <wp:inline distT="0" distB="0" distL="0" distR="0" wp14:anchorId="3880FBCB" wp14:editId="47487DBA">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5D60BD01" w14:textId="3BDF8A09" w:rsidR="00DC2347" w:rsidRDefault="00DC2347" w:rsidP="00DF3982">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4</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EF0A1C">
            <w:rPr>
              <w:rFonts w:ascii="Arial Narrow" w:hAnsi="Arial Narrow"/>
              <w:noProof/>
            </w:rPr>
            <w:instrText>10</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EF0A1C">
            <w:rPr>
              <w:rFonts w:ascii="Arial Narrow" w:hAnsi="Arial Narrow"/>
              <w:noProof/>
            </w:rPr>
            <w:t>9</w:t>
          </w:r>
          <w:r>
            <w:rPr>
              <w:rFonts w:ascii="Arial Narrow" w:hAnsi="Arial Narrow"/>
            </w:rPr>
            <w:fldChar w:fldCharType="end"/>
          </w:r>
        </w:p>
        <w:p w14:paraId="633FB4AA" w14:textId="77777777" w:rsidR="00DC2347" w:rsidRDefault="00DC2347" w:rsidP="00DF3982">
          <w:pPr>
            <w:pStyle w:val="Pieddepage"/>
            <w:tabs>
              <w:tab w:val="clear" w:pos="4536"/>
              <w:tab w:val="clear" w:pos="9072"/>
              <w:tab w:val="right" w:pos="0"/>
              <w:tab w:val="left" w:pos="3045"/>
            </w:tabs>
            <w:ind w:right="360"/>
            <w:rPr>
              <w:bCs/>
              <w:szCs w:val="20"/>
            </w:rPr>
          </w:pPr>
        </w:p>
        <w:p w14:paraId="1E02CDC7" w14:textId="77777777" w:rsidR="00DC2347" w:rsidRDefault="00EF0A1C" w:rsidP="00DF3982">
          <w:pPr>
            <w:pStyle w:val="Pieddepage"/>
            <w:tabs>
              <w:tab w:val="clear" w:pos="4536"/>
              <w:tab w:val="clear" w:pos="9072"/>
              <w:tab w:val="right" w:pos="0"/>
              <w:tab w:val="left" w:pos="3045"/>
            </w:tabs>
            <w:ind w:right="360"/>
            <w:jc w:val="center"/>
            <w:rPr>
              <w:color w:val="3366FF"/>
            </w:rPr>
          </w:pPr>
          <w:hyperlink w:anchor="_top" w:history="1">
            <w:r w:rsidR="00DC2347" w:rsidRPr="006D1484">
              <w:rPr>
                <w:rStyle w:val="Lienhypertexte"/>
                <w:bCs/>
                <w:szCs w:val="20"/>
              </w:rPr>
              <w:t>Retour page de garde</w:t>
            </w:r>
          </w:hyperlink>
        </w:p>
      </w:tc>
      <w:tc>
        <w:tcPr>
          <w:tcW w:w="1666" w:type="pct"/>
          <w:vAlign w:val="center"/>
        </w:tcPr>
        <w:p w14:paraId="6C9D13F9" w14:textId="77777777" w:rsidR="00DC2347" w:rsidRDefault="00DC2347" w:rsidP="00DF3982">
          <w:pPr>
            <w:pStyle w:val="Pieddepage"/>
            <w:tabs>
              <w:tab w:val="clear" w:pos="4536"/>
              <w:tab w:val="clear" w:pos="9072"/>
              <w:tab w:val="right" w:pos="0"/>
              <w:tab w:val="left" w:pos="3499"/>
            </w:tabs>
            <w:jc w:val="right"/>
            <w:rPr>
              <w:color w:val="3366FF"/>
            </w:rPr>
          </w:pPr>
          <w:r>
            <w:rPr>
              <w:color w:val="3366FF"/>
            </w:rPr>
            <w:t>84 200 Carpentras</w:t>
          </w:r>
        </w:p>
      </w:tc>
    </w:tr>
  </w:tbl>
  <w:p w14:paraId="5B0215AE" w14:textId="77777777" w:rsidR="00DC2347" w:rsidRDefault="00DC2347"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28D49" w14:textId="77777777" w:rsidR="00DC2347" w:rsidRDefault="00DC2347" w:rsidP="00CD447F">
      <w:pPr>
        <w:spacing w:after="0"/>
      </w:pPr>
      <w:r>
        <w:separator/>
      </w:r>
    </w:p>
  </w:footnote>
  <w:footnote w:type="continuationSeparator" w:id="0">
    <w:p w14:paraId="387CE5E2" w14:textId="77777777" w:rsidR="00DC2347" w:rsidRDefault="00DC2347"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DC2347" w14:paraId="3DEFD59B" w14:textId="77777777" w:rsidTr="00521F84">
      <w:tc>
        <w:tcPr>
          <w:tcW w:w="1219" w:type="pct"/>
        </w:tcPr>
        <w:p w14:paraId="0D10F5EB" w14:textId="77777777" w:rsidR="00DC2347" w:rsidRDefault="00DC2347" w:rsidP="009C2667">
          <w:pPr>
            <w:spacing w:before="240"/>
            <w:jc w:val="left"/>
          </w:pPr>
          <w:r w:rsidRPr="00CD447F">
            <w:rPr>
              <w:b/>
              <w:bCs/>
              <w:color w:val="3366CC"/>
              <w:sz w:val="24"/>
              <w:szCs w:val="24"/>
            </w:rPr>
            <w:t>DOSSIER MACHINE</w:t>
          </w:r>
        </w:p>
      </w:tc>
      <w:tc>
        <w:tcPr>
          <w:tcW w:w="2728" w:type="pct"/>
        </w:tcPr>
        <w:p w14:paraId="5EB6FAAE" w14:textId="77777777" w:rsidR="00DC2347" w:rsidRDefault="00DC2347" w:rsidP="0075678E">
          <w:pPr>
            <w:spacing w:before="240"/>
            <w:jc w:val="center"/>
          </w:pPr>
          <w:bookmarkStart w:id="0" w:name="RepetitionNomDeMachine"/>
          <w:r>
            <w:rPr>
              <w:rFonts w:cs="Arial"/>
              <w:b/>
              <w:bCs/>
              <w:szCs w:val="20"/>
            </w:rPr>
            <w:t>Insérer nom de machine</w:t>
          </w:r>
          <w:bookmarkEnd w:id="0"/>
        </w:p>
      </w:tc>
      <w:tc>
        <w:tcPr>
          <w:tcW w:w="1053" w:type="pct"/>
        </w:tcPr>
        <w:p w14:paraId="2CBBDBE6" w14:textId="6B647E92" w:rsidR="00DC2347" w:rsidRDefault="00DC2347" w:rsidP="0075678E">
          <w:pPr>
            <w:spacing w:before="240"/>
            <w:jc w:val="right"/>
          </w:pPr>
          <w:r>
            <w:fldChar w:fldCharType="begin"/>
          </w:r>
          <w:r>
            <w:instrText xml:space="preserve"> REF RepetitionFx  \* MERGEFORMAT </w:instrText>
          </w:r>
          <w:r>
            <w:fldChar w:fldCharType="separate"/>
          </w:r>
          <w:r w:rsidR="00EF0A1C">
            <w:rPr>
              <w:b/>
              <w:bCs/>
            </w:rPr>
            <w:t>Erreur ! Source du renvoi introuvable.</w:t>
          </w:r>
          <w:r>
            <w:fldChar w:fldCharType="end"/>
          </w:r>
        </w:p>
      </w:tc>
    </w:tr>
  </w:tbl>
  <w:p w14:paraId="34E266FD" w14:textId="77777777" w:rsidR="00DC2347" w:rsidRDefault="00DC2347"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CEAE1" w14:textId="77777777" w:rsidR="00DC2347" w:rsidRDefault="00DC2347">
    <w:pPr>
      <w:pStyle w:val="En-tte"/>
    </w:pPr>
    <w:r>
      <w:rPr>
        <w:noProof/>
      </w:rPr>
      <mc:AlternateContent>
        <mc:Choice Requires="wpg">
          <w:drawing>
            <wp:inline distT="0" distB="0" distL="0" distR="0" wp14:anchorId="55F3948C" wp14:editId="7C969938">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2115118F" w14:textId="77777777" w:rsidR="00DC2347" w:rsidRDefault="00DC2347" w:rsidP="00780930">
                            <w:pPr>
                              <w:tabs>
                                <w:tab w:val="left" w:pos="426"/>
                              </w:tabs>
                              <w:spacing w:after="0"/>
                              <w:ind w:left="57"/>
                              <w:rPr>
                                <w:rFonts w:cs="Arial"/>
                                <w:b/>
                                <w:bCs/>
                              </w:rPr>
                            </w:pPr>
                            <w:r>
                              <w:rPr>
                                <w:rFonts w:cs="Arial"/>
                                <w:b/>
                                <w:bCs/>
                              </w:rPr>
                              <w:t>ERM AUTOMATISMES INDUSTRIELS</w:t>
                            </w:r>
                          </w:p>
                          <w:p w14:paraId="404F6DBF" w14:textId="77777777" w:rsidR="00DC2347" w:rsidRPr="00C866AD" w:rsidRDefault="00DC2347"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2320736" w14:textId="77777777" w:rsidR="00DC2347" w:rsidRDefault="00DC2347"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144B7FC2" w14:textId="77777777" w:rsidR="00DC2347" w:rsidRDefault="00DC2347"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2F70E07D" w14:textId="77777777" w:rsidR="00DC2347" w:rsidRPr="00C430F1" w:rsidRDefault="00DC2347"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1860D8EE" w14:textId="77777777" w:rsidR="00DC2347" w:rsidRDefault="00DC2347"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7"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D0173" w14:textId="77777777" w:rsidR="00DC2347" w:rsidRPr="00DB621D" w:rsidRDefault="00DC2347"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55F3948C" id="Group 164" o:spid="_x0000_s114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nZzKrQUAAPc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">
              <v:shapetype id="_x0000_t202" coordsize="21600,21600" o:spt="202" path="m,l,21600r21600,l21600,xe">
                <v:stroke joinstyle="miter"/>
                <v:path gradientshapeok="t" o:connecttype="rect"/>
              </v:shapetype>
              <v:shape id="Text Box 95" o:spid="_x0000_s114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2115118F" w14:textId="77777777" w:rsidR="00DC2347" w:rsidRDefault="00DC2347" w:rsidP="00780930">
                      <w:pPr>
                        <w:tabs>
                          <w:tab w:val="left" w:pos="426"/>
                        </w:tabs>
                        <w:spacing w:after="0"/>
                        <w:ind w:left="57"/>
                        <w:rPr>
                          <w:rFonts w:cs="Arial"/>
                          <w:b/>
                          <w:bCs/>
                        </w:rPr>
                      </w:pPr>
                      <w:r>
                        <w:rPr>
                          <w:rFonts w:cs="Arial"/>
                          <w:b/>
                          <w:bCs/>
                        </w:rPr>
                        <w:t>ERM AUTOMATISMES INDUSTRIELS</w:t>
                      </w:r>
                    </w:p>
                    <w:p w14:paraId="404F6DBF" w14:textId="77777777" w:rsidR="00DC2347" w:rsidRPr="00C866AD" w:rsidRDefault="00DC2347"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2320736" w14:textId="77777777" w:rsidR="00DC2347" w:rsidRDefault="00DC2347"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144B7FC2" w14:textId="77777777" w:rsidR="00DC2347" w:rsidRDefault="00DC2347"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2F70E07D" w14:textId="77777777" w:rsidR="00DC2347" w:rsidRPr="00C430F1" w:rsidRDefault="00DC2347"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1860D8EE" w14:textId="77777777" w:rsidR="00DC2347" w:rsidRDefault="00DC2347"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14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14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14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">
                  <v:imagedata r:id="rId6" o:title="Diapositive1" croptop="21125f" cropbottom="27712f" cropleft="9153f" cropright="16602f" chromakey="white"/>
                </v:shape>
                <v:shape id="Text Box 149" o:spid="_x0000_s114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5CD0173" w14:textId="77777777" w:rsidR="00DC2347" w:rsidRPr="00DB621D" w:rsidRDefault="00DC2347"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DC2347" w14:paraId="56D8D4DB" w14:textId="77777777" w:rsidTr="008F577D">
      <w:tc>
        <w:tcPr>
          <w:tcW w:w="1219" w:type="pct"/>
        </w:tcPr>
        <w:p w14:paraId="2D32826E" w14:textId="77777777" w:rsidR="00DC2347" w:rsidRDefault="00DC2347" w:rsidP="009C2667">
          <w:pPr>
            <w:spacing w:before="240"/>
            <w:jc w:val="left"/>
          </w:pPr>
          <w:r w:rsidRPr="00CD447F">
            <w:rPr>
              <w:b/>
              <w:bCs/>
              <w:color w:val="3366CC"/>
              <w:sz w:val="24"/>
              <w:szCs w:val="24"/>
            </w:rPr>
            <w:t>DOSSIER MACHINE</w:t>
          </w:r>
        </w:p>
      </w:tc>
      <w:tc>
        <w:tcPr>
          <w:tcW w:w="2728" w:type="pct"/>
        </w:tcPr>
        <w:p w14:paraId="05C282C4" w14:textId="77777777" w:rsidR="00DC2347" w:rsidRDefault="00DC2347" w:rsidP="0075678E">
          <w:pPr>
            <w:spacing w:before="240"/>
            <w:jc w:val="center"/>
          </w:pPr>
          <w:r>
            <w:rPr>
              <w:rFonts w:cs="Arial"/>
              <w:b/>
              <w:bCs/>
              <w:szCs w:val="20"/>
            </w:rPr>
            <w:t>Insérer nom de machine</w:t>
          </w:r>
        </w:p>
      </w:tc>
      <w:tc>
        <w:tcPr>
          <w:tcW w:w="1053" w:type="pct"/>
        </w:tcPr>
        <w:p w14:paraId="121F53A6" w14:textId="4018295D" w:rsidR="00DC2347" w:rsidRDefault="00DC2347" w:rsidP="0075678E">
          <w:pPr>
            <w:spacing w:before="240"/>
            <w:jc w:val="right"/>
          </w:pPr>
          <w:r>
            <w:fldChar w:fldCharType="begin"/>
          </w:r>
          <w:r>
            <w:instrText xml:space="preserve"> REF RepetitionFx  \* MERGEFORMAT </w:instrText>
          </w:r>
          <w:r>
            <w:fldChar w:fldCharType="separate"/>
          </w:r>
          <w:r w:rsidR="00EF0A1C">
            <w:rPr>
              <w:b/>
              <w:bCs/>
            </w:rPr>
            <w:t>Erreur ! Source du renvoi introuvable.</w:t>
          </w:r>
          <w:r>
            <w:fldChar w:fldCharType="end"/>
          </w:r>
        </w:p>
      </w:tc>
    </w:tr>
  </w:tbl>
  <w:p w14:paraId="576AAF52" w14:textId="77777777" w:rsidR="00DC2347" w:rsidRDefault="00DC2347" w:rsidP="009864B3">
    <w:pPr>
      <w:pStyle w:val="En-tte"/>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DC2347" w14:paraId="78DCFB86" w14:textId="77777777" w:rsidTr="00A86D6E">
      <w:trPr>
        <w:trHeight w:val="510"/>
      </w:trPr>
      <w:tc>
        <w:tcPr>
          <w:tcW w:w="1219" w:type="pct"/>
          <w:vAlign w:val="center"/>
        </w:tcPr>
        <w:p w14:paraId="28EA2812" w14:textId="77777777" w:rsidR="00DC2347" w:rsidRDefault="00DC2347" w:rsidP="00A86D6E">
          <w:pPr>
            <w:jc w:val="left"/>
          </w:pPr>
          <w:r w:rsidRPr="00CD447F">
            <w:rPr>
              <w:b/>
              <w:bCs/>
              <w:color w:val="3366CC"/>
              <w:sz w:val="24"/>
              <w:szCs w:val="24"/>
            </w:rPr>
            <w:t>DOSSIER MACHINE</w:t>
          </w:r>
        </w:p>
      </w:tc>
      <w:tc>
        <w:tcPr>
          <w:tcW w:w="2728" w:type="pct"/>
          <w:vAlign w:val="center"/>
        </w:tcPr>
        <w:p w14:paraId="3A100864" w14:textId="2B16112A" w:rsidR="00DC2347" w:rsidRPr="00472B99" w:rsidRDefault="00DC2347" w:rsidP="00A86D6E">
          <w:pPr>
            <w:jc w:val="center"/>
            <w:rPr>
              <w:b/>
            </w:rPr>
          </w:pPr>
          <w:r w:rsidRPr="00472B99">
            <w:rPr>
              <w:b/>
            </w:rPr>
            <w:fldChar w:fldCharType="begin"/>
          </w:r>
          <w:r w:rsidRPr="00472B99">
            <w:rPr>
              <w:b/>
            </w:rPr>
            <w:instrText xml:space="preserve"> DOCPROPERTY  Keywords  \* MERGEFORMAT </w:instrText>
          </w:r>
          <w:r w:rsidRPr="00472B99">
            <w:rPr>
              <w:b/>
            </w:rPr>
            <w:fldChar w:fldCharType="separate"/>
          </w:r>
          <w:r w:rsidR="00EF0A1C" w:rsidRPr="00EF0A1C">
            <w:rPr>
              <w:rFonts w:cs="Arial"/>
              <w:b/>
              <w:bCs/>
              <w:szCs w:val="20"/>
            </w:rPr>
            <w:t>Kit Fibre optique FF10</w:t>
          </w:r>
          <w:r w:rsidR="00EF0A1C">
            <w:rPr>
              <w:b/>
            </w:rPr>
            <w:t>/FF15</w:t>
          </w:r>
          <w:r w:rsidRPr="00472B99">
            <w:rPr>
              <w:rFonts w:cs="Arial"/>
              <w:b/>
              <w:bCs/>
              <w:szCs w:val="20"/>
            </w:rPr>
            <w:fldChar w:fldCharType="end"/>
          </w:r>
        </w:p>
      </w:tc>
      <w:tc>
        <w:tcPr>
          <w:tcW w:w="1053" w:type="pct"/>
          <w:vAlign w:val="center"/>
        </w:tcPr>
        <w:p w14:paraId="141EB39B" w14:textId="121F0BE7" w:rsidR="00DC2347" w:rsidRDefault="00EF0A1C" w:rsidP="00A86D6E">
          <w:pPr>
            <w:jc w:val="right"/>
          </w:pPr>
          <w:r>
            <w:fldChar w:fldCharType="begin"/>
          </w:r>
          <w:r>
            <w:instrText xml:space="preserve"> DOCPROPERTY  Category  \* MERGEFORMAT </w:instrText>
          </w:r>
          <w:r>
            <w:fldChar w:fldCharType="separate"/>
          </w:r>
          <w:r>
            <w:t>F2.3 - Utilisation</w:t>
          </w:r>
          <w:r>
            <w:fldChar w:fldCharType="end"/>
          </w:r>
        </w:p>
      </w:tc>
    </w:tr>
  </w:tbl>
  <w:p w14:paraId="50AA490D" w14:textId="77777777" w:rsidR="00DC2347" w:rsidRDefault="00DC2347"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66387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pt;height:32.25pt" o:bullet="t">
        <v:imagedata r:id="rId1" o:title="icone_attention"/>
      </v:shape>
    </w:pict>
  </w:numPicBullet>
  <w:numPicBullet w:numPicBulletId="1">
    <w:pict>
      <v:shape id="_x0000_i1027" type="#_x0000_t75" style="width:192pt;height:192pt" o:bullet="t">
        <v:imagedata r:id="rId2" o:title="green_globe_exclamation_point_570"/>
      </v:shape>
    </w:pict>
  </w:numPicBullet>
  <w:abstractNum w:abstractNumId="0"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04450AA"/>
    <w:multiLevelType w:val="hybridMultilevel"/>
    <w:tmpl w:val="4CF84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2F90D5E"/>
    <w:multiLevelType w:val="hybridMultilevel"/>
    <w:tmpl w:val="A1FE246E"/>
    <w:lvl w:ilvl="0" w:tplc="040C000B">
      <w:start w:val="1"/>
      <w:numFmt w:val="bullet"/>
      <w:lvlText w:val=""/>
      <w:lvlJc w:val="left"/>
      <w:pPr>
        <w:ind w:left="1004" w:hanging="360"/>
      </w:pPr>
      <w:rPr>
        <w:rFonts w:ascii="Wingdings" w:hAnsi="Wingdings"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abstractNum w:abstractNumId="8" w15:restartNumberingAfterBreak="0">
    <w:nsid w:val="51CE0E65"/>
    <w:multiLevelType w:val="multilevel"/>
    <w:tmpl w:val="B136F8A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5"/>
  </w:num>
  <w:num w:numId="8">
    <w:abstractNumId w:val="0"/>
  </w:num>
  <w:num w:numId="9">
    <w:abstractNumId w:val="4"/>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0B"/>
    <w:rsid w:val="0000315D"/>
    <w:rsid w:val="00003DB9"/>
    <w:rsid w:val="00007D3A"/>
    <w:rsid w:val="0001494D"/>
    <w:rsid w:val="00016228"/>
    <w:rsid w:val="00022CBC"/>
    <w:rsid w:val="000236EA"/>
    <w:rsid w:val="00026967"/>
    <w:rsid w:val="00031CFC"/>
    <w:rsid w:val="000537C3"/>
    <w:rsid w:val="00080670"/>
    <w:rsid w:val="000938DB"/>
    <w:rsid w:val="00096569"/>
    <w:rsid w:val="000A1B9C"/>
    <w:rsid w:val="000E4D65"/>
    <w:rsid w:val="000E74F5"/>
    <w:rsid w:val="001158F0"/>
    <w:rsid w:val="00121F04"/>
    <w:rsid w:val="00131C63"/>
    <w:rsid w:val="00137666"/>
    <w:rsid w:val="00155991"/>
    <w:rsid w:val="00157A3C"/>
    <w:rsid w:val="001728ED"/>
    <w:rsid w:val="00177E8A"/>
    <w:rsid w:val="001C59C8"/>
    <w:rsid w:val="00231A82"/>
    <w:rsid w:val="00241A18"/>
    <w:rsid w:val="00244710"/>
    <w:rsid w:val="00252F5B"/>
    <w:rsid w:val="00281A98"/>
    <w:rsid w:val="002A0411"/>
    <w:rsid w:val="002C1F33"/>
    <w:rsid w:val="002D199A"/>
    <w:rsid w:val="0030262D"/>
    <w:rsid w:val="00305345"/>
    <w:rsid w:val="00313443"/>
    <w:rsid w:val="00314EAC"/>
    <w:rsid w:val="00316921"/>
    <w:rsid w:val="0032416C"/>
    <w:rsid w:val="00330A77"/>
    <w:rsid w:val="00335955"/>
    <w:rsid w:val="003405F3"/>
    <w:rsid w:val="00353BF8"/>
    <w:rsid w:val="00380909"/>
    <w:rsid w:val="00386DFB"/>
    <w:rsid w:val="00392371"/>
    <w:rsid w:val="003D6844"/>
    <w:rsid w:val="003D745C"/>
    <w:rsid w:val="004023BC"/>
    <w:rsid w:val="00432F05"/>
    <w:rsid w:val="004332E2"/>
    <w:rsid w:val="00435582"/>
    <w:rsid w:val="00454BF3"/>
    <w:rsid w:val="00470955"/>
    <w:rsid w:val="00472B99"/>
    <w:rsid w:val="004762D7"/>
    <w:rsid w:val="004777A4"/>
    <w:rsid w:val="00481235"/>
    <w:rsid w:val="00491F08"/>
    <w:rsid w:val="004A6518"/>
    <w:rsid w:val="004C4254"/>
    <w:rsid w:val="004D09DD"/>
    <w:rsid w:val="004D57C9"/>
    <w:rsid w:val="00507C7B"/>
    <w:rsid w:val="00521F84"/>
    <w:rsid w:val="00536EC1"/>
    <w:rsid w:val="00540199"/>
    <w:rsid w:val="00561147"/>
    <w:rsid w:val="00564488"/>
    <w:rsid w:val="00564F49"/>
    <w:rsid w:val="0056599B"/>
    <w:rsid w:val="00566AF6"/>
    <w:rsid w:val="005A6C31"/>
    <w:rsid w:val="005E06FF"/>
    <w:rsid w:val="005F45B7"/>
    <w:rsid w:val="00604A36"/>
    <w:rsid w:val="0062014C"/>
    <w:rsid w:val="0063242F"/>
    <w:rsid w:val="006507A3"/>
    <w:rsid w:val="0065159F"/>
    <w:rsid w:val="0068321E"/>
    <w:rsid w:val="006B1D57"/>
    <w:rsid w:val="006C12E9"/>
    <w:rsid w:val="006C278E"/>
    <w:rsid w:val="006D1484"/>
    <w:rsid w:val="006E2038"/>
    <w:rsid w:val="006F242E"/>
    <w:rsid w:val="006F32E8"/>
    <w:rsid w:val="00701D0A"/>
    <w:rsid w:val="00716A34"/>
    <w:rsid w:val="00741C08"/>
    <w:rsid w:val="00741FA1"/>
    <w:rsid w:val="007424F0"/>
    <w:rsid w:val="00744812"/>
    <w:rsid w:val="0075678E"/>
    <w:rsid w:val="00765CB0"/>
    <w:rsid w:val="00780930"/>
    <w:rsid w:val="007837A9"/>
    <w:rsid w:val="007B120B"/>
    <w:rsid w:val="007C5857"/>
    <w:rsid w:val="007D2779"/>
    <w:rsid w:val="007F4B3A"/>
    <w:rsid w:val="007F54C5"/>
    <w:rsid w:val="007F6CA2"/>
    <w:rsid w:val="008206D2"/>
    <w:rsid w:val="0084037E"/>
    <w:rsid w:val="00842485"/>
    <w:rsid w:val="00851434"/>
    <w:rsid w:val="008515B7"/>
    <w:rsid w:val="00861DBA"/>
    <w:rsid w:val="00865E17"/>
    <w:rsid w:val="00867183"/>
    <w:rsid w:val="00871F2F"/>
    <w:rsid w:val="008741B8"/>
    <w:rsid w:val="00892AEF"/>
    <w:rsid w:val="008B3693"/>
    <w:rsid w:val="008D7EA5"/>
    <w:rsid w:val="008E2F2E"/>
    <w:rsid w:val="008F577D"/>
    <w:rsid w:val="00900262"/>
    <w:rsid w:val="009111FD"/>
    <w:rsid w:val="0091479B"/>
    <w:rsid w:val="009151F8"/>
    <w:rsid w:val="009220A1"/>
    <w:rsid w:val="009244CB"/>
    <w:rsid w:val="00936BCB"/>
    <w:rsid w:val="009572ED"/>
    <w:rsid w:val="00976055"/>
    <w:rsid w:val="009801EB"/>
    <w:rsid w:val="00984CAC"/>
    <w:rsid w:val="009864B3"/>
    <w:rsid w:val="0098681C"/>
    <w:rsid w:val="00986DC5"/>
    <w:rsid w:val="009A02D2"/>
    <w:rsid w:val="009A70F6"/>
    <w:rsid w:val="009B3E91"/>
    <w:rsid w:val="009C2667"/>
    <w:rsid w:val="009F679B"/>
    <w:rsid w:val="00A25C7D"/>
    <w:rsid w:val="00A26F88"/>
    <w:rsid w:val="00A5018E"/>
    <w:rsid w:val="00A52258"/>
    <w:rsid w:val="00A62748"/>
    <w:rsid w:val="00A67E03"/>
    <w:rsid w:val="00A77CCC"/>
    <w:rsid w:val="00A84A26"/>
    <w:rsid w:val="00A86D6E"/>
    <w:rsid w:val="00A97925"/>
    <w:rsid w:val="00AA0FC0"/>
    <w:rsid w:val="00AB45D9"/>
    <w:rsid w:val="00AC4636"/>
    <w:rsid w:val="00AD5539"/>
    <w:rsid w:val="00AF7330"/>
    <w:rsid w:val="00B03C67"/>
    <w:rsid w:val="00B07C61"/>
    <w:rsid w:val="00B110C2"/>
    <w:rsid w:val="00B24FE5"/>
    <w:rsid w:val="00B26C84"/>
    <w:rsid w:val="00B5472D"/>
    <w:rsid w:val="00B56DF7"/>
    <w:rsid w:val="00B65B08"/>
    <w:rsid w:val="00B91F53"/>
    <w:rsid w:val="00B97AAE"/>
    <w:rsid w:val="00BA2155"/>
    <w:rsid w:val="00BD0C1C"/>
    <w:rsid w:val="00BD12D0"/>
    <w:rsid w:val="00BD308E"/>
    <w:rsid w:val="00BE128A"/>
    <w:rsid w:val="00BE353B"/>
    <w:rsid w:val="00C03E2E"/>
    <w:rsid w:val="00C06A48"/>
    <w:rsid w:val="00C135D4"/>
    <w:rsid w:val="00C22ACB"/>
    <w:rsid w:val="00C2795C"/>
    <w:rsid w:val="00C47478"/>
    <w:rsid w:val="00C61CFF"/>
    <w:rsid w:val="00C62E37"/>
    <w:rsid w:val="00C7247E"/>
    <w:rsid w:val="00C83C38"/>
    <w:rsid w:val="00C866AD"/>
    <w:rsid w:val="00C9021F"/>
    <w:rsid w:val="00CA1519"/>
    <w:rsid w:val="00CC7E37"/>
    <w:rsid w:val="00CD447F"/>
    <w:rsid w:val="00D05E45"/>
    <w:rsid w:val="00D13D23"/>
    <w:rsid w:val="00D3513B"/>
    <w:rsid w:val="00D552C3"/>
    <w:rsid w:val="00D559B8"/>
    <w:rsid w:val="00D80CCE"/>
    <w:rsid w:val="00DA7CE6"/>
    <w:rsid w:val="00DB2642"/>
    <w:rsid w:val="00DB54C3"/>
    <w:rsid w:val="00DC2347"/>
    <w:rsid w:val="00DF3982"/>
    <w:rsid w:val="00E04C68"/>
    <w:rsid w:val="00E2681B"/>
    <w:rsid w:val="00E43D73"/>
    <w:rsid w:val="00E87904"/>
    <w:rsid w:val="00EB24D5"/>
    <w:rsid w:val="00EF0A1C"/>
    <w:rsid w:val="00EF202D"/>
    <w:rsid w:val="00EF7FFB"/>
    <w:rsid w:val="00F05472"/>
    <w:rsid w:val="00F3410B"/>
    <w:rsid w:val="00F50695"/>
    <w:rsid w:val="00F75B2A"/>
    <w:rsid w:val="00F92C5A"/>
    <w:rsid w:val="00F945C5"/>
    <w:rsid w:val="00FB3A65"/>
    <w:rsid w:val="00FC7992"/>
    <w:rsid w:val="00FD6063"/>
    <w:rsid w:val="00FF2D66"/>
    <w:rsid w:val="00FF5C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814E4"/>
  <w15:docId w15:val="{2858580F-2C38-46D3-A890-DDACD7C6B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uiPriority w:val="9"/>
    <w:qFormat/>
    <w:rsid w:val="008B3693"/>
    <w:pPr>
      <w:keepNext/>
      <w:keepLines/>
      <w:numPr>
        <w:numId w:val="6"/>
      </w:numPr>
      <w:spacing w:before="480" w:after="240"/>
      <w:ind w:left="431" w:hanging="431"/>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uiPriority w:val="9"/>
    <w:qFormat/>
    <w:rsid w:val="008B3693"/>
    <w:pPr>
      <w:keepNext/>
      <w:keepLines/>
      <w:numPr>
        <w:ilvl w:val="1"/>
        <w:numId w:val="6"/>
      </w:numPr>
      <w:spacing w:before="200" w:after="120"/>
      <w:ind w:left="578" w:hanging="578"/>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uiPriority w:val="9"/>
    <w:qFormat/>
    <w:rsid w:val="008B3693"/>
    <w:pPr>
      <w:keepNext/>
      <w:keepLines/>
      <w:numPr>
        <w:ilvl w:val="2"/>
        <w:numId w:val="6"/>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uiPriority w:val="9"/>
    <w:qFormat/>
    <w:rsid w:val="008B3693"/>
    <w:pPr>
      <w:keepNext/>
      <w:keepLines/>
      <w:numPr>
        <w:ilvl w:val="3"/>
        <w:numId w:val="6"/>
      </w:numPr>
      <w:spacing w:before="200" w:after="120"/>
      <w:ind w:left="862" w:hanging="862"/>
      <w:jc w:val="left"/>
      <w:outlineLvl w:val="3"/>
    </w:pPr>
    <w:rPr>
      <w:rFonts w:eastAsiaTheme="majorEastAsia" w:cstheme="majorBidi"/>
      <w:bCs/>
      <w:iCs/>
    </w:rPr>
  </w:style>
  <w:style w:type="paragraph" w:styleId="Titre5">
    <w:name w:val="heading 5"/>
    <w:basedOn w:val="Normal"/>
    <w:next w:val="Normal"/>
    <w:link w:val="Titre5Car"/>
    <w:autoRedefine/>
    <w:uiPriority w:val="9"/>
    <w:qFormat/>
    <w:rsid w:val="008B3693"/>
    <w:pPr>
      <w:keepNext/>
      <w:keepLines/>
      <w:numPr>
        <w:ilvl w:val="4"/>
        <w:numId w:val="6"/>
      </w:numPr>
      <w:spacing w:before="200" w:after="120"/>
      <w:ind w:left="1009" w:hanging="1009"/>
      <w:jc w:val="left"/>
      <w:outlineLvl w:val="4"/>
    </w:pPr>
    <w:rPr>
      <w:rFonts w:eastAsiaTheme="majorEastAsia" w:cstheme="majorBidi"/>
      <w:i/>
    </w:rPr>
  </w:style>
  <w:style w:type="paragraph" w:styleId="Titre6">
    <w:name w:val="heading 6"/>
    <w:basedOn w:val="Normal"/>
    <w:next w:val="Normal"/>
    <w:link w:val="Titre6Car"/>
    <w:uiPriority w:val="9"/>
    <w:unhideWhenUsed/>
    <w:qFormat/>
    <w:rsid w:val="008741B8"/>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741B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8741B8"/>
    <w:pPr>
      <w:keepNext/>
      <w:keepLines/>
      <w:numPr>
        <w:ilvl w:val="7"/>
        <w:numId w:val="6"/>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8741B8"/>
    <w:pPr>
      <w:keepNext/>
      <w:keepLines/>
      <w:numPr>
        <w:ilvl w:val="8"/>
        <w:numId w:val="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uiPriority w:val="9"/>
    <w:rsid w:val="008B3693"/>
    <w:rPr>
      <w:rFonts w:ascii="Arial" w:eastAsiaTheme="majorEastAsia" w:hAnsi="Arial" w:cstheme="majorBidi"/>
      <w:b/>
      <w:bCs/>
      <w:sz w:val="28"/>
      <w:szCs w:val="26"/>
      <w:u w:val="single"/>
    </w:rPr>
  </w:style>
  <w:style w:type="character" w:customStyle="1" w:styleId="Titre3Car">
    <w:name w:val="Titre 3 Car"/>
    <w:basedOn w:val="Policepardfaut"/>
    <w:link w:val="Titre3"/>
    <w:uiPriority w:val="9"/>
    <w:rsid w:val="008B369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heme="majorEastAsia" w:hAnsi="Arial" w:cstheme="majorBidi"/>
      <w:bCs/>
      <w:iCs/>
      <w:sz w:val="20"/>
    </w:rPr>
  </w:style>
  <w:style w:type="character" w:customStyle="1" w:styleId="Titre5Car">
    <w:name w:val="Titre 5 Car"/>
    <w:basedOn w:val="Policepardfaut"/>
    <w:link w:val="Titre5"/>
    <w:uiPriority w:val="9"/>
    <w:rsid w:val="008B3693"/>
    <w:rPr>
      <w:rFonts w:ascii="Arial" w:eastAsiaTheme="majorEastAsia" w:hAnsi="Arial" w:cstheme="majorBidi"/>
      <w:i/>
      <w:sz w:val="20"/>
    </w:rPr>
  </w:style>
  <w:style w:type="character" w:customStyle="1" w:styleId="Titre6Car">
    <w:name w:val="Titre 6 Car"/>
    <w:basedOn w:val="Policepardfaut"/>
    <w:link w:val="Titre6"/>
    <w:uiPriority w:val="9"/>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454BF3"/>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Date">
    <w:name w:val="Date"/>
    <w:basedOn w:val="Normal"/>
    <w:next w:val="Normal"/>
    <w:link w:val="DateCar"/>
    <w:semiHidden/>
    <w:unhideWhenUsed/>
    <w:rsid w:val="007837A9"/>
    <w:pPr>
      <w:spacing w:after="0" w:line="240" w:lineRule="auto"/>
      <w:jc w:val="left"/>
    </w:pPr>
    <w:rPr>
      <w:rFonts w:ascii="Times New Roman" w:eastAsia="Times New Roman" w:hAnsi="Times New Roman" w:cs="Times New Roman"/>
      <w:sz w:val="24"/>
      <w:szCs w:val="24"/>
    </w:rPr>
  </w:style>
  <w:style w:type="character" w:customStyle="1" w:styleId="DateCar">
    <w:name w:val="Date Car"/>
    <w:basedOn w:val="Policepardfaut"/>
    <w:link w:val="Date"/>
    <w:semiHidden/>
    <w:rsid w:val="007837A9"/>
    <w:rPr>
      <w:rFonts w:ascii="Times New Roman" w:eastAsia="Times New Roman" w:hAnsi="Times New Roman" w:cs="Times New Roman"/>
      <w:sz w:val="24"/>
      <w:szCs w:val="24"/>
    </w:rPr>
  </w:style>
  <w:style w:type="paragraph" w:styleId="NormalWeb">
    <w:name w:val="Normal (Web)"/>
    <w:basedOn w:val="Normal"/>
    <w:uiPriority w:val="99"/>
    <w:semiHidden/>
    <w:unhideWhenUsed/>
    <w:rsid w:val="00C62E37"/>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68865">
      <w:bodyDiv w:val="1"/>
      <w:marLeft w:val="0"/>
      <w:marRight w:val="0"/>
      <w:marTop w:val="0"/>
      <w:marBottom w:val="0"/>
      <w:divBdr>
        <w:top w:val="none" w:sz="0" w:space="0" w:color="auto"/>
        <w:left w:val="none" w:sz="0" w:space="0" w:color="auto"/>
        <w:bottom w:val="none" w:sz="0" w:space="0" w:color="auto"/>
        <w:right w:val="none" w:sz="0" w:space="0" w:color="auto"/>
      </w:divBdr>
    </w:div>
    <w:div w:id="363869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image" Target="media/image13.wmf"/><Relationship Id="rId26" Type="http://schemas.openxmlformats.org/officeDocument/2006/relationships/image" Target="media/image13.jpeg"/><Relationship Id="rId39" Type="http://schemas.openxmlformats.org/officeDocument/2006/relationships/header" Target="header4.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jpeg"/><Relationship Id="rId25" Type="http://schemas.openxmlformats.org/officeDocument/2006/relationships/image" Target="media/image18.jpe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1.wdp"/><Relationship Id="rId23" Type="http://schemas.microsoft.com/office/2007/relationships/hdphoto" Target="media/hdphoto3.wdp"/><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14.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hyperlink" Target="mailto:contact@erm-automatismes.com" TargetMode="External"/><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R\AppData\Roaming\Microsoft\Templates\ERM_F2_3_Utilisation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F1E5D-32B8-43FF-81E7-DB5741195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ERM_F2_3_Utilisation_B.dotm</Template>
  <TotalTime>266</TotalTime>
  <Pages>10</Pages>
  <Words>902</Words>
  <Characters>4967</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DTXX100000XAF23Utilisation</vt:lpstr>
    </vt:vector>
  </TitlesOfParts>
  <Company>Microsoft</Company>
  <LinksUpToDate>false</LinksUpToDate>
  <CharactersWithSpaces>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DTXX100000XAF23Utilisation</dc:title>
  <dc:subject/>
  <dc:creator>MG</dc:creator>
  <cp:keywords>Kit Fibre optique FF10/FF15</cp:keywords>
  <dc:description/>
  <cp:lastModifiedBy>RR</cp:lastModifiedBy>
  <cp:revision>17</cp:revision>
  <cp:lastPrinted>2018-08-20T07:52:00Z</cp:lastPrinted>
  <dcterms:created xsi:type="dcterms:W3CDTF">2015-10-28T12:15:00Z</dcterms:created>
  <dcterms:modified xsi:type="dcterms:W3CDTF">2018-08-20T07:52:00Z</dcterms:modified>
  <cp:category>F2.3 - Utilisation</cp:category>
</cp:coreProperties>
</file>